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628F9A9A"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AF46EE">
              <w:rPr>
                <w:rFonts w:ascii="Arial" w:hAnsi="Arial" w:cs="Arial"/>
                <w:color w:val="002060"/>
                <w:sz w:val="40"/>
                <w:szCs w:val="40"/>
              </w:rPr>
              <w:t>9</w:t>
            </w:r>
            <w:r w:rsidR="00CD44FA">
              <w:rPr>
                <w:rFonts w:ascii="Arial" w:hAnsi="Arial" w:cs="Arial"/>
                <w:color w:val="002060"/>
                <w:sz w:val="40"/>
                <w:szCs w:val="40"/>
              </w:rPr>
              <w:t>9</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DF3F88">
              <w:rPr>
                <w:rFonts w:ascii="Arial" w:hAnsi="Arial" w:cs="Arial"/>
                <w:color w:val="002060"/>
                <w:sz w:val="40"/>
                <w:szCs w:val="40"/>
              </w:rPr>
              <w:t>0</w:t>
            </w:r>
            <w:r w:rsidR="00D75E6C">
              <w:rPr>
                <w:rFonts w:ascii="Arial" w:hAnsi="Arial" w:cs="Arial"/>
                <w:color w:val="002060"/>
                <w:sz w:val="40"/>
                <w:szCs w:val="40"/>
              </w:rPr>
              <w:t>8</w:t>
            </w:r>
            <w:r w:rsidR="00580BE5">
              <w:rPr>
                <w:rFonts w:ascii="Arial" w:hAnsi="Arial" w:cs="Arial"/>
                <w:color w:val="002060"/>
                <w:sz w:val="40"/>
                <w:szCs w:val="40"/>
              </w:rPr>
              <w:t>/</w:t>
            </w:r>
            <w:r w:rsidR="00F3715D">
              <w:rPr>
                <w:rFonts w:ascii="Arial" w:hAnsi="Arial" w:cs="Arial"/>
                <w:color w:val="002060"/>
                <w:sz w:val="40"/>
                <w:szCs w:val="40"/>
              </w:rPr>
              <w:t>0</w:t>
            </w:r>
            <w:r w:rsidR="00DF3F88">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803E72"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0401FBC" w:rsidR="00AC19D9" w:rsidRPr="00DE1EF7" w:rsidRDefault="00FD0027" w:rsidP="00DE0AD3">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6046E6">
          <w:rPr>
            <w:noProof/>
            <w:webHidden/>
          </w:rPr>
          <w:t>1</w:t>
        </w:r>
        <w:r w:rsidR="00AC19D9" w:rsidRPr="00DE1EF7">
          <w:rPr>
            <w:noProof/>
            <w:webHidden/>
          </w:rPr>
          <w:fldChar w:fldCharType="end"/>
        </w:r>
      </w:hyperlink>
    </w:p>
    <w:p w14:paraId="112EDB38" w14:textId="481D7AC2" w:rsidR="00AC19D9" w:rsidRPr="00DE1EF7" w:rsidRDefault="00AC19D9" w:rsidP="00DE0AD3">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6046E6">
          <w:rPr>
            <w:noProof/>
            <w:webHidden/>
          </w:rPr>
          <w:t>1</w:t>
        </w:r>
        <w:r w:rsidRPr="00DE1EF7">
          <w:rPr>
            <w:noProof/>
            <w:webHidden/>
          </w:rPr>
          <w:fldChar w:fldCharType="end"/>
        </w:r>
      </w:hyperlink>
    </w:p>
    <w:p w14:paraId="4D9CAD43" w14:textId="1978C7C6" w:rsidR="00AC19D9" w:rsidRPr="00DE1EF7" w:rsidRDefault="00AC19D9" w:rsidP="00DE0AD3">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6046E6">
          <w:rPr>
            <w:noProof/>
            <w:webHidden/>
          </w:rPr>
          <w:t>2</w:t>
        </w:r>
        <w:r w:rsidRPr="00DE1EF7">
          <w:rPr>
            <w:noProof/>
            <w:webHidden/>
          </w:rPr>
          <w:fldChar w:fldCharType="end"/>
        </w:r>
      </w:hyperlink>
    </w:p>
    <w:p w14:paraId="0EAFCCD8" w14:textId="6A51074F" w:rsidR="00AC19D9" w:rsidRPr="00DE1EF7" w:rsidRDefault="00AC19D9" w:rsidP="00DE0AD3">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6046E6">
          <w:rPr>
            <w:noProof/>
            <w:webHidden/>
          </w:rPr>
          <w:t>2</w:t>
        </w:r>
        <w:r w:rsidRPr="00DE1EF7">
          <w:rPr>
            <w:noProof/>
            <w:webHidden/>
          </w:rPr>
          <w:fldChar w:fldCharType="end"/>
        </w:r>
      </w:hyperlink>
    </w:p>
    <w:p w14:paraId="0952245B" w14:textId="25A0852A" w:rsidR="00AC19D9" w:rsidRPr="00DE1EF7" w:rsidRDefault="00AC19D9" w:rsidP="00DE0AD3">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6046E6">
          <w:rPr>
            <w:noProof/>
            <w:webHidden/>
          </w:rPr>
          <w:t>3</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F456FC1" w14:textId="77777777" w:rsidR="001D3E72" w:rsidRDefault="001D3E72" w:rsidP="00586675">
      <w:pPr>
        <w:pStyle w:val="LndNormale1"/>
        <w:rPr>
          <w:color w:val="002060"/>
        </w:rPr>
      </w:pPr>
    </w:p>
    <w:p w14:paraId="46771AA4" w14:textId="5E9BFED1" w:rsidR="0011690E" w:rsidRPr="0011690E" w:rsidRDefault="0011690E" w:rsidP="00586675">
      <w:pPr>
        <w:pStyle w:val="LndNormale1"/>
        <w:rPr>
          <w:b/>
          <w:bCs/>
          <w:color w:val="002060"/>
          <w:sz w:val="28"/>
          <w:szCs w:val="28"/>
        </w:rPr>
      </w:pPr>
      <w:r>
        <w:rPr>
          <w:b/>
          <w:bCs/>
          <w:color w:val="002060"/>
          <w:sz w:val="28"/>
          <w:szCs w:val="28"/>
        </w:rPr>
        <w:t>UEFA FUTSAL</w:t>
      </w:r>
      <w:r w:rsidR="00852DA3">
        <w:rPr>
          <w:b/>
          <w:bCs/>
          <w:color w:val="002060"/>
          <w:sz w:val="28"/>
          <w:szCs w:val="28"/>
        </w:rPr>
        <w:t xml:space="preserve"> CHAMPIONS LEAGUE – ONLINE LA VENDITA DEI BIGLIETTI</w:t>
      </w:r>
    </w:p>
    <w:p w14:paraId="7EB4D111" w14:textId="77777777" w:rsidR="00852DA3" w:rsidRDefault="00852DA3" w:rsidP="0011690E">
      <w:pPr>
        <w:pStyle w:val="LndNormale1"/>
        <w:rPr>
          <w:b/>
          <w:bCs/>
          <w:color w:val="002060"/>
        </w:rPr>
      </w:pPr>
    </w:p>
    <w:p w14:paraId="70D387D8" w14:textId="6A6C660B" w:rsidR="0011690E" w:rsidRPr="0011690E" w:rsidRDefault="00852DA3" w:rsidP="0011690E">
      <w:pPr>
        <w:pStyle w:val="LndNormale1"/>
        <w:rPr>
          <w:color w:val="002060"/>
        </w:rPr>
      </w:pPr>
      <w:r w:rsidRPr="00852DA3">
        <w:rPr>
          <w:color w:val="002060"/>
        </w:rPr>
        <w:t>Fino</w:t>
      </w:r>
      <w:r w:rsidR="0011690E" w:rsidRPr="0011690E">
        <w:rPr>
          <w:color w:val="002060"/>
        </w:rPr>
        <w:t xml:space="preserve"> alle ore 15 del 10 maggio - è aperta la biglietteria su </w:t>
      </w:r>
      <w:hyperlink r:id="rId9" w:history="1">
        <w:r w:rsidR="0011690E" w:rsidRPr="0011690E">
          <w:rPr>
            <w:rStyle w:val="Collegamentoipertestuale"/>
          </w:rPr>
          <w:t>vivaticket.com</w:t>
        </w:r>
      </w:hyperlink>
      <w:r w:rsidR="0011690E" w:rsidRPr="0011690E">
        <w:rPr>
          <w:color w:val="002060"/>
        </w:rPr>
        <w:t>. I biglietti saranno giornalieri (dunque varranno per seguire entrambe le partite di ogni giornata di gare) e sarà possibile acquistare tre tipologie differenti:</w:t>
      </w:r>
    </w:p>
    <w:p w14:paraId="7E0F7069" w14:textId="77777777" w:rsidR="0011690E" w:rsidRPr="0011690E" w:rsidRDefault="0011690E" w:rsidP="0011690E">
      <w:pPr>
        <w:pStyle w:val="LndNormale1"/>
        <w:numPr>
          <w:ilvl w:val="0"/>
          <w:numId w:val="29"/>
        </w:numPr>
        <w:rPr>
          <w:color w:val="002060"/>
        </w:rPr>
      </w:pPr>
      <w:r w:rsidRPr="0011690E">
        <w:rPr>
          <w:color w:val="002060"/>
        </w:rPr>
        <w:t>Semifinali, venerdì 8 maggio: Cartagena-Sporting CP (ore 17:30); Palma Futsal-Etoile Lavalloise (ore 20.30)</w:t>
      </w:r>
    </w:p>
    <w:p w14:paraId="31587198" w14:textId="77777777" w:rsidR="0011690E" w:rsidRPr="0011690E" w:rsidRDefault="0011690E" w:rsidP="0011690E">
      <w:pPr>
        <w:pStyle w:val="LndNormale1"/>
        <w:numPr>
          <w:ilvl w:val="0"/>
          <w:numId w:val="29"/>
        </w:numPr>
        <w:rPr>
          <w:color w:val="002060"/>
        </w:rPr>
      </w:pPr>
      <w:r w:rsidRPr="0011690E">
        <w:rPr>
          <w:color w:val="002060"/>
        </w:rPr>
        <w:t>Finali, domenica 10 maggio: 3° posto (ore 15:00); 1° posto (ore 18:00)</w:t>
      </w:r>
    </w:p>
    <w:p w14:paraId="290A9B07" w14:textId="77777777" w:rsidR="0011690E" w:rsidRPr="0011690E" w:rsidRDefault="0011690E" w:rsidP="0011690E">
      <w:pPr>
        <w:pStyle w:val="LndNormale1"/>
        <w:numPr>
          <w:ilvl w:val="0"/>
          <w:numId w:val="29"/>
        </w:numPr>
        <w:rPr>
          <w:color w:val="002060"/>
        </w:rPr>
      </w:pPr>
      <w:r w:rsidRPr="0011690E">
        <w:rPr>
          <w:color w:val="002060"/>
        </w:rPr>
        <w:t>Semifinali + finali (abbonamento al torneo)</w:t>
      </w:r>
    </w:p>
    <w:p w14:paraId="300C396D" w14:textId="77777777" w:rsidR="0011690E" w:rsidRPr="0011690E" w:rsidRDefault="0011690E" w:rsidP="0011690E">
      <w:pPr>
        <w:pStyle w:val="LndNormale1"/>
        <w:rPr>
          <w:color w:val="002060"/>
        </w:rPr>
      </w:pPr>
      <w:hyperlink r:id="rId10" w:history="1">
        <w:r w:rsidRPr="0011690E">
          <w:rPr>
            <w:rStyle w:val="Collegamentoipertestuale"/>
            <w:b/>
            <w:bCs/>
          </w:rPr>
          <w:t>CLICCA QUI PER ACQUISTARE I BIGLIETTI</w:t>
        </w:r>
      </w:hyperlink>
    </w:p>
    <w:p w14:paraId="5044D9E7" w14:textId="77777777" w:rsidR="00852DA3" w:rsidRDefault="00852DA3" w:rsidP="0011690E">
      <w:pPr>
        <w:pStyle w:val="LndNormale1"/>
        <w:rPr>
          <w:b/>
          <w:bCs/>
          <w:color w:val="002060"/>
        </w:rPr>
      </w:pPr>
    </w:p>
    <w:p w14:paraId="741B8C5B" w14:textId="48250BDC" w:rsidR="0011690E" w:rsidRDefault="0011690E" w:rsidP="0011690E">
      <w:pPr>
        <w:pStyle w:val="LndNormale1"/>
        <w:rPr>
          <w:color w:val="002060"/>
        </w:rPr>
      </w:pPr>
      <w:r w:rsidRPr="0011690E">
        <w:rPr>
          <w:b/>
          <w:bCs/>
          <w:color w:val="002060"/>
        </w:rPr>
        <w:t>PERSONE CON DISABILITÀ</w:t>
      </w:r>
      <w:r w:rsidRPr="0011690E">
        <w:rPr>
          <w:color w:val="002060"/>
        </w:rPr>
        <w:t>. Le persone con disabilità potranno fare richiesta di accredito per le </w:t>
      </w:r>
      <w:r w:rsidRPr="0011690E">
        <w:rPr>
          <w:b/>
          <w:bCs/>
          <w:color w:val="002060"/>
        </w:rPr>
        <w:t>semifinali</w:t>
      </w:r>
      <w:r w:rsidRPr="0011690E">
        <w:rPr>
          <w:color w:val="002060"/>
        </w:rPr>
        <w:t> nel periodo compreso tra giovedì 30 aprile e venerdì 1° maggio (entro le ore 18) fino ad esaurimento dei posti disponibili, e per le </w:t>
      </w:r>
      <w:r w:rsidRPr="0011690E">
        <w:rPr>
          <w:b/>
          <w:bCs/>
          <w:color w:val="002060"/>
        </w:rPr>
        <w:t>finali</w:t>
      </w:r>
      <w:r w:rsidRPr="0011690E">
        <w:rPr>
          <w:color w:val="002060"/>
        </w:rPr>
        <w:t> il giorno di sabato 9 maggio dalle ore 8 alle ore 18.00 collegandosi al link </w:t>
      </w:r>
      <w:hyperlink r:id="rId11" w:history="1">
        <w:r w:rsidRPr="0011690E">
          <w:rPr>
            <w:rStyle w:val="Collegamentoipertestuale"/>
          </w:rPr>
          <w:t>https://figc.getyourevent.online/</w:t>
        </w:r>
      </w:hyperlink>
      <w:r w:rsidRPr="0011690E">
        <w:rPr>
          <w:color w:val="002060"/>
        </w:rPr>
        <w:t>. Alla Futsal Arena di Pesaro sono previsti posti riservati ai tifosi con disabilità a cui è stata riconosciuta un’invalidità civile del 100% con diritto di assistenza continua (condizione che deve essere riportata sul certificato) e ai loro accompagnatori maggiorenni.</w:t>
      </w:r>
    </w:p>
    <w:p w14:paraId="4807E3A4" w14:textId="77777777" w:rsidR="00852DA3" w:rsidRPr="0011690E" w:rsidRDefault="00852DA3" w:rsidP="0011690E">
      <w:pPr>
        <w:pStyle w:val="LndNormale1"/>
        <w:rPr>
          <w:color w:val="002060"/>
        </w:rPr>
      </w:pPr>
    </w:p>
    <w:p w14:paraId="5FE46CAD" w14:textId="77777777" w:rsidR="0011690E" w:rsidRDefault="0011690E" w:rsidP="0011690E">
      <w:pPr>
        <w:pStyle w:val="LndNormale1"/>
        <w:rPr>
          <w:color w:val="002060"/>
        </w:rPr>
      </w:pPr>
      <w:r w:rsidRPr="0011690E">
        <w:rPr>
          <w:b/>
          <w:bCs/>
          <w:color w:val="002060"/>
        </w:rPr>
        <w:lastRenderedPageBreak/>
        <w:t>ACCREDITI MEDIA:</w:t>
      </w:r>
      <w:r w:rsidRPr="0011690E">
        <w:rPr>
          <w:color w:val="002060"/>
        </w:rPr>
        <w:t> Si informano le redazioni che fino alle ore 18 del 10 aprile, sono aperte in via esclusiva sul sistema </w:t>
      </w:r>
      <w:hyperlink r:id="rId12" w:history="1">
        <w:r w:rsidRPr="0011690E">
          <w:rPr>
            <w:rStyle w:val="Collegamentoipertestuale"/>
          </w:rPr>
          <w:t>https://figc.getyourevent.online/</w:t>
        </w:r>
      </w:hyperlink>
      <w:r w:rsidRPr="0011690E">
        <w:rPr>
          <w:color w:val="002060"/>
        </w:rPr>
        <w:t> le operazioni di accreditamento per le Finals di UEFA Futsal Champions League. È possibile formulare la richiesta di accredito dopo aver provveduto alla necessaria registrazione sul portale.</w:t>
      </w:r>
    </w:p>
    <w:p w14:paraId="430AB5C9" w14:textId="77777777" w:rsidR="00852DA3" w:rsidRPr="0011690E" w:rsidRDefault="00852DA3" w:rsidP="0011690E">
      <w:pPr>
        <w:pStyle w:val="LndNormale1"/>
        <w:rPr>
          <w:color w:val="002060"/>
        </w:rPr>
      </w:pPr>
    </w:p>
    <w:p w14:paraId="592A1F29" w14:textId="77777777" w:rsidR="0011690E" w:rsidRDefault="0011690E" w:rsidP="0011690E">
      <w:pPr>
        <w:pStyle w:val="LndNormale1"/>
        <w:jc w:val="left"/>
        <w:rPr>
          <w:color w:val="002060"/>
        </w:rPr>
      </w:pPr>
      <w:r w:rsidRPr="0011690E">
        <w:rPr>
          <w:b/>
          <w:bCs/>
          <w:color w:val="002060"/>
        </w:rPr>
        <w:t>BIGLIETTI E PREZZI</w:t>
      </w:r>
      <w:r w:rsidRPr="0011690E">
        <w:rPr>
          <w:color w:val="002060"/>
        </w:rPr>
        <w:br/>
        <w:t>-Abbonamento al torneo 1^ cat. Euro 20,00</w:t>
      </w:r>
      <w:r w:rsidRPr="0011690E">
        <w:rPr>
          <w:color w:val="002060"/>
        </w:rPr>
        <w:br/>
        <w:t>-Abbonamento al torneo 1^ cat. ridotto Euro 10,00</w:t>
      </w:r>
      <w:r w:rsidRPr="0011690E">
        <w:rPr>
          <w:color w:val="002060"/>
        </w:rPr>
        <w:br/>
        <w:t>-Abbonamento al torneo 2^ cat. Euro 15,00</w:t>
      </w:r>
      <w:r w:rsidRPr="0011690E">
        <w:rPr>
          <w:color w:val="002060"/>
        </w:rPr>
        <w:br/>
        <w:t>-Abbonamento giornaliero Finali 1^ cat. Euro 15,00</w:t>
      </w:r>
      <w:r w:rsidRPr="0011690E">
        <w:rPr>
          <w:color w:val="002060"/>
        </w:rPr>
        <w:br/>
        <w:t>-Abbonamento giornaliero Finali 1^ cat. ridotto Euro 8,00</w:t>
      </w:r>
      <w:r w:rsidRPr="0011690E">
        <w:rPr>
          <w:color w:val="002060"/>
        </w:rPr>
        <w:br/>
        <w:t>-Abbonamento giornaliero Finali 2^ cat. Euro 10,00</w:t>
      </w:r>
      <w:r w:rsidRPr="0011690E">
        <w:rPr>
          <w:color w:val="002060"/>
        </w:rPr>
        <w:br/>
        <w:t>-Abbonamento giornaliero Semifinali 1^ cat. Euro 10,00</w:t>
      </w:r>
      <w:r w:rsidRPr="0011690E">
        <w:rPr>
          <w:color w:val="002060"/>
        </w:rPr>
        <w:br/>
        <w:t>-Abbonamento giornaliero Semifinali 1^ cat. ridotto Euro 5,00</w:t>
      </w:r>
      <w:r w:rsidRPr="0011690E">
        <w:rPr>
          <w:color w:val="002060"/>
        </w:rPr>
        <w:br/>
        <w:t>-Abbonamento giornaliero Semifinali 2^ cat. Euro 7,00</w:t>
      </w:r>
    </w:p>
    <w:p w14:paraId="70AE7E13" w14:textId="77777777" w:rsidR="00852DA3" w:rsidRPr="0011690E" w:rsidRDefault="00852DA3" w:rsidP="0011690E">
      <w:pPr>
        <w:pStyle w:val="LndNormale1"/>
        <w:jc w:val="left"/>
        <w:rPr>
          <w:color w:val="002060"/>
        </w:rPr>
      </w:pPr>
    </w:p>
    <w:p w14:paraId="3FFA3A77" w14:textId="77777777" w:rsidR="0011690E" w:rsidRPr="0011690E" w:rsidRDefault="0011690E" w:rsidP="0011690E">
      <w:pPr>
        <w:pStyle w:val="LndNormale1"/>
        <w:jc w:val="left"/>
        <w:rPr>
          <w:color w:val="002060"/>
        </w:rPr>
      </w:pPr>
      <w:r w:rsidRPr="0011690E">
        <w:rPr>
          <w:b/>
          <w:bCs/>
          <w:color w:val="002060"/>
        </w:rPr>
        <w:t>UEFA FUTSAL CHAMPIONS LEAGUE 2026</w:t>
      </w:r>
      <w:r w:rsidRPr="0011690E">
        <w:rPr>
          <w:b/>
          <w:bCs/>
          <w:color w:val="002060"/>
        </w:rPr>
        <w:br/>
        <w:t>Semifinali, venerdì 8 maggio</w:t>
      </w:r>
      <w:r w:rsidRPr="0011690E">
        <w:rPr>
          <w:color w:val="002060"/>
        </w:rPr>
        <w:br/>
        <w:t>Cartagena Costa Calida-Sporting CP, ore 17.30</w:t>
      </w:r>
      <w:r w:rsidRPr="0011690E">
        <w:rPr>
          <w:color w:val="002060"/>
        </w:rPr>
        <w:br/>
        <w:t>Palma Futsal-Etoile Lavalloise, ore 20.30</w:t>
      </w:r>
    </w:p>
    <w:p w14:paraId="7DA1C783" w14:textId="77777777" w:rsidR="0011690E" w:rsidRPr="0011690E" w:rsidRDefault="0011690E" w:rsidP="0011690E">
      <w:pPr>
        <w:pStyle w:val="LndNormale1"/>
        <w:jc w:val="left"/>
        <w:rPr>
          <w:color w:val="002060"/>
        </w:rPr>
      </w:pPr>
      <w:r w:rsidRPr="0011690E">
        <w:rPr>
          <w:b/>
          <w:bCs/>
          <w:color w:val="002060"/>
        </w:rPr>
        <w:t>Finali, domenica 10 maggio</w:t>
      </w:r>
      <w:r w:rsidRPr="0011690E">
        <w:rPr>
          <w:color w:val="002060"/>
        </w:rPr>
        <w:br/>
        <w:t>3° posto, ore 15</w:t>
      </w:r>
      <w:r w:rsidRPr="0011690E">
        <w:rPr>
          <w:color w:val="002060"/>
        </w:rPr>
        <w:br/>
        <w:t>1° posto, ore 18</w:t>
      </w:r>
    </w:p>
    <w:p w14:paraId="1E98B72C" w14:textId="77777777" w:rsidR="0011690E" w:rsidRDefault="0011690E" w:rsidP="00586675">
      <w:pPr>
        <w:pStyle w:val="LndNormale1"/>
        <w:rPr>
          <w:color w:val="002060"/>
        </w:rPr>
      </w:pPr>
    </w:p>
    <w:p w14:paraId="1585FDC9" w14:textId="77777777" w:rsidR="00852DA3" w:rsidRDefault="00852DA3"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D742BA9" w14:textId="77777777" w:rsidR="00450600" w:rsidRDefault="00450600" w:rsidP="00947C7D">
      <w:pPr>
        <w:tabs>
          <w:tab w:val="left" w:pos="1260"/>
        </w:tabs>
        <w:rPr>
          <w:rFonts w:ascii="Arial" w:hAnsi="Arial" w:cs="Arial"/>
          <w:color w:val="002060"/>
          <w:sz w:val="22"/>
          <w:szCs w:val="22"/>
        </w:rPr>
      </w:pPr>
    </w:p>
    <w:p w14:paraId="50B39F63" w14:textId="77777777" w:rsidR="00450600" w:rsidRPr="00450600" w:rsidRDefault="00450600" w:rsidP="00450600">
      <w:pPr>
        <w:pStyle w:val="LndNormale1"/>
        <w:rPr>
          <w:b/>
          <w:color w:val="002060"/>
          <w:sz w:val="28"/>
          <w:szCs w:val="28"/>
        </w:rPr>
      </w:pPr>
      <w:r w:rsidRPr="00450600">
        <w:rPr>
          <w:b/>
          <w:color w:val="002060"/>
          <w:sz w:val="28"/>
          <w:szCs w:val="28"/>
        </w:rPr>
        <w:t>CU n. 377 del 02.04.2026 LND</w:t>
      </w:r>
    </w:p>
    <w:p w14:paraId="1540E452" w14:textId="77777777" w:rsidR="00450600" w:rsidRDefault="00450600" w:rsidP="00450600">
      <w:pPr>
        <w:pStyle w:val="LndNormale1"/>
        <w:rPr>
          <w:color w:val="002060"/>
        </w:rPr>
      </w:pPr>
    </w:p>
    <w:p w14:paraId="15F68491" w14:textId="377820A8" w:rsidR="00450600" w:rsidRPr="00450600" w:rsidRDefault="00450600" w:rsidP="00450600">
      <w:pPr>
        <w:pStyle w:val="LndNormale1"/>
        <w:rPr>
          <w:color w:val="002060"/>
        </w:rPr>
      </w:pPr>
      <w:r w:rsidRPr="00450600">
        <w:rPr>
          <w:color w:val="002060"/>
        </w:rPr>
        <w:t>Si trasmette, in allegato, il C.U. n. 191/A della FIGC inerente la convocazione dell’Assemblea Federale Elettiva per il giorno 22 giugno 2026.</w:t>
      </w:r>
    </w:p>
    <w:p w14:paraId="5BE08DFA" w14:textId="77777777" w:rsidR="00450600" w:rsidRDefault="00450600" w:rsidP="00947C7D">
      <w:pPr>
        <w:tabs>
          <w:tab w:val="left" w:pos="1260"/>
        </w:tabs>
        <w:rPr>
          <w:rFonts w:ascii="Arial" w:hAnsi="Arial" w:cs="Arial"/>
          <w:color w:val="002060"/>
          <w:sz w:val="22"/>
          <w:szCs w:val="22"/>
        </w:rPr>
      </w:pPr>
    </w:p>
    <w:p w14:paraId="36DB034F" w14:textId="77777777" w:rsidR="00450600" w:rsidRPr="00450600" w:rsidRDefault="00450600" w:rsidP="00947C7D">
      <w:pPr>
        <w:tabs>
          <w:tab w:val="left" w:pos="1260"/>
        </w:tabs>
        <w:rPr>
          <w:rFonts w:ascii="Arial" w:hAnsi="Arial" w:cs="Arial"/>
          <w:color w:val="002060"/>
          <w:sz w:val="22"/>
          <w:szCs w:val="22"/>
        </w:rPr>
      </w:pPr>
    </w:p>
    <w:p w14:paraId="1CBBF6F2" w14:textId="77777777" w:rsidR="00450600" w:rsidRPr="00450600" w:rsidRDefault="00450600" w:rsidP="00450600">
      <w:pPr>
        <w:pStyle w:val="LndNormale1"/>
        <w:rPr>
          <w:b/>
          <w:color w:val="002060"/>
          <w:sz w:val="28"/>
          <w:szCs w:val="28"/>
        </w:rPr>
      </w:pPr>
      <w:r w:rsidRPr="00450600">
        <w:rPr>
          <w:b/>
          <w:color w:val="002060"/>
          <w:sz w:val="28"/>
          <w:szCs w:val="28"/>
        </w:rPr>
        <w:t>CIRCOLARE N. 38 DEL 02.04.2026</w:t>
      </w:r>
    </w:p>
    <w:p w14:paraId="1CADD316" w14:textId="77777777" w:rsidR="00450600" w:rsidRDefault="00450600" w:rsidP="00450600">
      <w:pPr>
        <w:pStyle w:val="LndNormale1"/>
        <w:rPr>
          <w:color w:val="002060"/>
        </w:rPr>
      </w:pPr>
    </w:p>
    <w:p w14:paraId="71FD61D3" w14:textId="0B1AC2BF" w:rsidR="00450600" w:rsidRPr="00450600" w:rsidRDefault="00450600" w:rsidP="00450600">
      <w:pPr>
        <w:pStyle w:val="LndNormale1"/>
        <w:rPr>
          <w:color w:val="002060"/>
        </w:rPr>
      </w:pPr>
      <w:r w:rsidRPr="00450600">
        <w:rPr>
          <w:color w:val="002060"/>
        </w:rPr>
        <w:t>Si pubblica, per opportuna conoscenza, copa della Circolare n. 11-2026 elaborata dal Centro Studi Tributari della L.N.D., avente per oggetto:</w:t>
      </w:r>
    </w:p>
    <w:p w14:paraId="209ED989" w14:textId="77777777" w:rsidR="00450600" w:rsidRPr="00450600" w:rsidRDefault="00450600" w:rsidP="00450600">
      <w:pPr>
        <w:pStyle w:val="Nessunaspaziatura"/>
        <w:jc w:val="both"/>
        <w:rPr>
          <w:rFonts w:ascii="Arial" w:hAnsi="Arial" w:cs="Arial"/>
          <w:b/>
          <w:i/>
          <w:color w:val="002060"/>
        </w:rPr>
      </w:pPr>
      <w:r w:rsidRPr="00450600">
        <w:rPr>
          <w:rFonts w:ascii="Arial" w:hAnsi="Arial" w:cs="Arial"/>
          <w:b/>
          <w:i/>
          <w:color w:val="002060"/>
        </w:rPr>
        <w:t xml:space="preserve">“Trattamento fiscale dei premi ex art. 36, comma 6-quater, </w:t>
      </w:r>
      <w:proofErr w:type="spellStart"/>
      <w:r w:rsidRPr="00450600">
        <w:rPr>
          <w:rFonts w:ascii="Arial" w:hAnsi="Arial" w:cs="Arial"/>
          <w:b/>
          <w:i/>
          <w:color w:val="002060"/>
        </w:rPr>
        <w:t>D.Lgs</w:t>
      </w:r>
      <w:proofErr w:type="spellEnd"/>
      <w:r w:rsidRPr="00450600">
        <w:rPr>
          <w:rFonts w:ascii="Arial" w:hAnsi="Arial" w:cs="Arial"/>
          <w:b/>
          <w:i/>
          <w:color w:val="002060"/>
        </w:rPr>
        <w:t xml:space="preserve"> n. 36/2021”</w:t>
      </w:r>
    </w:p>
    <w:p w14:paraId="5FEB4DC0" w14:textId="77777777" w:rsidR="00450600" w:rsidRDefault="00450600" w:rsidP="00947C7D">
      <w:pPr>
        <w:tabs>
          <w:tab w:val="left" w:pos="1260"/>
        </w:tabs>
        <w:rPr>
          <w:rFonts w:ascii="Arial" w:hAnsi="Arial" w:cs="Arial"/>
          <w:color w:val="002060"/>
          <w:sz w:val="22"/>
          <w:szCs w:val="22"/>
        </w:rPr>
      </w:pPr>
    </w:p>
    <w:p w14:paraId="6E907EDC" w14:textId="7583E4BE" w:rsidR="00203697" w:rsidRPr="00450600" w:rsidRDefault="00947C7D" w:rsidP="00947C7D">
      <w:pPr>
        <w:tabs>
          <w:tab w:val="left" w:pos="1260"/>
        </w:tabs>
        <w:rPr>
          <w:rFonts w:ascii="Arial" w:hAnsi="Arial" w:cs="Arial"/>
          <w:color w:val="002060"/>
          <w:sz w:val="22"/>
          <w:szCs w:val="22"/>
        </w:rPr>
      </w:pPr>
      <w:r w:rsidRPr="00450600">
        <w:rPr>
          <w:rFonts w:ascii="Arial" w:hAnsi="Arial" w:cs="Arial"/>
          <w:color w:val="002060"/>
          <w:sz w:val="22"/>
          <w:szCs w:val="22"/>
        </w:rPr>
        <w:tab/>
      </w:r>
    </w:p>
    <w:p w14:paraId="32409364" w14:textId="3BBA8DF8" w:rsidR="00522122" w:rsidRPr="00072256" w:rsidRDefault="00BC5DCA" w:rsidP="00072256">
      <w:pPr>
        <w:pStyle w:val="TITOLOCAMPIONATO"/>
        <w:shd w:val="clear" w:color="auto" w:fill="002060"/>
        <w:spacing w:before="0" w:beforeAutospacing="0" w:after="0" w:afterAutospacing="0"/>
        <w:rPr>
          <w:color w:val="FFFFFF" w:themeColor="background1"/>
        </w:rPr>
      </w:pPr>
      <w:bookmarkStart w:id="3" w:name="_Toc536439831"/>
      <w:bookmarkStart w:id="4" w:name="_Toc66891193"/>
      <w:r>
        <w:rPr>
          <w:color w:val="FFFFFF" w:themeColor="background1"/>
        </w:rPr>
        <w:t xml:space="preserve">COMUNICAZIONI </w:t>
      </w:r>
      <w:r w:rsidR="00CB0BB9" w:rsidRPr="00DE1EF7">
        <w:rPr>
          <w:color w:val="FFFFFF" w:themeColor="background1"/>
        </w:rPr>
        <w:t>DELLA DIVISIONE CALCIO A CINQUE</w:t>
      </w:r>
      <w:bookmarkEnd w:id="3"/>
      <w:bookmarkEnd w:id="4"/>
    </w:p>
    <w:p w14:paraId="457BB2AD" w14:textId="77777777" w:rsidR="00CD7BAB" w:rsidRDefault="00CD7BAB" w:rsidP="002846DD">
      <w:pPr>
        <w:pStyle w:val="LndNormale1"/>
        <w:rPr>
          <w:color w:val="002060"/>
        </w:rPr>
      </w:pPr>
    </w:p>
    <w:p w14:paraId="7180DF8E" w14:textId="77777777" w:rsidR="00BC3C22" w:rsidRPr="00261301" w:rsidRDefault="00BC3C22" w:rsidP="00BC3C22">
      <w:pPr>
        <w:rPr>
          <w:rFonts w:ascii="Arial" w:hAnsi="Arial" w:cs="Arial"/>
          <w:b/>
          <w:color w:val="002060"/>
          <w:sz w:val="28"/>
          <w:szCs w:val="28"/>
        </w:rPr>
      </w:pPr>
      <w:r w:rsidRPr="00261301">
        <w:rPr>
          <w:rFonts w:ascii="Arial" w:hAnsi="Arial" w:cs="Arial"/>
          <w:b/>
          <w:color w:val="002060"/>
          <w:sz w:val="28"/>
          <w:szCs w:val="28"/>
        </w:rPr>
        <w:t>FASE NAZIONALE COPPA ITALIA VINCENTI COPPA REGIONALE MASCHILE</w:t>
      </w:r>
    </w:p>
    <w:p w14:paraId="780D4A56" w14:textId="77777777" w:rsidR="00BC3C22" w:rsidRPr="00261301" w:rsidRDefault="00BC3C22" w:rsidP="00BC3C22">
      <w:pPr>
        <w:rPr>
          <w:rFonts w:ascii="Arial" w:hAnsi="Arial" w:cs="Arial"/>
          <w:color w:val="002060"/>
          <w:sz w:val="22"/>
          <w:szCs w:val="22"/>
        </w:rPr>
      </w:pPr>
    </w:p>
    <w:p w14:paraId="30E9B9E8" w14:textId="6D3CCDE8" w:rsidR="00BC3C22" w:rsidRPr="00261301" w:rsidRDefault="00BC3C22" w:rsidP="00BC3C22">
      <w:pPr>
        <w:pStyle w:val="LndNormale1"/>
        <w:rPr>
          <w:rFonts w:cs="Arial"/>
          <w:b/>
          <w:bCs/>
          <w:i/>
          <w:iCs/>
          <w:color w:val="002060"/>
          <w:szCs w:val="22"/>
        </w:rPr>
      </w:pPr>
      <w:r w:rsidRPr="00261301">
        <w:rPr>
          <w:b/>
          <w:bCs/>
          <w:i/>
          <w:iCs/>
          <w:color w:val="002060"/>
          <w:szCs w:val="22"/>
        </w:rPr>
        <w:t xml:space="preserve">Stralcio C.U. n° </w:t>
      </w:r>
      <w:r>
        <w:rPr>
          <w:b/>
          <w:bCs/>
          <w:i/>
          <w:iCs/>
          <w:color w:val="002060"/>
          <w:szCs w:val="22"/>
        </w:rPr>
        <w:t>864</w:t>
      </w:r>
      <w:r w:rsidRPr="00261301">
        <w:rPr>
          <w:b/>
          <w:bCs/>
          <w:i/>
          <w:iCs/>
          <w:color w:val="002060"/>
          <w:szCs w:val="22"/>
        </w:rPr>
        <w:t xml:space="preserve"> del </w:t>
      </w:r>
      <w:r>
        <w:rPr>
          <w:b/>
          <w:bCs/>
          <w:i/>
          <w:iCs/>
          <w:color w:val="002060"/>
          <w:szCs w:val="22"/>
        </w:rPr>
        <w:t>21</w:t>
      </w:r>
      <w:r w:rsidRPr="00261301">
        <w:rPr>
          <w:b/>
          <w:bCs/>
          <w:i/>
          <w:iCs/>
          <w:color w:val="002060"/>
          <w:szCs w:val="22"/>
        </w:rPr>
        <w:t>/0</w:t>
      </w:r>
      <w:r>
        <w:rPr>
          <w:b/>
          <w:bCs/>
          <w:i/>
          <w:iCs/>
          <w:color w:val="002060"/>
          <w:szCs w:val="22"/>
        </w:rPr>
        <w:t>3</w:t>
      </w:r>
      <w:r w:rsidRPr="00261301">
        <w:rPr>
          <w:b/>
          <w:bCs/>
          <w:i/>
          <w:iCs/>
          <w:color w:val="002060"/>
          <w:szCs w:val="22"/>
        </w:rPr>
        <w:t>/2026</w:t>
      </w:r>
    </w:p>
    <w:p w14:paraId="118DCC15" w14:textId="77777777" w:rsidR="00BC3C22" w:rsidRPr="00261301" w:rsidRDefault="00BC3C22" w:rsidP="00BC3C22">
      <w:pPr>
        <w:pStyle w:val="LndNormale1"/>
        <w:rPr>
          <w:color w:val="002060"/>
        </w:rPr>
      </w:pPr>
    </w:p>
    <w:p w14:paraId="07DAEA18" w14:textId="77777777" w:rsidR="00BC3C22" w:rsidRPr="00261301" w:rsidRDefault="00BC3C22" w:rsidP="00BC3C22">
      <w:pPr>
        <w:pStyle w:val="LndNormale1"/>
        <w:rPr>
          <w:color w:val="002060"/>
        </w:rPr>
      </w:pPr>
      <w:r w:rsidRPr="00261301">
        <w:rPr>
          <w:color w:val="002060"/>
        </w:rPr>
        <w:t>…omissis…</w:t>
      </w:r>
    </w:p>
    <w:p w14:paraId="7453517D" w14:textId="77777777" w:rsidR="00BC3C22" w:rsidRPr="00261301" w:rsidRDefault="00BC3C22" w:rsidP="00BC3C22">
      <w:pPr>
        <w:pStyle w:val="LndNormale1"/>
        <w:rPr>
          <w:color w:val="002060"/>
        </w:rPr>
      </w:pPr>
    </w:p>
    <w:p w14:paraId="3B6A2025" w14:textId="77777777" w:rsidR="00BC3C22" w:rsidRPr="00261301" w:rsidRDefault="00BC3C22" w:rsidP="00BC3C22">
      <w:pPr>
        <w:pStyle w:val="LndNormale1"/>
        <w:rPr>
          <w:b/>
          <w:bCs/>
          <w:color w:val="002060"/>
        </w:rPr>
      </w:pPr>
      <w:r w:rsidRPr="00261301">
        <w:rPr>
          <w:b/>
          <w:bCs/>
          <w:color w:val="002060"/>
        </w:rPr>
        <w:t>RISULTATI GARE</w:t>
      </w:r>
    </w:p>
    <w:p w14:paraId="71600F78" w14:textId="77777777" w:rsidR="00BC3C22" w:rsidRPr="00261301" w:rsidRDefault="00BC3C22" w:rsidP="00BC3C22">
      <w:pPr>
        <w:pStyle w:val="LndNormale1"/>
        <w:rPr>
          <w:color w:val="002060"/>
        </w:rPr>
      </w:pPr>
    </w:p>
    <w:p w14:paraId="0D3E5B3E" w14:textId="6F0095A0" w:rsidR="00BC3C22" w:rsidRPr="00261301" w:rsidRDefault="00BC3C22" w:rsidP="00BC3C22">
      <w:pPr>
        <w:pStyle w:val="LndNormale1"/>
        <w:rPr>
          <w:color w:val="002060"/>
        </w:rPr>
      </w:pPr>
      <w:r>
        <w:rPr>
          <w:color w:val="002060"/>
        </w:rPr>
        <w:t>2^ SEMIFINALE</w:t>
      </w:r>
      <w:r>
        <w:rPr>
          <w:color w:val="002060"/>
        </w:rPr>
        <w:tab/>
      </w:r>
      <w:r>
        <w:rPr>
          <w:color w:val="002060"/>
        </w:rPr>
        <w:tab/>
        <w:t>MONTELLO FUTSAL – CERRETO D’ESI</w:t>
      </w:r>
      <w:r>
        <w:rPr>
          <w:color w:val="002060"/>
        </w:rPr>
        <w:tab/>
      </w:r>
      <w:r>
        <w:rPr>
          <w:color w:val="002060"/>
        </w:rPr>
        <w:tab/>
      </w:r>
      <w:r>
        <w:rPr>
          <w:color w:val="002060"/>
        </w:rPr>
        <w:tab/>
        <w:t xml:space="preserve">2 – 7 </w:t>
      </w:r>
      <w:r>
        <w:rPr>
          <w:color w:val="002060"/>
        </w:rPr>
        <w:tab/>
      </w:r>
    </w:p>
    <w:p w14:paraId="3A91413F" w14:textId="77777777" w:rsidR="00BC3C22" w:rsidRDefault="00BC3C22" w:rsidP="002846DD">
      <w:pPr>
        <w:pStyle w:val="LndNormale1"/>
        <w:rPr>
          <w:color w:val="002060"/>
        </w:rPr>
      </w:pPr>
    </w:p>
    <w:p w14:paraId="146557A1" w14:textId="77777777" w:rsidR="00BC3C22" w:rsidRPr="00261301" w:rsidRDefault="00BC3C22" w:rsidP="00BC3C22">
      <w:pPr>
        <w:pStyle w:val="LndNormale1"/>
        <w:rPr>
          <w:color w:val="002060"/>
        </w:rPr>
      </w:pPr>
      <w:r w:rsidRPr="00261301">
        <w:rPr>
          <w:color w:val="002060"/>
        </w:rPr>
        <w:t>…omissis…</w:t>
      </w:r>
    </w:p>
    <w:p w14:paraId="7E36B908" w14:textId="77777777" w:rsidR="00BC3C22" w:rsidRDefault="00BC3C22" w:rsidP="002846DD">
      <w:pPr>
        <w:pStyle w:val="LndNormale1"/>
        <w:rPr>
          <w:color w:val="002060"/>
        </w:rPr>
      </w:pPr>
    </w:p>
    <w:p w14:paraId="1F5EAF02" w14:textId="404AB527" w:rsidR="00BC3C22" w:rsidRPr="00261301" w:rsidRDefault="00BC3C22" w:rsidP="00BC3C22">
      <w:pPr>
        <w:pStyle w:val="LndNormale1"/>
        <w:rPr>
          <w:rFonts w:cs="Arial"/>
          <w:b/>
          <w:bCs/>
          <w:i/>
          <w:iCs/>
          <w:color w:val="002060"/>
          <w:szCs w:val="22"/>
        </w:rPr>
      </w:pPr>
      <w:r w:rsidRPr="00261301">
        <w:rPr>
          <w:b/>
          <w:bCs/>
          <w:i/>
          <w:iCs/>
          <w:color w:val="002060"/>
          <w:szCs w:val="22"/>
        </w:rPr>
        <w:t xml:space="preserve">Stralcio C.U. n° </w:t>
      </w:r>
      <w:r>
        <w:rPr>
          <w:b/>
          <w:bCs/>
          <w:i/>
          <w:iCs/>
          <w:color w:val="002060"/>
          <w:szCs w:val="22"/>
        </w:rPr>
        <w:t>871</w:t>
      </w:r>
      <w:r w:rsidRPr="00261301">
        <w:rPr>
          <w:b/>
          <w:bCs/>
          <w:i/>
          <w:iCs/>
          <w:color w:val="002060"/>
          <w:szCs w:val="22"/>
        </w:rPr>
        <w:t xml:space="preserve"> del </w:t>
      </w:r>
      <w:r>
        <w:rPr>
          <w:b/>
          <w:bCs/>
          <w:i/>
          <w:iCs/>
          <w:color w:val="002060"/>
          <w:szCs w:val="22"/>
        </w:rPr>
        <w:t>24</w:t>
      </w:r>
      <w:r w:rsidRPr="00261301">
        <w:rPr>
          <w:b/>
          <w:bCs/>
          <w:i/>
          <w:iCs/>
          <w:color w:val="002060"/>
          <w:szCs w:val="22"/>
        </w:rPr>
        <w:t>/0</w:t>
      </w:r>
      <w:r>
        <w:rPr>
          <w:b/>
          <w:bCs/>
          <w:i/>
          <w:iCs/>
          <w:color w:val="002060"/>
          <w:szCs w:val="22"/>
        </w:rPr>
        <w:t>3</w:t>
      </w:r>
      <w:r w:rsidRPr="00261301">
        <w:rPr>
          <w:b/>
          <w:bCs/>
          <w:i/>
          <w:iCs/>
          <w:color w:val="002060"/>
          <w:szCs w:val="22"/>
        </w:rPr>
        <w:t>/2026</w:t>
      </w:r>
    </w:p>
    <w:p w14:paraId="0E6CA304" w14:textId="77777777" w:rsidR="00BC3C22" w:rsidRPr="00261301" w:rsidRDefault="00BC3C22" w:rsidP="00BC3C22">
      <w:pPr>
        <w:pStyle w:val="LndNormale1"/>
        <w:rPr>
          <w:color w:val="002060"/>
        </w:rPr>
      </w:pPr>
    </w:p>
    <w:p w14:paraId="78B68846" w14:textId="77777777" w:rsidR="00BC3C22" w:rsidRPr="00261301" w:rsidRDefault="00BC3C22" w:rsidP="00BC3C22">
      <w:pPr>
        <w:pStyle w:val="LndNormale1"/>
        <w:rPr>
          <w:color w:val="002060"/>
        </w:rPr>
      </w:pPr>
      <w:r w:rsidRPr="00261301">
        <w:rPr>
          <w:color w:val="002060"/>
        </w:rPr>
        <w:t>…omissis…</w:t>
      </w:r>
    </w:p>
    <w:p w14:paraId="0D96CBA3" w14:textId="77777777" w:rsidR="00BC3C22" w:rsidRPr="00261301" w:rsidRDefault="00BC3C22" w:rsidP="00BC3C22">
      <w:pPr>
        <w:pStyle w:val="LndNormale1"/>
        <w:rPr>
          <w:color w:val="002060"/>
        </w:rPr>
      </w:pPr>
    </w:p>
    <w:p w14:paraId="6D0ED666" w14:textId="77777777" w:rsidR="00BC3C22" w:rsidRPr="00261301" w:rsidRDefault="00BC3C22" w:rsidP="00BC3C22">
      <w:pPr>
        <w:pStyle w:val="LndNormale1"/>
        <w:rPr>
          <w:b/>
          <w:bCs/>
          <w:color w:val="002060"/>
        </w:rPr>
      </w:pPr>
      <w:r w:rsidRPr="00261301">
        <w:rPr>
          <w:b/>
          <w:bCs/>
          <w:color w:val="002060"/>
        </w:rPr>
        <w:t>RISULTATI GARE</w:t>
      </w:r>
    </w:p>
    <w:p w14:paraId="6D43EB02" w14:textId="77777777" w:rsidR="00BC3C22" w:rsidRPr="00261301" w:rsidRDefault="00BC3C22" w:rsidP="00BC3C22">
      <w:pPr>
        <w:pStyle w:val="LndNormale1"/>
        <w:rPr>
          <w:color w:val="002060"/>
        </w:rPr>
      </w:pPr>
    </w:p>
    <w:p w14:paraId="619B918D" w14:textId="753DFF68" w:rsidR="00BC3C22" w:rsidRPr="00261301" w:rsidRDefault="00BC3C22" w:rsidP="00BC3C22">
      <w:pPr>
        <w:pStyle w:val="LndNormale1"/>
        <w:rPr>
          <w:color w:val="002060"/>
        </w:rPr>
      </w:pPr>
      <w:r>
        <w:rPr>
          <w:color w:val="002060"/>
        </w:rPr>
        <w:t>FINALE 1°/2° POSTO</w:t>
      </w:r>
      <w:r>
        <w:rPr>
          <w:color w:val="002060"/>
        </w:rPr>
        <w:tab/>
        <w:t>VICTORIA SOLOFRA – CERRETO D’ESI</w:t>
      </w:r>
      <w:r>
        <w:rPr>
          <w:color w:val="002060"/>
        </w:rPr>
        <w:tab/>
      </w:r>
      <w:r>
        <w:rPr>
          <w:color w:val="002060"/>
        </w:rPr>
        <w:tab/>
      </w:r>
      <w:r>
        <w:rPr>
          <w:color w:val="002060"/>
        </w:rPr>
        <w:tab/>
        <w:t>7 – 4 d.t.s.</w:t>
      </w:r>
    </w:p>
    <w:p w14:paraId="282BC8BB" w14:textId="77777777" w:rsidR="00BC3C22" w:rsidRDefault="00BC3C22" w:rsidP="00BC3C22">
      <w:pPr>
        <w:pStyle w:val="LndNormale1"/>
        <w:rPr>
          <w:color w:val="002060"/>
        </w:rPr>
      </w:pPr>
    </w:p>
    <w:p w14:paraId="32C08719" w14:textId="77777777" w:rsidR="00BC3C22" w:rsidRPr="00261301" w:rsidRDefault="00BC3C22" w:rsidP="00BC3C22">
      <w:pPr>
        <w:pStyle w:val="LndNormale1"/>
        <w:rPr>
          <w:color w:val="002060"/>
        </w:rPr>
      </w:pPr>
      <w:r w:rsidRPr="00261301">
        <w:rPr>
          <w:color w:val="002060"/>
        </w:rPr>
        <w:t>…omissis…</w:t>
      </w:r>
    </w:p>
    <w:p w14:paraId="09E9FAE3" w14:textId="77777777" w:rsidR="00BC3C22" w:rsidRDefault="00BC3C22" w:rsidP="002846DD">
      <w:pPr>
        <w:pStyle w:val="LndNormale1"/>
        <w:rPr>
          <w:color w:val="002060"/>
        </w:rPr>
      </w:pPr>
    </w:p>
    <w:p w14:paraId="333A2CC9" w14:textId="77777777" w:rsidR="00BC3C22" w:rsidRDefault="00BC3C2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3"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7F9F86B0" w14:textId="77777777" w:rsidR="003D1451" w:rsidRDefault="003D1451"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Default="00387589" w:rsidP="00387589">
      <w:pPr>
        <w:rPr>
          <w:rFonts w:ascii="Arial" w:hAnsi="Arial" w:cs="Arial"/>
          <w:color w:val="002060"/>
          <w:sz w:val="22"/>
          <w:szCs w:val="22"/>
        </w:rPr>
      </w:pPr>
    </w:p>
    <w:p w14:paraId="79EB78DF" w14:textId="77777777" w:rsidR="002A0BC0" w:rsidRPr="00F20898" w:rsidRDefault="002A0BC0"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59F10621"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lastRenderedPageBreak/>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3772E65F" w14:textId="77777777" w:rsidR="00A71D90" w:rsidRPr="00971EDE" w:rsidRDefault="00A71D90" w:rsidP="00A71D90">
      <w:pPr>
        <w:pStyle w:val="LndNormale1"/>
        <w:rPr>
          <w:b/>
          <w:color w:val="002060"/>
          <w:sz w:val="28"/>
          <w:szCs w:val="28"/>
        </w:rPr>
      </w:pPr>
      <w:r>
        <w:rPr>
          <w:b/>
          <w:color w:val="002060"/>
          <w:sz w:val="28"/>
          <w:szCs w:val="28"/>
        </w:rPr>
        <w:t>DISTINTA DI GARA</w:t>
      </w:r>
    </w:p>
    <w:p w14:paraId="4DFCA21A" w14:textId="77777777" w:rsidR="00A71D90" w:rsidRDefault="00A71D90" w:rsidP="00A71D90">
      <w:pPr>
        <w:pStyle w:val="LndNormale1"/>
        <w:rPr>
          <w:color w:val="002060"/>
        </w:rPr>
      </w:pPr>
    </w:p>
    <w:p w14:paraId="6FE3A63F" w14:textId="77777777" w:rsidR="00A71D90" w:rsidRPr="00ED564A" w:rsidRDefault="00A71D90" w:rsidP="00A71D90">
      <w:pPr>
        <w:pStyle w:val="LndNormale1"/>
        <w:rPr>
          <w:b/>
          <w:bCs/>
          <w:color w:val="002060"/>
        </w:rPr>
      </w:pPr>
      <w:r w:rsidRPr="00502A16">
        <w:rPr>
          <w:b/>
          <w:bCs/>
          <w:color w:val="002060"/>
          <w:highlight w:val="yellow"/>
        </w:rPr>
        <w:t>Si fa presente a tutte le Società che dal 7 gennaio 2026 è obbligatoria la presentazione della distinta on-line estratta dall’apposita area Società LND.</w:t>
      </w:r>
      <w:r w:rsidRPr="00ED564A">
        <w:rPr>
          <w:b/>
          <w:bCs/>
          <w:color w:val="002060"/>
        </w:rPr>
        <w:t xml:space="preserve"> </w:t>
      </w:r>
    </w:p>
    <w:p w14:paraId="0B6DA0D2" w14:textId="77777777" w:rsidR="00A71D90" w:rsidRDefault="00A71D90" w:rsidP="00A71D90">
      <w:pPr>
        <w:pStyle w:val="LndNormale1"/>
        <w:rPr>
          <w:color w:val="002060"/>
        </w:rPr>
      </w:pPr>
    </w:p>
    <w:p w14:paraId="07BF5B5B" w14:textId="77777777" w:rsidR="00A71D90" w:rsidRPr="001328E4" w:rsidRDefault="00A71D90" w:rsidP="00A71D90">
      <w:pPr>
        <w:pStyle w:val="LndNormale1"/>
        <w:rPr>
          <w:b/>
          <w:bCs/>
          <w:color w:val="002060"/>
        </w:rPr>
      </w:pPr>
      <w:r w:rsidRPr="001328E4">
        <w:rPr>
          <w:b/>
          <w:bCs/>
          <w:color w:val="002060"/>
        </w:rPr>
        <w:t>MODALITA’ DI COMPILAZIONE DISTINTA ONLINE</w:t>
      </w:r>
    </w:p>
    <w:p w14:paraId="532054F9" w14:textId="77777777" w:rsidR="00A71D90" w:rsidRDefault="00A71D90" w:rsidP="00A71D90">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4"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1A68C706" w14:textId="77777777" w:rsidR="00A71D90" w:rsidRPr="00E31DFE" w:rsidRDefault="00A71D90" w:rsidP="00A71D90">
      <w:pPr>
        <w:pStyle w:val="LndNormale1"/>
        <w:rPr>
          <w:color w:val="002060"/>
        </w:rPr>
      </w:pPr>
      <w:r>
        <w:rPr>
          <w:color w:val="002060"/>
        </w:rPr>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40A8009B" w14:textId="77777777" w:rsidR="00A71D90" w:rsidRPr="00E31DFE" w:rsidRDefault="00A71D90" w:rsidP="00A71D90">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082C0278" w14:textId="77777777" w:rsidR="00A71D90" w:rsidRPr="00E31DFE" w:rsidRDefault="00A71D90" w:rsidP="00A71D90">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B676600" w14:textId="77777777" w:rsidR="00A71D90" w:rsidRPr="00E31DFE" w:rsidRDefault="00A71D90" w:rsidP="00A71D90">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C0CE83" w14:textId="77777777" w:rsidR="00A71D90" w:rsidRPr="00A14A22" w:rsidRDefault="00A71D90" w:rsidP="00A71D90">
      <w:pPr>
        <w:pStyle w:val="LndNormale1"/>
        <w:rPr>
          <w:color w:val="002060"/>
          <w:szCs w:val="22"/>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xml:space="preserve">”, presente in calce alla pagina, per generare il documento di gara da sottoscrivere e consegnare il giorno </w:t>
      </w:r>
      <w:r w:rsidRPr="00A14A22">
        <w:rPr>
          <w:color w:val="002060"/>
          <w:szCs w:val="22"/>
        </w:rPr>
        <w:t>della gara.</w:t>
      </w:r>
    </w:p>
    <w:p w14:paraId="47030541" w14:textId="77777777" w:rsidR="00387589" w:rsidRDefault="00387589" w:rsidP="0047674B">
      <w:pPr>
        <w:pStyle w:val="LndNormale1"/>
        <w:rPr>
          <w:rFonts w:cs="Arial"/>
          <w:color w:val="002060"/>
          <w:szCs w:val="22"/>
        </w:rPr>
      </w:pPr>
    </w:p>
    <w:p w14:paraId="124E74BC" w14:textId="77777777" w:rsidR="00A8324A" w:rsidRDefault="00A8324A" w:rsidP="0047674B">
      <w:pPr>
        <w:pStyle w:val="LndNormale1"/>
        <w:rPr>
          <w:rFonts w:cs="Arial"/>
          <w:color w:val="002060"/>
          <w:szCs w:val="22"/>
        </w:rPr>
      </w:pPr>
    </w:p>
    <w:p w14:paraId="74C45FDD" w14:textId="77777777" w:rsidR="00A8324A" w:rsidRPr="0080647B" w:rsidRDefault="00A8324A" w:rsidP="00A8324A">
      <w:pPr>
        <w:rPr>
          <w:rFonts w:ascii="Arial" w:hAnsi="Arial" w:cs="Arial"/>
          <w:b/>
          <w:color w:val="002060"/>
          <w:sz w:val="28"/>
          <w:szCs w:val="28"/>
        </w:rPr>
      </w:pPr>
      <w:r>
        <w:rPr>
          <w:rFonts w:ascii="Arial" w:hAnsi="Arial" w:cs="Arial"/>
          <w:b/>
          <w:color w:val="002060"/>
          <w:sz w:val="28"/>
          <w:szCs w:val="28"/>
        </w:rPr>
        <w:lastRenderedPageBreak/>
        <w:t>ATTIVITA’ DI RAPPRESENTATIVA</w:t>
      </w:r>
    </w:p>
    <w:p w14:paraId="2C9EA89B" w14:textId="77777777" w:rsidR="00A8324A" w:rsidRDefault="00A8324A" w:rsidP="00A8324A">
      <w:pPr>
        <w:rPr>
          <w:rFonts w:ascii="Arial" w:hAnsi="Arial" w:cs="Arial"/>
          <w:color w:val="002060"/>
          <w:sz w:val="22"/>
          <w:szCs w:val="22"/>
        </w:rPr>
      </w:pPr>
    </w:p>
    <w:p w14:paraId="5DB71DF2" w14:textId="77777777" w:rsidR="00A8324A" w:rsidRPr="00CD5233" w:rsidRDefault="00A8324A" w:rsidP="00A8324A">
      <w:pPr>
        <w:pStyle w:val="Nessunaspaziatura"/>
        <w:jc w:val="center"/>
        <w:rPr>
          <w:rFonts w:ascii="Arial" w:hAnsi="Arial" w:cs="Arial"/>
          <w:b/>
          <w:color w:val="002060"/>
          <w:sz w:val="26"/>
          <w:szCs w:val="26"/>
          <w:u w:val="single"/>
        </w:rPr>
      </w:pPr>
      <w:r w:rsidRPr="00CD5233">
        <w:rPr>
          <w:rFonts w:ascii="Arial" w:hAnsi="Arial" w:cs="Arial"/>
          <w:b/>
          <w:color w:val="002060"/>
          <w:sz w:val="26"/>
          <w:szCs w:val="26"/>
          <w:u w:val="single"/>
        </w:rPr>
        <w:t>RAPPRESENTATIVA REGIONALE CALCIO A CINQUE UNDER 19</w:t>
      </w:r>
    </w:p>
    <w:p w14:paraId="5504AC5F" w14:textId="77777777" w:rsidR="00A8324A" w:rsidRPr="00CD5233" w:rsidRDefault="00A8324A" w:rsidP="00A8324A">
      <w:pPr>
        <w:pStyle w:val="Nessunaspaziatura"/>
        <w:jc w:val="center"/>
        <w:rPr>
          <w:rFonts w:ascii="Arial" w:hAnsi="Arial" w:cs="Arial"/>
          <w:b/>
          <w:color w:val="002060"/>
          <w:sz w:val="24"/>
          <w:szCs w:val="24"/>
          <w:u w:val="single"/>
        </w:rPr>
      </w:pPr>
    </w:p>
    <w:p w14:paraId="57DA9452" w14:textId="77777777" w:rsidR="00DA04B3" w:rsidRPr="00697CB9" w:rsidRDefault="00DA04B3" w:rsidP="00DA04B3">
      <w:pPr>
        <w:pStyle w:val="Nessunaspaziatura"/>
        <w:jc w:val="both"/>
        <w:rPr>
          <w:rFonts w:ascii="Arial" w:hAnsi="Arial" w:cs="Arial"/>
          <w:color w:val="002060"/>
        </w:rPr>
      </w:pPr>
      <w:r>
        <w:rPr>
          <w:rFonts w:ascii="Arial" w:hAnsi="Arial" w:cs="Arial"/>
          <w:color w:val="002060"/>
        </w:rPr>
        <w:t>I</w:t>
      </w:r>
      <w:r w:rsidRPr="00697CB9">
        <w:rPr>
          <w:rFonts w:ascii="Arial" w:hAnsi="Arial" w:cs="Arial"/>
          <w:color w:val="002060"/>
        </w:rPr>
        <w:t xml:space="preserve"> sottoelencat</w:t>
      </w:r>
      <w:r>
        <w:rPr>
          <w:rFonts w:ascii="Arial" w:hAnsi="Arial" w:cs="Arial"/>
          <w:color w:val="002060"/>
        </w:rPr>
        <w:t>i</w:t>
      </w:r>
      <w:r w:rsidRPr="00697CB9">
        <w:rPr>
          <w:rFonts w:ascii="Arial" w:hAnsi="Arial" w:cs="Arial"/>
          <w:color w:val="002060"/>
        </w:rPr>
        <w:t xml:space="preserve"> calciat</w:t>
      </w:r>
      <w:r>
        <w:rPr>
          <w:rFonts w:ascii="Arial" w:hAnsi="Arial" w:cs="Arial"/>
          <w:color w:val="002060"/>
        </w:rPr>
        <w:t>ori</w:t>
      </w:r>
      <w:r w:rsidRPr="00697CB9">
        <w:rPr>
          <w:rFonts w:ascii="Arial" w:hAnsi="Arial" w:cs="Arial"/>
          <w:color w:val="002060"/>
        </w:rPr>
        <w:t xml:space="preserve"> sono convocat</w:t>
      </w:r>
      <w:r>
        <w:rPr>
          <w:rFonts w:ascii="Arial" w:hAnsi="Arial" w:cs="Arial"/>
          <w:color w:val="002060"/>
        </w:rPr>
        <w:t>i</w:t>
      </w:r>
      <w:r w:rsidRPr="00697CB9">
        <w:rPr>
          <w:rFonts w:ascii="Arial" w:hAnsi="Arial" w:cs="Arial"/>
          <w:color w:val="002060"/>
        </w:rPr>
        <w:t xml:space="preserve"> per svolgere</w:t>
      </w:r>
      <w:r>
        <w:rPr>
          <w:rFonts w:ascii="Arial" w:hAnsi="Arial" w:cs="Arial"/>
          <w:color w:val="002060"/>
        </w:rPr>
        <w:t xml:space="preserve"> </w:t>
      </w:r>
      <w:r>
        <w:rPr>
          <w:rFonts w:ascii="Arial" w:hAnsi="Arial" w:cs="Arial"/>
          <w:b/>
          <w:color w:val="002060"/>
          <w:u w:val="single"/>
        </w:rPr>
        <w:t>una gara</w:t>
      </w:r>
      <w:r w:rsidRPr="00BF62CC">
        <w:rPr>
          <w:rFonts w:ascii="Arial" w:hAnsi="Arial" w:cs="Arial"/>
          <w:b/>
          <w:color w:val="002060"/>
          <w:u w:val="single"/>
        </w:rPr>
        <w:t xml:space="preserve"> </w:t>
      </w:r>
      <w:r>
        <w:rPr>
          <w:rFonts w:ascii="Arial" w:hAnsi="Arial" w:cs="Arial"/>
          <w:b/>
          <w:color w:val="002060"/>
          <w:u w:val="single"/>
        </w:rPr>
        <w:t>amichevole con la Rappresentativa Comitato Regionale Abruzzo Under 19</w:t>
      </w:r>
      <w:r>
        <w:rPr>
          <w:rFonts w:ascii="Arial" w:hAnsi="Arial" w:cs="Arial"/>
          <w:color w:val="002060"/>
        </w:rPr>
        <w:t xml:space="preserve"> come di seguito riportato:</w:t>
      </w:r>
    </w:p>
    <w:p w14:paraId="7778F39D" w14:textId="77777777" w:rsidR="00DA04B3" w:rsidRDefault="00DA04B3" w:rsidP="00DA04B3">
      <w:pPr>
        <w:pStyle w:val="Nessunaspaziatura"/>
        <w:rPr>
          <w:rFonts w:ascii="Arial" w:hAnsi="Arial" w:cs="Arial"/>
          <w:b/>
          <w:color w:val="002060"/>
        </w:rPr>
      </w:pPr>
    </w:p>
    <w:p w14:paraId="7626C877" w14:textId="77777777" w:rsidR="00DA04B3" w:rsidRDefault="00DA04B3" w:rsidP="00DA04B3">
      <w:pPr>
        <w:pStyle w:val="Nessunaspaziatura"/>
        <w:ind w:firstLine="708"/>
        <w:jc w:val="center"/>
        <w:rPr>
          <w:rFonts w:ascii="Arial" w:hAnsi="Arial" w:cs="Arial"/>
          <w:b/>
          <w:color w:val="002060"/>
        </w:rPr>
      </w:pPr>
      <w:r>
        <w:rPr>
          <w:rFonts w:ascii="Arial" w:hAnsi="Arial" w:cs="Arial"/>
          <w:b/>
          <w:color w:val="002060"/>
        </w:rPr>
        <w:t xml:space="preserve">MARTEDI’ 14/04/2026, ore </w:t>
      </w:r>
      <w:r w:rsidRPr="00FB15A1">
        <w:rPr>
          <w:rFonts w:ascii="Arial" w:hAnsi="Arial" w:cs="Arial"/>
          <w:b/>
          <w:color w:val="002060"/>
        </w:rPr>
        <w:t>17:30</w:t>
      </w:r>
    </w:p>
    <w:p w14:paraId="48E575CA" w14:textId="77777777" w:rsidR="00DA04B3" w:rsidRPr="00DB3615" w:rsidRDefault="00DA04B3" w:rsidP="00DA04B3">
      <w:pPr>
        <w:pStyle w:val="Nessunaspaziatura"/>
        <w:jc w:val="center"/>
        <w:rPr>
          <w:rFonts w:ascii="Arial" w:hAnsi="Arial" w:cs="Arial"/>
          <w:b/>
          <w:i/>
          <w:iCs/>
          <w:color w:val="002060"/>
          <w:sz w:val="21"/>
          <w:szCs w:val="21"/>
        </w:rPr>
      </w:pPr>
      <w:r>
        <w:rPr>
          <w:rFonts w:ascii="Arial" w:hAnsi="Arial" w:cs="Arial"/>
          <w:b/>
          <w:i/>
          <w:iCs/>
          <w:color w:val="002060"/>
        </w:rPr>
        <w:t xml:space="preserve">Palazzetto dello Sport “Bernardo Speca” </w:t>
      </w:r>
      <w:r w:rsidRPr="00DB3615">
        <w:rPr>
          <w:rFonts w:ascii="Arial" w:hAnsi="Arial" w:cs="Arial"/>
          <w:b/>
          <w:i/>
          <w:iCs/>
          <w:color w:val="002060"/>
        </w:rPr>
        <w:t xml:space="preserve">di </w:t>
      </w:r>
      <w:r>
        <w:rPr>
          <w:rFonts w:ascii="Arial" w:hAnsi="Arial" w:cs="Arial"/>
          <w:b/>
          <w:i/>
          <w:iCs/>
          <w:color w:val="002060"/>
        </w:rPr>
        <w:t>SAN BENEDETTO DEL TRONTO (Viale dello Sport, 64</w:t>
      </w:r>
      <w:r w:rsidRPr="00DB3615">
        <w:rPr>
          <w:rFonts w:ascii="Arial" w:hAnsi="Arial" w:cs="Arial"/>
          <w:b/>
          <w:i/>
          <w:iCs/>
          <w:color w:val="002060"/>
        </w:rPr>
        <w:t>)</w:t>
      </w:r>
    </w:p>
    <w:p w14:paraId="25E4AA44" w14:textId="77777777" w:rsidR="00DA04B3" w:rsidRDefault="00DA04B3" w:rsidP="00DA04B3">
      <w:pPr>
        <w:pStyle w:val="LndNormale1"/>
        <w:jc w:val="center"/>
        <w:rPr>
          <w:i/>
          <w:iCs/>
          <w:color w:val="002060"/>
        </w:rPr>
      </w:pPr>
      <w:r w:rsidRPr="00934B26">
        <w:rPr>
          <w:i/>
          <w:iCs/>
          <w:color w:val="002060"/>
        </w:rPr>
        <w:t xml:space="preserve">inizio </w:t>
      </w:r>
      <w:r>
        <w:rPr>
          <w:i/>
          <w:iCs/>
          <w:color w:val="002060"/>
        </w:rPr>
        <w:t>gara amichevole ore 18:30</w:t>
      </w:r>
    </w:p>
    <w:p w14:paraId="5064AB0C" w14:textId="77777777" w:rsidR="00DA04B3" w:rsidRDefault="00DA04B3" w:rsidP="00DA04B3">
      <w:pPr>
        <w:pStyle w:val="LndNormale1"/>
        <w:jc w:val="center"/>
        <w:rPr>
          <w:i/>
          <w:iCs/>
          <w:color w:val="002060"/>
        </w:rPr>
      </w:pPr>
    </w:p>
    <w:p w14:paraId="4102DBFA" w14:textId="77777777" w:rsidR="00DA04B3" w:rsidRPr="00FB15A1" w:rsidRDefault="00DA04B3" w:rsidP="00DA04B3">
      <w:pPr>
        <w:pStyle w:val="LndNormale1"/>
        <w:ind w:left="4245" w:hanging="4245"/>
        <w:rPr>
          <w:color w:val="002060"/>
        </w:rPr>
      </w:pPr>
      <w:r w:rsidRPr="00FB15A1">
        <w:rPr>
          <w:b/>
          <w:bCs/>
          <w:color w:val="002060"/>
        </w:rPr>
        <w:t>ACLI AUDAX MONTECOSARO C5</w:t>
      </w:r>
      <w:r w:rsidRPr="00FB15A1">
        <w:rPr>
          <w:b/>
          <w:bCs/>
          <w:color w:val="002060"/>
        </w:rPr>
        <w:tab/>
      </w:r>
      <w:r w:rsidRPr="00FB15A1">
        <w:rPr>
          <w:color w:val="002060"/>
        </w:rPr>
        <w:t>COZZOLINO Josef</w:t>
      </w:r>
    </w:p>
    <w:p w14:paraId="25BDDFE3" w14:textId="77777777" w:rsidR="00DA04B3" w:rsidRPr="00FB15A1" w:rsidRDefault="00DA04B3" w:rsidP="00DA04B3">
      <w:pPr>
        <w:pStyle w:val="LndNormale1"/>
        <w:ind w:left="4245" w:hanging="4245"/>
        <w:rPr>
          <w:color w:val="002060"/>
        </w:rPr>
      </w:pPr>
      <w:r w:rsidRPr="00FB15A1">
        <w:rPr>
          <w:b/>
          <w:bCs/>
          <w:color w:val="002060"/>
        </w:rPr>
        <w:t>ACSS MONDOLFO C5</w:t>
      </w:r>
      <w:r w:rsidRPr="00FB15A1">
        <w:rPr>
          <w:color w:val="002060"/>
        </w:rPr>
        <w:tab/>
        <w:t>BAIONI Edoardo, BALDUCCI Elia, FURLANI Diego, MARANGIO Matteo, ORCIANI Stefano, PICCIOLI Gioele, RAMOSCELLI Jacopo, TOMASSINI Nicolas</w:t>
      </w:r>
    </w:p>
    <w:p w14:paraId="0042C7AF" w14:textId="77777777" w:rsidR="00DA04B3" w:rsidRPr="00FB15A1" w:rsidRDefault="00DA04B3" w:rsidP="00DA04B3">
      <w:pPr>
        <w:pStyle w:val="LndNormale1"/>
        <w:ind w:left="4245" w:hanging="4245"/>
        <w:rPr>
          <w:color w:val="002060"/>
        </w:rPr>
      </w:pPr>
      <w:r w:rsidRPr="00FB15A1">
        <w:rPr>
          <w:b/>
          <w:bCs/>
          <w:color w:val="002060"/>
        </w:rPr>
        <w:t>CERRETO D’ESI C5 A.S.D.</w:t>
      </w:r>
      <w:r>
        <w:rPr>
          <w:b/>
          <w:bCs/>
          <w:color w:val="002060"/>
        </w:rPr>
        <w:tab/>
      </w:r>
      <w:r w:rsidRPr="00FB15A1">
        <w:rPr>
          <w:color w:val="002060"/>
        </w:rPr>
        <w:t>LIPPERA Tommaso</w:t>
      </w:r>
      <w:r w:rsidRPr="00FB15A1">
        <w:rPr>
          <w:color w:val="002060"/>
          <w:shd w:val="clear" w:color="auto" w:fill="FFFF00"/>
        </w:rPr>
        <w:t xml:space="preserve"> </w:t>
      </w:r>
    </w:p>
    <w:p w14:paraId="1CF32B3D" w14:textId="77777777" w:rsidR="00DA04B3" w:rsidRPr="00FB15A1" w:rsidRDefault="00DA04B3" w:rsidP="00DA04B3">
      <w:pPr>
        <w:pStyle w:val="LndNormale1"/>
        <w:ind w:left="4245" w:hanging="4245"/>
        <w:rPr>
          <w:color w:val="002060"/>
        </w:rPr>
      </w:pPr>
      <w:r w:rsidRPr="00FB15A1">
        <w:rPr>
          <w:b/>
          <w:bCs/>
          <w:color w:val="002060"/>
        </w:rPr>
        <w:t>CHIARAVALLE FUTSAL</w:t>
      </w:r>
      <w:r w:rsidRPr="00FB15A1">
        <w:rPr>
          <w:b/>
          <w:bCs/>
          <w:color w:val="002060"/>
        </w:rPr>
        <w:tab/>
      </w:r>
      <w:r w:rsidRPr="00FB15A1">
        <w:rPr>
          <w:color w:val="002060"/>
        </w:rPr>
        <w:t>CARDINALETTI Nicolò</w:t>
      </w:r>
    </w:p>
    <w:p w14:paraId="37CE9283" w14:textId="77777777" w:rsidR="00DA04B3" w:rsidRPr="00FB15A1" w:rsidRDefault="00DA04B3" w:rsidP="00DA04B3">
      <w:pPr>
        <w:pStyle w:val="LndNormale1"/>
        <w:ind w:left="4245" w:hanging="4245"/>
        <w:rPr>
          <w:b/>
          <w:bCs/>
          <w:color w:val="002060"/>
        </w:rPr>
      </w:pPr>
      <w:r w:rsidRPr="00FB15A1">
        <w:rPr>
          <w:b/>
          <w:bCs/>
          <w:color w:val="002060"/>
        </w:rPr>
        <w:t>FUTSAL CAMPIGLIONE</w:t>
      </w:r>
      <w:r>
        <w:rPr>
          <w:b/>
          <w:bCs/>
          <w:color w:val="002060"/>
        </w:rPr>
        <w:tab/>
      </w:r>
      <w:r w:rsidRPr="00FB15A1">
        <w:rPr>
          <w:color w:val="002060"/>
        </w:rPr>
        <w:t>RICCI Matteo</w:t>
      </w:r>
    </w:p>
    <w:p w14:paraId="0AD77B2B" w14:textId="77777777" w:rsidR="00DA04B3" w:rsidRPr="00CE0B81" w:rsidRDefault="00DA04B3" w:rsidP="00DA04B3">
      <w:pPr>
        <w:pStyle w:val="LndNormale1"/>
        <w:ind w:left="4245" w:hanging="4245"/>
        <w:rPr>
          <w:color w:val="002060"/>
        </w:rPr>
      </w:pPr>
      <w:r w:rsidRPr="00FB15A1">
        <w:rPr>
          <w:b/>
          <w:bCs/>
          <w:color w:val="002060"/>
        </w:rPr>
        <w:t>FUTSAL MONTURANO</w:t>
      </w:r>
      <w:r w:rsidRPr="00FB15A1">
        <w:rPr>
          <w:b/>
          <w:bCs/>
          <w:color w:val="002060"/>
        </w:rPr>
        <w:tab/>
      </w:r>
      <w:r w:rsidRPr="00FB15A1">
        <w:rPr>
          <w:color w:val="002060"/>
        </w:rPr>
        <w:t>BOUTIMAH Omar</w:t>
      </w:r>
    </w:p>
    <w:p w14:paraId="079CD05B" w14:textId="77777777" w:rsidR="00DA04B3" w:rsidRPr="00CE0B81" w:rsidRDefault="00DA04B3" w:rsidP="00DA04B3">
      <w:pPr>
        <w:pStyle w:val="LndNormale1"/>
        <w:ind w:left="4245" w:hanging="4245"/>
        <w:rPr>
          <w:b/>
          <w:bCs/>
          <w:color w:val="002060"/>
        </w:rPr>
      </w:pPr>
      <w:r w:rsidRPr="00CE0B81">
        <w:rPr>
          <w:b/>
          <w:bCs/>
          <w:color w:val="002060"/>
        </w:rPr>
        <w:t>FUTSAL VIRE GEOSISTEM ASD</w:t>
      </w:r>
      <w:r w:rsidRPr="00CE0B81">
        <w:rPr>
          <w:b/>
          <w:bCs/>
          <w:color w:val="002060"/>
        </w:rPr>
        <w:tab/>
      </w:r>
      <w:r w:rsidRPr="00CE0B81">
        <w:rPr>
          <w:color w:val="002060"/>
        </w:rPr>
        <w:t>CICOGNA Lorenzo</w:t>
      </w:r>
    </w:p>
    <w:p w14:paraId="0E659292" w14:textId="77777777" w:rsidR="00A8324A" w:rsidRPr="00CD5233" w:rsidRDefault="00A8324A" w:rsidP="00A8324A">
      <w:pPr>
        <w:pStyle w:val="Nessunaspaziatura"/>
        <w:ind w:left="4245" w:hanging="4245"/>
        <w:jc w:val="both"/>
        <w:rPr>
          <w:rFonts w:ascii="Arial" w:hAnsi="Arial" w:cs="Arial"/>
          <w:bCs/>
          <w:iCs/>
          <w:color w:val="002060"/>
        </w:rPr>
      </w:pPr>
    </w:p>
    <w:p w14:paraId="69B4B391" w14:textId="77777777" w:rsidR="00A8324A" w:rsidRPr="00CD5233" w:rsidRDefault="00A8324A" w:rsidP="00A8324A">
      <w:pPr>
        <w:pStyle w:val="LndNormale1"/>
        <w:tabs>
          <w:tab w:val="left" w:pos="6765"/>
        </w:tabs>
      </w:pPr>
      <w:r w:rsidRPr="00CD5233">
        <w:tab/>
      </w:r>
    </w:p>
    <w:p w14:paraId="5459BB49" w14:textId="77777777" w:rsidR="00A8324A" w:rsidRPr="00CD5233" w:rsidRDefault="00A8324A" w:rsidP="00A8324A">
      <w:pPr>
        <w:pStyle w:val="Nessunaspaziatura"/>
        <w:jc w:val="center"/>
        <w:rPr>
          <w:rFonts w:ascii="Arial" w:hAnsi="Arial" w:cs="Arial"/>
          <w:b/>
          <w:color w:val="002060"/>
          <w:sz w:val="26"/>
          <w:szCs w:val="26"/>
          <w:u w:val="single"/>
        </w:rPr>
      </w:pPr>
      <w:r w:rsidRPr="00CD5233">
        <w:rPr>
          <w:rFonts w:ascii="Arial" w:hAnsi="Arial" w:cs="Arial"/>
          <w:b/>
          <w:color w:val="002060"/>
          <w:sz w:val="26"/>
          <w:szCs w:val="26"/>
          <w:u w:val="single"/>
        </w:rPr>
        <w:t>RAPPRESENTATIVA REGIONALE CALCIO A CINQUE FEMMINILE</w:t>
      </w:r>
    </w:p>
    <w:p w14:paraId="1172B1CB" w14:textId="77777777" w:rsidR="00A8324A" w:rsidRPr="00CD5233" w:rsidRDefault="00A8324A" w:rsidP="00A8324A">
      <w:pPr>
        <w:pStyle w:val="Nessunaspaziatura"/>
        <w:jc w:val="center"/>
        <w:rPr>
          <w:rFonts w:ascii="Arial" w:hAnsi="Arial" w:cs="Arial"/>
          <w:b/>
          <w:color w:val="002060"/>
          <w:sz w:val="24"/>
          <w:szCs w:val="24"/>
          <w:u w:val="single"/>
        </w:rPr>
      </w:pPr>
    </w:p>
    <w:p w14:paraId="15421613" w14:textId="77777777" w:rsidR="00B879C8" w:rsidRPr="00697CB9" w:rsidRDefault="00B879C8" w:rsidP="00B879C8">
      <w:pPr>
        <w:pStyle w:val="Nessunaspaziatura"/>
        <w:jc w:val="both"/>
        <w:rPr>
          <w:rFonts w:ascii="Arial" w:hAnsi="Arial" w:cs="Arial"/>
          <w:color w:val="002060"/>
        </w:rPr>
      </w:pPr>
      <w:r>
        <w:rPr>
          <w:rFonts w:ascii="Arial" w:hAnsi="Arial" w:cs="Arial"/>
          <w:color w:val="002060"/>
        </w:rPr>
        <w:t xml:space="preserve">Le sottoelencate calciatrici sono convocate per svolgere </w:t>
      </w:r>
      <w:r>
        <w:rPr>
          <w:rFonts w:ascii="Arial" w:hAnsi="Arial" w:cs="Arial"/>
          <w:b/>
          <w:color w:val="002060"/>
          <w:u w:val="single"/>
        </w:rPr>
        <w:t>una gara</w:t>
      </w:r>
      <w:r w:rsidRPr="00BF62CC">
        <w:rPr>
          <w:rFonts w:ascii="Arial" w:hAnsi="Arial" w:cs="Arial"/>
          <w:b/>
          <w:color w:val="002060"/>
          <w:u w:val="single"/>
        </w:rPr>
        <w:t xml:space="preserve"> </w:t>
      </w:r>
      <w:r>
        <w:rPr>
          <w:rFonts w:ascii="Arial" w:hAnsi="Arial" w:cs="Arial"/>
          <w:b/>
          <w:color w:val="002060"/>
          <w:u w:val="single"/>
        </w:rPr>
        <w:t>amichevole con la Rappresentativa Comitato Regionale Abruzzo Femminile</w:t>
      </w:r>
      <w:r>
        <w:rPr>
          <w:rFonts w:ascii="Arial" w:hAnsi="Arial" w:cs="Arial"/>
          <w:color w:val="002060"/>
        </w:rPr>
        <w:t xml:space="preserve"> come di seguito riportato:</w:t>
      </w:r>
    </w:p>
    <w:p w14:paraId="23558523" w14:textId="77777777" w:rsidR="00B879C8" w:rsidRDefault="00B879C8" w:rsidP="00B879C8">
      <w:pPr>
        <w:pStyle w:val="Nessunaspaziatura"/>
        <w:rPr>
          <w:rFonts w:ascii="Arial" w:hAnsi="Arial" w:cs="Arial"/>
          <w:b/>
          <w:color w:val="002060"/>
        </w:rPr>
      </w:pPr>
    </w:p>
    <w:p w14:paraId="22E145F7" w14:textId="77777777" w:rsidR="00B879C8" w:rsidRDefault="00B879C8" w:rsidP="00B879C8">
      <w:pPr>
        <w:pStyle w:val="Nessunaspaziatura"/>
        <w:ind w:firstLine="708"/>
        <w:jc w:val="center"/>
        <w:rPr>
          <w:rFonts w:ascii="Arial" w:hAnsi="Arial" w:cs="Arial"/>
          <w:b/>
          <w:color w:val="002060"/>
        </w:rPr>
      </w:pPr>
      <w:r>
        <w:rPr>
          <w:rFonts w:ascii="Arial" w:hAnsi="Arial" w:cs="Arial"/>
          <w:b/>
          <w:color w:val="002060"/>
        </w:rPr>
        <w:t xml:space="preserve">MARTEDI’ 14/04/2026, ore </w:t>
      </w:r>
      <w:r w:rsidRPr="00B82695">
        <w:rPr>
          <w:rFonts w:ascii="Arial" w:hAnsi="Arial" w:cs="Arial"/>
          <w:b/>
          <w:color w:val="002060"/>
        </w:rPr>
        <w:t>19:00</w:t>
      </w:r>
    </w:p>
    <w:p w14:paraId="3745DBB0" w14:textId="77777777" w:rsidR="00B879C8" w:rsidRPr="00DB3615" w:rsidRDefault="00B879C8" w:rsidP="00B879C8">
      <w:pPr>
        <w:pStyle w:val="Nessunaspaziatura"/>
        <w:jc w:val="center"/>
        <w:rPr>
          <w:rFonts w:ascii="Arial" w:hAnsi="Arial" w:cs="Arial"/>
          <w:b/>
          <w:i/>
          <w:iCs/>
          <w:color w:val="002060"/>
          <w:sz w:val="21"/>
          <w:szCs w:val="21"/>
        </w:rPr>
      </w:pPr>
      <w:r>
        <w:rPr>
          <w:rFonts w:ascii="Arial" w:hAnsi="Arial" w:cs="Arial"/>
          <w:b/>
          <w:i/>
          <w:iCs/>
          <w:color w:val="002060"/>
        </w:rPr>
        <w:t xml:space="preserve">Palazzetto dello Sport “Bernardo Speca” </w:t>
      </w:r>
      <w:r w:rsidRPr="00DB3615">
        <w:rPr>
          <w:rFonts w:ascii="Arial" w:hAnsi="Arial" w:cs="Arial"/>
          <w:b/>
          <w:i/>
          <w:iCs/>
          <w:color w:val="002060"/>
        </w:rPr>
        <w:t xml:space="preserve">di </w:t>
      </w:r>
      <w:r>
        <w:rPr>
          <w:rFonts w:ascii="Arial" w:hAnsi="Arial" w:cs="Arial"/>
          <w:b/>
          <w:i/>
          <w:iCs/>
          <w:color w:val="002060"/>
        </w:rPr>
        <w:t>SAN BENEDETTO DEL TRONTO (Viale dello Sport, 64</w:t>
      </w:r>
      <w:r w:rsidRPr="00DB3615">
        <w:rPr>
          <w:rFonts w:ascii="Arial" w:hAnsi="Arial" w:cs="Arial"/>
          <w:b/>
          <w:i/>
          <w:iCs/>
          <w:color w:val="002060"/>
        </w:rPr>
        <w:t>)</w:t>
      </w:r>
    </w:p>
    <w:p w14:paraId="0E09C94E" w14:textId="77777777" w:rsidR="00B879C8" w:rsidRDefault="00B879C8" w:rsidP="00B879C8">
      <w:pPr>
        <w:pStyle w:val="LndNormale1"/>
        <w:jc w:val="center"/>
        <w:rPr>
          <w:i/>
          <w:iCs/>
          <w:color w:val="002060"/>
        </w:rPr>
      </w:pPr>
      <w:r w:rsidRPr="00934B26">
        <w:rPr>
          <w:i/>
          <w:iCs/>
          <w:color w:val="002060"/>
        </w:rPr>
        <w:t xml:space="preserve">inizio </w:t>
      </w:r>
      <w:r>
        <w:rPr>
          <w:i/>
          <w:iCs/>
          <w:color w:val="002060"/>
        </w:rPr>
        <w:t>gara amichevole ore 20:00</w:t>
      </w:r>
    </w:p>
    <w:p w14:paraId="287C6B10" w14:textId="77777777" w:rsidR="00B879C8" w:rsidRDefault="00B879C8" w:rsidP="00B879C8">
      <w:pPr>
        <w:pStyle w:val="Nessunaspaziatura"/>
        <w:jc w:val="both"/>
        <w:rPr>
          <w:i/>
          <w:iCs/>
          <w:color w:val="002060"/>
        </w:rPr>
      </w:pPr>
    </w:p>
    <w:p w14:paraId="4824015B" w14:textId="77777777" w:rsidR="00B879C8" w:rsidRPr="00D21AB8" w:rsidRDefault="00B879C8" w:rsidP="00B879C8">
      <w:pPr>
        <w:pStyle w:val="LndNormale1"/>
        <w:ind w:left="4245" w:hanging="4245"/>
        <w:rPr>
          <w:color w:val="002060"/>
        </w:rPr>
      </w:pPr>
      <w:r w:rsidRPr="00D21AB8">
        <w:rPr>
          <w:b/>
          <w:bCs/>
          <w:color w:val="002060"/>
        </w:rPr>
        <w:t>ACSS MONDOLFO C5</w:t>
      </w:r>
      <w:r w:rsidRPr="00D21AB8">
        <w:rPr>
          <w:b/>
          <w:bCs/>
          <w:color w:val="002060"/>
        </w:rPr>
        <w:tab/>
      </w:r>
      <w:r w:rsidRPr="00D21AB8">
        <w:rPr>
          <w:b/>
          <w:bCs/>
          <w:color w:val="002060"/>
        </w:rPr>
        <w:tab/>
      </w:r>
      <w:r w:rsidRPr="00D21AB8">
        <w:rPr>
          <w:color w:val="002060"/>
        </w:rPr>
        <w:t>PRINCIPI Martina</w:t>
      </w:r>
    </w:p>
    <w:p w14:paraId="2854D0E8" w14:textId="77777777" w:rsidR="00B879C8" w:rsidRPr="00D21AB8" w:rsidRDefault="00B879C8" w:rsidP="00B879C8">
      <w:pPr>
        <w:pStyle w:val="LndNormale1"/>
        <w:ind w:left="4245" w:hanging="4245"/>
        <w:rPr>
          <w:color w:val="002060"/>
        </w:rPr>
      </w:pPr>
      <w:r w:rsidRPr="00D21AB8">
        <w:rPr>
          <w:b/>
          <w:bCs/>
          <w:color w:val="002060"/>
        </w:rPr>
        <w:t>C.U.S. CAMERINO A.S.D.</w:t>
      </w:r>
      <w:r w:rsidRPr="00D21AB8">
        <w:rPr>
          <w:b/>
          <w:bCs/>
          <w:color w:val="002060"/>
        </w:rPr>
        <w:tab/>
      </w:r>
      <w:r w:rsidRPr="00D21AB8">
        <w:rPr>
          <w:color w:val="002060"/>
        </w:rPr>
        <w:t>BIANCHINI Elena, PARASCANDOLA Alessia</w:t>
      </w:r>
    </w:p>
    <w:p w14:paraId="58DF2DBF" w14:textId="77777777" w:rsidR="00B879C8" w:rsidRPr="00D21AB8" w:rsidRDefault="00B879C8" w:rsidP="00B879C8">
      <w:pPr>
        <w:pStyle w:val="LndNormale1"/>
        <w:ind w:left="4245" w:hanging="4245"/>
        <w:rPr>
          <w:color w:val="002060"/>
        </w:rPr>
      </w:pPr>
      <w:r w:rsidRPr="00D21AB8">
        <w:rPr>
          <w:b/>
          <w:bCs/>
          <w:color w:val="002060"/>
        </w:rPr>
        <w:t>CENTRO SPORTIVO SUASA</w:t>
      </w:r>
      <w:r w:rsidRPr="00D21AB8">
        <w:rPr>
          <w:b/>
          <w:bCs/>
          <w:color w:val="002060"/>
        </w:rPr>
        <w:tab/>
      </w:r>
      <w:r w:rsidRPr="00D21AB8">
        <w:rPr>
          <w:color w:val="002060"/>
        </w:rPr>
        <w:t>GABBIANELLI Sofia</w:t>
      </w:r>
    </w:p>
    <w:p w14:paraId="04EACD96" w14:textId="77777777" w:rsidR="00B879C8" w:rsidRPr="00D21AB8" w:rsidRDefault="00B879C8" w:rsidP="00B879C8">
      <w:pPr>
        <w:pStyle w:val="LndNormale1"/>
        <w:ind w:left="4245" w:hanging="4245"/>
        <w:rPr>
          <w:color w:val="002060"/>
        </w:rPr>
      </w:pPr>
      <w:r w:rsidRPr="00D21AB8">
        <w:rPr>
          <w:b/>
          <w:bCs/>
          <w:color w:val="002060"/>
        </w:rPr>
        <w:t>GRADARA CALCIO</w:t>
      </w:r>
      <w:r w:rsidRPr="00D21AB8">
        <w:rPr>
          <w:b/>
          <w:bCs/>
          <w:color w:val="002060"/>
        </w:rPr>
        <w:tab/>
      </w:r>
      <w:r w:rsidRPr="00D21AB8">
        <w:rPr>
          <w:color w:val="002060"/>
        </w:rPr>
        <w:t>FARA Alice</w:t>
      </w:r>
    </w:p>
    <w:p w14:paraId="3EDD94C3" w14:textId="77777777" w:rsidR="00B879C8" w:rsidRPr="00D21AB8" w:rsidRDefault="00B879C8" w:rsidP="00B879C8">
      <w:pPr>
        <w:pStyle w:val="LndNormale1"/>
        <w:ind w:left="4245" w:hanging="4245"/>
        <w:rPr>
          <w:b/>
          <w:bCs/>
          <w:color w:val="002060"/>
        </w:rPr>
      </w:pPr>
      <w:r w:rsidRPr="00D21AB8">
        <w:rPr>
          <w:b/>
          <w:bCs/>
          <w:color w:val="002060"/>
        </w:rPr>
        <w:t>MR.SANGIORGESE CALCIO1922</w:t>
      </w:r>
      <w:r w:rsidRPr="00D21AB8">
        <w:rPr>
          <w:b/>
          <w:bCs/>
          <w:color w:val="002060"/>
        </w:rPr>
        <w:tab/>
      </w:r>
      <w:r w:rsidRPr="00D21AB8">
        <w:rPr>
          <w:color w:val="002060"/>
        </w:rPr>
        <w:t>TORREGIANI Alessia</w:t>
      </w:r>
    </w:p>
    <w:p w14:paraId="55A0C931" w14:textId="77777777" w:rsidR="00B879C8" w:rsidRPr="00D21AB8" w:rsidRDefault="00B879C8" w:rsidP="00B879C8">
      <w:pPr>
        <w:pStyle w:val="LndNormale1"/>
        <w:ind w:left="4245" w:hanging="4245"/>
        <w:rPr>
          <w:color w:val="002060"/>
        </w:rPr>
      </w:pPr>
      <w:r w:rsidRPr="00D21AB8">
        <w:rPr>
          <w:b/>
          <w:bCs/>
          <w:color w:val="002060"/>
        </w:rPr>
        <w:t>PIANDIROSE</w:t>
      </w:r>
      <w:r w:rsidRPr="00D21AB8">
        <w:rPr>
          <w:b/>
          <w:bCs/>
          <w:color w:val="002060"/>
        </w:rPr>
        <w:tab/>
      </w:r>
      <w:r w:rsidRPr="00D21AB8">
        <w:rPr>
          <w:b/>
          <w:bCs/>
          <w:color w:val="002060"/>
        </w:rPr>
        <w:tab/>
      </w:r>
      <w:r w:rsidRPr="00D21AB8">
        <w:rPr>
          <w:color w:val="002060"/>
        </w:rPr>
        <w:t>SILVESTRINI Monica</w:t>
      </w:r>
    </w:p>
    <w:p w14:paraId="14533A2A" w14:textId="77777777" w:rsidR="00B879C8" w:rsidRPr="00D21AB8" w:rsidRDefault="00B879C8" w:rsidP="00B879C8">
      <w:pPr>
        <w:pStyle w:val="LndNormale1"/>
        <w:ind w:left="4245" w:hanging="4245"/>
        <w:rPr>
          <w:color w:val="002060"/>
        </w:rPr>
      </w:pPr>
      <w:r w:rsidRPr="00D21AB8">
        <w:rPr>
          <w:b/>
          <w:bCs/>
          <w:color w:val="002060"/>
        </w:rPr>
        <w:t>RIPABERARDA</w:t>
      </w:r>
      <w:r w:rsidRPr="00D21AB8">
        <w:rPr>
          <w:color w:val="002060"/>
        </w:rPr>
        <w:tab/>
        <w:t>ANGELINI Beatrice</w:t>
      </w:r>
    </w:p>
    <w:p w14:paraId="57EB1D2C" w14:textId="77777777" w:rsidR="00B879C8" w:rsidRPr="00D21AB8" w:rsidRDefault="00B879C8" w:rsidP="00B879C8">
      <w:pPr>
        <w:pStyle w:val="LndNormale1"/>
        <w:ind w:left="4245" w:hanging="4245"/>
        <w:rPr>
          <w:color w:val="002060"/>
        </w:rPr>
      </w:pPr>
      <w:r w:rsidRPr="00D21AB8">
        <w:rPr>
          <w:b/>
          <w:bCs/>
          <w:color w:val="002060"/>
        </w:rPr>
        <w:t>STAFFOLO C5</w:t>
      </w:r>
      <w:r w:rsidRPr="00D21AB8">
        <w:rPr>
          <w:b/>
          <w:bCs/>
          <w:color w:val="002060"/>
        </w:rPr>
        <w:tab/>
      </w:r>
      <w:r w:rsidRPr="00D21AB8">
        <w:rPr>
          <w:color w:val="002060"/>
        </w:rPr>
        <w:t>DURANTE Elisa</w:t>
      </w:r>
    </w:p>
    <w:p w14:paraId="71CAF87F" w14:textId="77777777" w:rsidR="00B879C8" w:rsidRPr="00D21AB8" w:rsidRDefault="00B879C8" w:rsidP="00B879C8">
      <w:pPr>
        <w:pStyle w:val="LndNormale1"/>
        <w:ind w:left="4245" w:hanging="4245"/>
        <w:rPr>
          <w:color w:val="002060"/>
        </w:rPr>
      </w:pPr>
      <w:r w:rsidRPr="00D21AB8">
        <w:rPr>
          <w:b/>
          <w:bCs/>
          <w:color w:val="002060"/>
        </w:rPr>
        <w:t>TRODICA FUTSAL</w:t>
      </w:r>
      <w:r w:rsidRPr="00D21AB8">
        <w:rPr>
          <w:color w:val="002060"/>
        </w:rPr>
        <w:tab/>
        <w:t>CRISPINI Chiara</w:t>
      </w:r>
    </w:p>
    <w:p w14:paraId="12AC2656" w14:textId="77777777" w:rsidR="00B879C8" w:rsidRDefault="00B879C8" w:rsidP="00B879C8">
      <w:pPr>
        <w:pStyle w:val="LndNormale1"/>
        <w:ind w:left="4245" w:hanging="4245"/>
        <w:rPr>
          <w:color w:val="002060"/>
        </w:rPr>
      </w:pPr>
      <w:r w:rsidRPr="00D21AB8">
        <w:rPr>
          <w:b/>
          <w:bCs/>
          <w:color w:val="002060"/>
        </w:rPr>
        <w:t>U.MANDOLESI CALCIO</w:t>
      </w:r>
      <w:r w:rsidRPr="00D21AB8">
        <w:rPr>
          <w:color w:val="002060"/>
        </w:rPr>
        <w:tab/>
        <w:t>DEL GATTO Nicole, FERRETTI Alessandra</w:t>
      </w:r>
    </w:p>
    <w:p w14:paraId="42550092" w14:textId="77777777" w:rsidR="00A8324A" w:rsidRPr="00CD5233" w:rsidRDefault="00A8324A" w:rsidP="00A8324A">
      <w:pPr>
        <w:pStyle w:val="LndNormale1"/>
        <w:ind w:left="4245" w:hanging="4245"/>
        <w:rPr>
          <w:color w:val="002060"/>
        </w:rPr>
      </w:pPr>
    </w:p>
    <w:p w14:paraId="5203CB5D" w14:textId="77777777" w:rsidR="00A8324A" w:rsidRPr="00CD5233" w:rsidRDefault="00A8324A" w:rsidP="00A8324A">
      <w:pPr>
        <w:pStyle w:val="LndNormale1"/>
        <w:rPr>
          <w:color w:val="002060"/>
        </w:rPr>
      </w:pPr>
    </w:p>
    <w:p w14:paraId="769D7EF5" w14:textId="77777777" w:rsidR="00A8324A" w:rsidRPr="00CD5233" w:rsidRDefault="00A8324A" w:rsidP="00A8324A">
      <w:pPr>
        <w:pStyle w:val="Nessunaspaziatura"/>
        <w:jc w:val="center"/>
        <w:rPr>
          <w:rFonts w:ascii="Arial" w:hAnsi="Arial" w:cs="Arial"/>
          <w:b/>
          <w:color w:val="002060"/>
          <w:sz w:val="26"/>
          <w:szCs w:val="26"/>
          <w:u w:val="single"/>
        </w:rPr>
      </w:pPr>
      <w:r w:rsidRPr="00CD5233">
        <w:rPr>
          <w:rFonts w:ascii="Arial" w:hAnsi="Arial" w:cs="Arial"/>
          <w:b/>
          <w:color w:val="002060"/>
          <w:sz w:val="26"/>
          <w:szCs w:val="26"/>
          <w:u w:val="single"/>
        </w:rPr>
        <w:t>RAPPRESENTATIVA REGIONALE CALCIO A CINQUE UNDER 17</w:t>
      </w:r>
    </w:p>
    <w:p w14:paraId="131C647C" w14:textId="77777777" w:rsidR="00A8324A" w:rsidRPr="00CD5233" w:rsidRDefault="00A8324A" w:rsidP="00A8324A">
      <w:pPr>
        <w:pStyle w:val="Nessunaspaziatura"/>
        <w:jc w:val="center"/>
        <w:rPr>
          <w:rFonts w:ascii="Arial" w:hAnsi="Arial" w:cs="Arial"/>
          <w:b/>
          <w:color w:val="002060"/>
          <w:sz w:val="24"/>
          <w:szCs w:val="24"/>
          <w:u w:val="single"/>
        </w:rPr>
      </w:pPr>
    </w:p>
    <w:p w14:paraId="78EC4173" w14:textId="77777777" w:rsidR="009376B8" w:rsidRPr="00697CB9" w:rsidRDefault="009376B8" w:rsidP="009376B8">
      <w:pPr>
        <w:pStyle w:val="Nessunaspaziatura"/>
        <w:jc w:val="both"/>
        <w:rPr>
          <w:rFonts w:ascii="Arial" w:hAnsi="Arial" w:cs="Arial"/>
          <w:color w:val="002060"/>
        </w:rPr>
      </w:pPr>
      <w:r>
        <w:rPr>
          <w:rFonts w:ascii="Arial" w:hAnsi="Arial" w:cs="Arial"/>
          <w:color w:val="002060"/>
        </w:rPr>
        <w:t>I</w:t>
      </w:r>
      <w:r w:rsidRPr="00697CB9">
        <w:rPr>
          <w:rFonts w:ascii="Arial" w:hAnsi="Arial" w:cs="Arial"/>
          <w:color w:val="002060"/>
        </w:rPr>
        <w:t xml:space="preserve"> sottoelencat</w:t>
      </w:r>
      <w:r>
        <w:rPr>
          <w:rFonts w:ascii="Arial" w:hAnsi="Arial" w:cs="Arial"/>
          <w:color w:val="002060"/>
        </w:rPr>
        <w:t>i</w:t>
      </w:r>
      <w:r w:rsidRPr="00697CB9">
        <w:rPr>
          <w:rFonts w:ascii="Arial" w:hAnsi="Arial" w:cs="Arial"/>
          <w:color w:val="002060"/>
        </w:rPr>
        <w:t xml:space="preserve"> calciat</w:t>
      </w:r>
      <w:r>
        <w:rPr>
          <w:rFonts w:ascii="Arial" w:hAnsi="Arial" w:cs="Arial"/>
          <w:color w:val="002060"/>
        </w:rPr>
        <w:t>ori</w:t>
      </w:r>
      <w:r w:rsidRPr="00697CB9">
        <w:rPr>
          <w:rFonts w:ascii="Arial" w:hAnsi="Arial" w:cs="Arial"/>
          <w:color w:val="002060"/>
        </w:rPr>
        <w:t xml:space="preserve"> sono convocat</w:t>
      </w:r>
      <w:r>
        <w:rPr>
          <w:rFonts w:ascii="Arial" w:hAnsi="Arial" w:cs="Arial"/>
          <w:color w:val="002060"/>
        </w:rPr>
        <w:t>i</w:t>
      </w:r>
      <w:r w:rsidRPr="00697CB9">
        <w:rPr>
          <w:rFonts w:ascii="Arial" w:hAnsi="Arial" w:cs="Arial"/>
          <w:color w:val="002060"/>
        </w:rPr>
        <w:t xml:space="preserve"> per svolgere</w:t>
      </w:r>
      <w:r>
        <w:rPr>
          <w:rFonts w:ascii="Arial" w:hAnsi="Arial" w:cs="Arial"/>
          <w:color w:val="002060"/>
        </w:rPr>
        <w:t xml:space="preserve"> </w:t>
      </w:r>
      <w:r>
        <w:rPr>
          <w:rFonts w:ascii="Arial" w:hAnsi="Arial" w:cs="Arial"/>
          <w:b/>
          <w:color w:val="002060"/>
          <w:u w:val="single"/>
        </w:rPr>
        <w:t>una gara</w:t>
      </w:r>
      <w:r w:rsidRPr="00BF62CC">
        <w:rPr>
          <w:rFonts w:ascii="Arial" w:hAnsi="Arial" w:cs="Arial"/>
          <w:b/>
          <w:color w:val="002060"/>
          <w:u w:val="single"/>
        </w:rPr>
        <w:t xml:space="preserve"> </w:t>
      </w:r>
      <w:r>
        <w:rPr>
          <w:rFonts w:ascii="Arial" w:hAnsi="Arial" w:cs="Arial"/>
          <w:b/>
          <w:color w:val="002060"/>
          <w:u w:val="single"/>
        </w:rPr>
        <w:t>amichevole con la Rappresentativa Comitato Regionale Abruzzo Under 17</w:t>
      </w:r>
      <w:r>
        <w:rPr>
          <w:rFonts w:ascii="Arial" w:hAnsi="Arial" w:cs="Arial"/>
          <w:color w:val="002060"/>
        </w:rPr>
        <w:t xml:space="preserve"> come di seguito riportato:</w:t>
      </w:r>
    </w:p>
    <w:p w14:paraId="1A97D8C2" w14:textId="77777777" w:rsidR="009376B8" w:rsidRDefault="009376B8" w:rsidP="009376B8">
      <w:pPr>
        <w:pStyle w:val="Nessunaspaziatura"/>
        <w:rPr>
          <w:rFonts w:ascii="Arial" w:hAnsi="Arial" w:cs="Arial"/>
          <w:b/>
          <w:color w:val="002060"/>
        </w:rPr>
      </w:pPr>
    </w:p>
    <w:p w14:paraId="4E63473E" w14:textId="77777777" w:rsidR="009376B8" w:rsidRDefault="009376B8" w:rsidP="009376B8">
      <w:pPr>
        <w:pStyle w:val="Nessunaspaziatura"/>
        <w:ind w:firstLine="708"/>
        <w:jc w:val="center"/>
        <w:rPr>
          <w:rFonts w:ascii="Arial" w:hAnsi="Arial" w:cs="Arial"/>
          <w:b/>
          <w:color w:val="002060"/>
        </w:rPr>
      </w:pPr>
      <w:r>
        <w:rPr>
          <w:rFonts w:ascii="Arial" w:hAnsi="Arial" w:cs="Arial"/>
          <w:b/>
          <w:color w:val="002060"/>
        </w:rPr>
        <w:t xml:space="preserve">MARTEDI’ 14/04/2026, ore </w:t>
      </w:r>
      <w:r w:rsidRPr="0050101E">
        <w:rPr>
          <w:rFonts w:ascii="Arial" w:hAnsi="Arial" w:cs="Arial"/>
          <w:b/>
          <w:color w:val="002060"/>
        </w:rPr>
        <w:t>16:00</w:t>
      </w:r>
    </w:p>
    <w:p w14:paraId="51B0FB46" w14:textId="77777777" w:rsidR="009376B8" w:rsidRPr="00DB3615" w:rsidRDefault="009376B8" w:rsidP="009376B8">
      <w:pPr>
        <w:pStyle w:val="Nessunaspaziatura"/>
        <w:jc w:val="center"/>
        <w:rPr>
          <w:rFonts w:ascii="Arial" w:hAnsi="Arial" w:cs="Arial"/>
          <w:b/>
          <w:i/>
          <w:iCs/>
          <w:color w:val="002060"/>
          <w:sz w:val="21"/>
          <w:szCs w:val="21"/>
        </w:rPr>
      </w:pPr>
      <w:r>
        <w:rPr>
          <w:rFonts w:ascii="Arial" w:hAnsi="Arial" w:cs="Arial"/>
          <w:b/>
          <w:i/>
          <w:iCs/>
          <w:color w:val="002060"/>
        </w:rPr>
        <w:t xml:space="preserve">Palazzetto dello Sport “Bernardo Speca” </w:t>
      </w:r>
      <w:r w:rsidRPr="00DB3615">
        <w:rPr>
          <w:rFonts w:ascii="Arial" w:hAnsi="Arial" w:cs="Arial"/>
          <w:b/>
          <w:i/>
          <w:iCs/>
          <w:color w:val="002060"/>
        </w:rPr>
        <w:t xml:space="preserve">di </w:t>
      </w:r>
      <w:r>
        <w:rPr>
          <w:rFonts w:ascii="Arial" w:hAnsi="Arial" w:cs="Arial"/>
          <w:b/>
          <w:i/>
          <w:iCs/>
          <w:color w:val="002060"/>
        </w:rPr>
        <w:t>SAN BENEDETTO DEL TRONTO (Viale dello Sport, 64</w:t>
      </w:r>
      <w:r w:rsidRPr="00DB3615">
        <w:rPr>
          <w:rFonts w:ascii="Arial" w:hAnsi="Arial" w:cs="Arial"/>
          <w:b/>
          <w:i/>
          <w:iCs/>
          <w:color w:val="002060"/>
        </w:rPr>
        <w:t>)</w:t>
      </w:r>
    </w:p>
    <w:p w14:paraId="0DA49FE6" w14:textId="77777777" w:rsidR="009376B8" w:rsidRDefault="009376B8" w:rsidP="009376B8">
      <w:pPr>
        <w:pStyle w:val="LndNormale1"/>
        <w:jc w:val="center"/>
        <w:rPr>
          <w:i/>
          <w:iCs/>
          <w:color w:val="002060"/>
        </w:rPr>
      </w:pPr>
      <w:r w:rsidRPr="00934B26">
        <w:rPr>
          <w:i/>
          <w:iCs/>
          <w:color w:val="002060"/>
        </w:rPr>
        <w:t xml:space="preserve">inizio </w:t>
      </w:r>
      <w:r>
        <w:rPr>
          <w:i/>
          <w:iCs/>
          <w:color w:val="002060"/>
        </w:rPr>
        <w:t>gara amichevole ore 17:00</w:t>
      </w:r>
    </w:p>
    <w:p w14:paraId="7F96EA81" w14:textId="77777777" w:rsidR="009376B8" w:rsidRDefault="009376B8" w:rsidP="009376B8">
      <w:pPr>
        <w:pStyle w:val="LndNormale1"/>
        <w:jc w:val="center"/>
        <w:rPr>
          <w:i/>
          <w:iCs/>
          <w:color w:val="002060"/>
        </w:rPr>
      </w:pPr>
    </w:p>
    <w:p w14:paraId="5BAF60A8" w14:textId="77777777" w:rsidR="009376B8" w:rsidRPr="002262E6" w:rsidRDefault="009376B8" w:rsidP="009376B8">
      <w:pPr>
        <w:pStyle w:val="LndNormale1"/>
        <w:ind w:left="4245" w:hanging="4245"/>
        <w:rPr>
          <w:color w:val="002060"/>
        </w:rPr>
      </w:pPr>
      <w:r w:rsidRPr="002262E6">
        <w:rPr>
          <w:b/>
          <w:bCs/>
          <w:color w:val="002060"/>
        </w:rPr>
        <w:t>ACLI AUDAX MONTECOSARO C5</w:t>
      </w:r>
      <w:r w:rsidRPr="002262E6">
        <w:rPr>
          <w:b/>
          <w:bCs/>
          <w:color w:val="002060"/>
        </w:rPr>
        <w:tab/>
      </w:r>
      <w:r w:rsidRPr="002262E6">
        <w:rPr>
          <w:color w:val="002060"/>
        </w:rPr>
        <w:t>SCIAMANNA Marco</w:t>
      </w:r>
    </w:p>
    <w:p w14:paraId="721BE85E" w14:textId="77777777" w:rsidR="009376B8" w:rsidRPr="009376B8" w:rsidRDefault="009376B8" w:rsidP="009376B8">
      <w:pPr>
        <w:pStyle w:val="LndNormale1"/>
        <w:ind w:left="4245" w:hanging="4245"/>
        <w:rPr>
          <w:color w:val="002060"/>
        </w:rPr>
      </w:pPr>
      <w:r w:rsidRPr="009376B8">
        <w:rPr>
          <w:b/>
          <w:bCs/>
          <w:color w:val="002060"/>
        </w:rPr>
        <w:t>ACSS MONDOLFO C5</w:t>
      </w:r>
      <w:r w:rsidRPr="009376B8">
        <w:rPr>
          <w:color w:val="002060"/>
        </w:rPr>
        <w:tab/>
        <w:t>BORDONI Luca, LONGARINI Matteo, SEBASTIANELLI Leonardo</w:t>
      </w:r>
    </w:p>
    <w:p w14:paraId="33AE4819" w14:textId="77777777" w:rsidR="009376B8" w:rsidRPr="009376B8" w:rsidRDefault="009376B8" w:rsidP="009376B8">
      <w:pPr>
        <w:pStyle w:val="LndNormale1"/>
        <w:ind w:left="4245" w:hanging="4245"/>
        <w:rPr>
          <w:color w:val="002060"/>
        </w:rPr>
      </w:pPr>
      <w:r w:rsidRPr="009376B8">
        <w:rPr>
          <w:b/>
          <w:bCs/>
          <w:color w:val="002060"/>
        </w:rPr>
        <w:t>BULDOG T.N.T. LUCREZIA</w:t>
      </w:r>
      <w:r w:rsidRPr="009376B8">
        <w:rPr>
          <w:b/>
          <w:bCs/>
          <w:color w:val="002060"/>
        </w:rPr>
        <w:tab/>
      </w:r>
      <w:r w:rsidRPr="009376B8">
        <w:rPr>
          <w:color w:val="002060"/>
        </w:rPr>
        <w:t>SABBATINI Mattia</w:t>
      </w:r>
    </w:p>
    <w:p w14:paraId="4010BAC7" w14:textId="77777777" w:rsidR="009376B8" w:rsidRPr="002262E6" w:rsidRDefault="009376B8" w:rsidP="009376B8">
      <w:pPr>
        <w:pStyle w:val="LndNormale1"/>
        <w:ind w:left="4245" w:hanging="4245"/>
        <w:rPr>
          <w:color w:val="002060"/>
        </w:rPr>
      </w:pPr>
      <w:r w:rsidRPr="009376B8">
        <w:rPr>
          <w:b/>
          <w:bCs/>
          <w:color w:val="002060"/>
        </w:rPr>
        <w:t>C.U.S. ANCONA</w:t>
      </w:r>
      <w:r w:rsidRPr="009376B8">
        <w:rPr>
          <w:b/>
          <w:bCs/>
          <w:color w:val="002060"/>
        </w:rPr>
        <w:tab/>
      </w:r>
      <w:r w:rsidRPr="009376B8">
        <w:rPr>
          <w:color w:val="002060"/>
        </w:rPr>
        <w:t>DE CAPUA Mattia, UMILE Samuele</w:t>
      </w:r>
    </w:p>
    <w:p w14:paraId="5CDA3A02" w14:textId="77777777" w:rsidR="009376B8" w:rsidRPr="002262E6" w:rsidRDefault="009376B8" w:rsidP="009376B8">
      <w:pPr>
        <w:pStyle w:val="LndNormale1"/>
        <w:ind w:left="4245" w:hanging="4245"/>
        <w:rPr>
          <w:color w:val="002060"/>
        </w:rPr>
      </w:pPr>
      <w:r w:rsidRPr="002262E6">
        <w:rPr>
          <w:b/>
          <w:bCs/>
          <w:color w:val="002060"/>
        </w:rPr>
        <w:t>CALCIO A 5 CORINALDO</w:t>
      </w:r>
      <w:r w:rsidRPr="002262E6">
        <w:rPr>
          <w:b/>
          <w:bCs/>
          <w:color w:val="002060"/>
        </w:rPr>
        <w:tab/>
      </w:r>
      <w:r w:rsidRPr="002262E6">
        <w:rPr>
          <w:color w:val="002060"/>
        </w:rPr>
        <w:t>DISCEPOLI Daniel</w:t>
      </w:r>
    </w:p>
    <w:p w14:paraId="3AF05723" w14:textId="77777777" w:rsidR="009376B8" w:rsidRPr="002262E6" w:rsidRDefault="009376B8" w:rsidP="009376B8">
      <w:pPr>
        <w:pStyle w:val="LndNormale1"/>
        <w:ind w:left="4245" w:hanging="4245"/>
        <w:rPr>
          <w:b/>
          <w:bCs/>
          <w:color w:val="002060"/>
        </w:rPr>
      </w:pPr>
      <w:r w:rsidRPr="002262E6">
        <w:rPr>
          <w:b/>
          <w:bCs/>
          <w:color w:val="002060"/>
        </w:rPr>
        <w:t>FUTSAL VIRE GEOSISTEM ASD</w:t>
      </w:r>
      <w:r w:rsidRPr="002262E6">
        <w:rPr>
          <w:b/>
          <w:bCs/>
          <w:color w:val="002060"/>
        </w:rPr>
        <w:tab/>
      </w:r>
      <w:r w:rsidRPr="002262E6">
        <w:rPr>
          <w:color w:val="002060"/>
        </w:rPr>
        <w:t>ALFONSI Daniele, DANESI Kevin</w:t>
      </w:r>
    </w:p>
    <w:p w14:paraId="314BAF95" w14:textId="77777777" w:rsidR="009376B8" w:rsidRPr="002262E6" w:rsidRDefault="009376B8" w:rsidP="009376B8">
      <w:pPr>
        <w:pStyle w:val="LndNormale1"/>
        <w:ind w:left="4245" w:hanging="4245"/>
        <w:rPr>
          <w:b/>
          <w:bCs/>
          <w:color w:val="002060"/>
        </w:rPr>
      </w:pPr>
      <w:r w:rsidRPr="002262E6">
        <w:rPr>
          <w:b/>
          <w:bCs/>
          <w:color w:val="002060"/>
        </w:rPr>
        <w:t>ITALSERVICE C5</w:t>
      </w:r>
      <w:r w:rsidRPr="002262E6">
        <w:rPr>
          <w:b/>
          <w:bCs/>
          <w:color w:val="002060"/>
        </w:rPr>
        <w:tab/>
      </w:r>
      <w:r w:rsidRPr="002262E6">
        <w:rPr>
          <w:color w:val="002060"/>
        </w:rPr>
        <w:t>TIJU Filippo</w:t>
      </w:r>
    </w:p>
    <w:p w14:paraId="3F9BC71D" w14:textId="77777777" w:rsidR="009376B8" w:rsidRPr="002262E6" w:rsidRDefault="009376B8" w:rsidP="009376B8">
      <w:pPr>
        <w:pStyle w:val="LndNormale1"/>
        <w:ind w:left="4245" w:hanging="4245"/>
        <w:rPr>
          <w:color w:val="002060"/>
        </w:rPr>
      </w:pPr>
      <w:r w:rsidRPr="002262E6">
        <w:rPr>
          <w:b/>
          <w:bCs/>
          <w:color w:val="002060"/>
        </w:rPr>
        <w:t>REAL SAN GIORGIO</w:t>
      </w:r>
      <w:r w:rsidRPr="002262E6">
        <w:rPr>
          <w:b/>
          <w:bCs/>
          <w:color w:val="002060"/>
        </w:rPr>
        <w:tab/>
      </w:r>
      <w:r w:rsidRPr="002262E6">
        <w:rPr>
          <w:color w:val="002060"/>
        </w:rPr>
        <w:t>DELPIZ</w:t>
      </w:r>
      <w:r>
        <w:rPr>
          <w:color w:val="002060"/>
        </w:rPr>
        <w:t>Z</w:t>
      </w:r>
      <w:r w:rsidRPr="002262E6">
        <w:rPr>
          <w:color w:val="002060"/>
        </w:rPr>
        <w:t>O SCHVEITZER Davi</w:t>
      </w:r>
    </w:p>
    <w:p w14:paraId="42D73FA9" w14:textId="77777777" w:rsidR="00A8324A" w:rsidRPr="00CD5233" w:rsidRDefault="00A8324A" w:rsidP="00A8324A">
      <w:pPr>
        <w:pStyle w:val="LndNormale1"/>
        <w:rPr>
          <w:rFonts w:cs="Arial"/>
          <w:color w:val="002060"/>
          <w:szCs w:val="22"/>
        </w:rPr>
      </w:pPr>
    </w:p>
    <w:p w14:paraId="56B2206B" w14:textId="77777777" w:rsidR="00A8324A" w:rsidRPr="00CD5233" w:rsidRDefault="00A8324A" w:rsidP="00A8324A">
      <w:pPr>
        <w:pStyle w:val="LndNormale1"/>
        <w:rPr>
          <w:rFonts w:cs="Arial"/>
          <w:szCs w:val="22"/>
        </w:rPr>
      </w:pPr>
    </w:p>
    <w:p w14:paraId="0A92838A" w14:textId="77777777" w:rsidR="00A8324A" w:rsidRPr="00CD5233" w:rsidRDefault="00A8324A" w:rsidP="00A8324A">
      <w:pPr>
        <w:pStyle w:val="Nessunaspaziatura"/>
        <w:jc w:val="center"/>
        <w:rPr>
          <w:rFonts w:ascii="Arial" w:hAnsi="Arial" w:cs="Arial"/>
          <w:b/>
          <w:color w:val="002060"/>
          <w:sz w:val="26"/>
          <w:szCs w:val="26"/>
          <w:u w:val="single"/>
        </w:rPr>
      </w:pPr>
      <w:r w:rsidRPr="00CD5233">
        <w:rPr>
          <w:rFonts w:ascii="Arial" w:hAnsi="Arial" w:cs="Arial"/>
          <w:b/>
          <w:color w:val="002060"/>
          <w:sz w:val="26"/>
          <w:szCs w:val="26"/>
          <w:u w:val="single"/>
        </w:rPr>
        <w:t>RAPPRESENTATIVA REGIONALE CALCIO A CINQUE UNDER 15</w:t>
      </w:r>
    </w:p>
    <w:p w14:paraId="31CCF05E" w14:textId="77777777" w:rsidR="00A8324A" w:rsidRPr="00CD5233" w:rsidRDefault="00A8324A" w:rsidP="00A8324A">
      <w:pPr>
        <w:pStyle w:val="Nessunaspaziatura"/>
        <w:jc w:val="center"/>
        <w:rPr>
          <w:rFonts w:ascii="Arial" w:hAnsi="Arial" w:cs="Arial"/>
          <w:b/>
          <w:color w:val="002060"/>
          <w:sz w:val="24"/>
          <w:szCs w:val="24"/>
          <w:u w:val="single"/>
        </w:rPr>
      </w:pPr>
    </w:p>
    <w:p w14:paraId="3B1420D3" w14:textId="77777777" w:rsidR="001A3581" w:rsidRPr="00697CB9" w:rsidRDefault="001A3581" w:rsidP="001A3581">
      <w:pPr>
        <w:pStyle w:val="Nessunaspaziatura"/>
        <w:jc w:val="both"/>
        <w:rPr>
          <w:rFonts w:ascii="Arial" w:hAnsi="Arial" w:cs="Arial"/>
          <w:color w:val="002060"/>
        </w:rPr>
      </w:pPr>
      <w:r>
        <w:rPr>
          <w:rFonts w:ascii="Arial" w:hAnsi="Arial" w:cs="Arial"/>
          <w:color w:val="002060"/>
        </w:rPr>
        <w:t>I</w:t>
      </w:r>
      <w:r w:rsidRPr="00697CB9">
        <w:rPr>
          <w:rFonts w:ascii="Arial" w:hAnsi="Arial" w:cs="Arial"/>
          <w:color w:val="002060"/>
        </w:rPr>
        <w:t xml:space="preserve"> sottoelencat</w:t>
      </w:r>
      <w:r>
        <w:rPr>
          <w:rFonts w:ascii="Arial" w:hAnsi="Arial" w:cs="Arial"/>
          <w:color w:val="002060"/>
        </w:rPr>
        <w:t>i</w:t>
      </w:r>
      <w:r w:rsidRPr="00697CB9">
        <w:rPr>
          <w:rFonts w:ascii="Arial" w:hAnsi="Arial" w:cs="Arial"/>
          <w:color w:val="002060"/>
        </w:rPr>
        <w:t xml:space="preserve"> calciat</w:t>
      </w:r>
      <w:r>
        <w:rPr>
          <w:rFonts w:ascii="Arial" w:hAnsi="Arial" w:cs="Arial"/>
          <w:color w:val="002060"/>
        </w:rPr>
        <w:t>ori</w:t>
      </w:r>
      <w:r w:rsidRPr="00697CB9">
        <w:rPr>
          <w:rFonts w:ascii="Arial" w:hAnsi="Arial" w:cs="Arial"/>
          <w:color w:val="002060"/>
        </w:rPr>
        <w:t xml:space="preserve"> sono convocat</w:t>
      </w:r>
      <w:r>
        <w:rPr>
          <w:rFonts w:ascii="Arial" w:hAnsi="Arial" w:cs="Arial"/>
          <w:color w:val="002060"/>
        </w:rPr>
        <w:t>i</w:t>
      </w:r>
      <w:r w:rsidRPr="00697CB9">
        <w:rPr>
          <w:rFonts w:ascii="Arial" w:hAnsi="Arial" w:cs="Arial"/>
          <w:color w:val="002060"/>
        </w:rPr>
        <w:t xml:space="preserve"> per svolgere</w:t>
      </w:r>
      <w:r>
        <w:rPr>
          <w:rFonts w:ascii="Arial" w:hAnsi="Arial" w:cs="Arial"/>
          <w:color w:val="002060"/>
        </w:rPr>
        <w:t xml:space="preserve"> </w:t>
      </w:r>
      <w:r>
        <w:rPr>
          <w:rFonts w:ascii="Arial" w:hAnsi="Arial" w:cs="Arial"/>
          <w:b/>
          <w:color w:val="002060"/>
          <w:u w:val="single"/>
        </w:rPr>
        <w:t>una gara</w:t>
      </w:r>
      <w:r w:rsidRPr="00BF62CC">
        <w:rPr>
          <w:rFonts w:ascii="Arial" w:hAnsi="Arial" w:cs="Arial"/>
          <w:b/>
          <w:color w:val="002060"/>
          <w:u w:val="single"/>
        </w:rPr>
        <w:t xml:space="preserve"> </w:t>
      </w:r>
      <w:r>
        <w:rPr>
          <w:rFonts w:ascii="Arial" w:hAnsi="Arial" w:cs="Arial"/>
          <w:b/>
          <w:color w:val="002060"/>
          <w:u w:val="single"/>
        </w:rPr>
        <w:t>amichevole con la Rappresentativa Comitato Regionale Abruzzo Under 15</w:t>
      </w:r>
      <w:r>
        <w:rPr>
          <w:rFonts w:ascii="Arial" w:hAnsi="Arial" w:cs="Arial"/>
          <w:color w:val="002060"/>
        </w:rPr>
        <w:t xml:space="preserve"> come di seguito riportato:</w:t>
      </w:r>
    </w:p>
    <w:p w14:paraId="0E3C2515" w14:textId="77777777" w:rsidR="001A3581" w:rsidRDefault="001A3581" w:rsidP="001A3581">
      <w:pPr>
        <w:pStyle w:val="Nessunaspaziatura"/>
        <w:rPr>
          <w:rFonts w:ascii="Arial" w:hAnsi="Arial" w:cs="Arial"/>
          <w:b/>
          <w:color w:val="002060"/>
        </w:rPr>
      </w:pPr>
    </w:p>
    <w:p w14:paraId="346755B8" w14:textId="77777777" w:rsidR="001A3581" w:rsidRDefault="001A3581" w:rsidP="001A3581">
      <w:pPr>
        <w:pStyle w:val="Nessunaspaziatura"/>
        <w:ind w:firstLine="708"/>
        <w:jc w:val="center"/>
        <w:rPr>
          <w:rFonts w:ascii="Arial" w:hAnsi="Arial" w:cs="Arial"/>
          <w:b/>
          <w:color w:val="002060"/>
        </w:rPr>
      </w:pPr>
      <w:r>
        <w:rPr>
          <w:rFonts w:ascii="Arial" w:hAnsi="Arial" w:cs="Arial"/>
          <w:b/>
          <w:color w:val="002060"/>
        </w:rPr>
        <w:t xml:space="preserve">MARTEDI’ 14/04/2026, ore </w:t>
      </w:r>
      <w:r w:rsidRPr="00447510">
        <w:rPr>
          <w:rFonts w:ascii="Arial" w:hAnsi="Arial" w:cs="Arial"/>
          <w:b/>
          <w:color w:val="002060"/>
        </w:rPr>
        <w:t>14:30</w:t>
      </w:r>
    </w:p>
    <w:p w14:paraId="7B504B6E" w14:textId="77777777" w:rsidR="001A3581" w:rsidRPr="00DB3615" w:rsidRDefault="001A3581" w:rsidP="001A3581">
      <w:pPr>
        <w:pStyle w:val="Nessunaspaziatura"/>
        <w:jc w:val="center"/>
        <w:rPr>
          <w:rFonts w:ascii="Arial" w:hAnsi="Arial" w:cs="Arial"/>
          <w:b/>
          <w:i/>
          <w:iCs/>
          <w:color w:val="002060"/>
          <w:sz w:val="21"/>
          <w:szCs w:val="21"/>
        </w:rPr>
      </w:pPr>
      <w:r>
        <w:rPr>
          <w:rFonts w:ascii="Arial" w:hAnsi="Arial" w:cs="Arial"/>
          <w:b/>
          <w:i/>
          <w:iCs/>
          <w:color w:val="002060"/>
        </w:rPr>
        <w:t xml:space="preserve">Palazzetto dello Sport “Bernardo Speca” </w:t>
      </w:r>
      <w:r w:rsidRPr="00DB3615">
        <w:rPr>
          <w:rFonts w:ascii="Arial" w:hAnsi="Arial" w:cs="Arial"/>
          <w:b/>
          <w:i/>
          <w:iCs/>
          <w:color w:val="002060"/>
        </w:rPr>
        <w:t xml:space="preserve">di </w:t>
      </w:r>
      <w:r>
        <w:rPr>
          <w:rFonts w:ascii="Arial" w:hAnsi="Arial" w:cs="Arial"/>
          <w:b/>
          <w:i/>
          <w:iCs/>
          <w:color w:val="002060"/>
        </w:rPr>
        <w:t>SAN BENEDETTO DEL TRONTO (Viale dello Sport, 64</w:t>
      </w:r>
      <w:r w:rsidRPr="00DB3615">
        <w:rPr>
          <w:rFonts w:ascii="Arial" w:hAnsi="Arial" w:cs="Arial"/>
          <w:b/>
          <w:i/>
          <w:iCs/>
          <w:color w:val="002060"/>
        </w:rPr>
        <w:t>)</w:t>
      </w:r>
    </w:p>
    <w:p w14:paraId="526AC820" w14:textId="77777777" w:rsidR="001A3581" w:rsidRDefault="001A3581" w:rsidP="001A3581">
      <w:pPr>
        <w:pStyle w:val="LndNormale1"/>
        <w:jc w:val="center"/>
        <w:rPr>
          <w:i/>
          <w:iCs/>
          <w:color w:val="002060"/>
        </w:rPr>
      </w:pPr>
      <w:r w:rsidRPr="00934B26">
        <w:rPr>
          <w:i/>
          <w:iCs/>
          <w:color w:val="002060"/>
        </w:rPr>
        <w:t xml:space="preserve">inizio </w:t>
      </w:r>
      <w:r>
        <w:rPr>
          <w:i/>
          <w:iCs/>
          <w:color w:val="002060"/>
        </w:rPr>
        <w:t>gara amichevole ore 15:30</w:t>
      </w:r>
    </w:p>
    <w:p w14:paraId="658C558E" w14:textId="77777777" w:rsidR="001A3581" w:rsidRDefault="001A3581" w:rsidP="001A3581">
      <w:pPr>
        <w:pStyle w:val="LndNormale1"/>
        <w:jc w:val="center"/>
        <w:rPr>
          <w:i/>
          <w:iCs/>
          <w:color w:val="002060"/>
        </w:rPr>
      </w:pPr>
    </w:p>
    <w:p w14:paraId="53BB11EF" w14:textId="77777777" w:rsidR="001A3581" w:rsidRPr="00944164" w:rsidRDefault="001A3581" w:rsidP="001A3581">
      <w:pPr>
        <w:pStyle w:val="LndNormale1"/>
        <w:ind w:left="4245" w:hanging="4245"/>
        <w:rPr>
          <w:color w:val="002060"/>
        </w:rPr>
      </w:pPr>
      <w:r w:rsidRPr="00944164">
        <w:rPr>
          <w:b/>
          <w:bCs/>
          <w:color w:val="002060"/>
        </w:rPr>
        <w:t>ACSS MONDOLFO C5</w:t>
      </w:r>
      <w:r w:rsidRPr="00944164">
        <w:rPr>
          <w:color w:val="002060"/>
        </w:rPr>
        <w:tab/>
        <w:t>CARLONI Riccardo, DONATI Gianluca, FABRIZI Elia, LUCCHETTI Marco, PESARESI Emanuele, TARSI Marco</w:t>
      </w:r>
    </w:p>
    <w:p w14:paraId="4AABE680" w14:textId="77777777" w:rsidR="001A3581" w:rsidRPr="00944164" w:rsidRDefault="001A3581" w:rsidP="001A3581">
      <w:pPr>
        <w:pStyle w:val="LndNormale1"/>
        <w:ind w:left="4245" w:hanging="4245"/>
        <w:rPr>
          <w:color w:val="002060"/>
        </w:rPr>
      </w:pPr>
      <w:r w:rsidRPr="00944164">
        <w:rPr>
          <w:b/>
          <w:bCs/>
          <w:color w:val="002060"/>
        </w:rPr>
        <w:t>ASCOLI CALCIO A 5</w:t>
      </w:r>
      <w:r w:rsidRPr="00944164">
        <w:rPr>
          <w:b/>
          <w:bCs/>
          <w:color w:val="002060"/>
        </w:rPr>
        <w:tab/>
      </w:r>
      <w:r w:rsidRPr="00944164">
        <w:rPr>
          <w:color w:val="002060"/>
        </w:rPr>
        <w:t>GUTIERREZ DURANTE Yan Lucca</w:t>
      </w:r>
    </w:p>
    <w:p w14:paraId="3FB68CD3" w14:textId="77777777" w:rsidR="001A3581" w:rsidRPr="00944164" w:rsidRDefault="001A3581" w:rsidP="001A3581">
      <w:pPr>
        <w:pStyle w:val="LndNormale1"/>
        <w:ind w:left="4245" w:hanging="4245"/>
        <w:rPr>
          <w:color w:val="002060"/>
        </w:rPr>
      </w:pPr>
      <w:r w:rsidRPr="00944164">
        <w:rPr>
          <w:b/>
          <w:bCs/>
          <w:color w:val="002060"/>
        </w:rPr>
        <w:t>BULDOG T.N.T. LUCREZIA</w:t>
      </w:r>
      <w:r w:rsidRPr="00944164">
        <w:rPr>
          <w:b/>
          <w:bCs/>
          <w:color w:val="002060"/>
        </w:rPr>
        <w:tab/>
      </w:r>
      <w:r w:rsidRPr="00944164">
        <w:rPr>
          <w:color w:val="002060"/>
        </w:rPr>
        <w:t>CATALANI Manuel</w:t>
      </w:r>
      <w:r>
        <w:rPr>
          <w:color w:val="002060"/>
        </w:rPr>
        <w:t>, LEPRETTI Lorenzo</w:t>
      </w:r>
    </w:p>
    <w:p w14:paraId="594549B3" w14:textId="77777777" w:rsidR="001A3581" w:rsidRPr="00944164" w:rsidRDefault="001A3581" w:rsidP="001A3581">
      <w:pPr>
        <w:pStyle w:val="LndNormale1"/>
        <w:ind w:left="4245" w:hanging="4245"/>
        <w:rPr>
          <w:color w:val="002060"/>
        </w:rPr>
      </w:pPr>
      <w:r w:rsidRPr="00944164">
        <w:rPr>
          <w:b/>
          <w:bCs/>
          <w:color w:val="002060"/>
        </w:rPr>
        <w:t>CALCIO A 5 CORINALDO</w:t>
      </w:r>
      <w:r w:rsidRPr="00944164">
        <w:rPr>
          <w:b/>
          <w:bCs/>
          <w:color w:val="002060"/>
        </w:rPr>
        <w:tab/>
      </w:r>
      <w:r w:rsidRPr="00944164">
        <w:rPr>
          <w:color w:val="002060"/>
        </w:rPr>
        <w:t>MASSIMI Matteo</w:t>
      </w:r>
    </w:p>
    <w:p w14:paraId="52294A11" w14:textId="77777777" w:rsidR="001A3581" w:rsidRPr="00944164" w:rsidRDefault="001A3581" w:rsidP="001A3581">
      <w:pPr>
        <w:pStyle w:val="LndNormale1"/>
        <w:ind w:left="4245" w:hanging="4245"/>
        <w:rPr>
          <w:b/>
          <w:bCs/>
          <w:color w:val="002060"/>
        </w:rPr>
      </w:pPr>
      <w:r w:rsidRPr="00944164">
        <w:rPr>
          <w:b/>
          <w:bCs/>
          <w:color w:val="002060"/>
        </w:rPr>
        <w:t>CERRETO D’ESI ASD</w:t>
      </w:r>
      <w:r w:rsidRPr="00944164">
        <w:rPr>
          <w:b/>
          <w:bCs/>
          <w:color w:val="002060"/>
        </w:rPr>
        <w:tab/>
      </w:r>
      <w:r w:rsidRPr="00944164">
        <w:rPr>
          <w:color w:val="002060"/>
        </w:rPr>
        <w:tab/>
        <w:t>ANTINORI Alex</w:t>
      </w:r>
    </w:p>
    <w:p w14:paraId="150B598D" w14:textId="77777777" w:rsidR="001A3581" w:rsidRPr="00944164" w:rsidRDefault="001A3581" w:rsidP="001A3581">
      <w:pPr>
        <w:pStyle w:val="LndNormale1"/>
        <w:ind w:left="4245" w:hanging="4245"/>
        <w:rPr>
          <w:b/>
          <w:bCs/>
          <w:color w:val="002060"/>
        </w:rPr>
      </w:pPr>
      <w:r w:rsidRPr="00944164">
        <w:rPr>
          <w:b/>
          <w:bCs/>
          <w:color w:val="002060"/>
        </w:rPr>
        <w:t>ITALSERVICE C5</w:t>
      </w:r>
      <w:r w:rsidRPr="00944164">
        <w:rPr>
          <w:b/>
          <w:bCs/>
          <w:color w:val="002060"/>
        </w:rPr>
        <w:tab/>
      </w:r>
      <w:r w:rsidRPr="00944164">
        <w:rPr>
          <w:color w:val="002060"/>
        </w:rPr>
        <w:t>BORDONI Davide</w:t>
      </w:r>
    </w:p>
    <w:p w14:paraId="6F7734DC" w14:textId="77777777" w:rsidR="001A3581" w:rsidRPr="00105022" w:rsidRDefault="001A3581" w:rsidP="001A3581">
      <w:pPr>
        <w:pStyle w:val="LndNormale1"/>
        <w:ind w:left="4245" w:hanging="4245"/>
        <w:rPr>
          <w:color w:val="002060"/>
        </w:rPr>
      </w:pPr>
      <w:r w:rsidRPr="00944164">
        <w:rPr>
          <w:b/>
          <w:bCs/>
          <w:color w:val="002060"/>
        </w:rPr>
        <w:t>POL.CAGLI SPORT ASSOCIATI</w:t>
      </w:r>
      <w:r w:rsidRPr="00944164">
        <w:rPr>
          <w:b/>
          <w:bCs/>
          <w:color w:val="002060"/>
        </w:rPr>
        <w:tab/>
      </w:r>
      <w:r w:rsidRPr="00944164">
        <w:rPr>
          <w:color w:val="002060"/>
        </w:rPr>
        <w:t>MENSA’ Isaia</w:t>
      </w:r>
    </w:p>
    <w:p w14:paraId="6F1EFF79" w14:textId="77777777" w:rsidR="00A8324A" w:rsidRPr="00CD5233" w:rsidRDefault="00A8324A" w:rsidP="00A8324A">
      <w:pPr>
        <w:pStyle w:val="Nessunaspaziatura"/>
        <w:ind w:left="4245" w:hanging="4245"/>
        <w:jc w:val="both"/>
        <w:rPr>
          <w:rFonts w:ascii="Arial" w:hAnsi="Arial" w:cs="Arial"/>
          <w:bCs/>
          <w:iCs/>
          <w:color w:val="002060"/>
        </w:rPr>
      </w:pPr>
    </w:p>
    <w:p w14:paraId="133BCA42" w14:textId="77777777" w:rsidR="00A8324A" w:rsidRPr="00CD5233" w:rsidRDefault="00A8324A" w:rsidP="00A8324A">
      <w:pPr>
        <w:pStyle w:val="Nessunaspaziatura"/>
        <w:jc w:val="both"/>
        <w:rPr>
          <w:rFonts w:ascii="Arial" w:hAnsi="Arial" w:cs="Arial"/>
          <w:color w:val="002060"/>
        </w:rPr>
      </w:pPr>
      <w:r w:rsidRPr="00CD5233">
        <w:rPr>
          <w:rFonts w:ascii="Arial" w:hAnsi="Arial" w:cs="Arial"/>
          <w:color w:val="002060"/>
        </w:rPr>
        <w:t>Dirigente Responsabile</w:t>
      </w:r>
      <w:r w:rsidRPr="00CD5233">
        <w:rPr>
          <w:rFonts w:ascii="Arial" w:hAnsi="Arial" w:cs="Arial"/>
          <w:color w:val="002060"/>
        </w:rPr>
        <w:tab/>
      </w:r>
      <w:r w:rsidRPr="00CD5233">
        <w:rPr>
          <w:rFonts w:ascii="Arial" w:hAnsi="Arial" w:cs="Arial"/>
          <w:color w:val="002060"/>
        </w:rPr>
        <w:tab/>
      </w:r>
      <w:r w:rsidRPr="00CD5233">
        <w:rPr>
          <w:rFonts w:ascii="Arial" w:hAnsi="Arial" w:cs="Arial"/>
          <w:color w:val="002060"/>
        </w:rPr>
        <w:tab/>
        <w:t>CAPRETTI Marco</w:t>
      </w:r>
    </w:p>
    <w:p w14:paraId="77CAFED8" w14:textId="77777777" w:rsidR="00A8324A" w:rsidRPr="00CD5233" w:rsidRDefault="00A8324A" w:rsidP="00A8324A">
      <w:pPr>
        <w:pStyle w:val="Nessunaspaziatura"/>
        <w:ind w:left="4240" w:hanging="4240"/>
        <w:jc w:val="both"/>
        <w:rPr>
          <w:rFonts w:ascii="Arial" w:hAnsi="Arial" w:cs="Arial"/>
          <w:color w:val="002060"/>
        </w:rPr>
      </w:pPr>
      <w:r w:rsidRPr="00CD5233">
        <w:rPr>
          <w:rFonts w:ascii="Arial" w:hAnsi="Arial" w:cs="Arial"/>
          <w:color w:val="002060"/>
        </w:rPr>
        <w:t>Staff Tecnico</w:t>
      </w:r>
      <w:r w:rsidRPr="00CD5233">
        <w:rPr>
          <w:rFonts w:ascii="Arial" w:hAnsi="Arial" w:cs="Arial"/>
          <w:color w:val="002060"/>
        </w:rPr>
        <w:tab/>
        <w:t>BARGONI Enzo, DITOMMASO Giovanni, DOMINICI Luca, ZAMPOLINI Michele</w:t>
      </w:r>
    </w:p>
    <w:p w14:paraId="419F9F80" w14:textId="77777777" w:rsidR="00A8324A" w:rsidRPr="00CD5233" w:rsidRDefault="00A8324A" w:rsidP="00A8324A">
      <w:pPr>
        <w:pStyle w:val="Nessunaspaziatura"/>
        <w:ind w:left="4240" w:hanging="4240"/>
        <w:jc w:val="both"/>
        <w:rPr>
          <w:rFonts w:ascii="Arial" w:hAnsi="Arial" w:cs="Arial"/>
          <w:color w:val="002060"/>
        </w:rPr>
      </w:pPr>
      <w:r w:rsidRPr="00CD5233">
        <w:rPr>
          <w:rFonts w:ascii="Arial" w:hAnsi="Arial" w:cs="Arial"/>
          <w:color w:val="002060"/>
        </w:rPr>
        <w:t>Preparatore dei Portieri</w:t>
      </w:r>
      <w:r w:rsidRPr="00CD5233">
        <w:rPr>
          <w:rFonts w:ascii="Arial" w:hAnsi="Arial" w:cs="Arial"/>
          <w:color w:val="002060"/>
        </w:rPr>
        <w:tab/>
      </w:r>
      <w:r w:rsidRPr="00CD5233">
        <w:rPr>
          <w:rFonts w:ascii="Arial" w:hAnsi="Arial" w:cs="Arial"/>
          <w:color w:val="002060"/>
        </w:rPr>
        <w:tab/>
        <w:t>COPPARI Marco</w:t>
      </w:r>
    </w:p>
    <w:p w14:paraId="23B6D53B" w14:textId="77777777" w:rsidR="00A8324A" w:rsidRPr="00CD5233" w:rsidRDefault="00A8324A" w:rsidP="00A8324A">
      <w:pPr>
        <w:pStyle w:val="Nessunaspaziatura"/>
        <w:ind w:left="4240" w:hanging="4240"/>
        <w:jc w:val="both"/>
        <w:rPr>
          <w:rFonts w:ascii="Arial" w:hAnsi="Arial" w:cs="Arial"/>
          <w:color w:val="002060"/>
        </w:rPr>
      </w:pPr>
      <w:r w:rsidRPr="00CD5233">
        <w:rPr>
          <w:rFonts w:ascii="Arial" w:hAnsi="Arial" w:cs="Arial"/>
          <w:color w:val="002060"/>
        </w:rPr>
        <w:t>Fisioterapisti</w:t>
      </w:r>
      <w:r w:rsidRPr="00CD5233">
        <w:rPr>
          <w:rFonts w:ascii="Arial" w:hAnsi="Arial" w:cs="Arial"/>
          <w:color w:val="002060"/>
        </w:rPr>
        <w:tab/>
      </w:r>
      <w:r w:rsidRPr="00CD5233">
        <w:rPr>
          <w:rFonts w:ascii="Arial" w:hAnsi="Arial" w:cs="Arial"/>
          <w:color w:val="002060"/>
        </w:rPr>
        <w:tab/>
        <w:t>PERUCCI Michele, PIGNOCCHI Letizia</w:t>
      </w:r>
    </w:p>
    <w:p w14:paraId="381F0935" w14:textId="77777777" w:rsidR="00A8324A" w:rsidRPr="00CD5233" w:rsidRDefault="00A8324A" w:rsidP="00A8324A">
      <w:pPr>
        <w:pStyle w:val="Nessunaspaziatura"/>
        <w:ind w:left="3540" w:hanging="3540"/>
        <w:jc w:val="both"/>
        <w:rPr>
          <w:rFonts w:ascii="Arial" w:hAnsi="Arial" w:cs="Arial"/>
          <w:color w:val="002060"/>
        </w:rPr>
      </w:pPr>
      <w:r w:rsidRPr="00CD5233">
        <w:rPr>
          <w:rFonts w:ascii="Arial" w:hAnsi="Arial" w:cs="Arial"/>
          <w:color w:val="002060"/>
        </w:rPr>
        <w:t>Responsabili Logistica</w:t>
      </w:r>
      <w:r w:rsidRPr="00CD5233">
        <w:rPr>
          <w:rFonts w:ascii="Arial" w:hAnsi="Arial" w:cs="Arial"/>
          <w:color w:val="002060"/>
        </w:rPr>
        <w:tab/>
      </w:r>
      <w:r w:rsidRPr="00CD5233">
        <w:rPr>
          <w:rFonts w:ascii="Arial" w:hAnsi="Arial" w:cs="Arial"/>
          <w:color w:val="002060"/>
        </w:rPr>
        <w:tab/>
        <w:t>BOIANI Paolo, GIACOMETTI Michele, PACENTI Paolo</w:t>
      </w:r>
    </w:p>
    <w:p w14:paraId="19B108C1" w14:textId="77777777" w:rsidR="00A8324A" w:rsidRPr="00CD5233" w:rsidRDefault="00A8324A" w:rsidP="00A8324A">
      <w:pPr>
        <w:pStyle w:val="Nessunaspaziatura"/>
        <w:ind w:left="3540" w:hanging="3540"/>
        <w:jc w:val="both"/>
        <w:rPr>
          <w:rFonts w:ascii="Arial" w:hAnsi="Arial" w:cs="Arial"/>
          <w:color w:val="002060"/>
        </w:rPr>
      </w:pPr>
      <w:r w:rsidRPr="00CD5233">
        <w:rPr>
          <w:rFonts w:ascii="Arial" w:hAnsi="Arial" w:cs="Arial"/>
          <w:color w:val="002060"/>
        </w:rPr>
        <w:t>Segretario</w:t>
      </w:r>
      <w:r w:rsidRPr="00CD5233">
        <w:rPr>
          <w:rFonts w:ascii="Arial" w:hAnsi="Arial" w:cs="Arial"/>
          <w:color w:val="002060"/>
        </w:rPr>
        <w:tab/>
      </w:r>
      <w:r w:rsidRPr="00CD5233">
        <w:rPr>
          <w:rFonts w:ascii="Arial" w:hAnsi="Arial" w:cs="Arial"/>
          <w:color w:val="002060"/>
        </w:rPr>
        <w:tab/>
        <w:t>TORRESI Alver</w:t>
      </w:r>
    </w:p>
    <w:p w14:paraId="37A98711" w14:textId="77777777" w:rsidR="00A8324A" w:rsidRPr="00CD5233" w:rsidRDefault="00A8324A" w:rsidP="00A8324A">
      <w:pPr>
        <w:pStyle w:val="Nessunaspaziatura"/>
        <w:jc w:val="both"/>
        <w:rPr>
          <w:rFonts w:ascii="Arial" w:hAnsi="Arial" w:cs="Arial"/>
          <w:color w:val="002060"/>
        </w:rPr>
      </w:pPr>
    </w:p>
    <w:p w14:paraId="7DAF5E6E" w14:textId="77777777" w:rsidR="00A8324A" w:rsidRPr="00CD5233" w:rsidRDefault="00A8324A" w:rsidP="00A8324A">
      <w:pPr>
        <w:pStyle w:val="Nessunaspaziatura"/>
        <w:jc w:val="both"/>
        <w:rPr>
          <w:rFonts w:ascii="Arial" w:hAnsi="Arial" w:cs="Arial"/>
          <w:color w:val="002060"/>
        </w:rPr>
      </w:pPr>
      <w:r w:rsidRPr="00CD5233">
        <w:rPr>
          <w:rFonts w:ascii="Arial" w:hAnsi="Arial" w:cs="Arial"/>
          <w:color w:val="002060"/>
        </w:rPr>
        <w:t xml:space="preserve">I calciatori e le calciatrici convocati debbono presentarsi </w:t>
      </w:r>
      <w:r w:rsidRPr="00CD5233">
        <w:rPr>
          <w:rFonts w:ascii="Arial" w:hAnsi="Arial" w:cs="Arial"/>
          <w:b/>
          <w:bCs/>
          <w:color w:val="002060"/>
          <w:u w:val="single"/>
        </w:rPr>
        <w:t>muniti degli indumenti personali di gioco e di un documento di identità in corso di validità</w:t>
      </w:r>
      <w:r w:rsidRPr="00CD5233">
        <w:rPr>
          <w:rFonts w:ascii="Arial" w:hAnsi="Arial" w:cs="Arial"/>
          <w:color w:val="002060"/>
        </w:rPr>
        <w:t>.</w:t>
      </w:r>
    </w:p>
    <w:p w14:paraId="4BC69833" w14:textId="77777777" w:rsidR="00A8324A" w:rsidRPr="00697CB9" w:rsidRDefault="00A8324A" w:rsidP="00A8324A">
      <w:pPr>
        <w:pStyle w:val="Nessunaspaziatura"/>
        <w:jc w:val="both"/>
        <w:rPr>
          <w:rFonts w:ascii="Arial" w:hAnsi="Arial" w:cs="Arial"/>
          <w:color w:val="002060"/>
        </w:rPr>
      </w:pPr>
      <w:r w:rsidRPr="00CD5233">
        <w:rPr>
          <w:rFonts w:ascii="Arial" w:hAnsi="Arial" w:cs="Arial"/>
          <w:color w:val="002060"/>
        </w:rPr>
        <w:t>Si ricorda a tutte le Società che debbono rispondere alla mail che è stata loro inviata entro il termine previsto allegando alla stessa la copia del certificato di idoneità medico-sportiva di ogni calciatore/calciatrice convocato/a.</w:t>
      </w:r>
    </w:p>
    <w:p w14:paraId="61EA4E22" w14:textId="77777777" w:rsidR="00A8324A" w:rsidRDefault="00A8324A" w:rsidP="0047674B">
      <w:pPr>
        <w:pStyle w:val="LndNormale1"/>
        <w:rPr>
          <w:rFonts w:cs="Arial"/>
          <w:color w:val="002060"/>
          <w:szCs w:val="22"/>
        </w:rPr>
      </w:pPr>
    </w:p>
    <w:p w14:paraId="526CD18A" w14:textId="77777777" w:rsidR="0068577F" w:rsidRDefault="0068577F" w:rsidP="0047674B">
      <w:pPr>
        <w:pStyle w:val="LndNormale1"/>
        <w:rPr>
          <w:rFonts w:cs="Arial"/>
          <w:color w:val="002060"/>
          <w:szCs w:val="22"/>
        </w:rPr>
      </w:pPr>
    </w:p>
    <w:p w14:paraId="371A9FF4" w14:textId="21A7FE2E" w:rsidR="0068577F" w:rsidRPr="00A21490" w:rsidRDefault="0068577F" w:rsidP="0068577F">
      <w:pPr>
        <w:pStyle w:val="LndNormale1"/>
        <w:rPr>
          <w:b/>
          <w:color w:val="002060"/>
          <w:sz w:val="28"/>
          <w:szCs w:val="28"/>
        </w:rPr>
      </w:pPr>
      <w:r>
        <w:rPr>
          <w:b/>
          <w:color w:val="002060"/>
          <w:sz w:val="28"/>
          <w:szCs w:val="28"/>
        </w:rPr>
        <w:t>BANDO CORSO ALLENATORE UEFA FUTSAL B</w:t>
      </w:r>
    </w:p>
    <w:p w14:paraId="137714F2" w14:textId="77777777" w:rsidR="0068577F" w:rsidRPr="00A21490" w:rsidRDefault="0068577F" w:rsidP="0068577F">
      <w:pPr>
        <w:pStyle w:val="LndNormale1"/>
        <w:rPr>
          <w:color w:val="002060"/>
        </w:rPr>
      </w:pPr>
    </w:p>
    <w:p w14:paraId="40AD11E5" w14:textId="7E7147AD" w:rsidR="0068577F" w:rsidRPr="0068577F" w:rsidRDefault="0068577F" w:rsidP="0068577F">
      <w:pPr>
        <w:pStyle w:val="LndNormale1"/>
        <w:rPr>
          <w:b/>
          <w:bCs/>
          <w:color w:val="002060"/>
        </w:rPr>
      </w:pPr>
      <w:r w:rsidRPr="0068577F">
        <w:rPr>
          <w:b/>
          <w:bCs/>
          <w:color w:val="002060"/>
        </w:rPr>
        <w:t xml:space="preserve">In allegato si trasmette il </w:t>
      </w:r>
      <w:r>
        <w:rPr>
          <w:b/>
          <w:bCs/>
          <w:color w:val="002060"/>
        </w:rPr>
        <w:t>b</w:t>
      </w:r>
      <w:r w:rsidRPr="0068577F">
        <w:rPr>
          <w:b/>
          <w:bCs/>
          <w:color w:val="002060"/>
        </w:rPr>
        <w:t>ando di ammissione al Corso per l’abilitazione ad Allenatore UEFA FUTSAL B che si svolgerà ad Ancona dall’11/5/2026 al 04/07/2026.</w:t>
      </w:r>
    </w:p>
    <w:p w14:paraId="2AC0877D" w14:textId="4A944E84" w:rsidR="0068577F" w:rsidRDefault="0068577F" w:rsidP="0068577F">
      <w:pPr>
        <w:pStyle w:val="LndNormale1"/>
        <w:rPr>
          <w:rFonts w:cs="Arial"/>
          <w:color w:val="002060"/>
          <w:szCs w:val="22"/>
        </w:rPr>
      </w:pPr>
    </w:p>
    <w:p w14:paraId="5CA6956D" w14:textId="77777777" w:rsidR="003D1451" w:rsidRDefault="003D1451" w:rsidP="0068577F">
      <w:pPr>
        <w:pStyle w:val="LndNormale1"/>
        <w:rPr>
          <w:rFonts w:cs="Arial"/>
          <w:color w:val="002060"/>
          <w:szCs w:val="22"/>
        </w:rPr>
      </w:pPr>
    </w:p>
    <w:p w14:paraId="4D42E891" w14:textId="77777777" w:rsidR="00450600" w:rsidRPr="00450600" w:rsidRDefault="00450600" w:rsidP="00450600">
      <w:pPr>
        <w:pStyle w:val="LndNormale1"/>
        <w:rPr>
          <w:b/>
          <w:color w:val="002060"/>
          <w:sz w:val="28"/>
          <w:szCs w:val="28"/>
        </w:rPr>
      </w:pPr>
      <w:r w:rsidRPr="00450600">
        <w:rPr>
          <w:b/>
          <w:color w:val="002060"/>
          <w:sz w:val="28"/>
          <w:szCs w:val="28"/>
        </w:rPr>
        <w:t>SVINCOLI EX ART. 117 BIS NOIF</w:t>
      </w:r>
    </w:p>
    <w:p w14:paraId="1AE0E5BC" w14:textId="77777777" w:rsidR="00450600" w:rsidRPr="00450600" w:rsidRDefault="00450600" w:rsidP="00450600">
      <w:pPr>
        <w:rPr>
          <w:rFonts w:ascii="Arial" w:hAnsi="Arial" w:cs="Arial"/>
          <w:color w:val="002060"/>
          <w:sz w:val="22"/>
          <w:szCs w:val="22"/>
        </w:rPr>
      </w:pPr>
    </w:p>
    <w:p w14:paraId="40DA15B8" w14:textId="77777777" w:rsidR="00450600" w:rsidRPr="00450600" w:rsidRDefault="00450600" w:rsidP="00450600">
      <w:pPr>
        <w:pStyle w:val="LndNormale1"/>
        <w:rPr>
          <w:b/>
          <w:color w:val="002060"/>
        </w:rPr>
      </w:pPr>
      <w:r w:rsidRPr="00450600">
        <w:rPr>
          <w:color w:val="002060"/>
        </w:rPr>
        <w:lastRenderedPageBreak/>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450600">
        <w:rPr>
          <w:b/>
          <w:color w:val="002060"/>
        </w:rPr>
        <w:t>01.04.2026:</w:t>
      </w:r>
    </w:p>
    <w:tbl>
      <w:tblPr>
        <w:tblW w:w="0" w:type="auto"/>
        <w:tblLook w:val="04A0" w:firstRow="1" w:lastRow="0" w:firstColumn="1" w:lastColumn="0" w:noHBand="0" w:noVBand="1"/>
      </w:tblPr>
      <w:tblGrid>
        <w:gridCol w:w="1265"/>
        <w:gridCol w:w="2756"/>
        <w:gridCol w:w="1273"/>
        <w:gridCol w:w="1182"/>
        <w:gridCol w:w="3436"/>
      </w:tblGrid>
      <w:tr w:rsidR="00450600" w:rsidRPr="00450600" w14:paraId="68F9F5A5" w14:textId="77777777" w:rsidTr="00FA5EA6">
        <w:tc>
          <w:tcPr>
            <w:tcW w:w="1265" w:type="dxa"/>
            <w:tcBorders>
              <w:top w:val="single" w:sz="4" w:space="0" w:color="auto"/>
              <w:left w:val="single" w:sz="4" w:space="0" w:color="auto"/>
              <w:bottom w:val="single" w:sz="4" w:space="0" w:color="auto"/>
              <w:right w:val="single" w:sz="4" w:space="0" w:color="auto"/>
            </w:tcBorders>
            <w:hideMark/>
          </w:tcPr>
          <w:p w14:paraId="09800512" w14:textId="77777777" w:rsidR="00450600" w:rsidRPr="00450600" w:rsidRDefault="00450600" w:rsidP="00FA5EA6">
            <w:pPr>
              <w:pStyle w:val="LndNormale1"/>
              <w:jc w:val="center"/>
              <w:rPr>
                <w:color w:val="002060"/>
              </w:rPr>
            </w:pPr>
            <w:r w:rsidRPr="00450600">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0F4F331F" w14:textId="77777777" w:rsidR="00450600" w:rsidRPr="00450600" w:rsidRDefault="00450600" w:rsidP="00FA5EA6">
            <w:pPr>
              <w:pStyle w:val="LndNormale1"/>
              <w:jc w:val="center"/>
              <w:rPr>
                <w:color w:val="002060"/>
              </w:rPr>
            </w:pPr>
            <w:r w:rsidRPr="00450600">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6C68ECD9" w14:textId="77777777" w:rsidR="00450600" w:rsidRPr="00450600" w:rsidRDefault="00450600" w:rsidP="00FA5EA6">
            <w:pPr>
              <w:pStyle w:val="LndNormale1"/>
              <w:jc w:val="center"/>
              <w:rPr>
                <w:color w:val="002060"/>
              </w:rPr>
            </w:pPr>
            <w:r w:rsidRPr="00450600">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05330B4" w14:textId="77777777" w:rsidR="00450600" w:rsidRPr="00450600" w:rsidRDefault="00450600" w:rsidP="00FA5EA6">
            <w:pPr>
              <w:pStyle w:val="LndNormale1"/>
              <w:jc w:val="center"/>
              <w:rPr>
                <w:color w:val="002060"/>
              </w:rPr>
            </w:pPr>
            <w:r w:rsidRPr="00450600">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62802435" w14:textId="77777777" w:rsidR="00450600" w:rsidRPr="00450600" w:rsidRDefault="00450600" w:rsidP="00FA5EA6">
            <w:pPr>
              <w:pStyle w:val="LndNormale1"/>
              <w:jc w:val="center"/>
              <w:rPr>
                <w:color w:val="002060"/>
              </w:rPr>
            </w:pPr>
            <w:r w:rsidRPr="00450600">
              <w:rPr>
                <w:color w:val="002060"/>
              </w:rPr>
              <w:t>Società</w:t>
            </w:r>
          </w:p>
        </w:tc>
      </w:tr>
      <w:tr w:rsidR="00450600" w:rsidRPr="00450600" w14:paraId="305B4015" w14:textId="77777777" w:rsidTr="00FA5EA6">
        <w:tc>
          <w:tcPr>
            <w:tcW w:w="1265" w:type="dxa"/>
            <w:tcBorders>
              <w:top w:val="single" w:sz="4" w:space="0" w:color="auto"/>
              <w:left w:val="single" w:sz="4" w:space="0" w:color="auto"/>
              <w:bottom w:val="single" w:sz="4" w:space="0" w:color="auto"/>
              <w:right w:val="single" w:sz="4" w:space="0" w:color="auto"/>
            </w:tcBorders>
          </w:tcPr>
          <w:p w14:paraId="5851A676" w14:textId="77777777" w:rsidR="00450600" w:rsidRPr="00450600" w:rsidRDefault="00450600" w:rsidP="00FA5EA6">
            <w:pPr>
              <w:pStyle w:val="LndNormale1"/>
              <w:rPr>
                <w:color w:val="002060"/>
                <w:sz w:val="20"/>
              </w:rPr>
            </w:pPr>
            <w:r w:rsidRPr="00450600">
              <w:rPr>
                <w:color w:val="002060"/>
                <w:sz w:val="20"/>
              </w:rPr>
              <w:t>5888979</w:t>
            </w:r>
          </w:p>
        </w:tc>
        <w:tc>
          <w:tcPr>
            <w:tcW w:w="2756" w:type="dxa"/>
            <w:tcBorders>
              <w:top w:val="single" w:sz="4" w:space="0" w:color="auto"/>
              <w:left w:val="single" w:sz="4" w:space="0" w:color="auto"/>
              <w:bottom w:val="single" w:sz="4" w:space="0" w:color="auto"/>
              <w:right w:val="single" w:sz="4" w:space="0" w:color="auto"/>
            </w:tcBorders>
          </w:tcPr>
          <w:p w14:paraId="4F6BEFCE" w14:textId="77777777" w:rsidR="00450600" w:rsidRPr="00450600" w:rsidRDefault="00450600" w:rsidP="00FA5EA6">
            <w:pPr>
              <w:pStyle w:val="LndNormale1"/>
              <w:rPr>
                <w:color w:val="002060"/>
                <w:sz w:val="20"/>
              </w:rPr>
            </w:pPr>
            <w:r w:rsidRPr="00450600">
              <w:rPr>
                <w:color w:val="002060"/>
                <w:sz w:val="20"/>
              </w:rPr>
              <w:t>TORDINI DIEGO</w:t>
            </w:r>
          </w:p>
        </w:tc>
        <w:tc>
          <w:tcPr>
            <w:tcW w:w="1273" w:type="dxa"/>
            <w:tcBorders>
              <w:top w:val="single" w:sz="4" w:space="0" w:color="auto"/>
              <w:left w:val="single" w:sz="4" w:space="0" w:color="auto"/>
              <w:bottom w:val="single" w:sz="4" w:space="0" w:color="auto"/>
              <w:right w:val="single" w:sz="4" w:space="0" w:color="auto"/>
            </w:tcBorders>
          </w:tcPr>
          <w:p w14:paraId="7ADBA419" w14:textId="77777777" w:rsidR="00450600" w:rsidRPr="00450600" w:rsidRDefault="00450600" w:rsidP="00FA5EA6">
            <w:pPr>
              <w:pStyle w:val="LndNormale1"/>
              <w:rPr>
                <w:color w:val="002060"/>
                <w:sz w:val="20"/>
              </w:rPr>
            </w:pPr>
            <w:r w:rsidRPr="00450600">
              <w:rPr>
                <w:color w:val="002060"/>
                <w:sz w:val="20"/>
              </w:rPr>
              <w:t>12.03.2003</w:t>
            </w:r>
          </w:p>
        </w:tc>
        <w:tc>
          <w:tcPr>
            <w:tcW w:w="1182" w:type="dxa"/>
            <w:tcBorders>
              <w:top w:val="single" w:sz="4" w:space="0" w:color="auto"/>
              <w:left w:val="single" w:sz="4" w:space="0" w:color="auto"/>
              <w:bottom w:val="single" w:sz="4" w:space="0" w:color="auto"/>
              <w:right w:val="single" w:sz="4" w:space="0" w:color="auto"/>
            </w:tcBorders>
          </w:tcPr>
          <w:p w14:paraId="5733535C" w14:textId="77777777" w:rsidR="00450600" w:rsidRPr="00450600" w:rsidRDefault="00450600" w:rsidP="00FA5EA6">
            <w:pPr>
              <w:pStyle w:val="LndNormale1"/>
              <w:jc w:val="left"/>
              <w:rPr>
                <w:color w:val="002060"/>
                <w:sz w:val="20"/>
              </w:rPr>
            </w:pPr>
            <w:r w:rsidRPr="00450600">
              <w:rPr>
                <w:color w:val="002060"/>
                <w:sz w:val="20"/>
              </w:rPr>
              <w:t>922710</w:t>
            </w:r>
          </w:p>
        </w:tc>
        <w:tc>
          <w:tcPr>
            <w:tcW w:w="3436" w:type="dxa"/>
            <w:tcBorders>
              <w:top w:val="single" w:sz="4" w:space="0" w:color="auto"/>
              <w:left w:val="single" w:sz="4" w:space="0" w:color="auto"/>
              <w:bottom w:val="single" w:sz="4" w:space="0" w:color="auto"/>
              <w:right w:val="single" w:sz="4" w:space="0" w:color="auto"/>
            </w:tcBorders>
          </w:tcPr>
          <w:p w14:paraId="6711C90F" w14:textId="77777777" w:rsidR="00450600" w:rsidRPr="00450600" w:rsidRDefault="00450600" w:rsidP="00FA5EA6">
            <w:pPr>
              <w:pStyle w:val="LndNormale1"/>
              <w:jc w:val="left"/>
              <w:rPr>
                <w:color w:val="002060"/>
                <w:sz w:val="20"/>
              </w:rPr>
            </w:pPr>
            <w:r w:rsidRPr="00450600">
              <w:rPr>
                <w:color w:val="002060"/>
                <w:sz w:val="20"/>
              </w:rPr>
              <w:t>ELITE TOLENTINO S.S.D.R.L.</w:t>
            </w:r>
          </w:p>
        </w:tc>
      </w:tr>
    </w:tbl>
    <w:p w14:paraId="6E4F58F0" w14:textId="77777777" w:rsidR="00450600" w:rsidRDefault="00450600" w:rsidP="009F60E8">
      <w:pPr>
        <w:pStyle w:val="LndNormale1"/>
        <w:rPr>
          <w:b/>
          <w:color w:val="002060"/>
          <w:szCs w:val="22"/>
        </w:rPr>
      </w:pPr>
    </w:p>
    <w:p w14:paraId="3F3C9A9C" w14:textId="77777777" w:rsidR="00450600" w:rsidRPr="00450600" w:rsidRDefault="00450600" w:rsidP="009F60E8">
      <w:pPr>
        <w:pStyle w:val="LndNormale1"/>
        <w:rPr>
          <w:b/>
          <w:color w:val="002060"/>
          <w:szCs w:val="22"/>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5"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757291C7" w14:textId="77777777" w:rsidR="006249C0" w:rsidRPr="008354C6" w:rsidRDefault="006249C0" w:rsidP="006249C0">
      <w:pPr>
        <w:pStyle w:val="breakline"/>
        <w:rPr>
          <w:color w:val="002060"/>
        </w:rPr>
      </w:pPr>
    </w:p>
    <w:p w14:paraId="474F8830" w14:textId="77777777" w:rsidR="006249C0" w:rsidRPr="008354C6" w:rsidRDefault="006249C0" w:rsidP="006249C0">
      <w:pPr>
        <w:pStyle w:val="titolocampionato0"/>
        <w:shd w:val="clear" w:color="auto" w:fill="CCCCCC"/>
        <w:spacing w:before="80" w:after="40"/>
        <w:rPr>
          <w:color w:val="002060"/>
        </w:rPr>
      </w:pPr>
      <w:r w:rsidRPr="008354C6">
        <w:rPr>
          <w:color w:val="002060"/>
        </w:rPr>
        <w:t>CALCIO A CINQUE SERIE C1</w:t>
      </w:r>
    </w:p>
    <w:p w14:paraId="51286DE2" w14:textId="77777777" w:rsidR="006249C0" w:rsidRPr="001E2445" w:rsidRDefault="006249C0" w:rsidP="006249C0">
      <w:pPr>
        <w:pStyle w:val="LndNormale1"/>
        <w:jc w:val="center"/>
        <w:rPr>
          <w:rFonts w:cs="Arial"/>
          <w:b/>
          <w:color w:val="002060"/>
          <w:sz w:val="36"/>
          <w:szCs w:val="36"/>
        </w:rPr>
      </w:pPr>
      <w:r w:rsidRPr="001E2445">
        <w:rPr>
          <w:rFonts w:cs="Arial"/>
          <w:b/>
          <w:color w:val="002060"/>
          <w:sz w:val="36"/>
          <w:szCs w:val="36"/>
        </w:rPr>
        <w:t>CONTEMPORANEITA’ ULTIME DUE GIORNATE</w:t>
      </w:r>
    </w:p>
    <w:p w14:paraId="170C45C7" w14:textId="77777777" w:rsidR="006249C0" w:rsidRPr="001E2445" w:rsidRDefault="006249C0" w:rsidP="006249C0">
      <w:pPr>
        <w:pStyle w:val="Corpodeltesto21"/>
        <w:jc w:val="center"/>
        <w:rPr>
          <w:rFonts w:ascii="Arial" w:hAnsi="Arial" w:cs="Arial"/>
          <w:b/>
          <w:color w:val="002060"/>
          <w:sz w:val="22"/>
          <w:szCs w:val="22"/>
        </w:rPr>
      </w:pPr>
    </w:p>
    <w:p w14:paraId="4CDDB27E" w14:textId="77777777" w:rsidR="006249C0" w:rsidRDefault="006249C0" w:rsidP="006249C0">
      <w:pPr>
        <w:pStyle w:val="LndNormale1"/>
        <w:rPr>
          <w:color w:val="002060"/>
        </w:rPr>
      </w:pPr>
      <w:r>
        <w:rPr>
          <w:color w:val="002060"/>
        </w:rPr>
        <w:t>Si fa presente che, come riportato nel Comunicato Ufficiale n° 04 del 18/07/2025, l</w:t>
      </w:r>
      <w:r w:rsidRPr="0014473F">
        <w:rPr>
          <w:color w:val="002060"/>
        </w:rPr>
        <w:t xml:space="preserve">e </w:t>
      </w:r>
      <w:r w:rsidRPr="008060A2">
        <w:rPr>
          <w:b/>
          <w:bCs/>
          <w:color w:val="002060"/>
        </w:rPr>
        <w:t>ultime due giornate</w:t>
      </w:r>
      <w:r w:rsidRPr="0014473F">
        <w:rPr>
          <w:color w:val="002060"/>
        </w:rPr>
        <w:t xml:space="preserve"> di campionato dovranno essere disputate il </w:t>
      </w:r>
      <w:r w:rsidRPr="008060A2">
        <w:rPr>
          <w:b/>
          <w:bCs/>
          <w:color w:val="002060"/>
        </w:rPr>
        <w:t xml:space="preserve">Venerdì </w:t>
      </w:r>
      <w:r w:rsidRPr="008060A2">
        <w:rPr>
          <w:color w:val="002060"/>
        </w:rPr>
        <w:t xml:space="preserve">alle </w:t>
      </w:r>
      <w:r w:rsidRPr="008060A2">
        <w:rPr>
          <w:b/>
          <w:bCs/>
          <w:color w:val="002060"/>
        </w:rPr>
        <w:t>ore 21:45</w:t>
      </w:r>
      <w:r w:rsidRPr="0014473F">
        <w:rPr>
          <w:color w:val="002060"/>
        </w:rPr>
        <w:t xml:space="preserve">; non saranno concessi in nessun caso anticipi e posticipi tranne l’anticipo di gare ininfluenti ai fini della classifica. </w:t>
      </w:r>
    </w:p>
    <w:p w14:paraId="70156563" w14:textId="77777777" w:rsidR="006249C0" w:rsidRPr="003521C2" w:rsidRDefault="006249C0" w:rsidP="006249C0">
      <w:pPr>
        <w:pStyle w:val="breakline"/>
        <w:rPr>
          <w:color w:val="002060"/>
        </w:rPr>
      </w:pPr>
    </w:p>
    <w:p w14:paraId="42A916A9" w14:textId="77777777" w:rsidR="006249C0" w:rsidRPr="008354C6" w:rsidRDefault="006249C0" w:rsidP="006249C0">
      <w:pPr>
        <w:pStyle w:val="breakline"/>
        <w:rPr>
          <w:rFonts w:eastAsiaTheme="minorEastAsia"/>
          <w:color w:val="002060"/>
        </w:rPr>
      </w:pPr>
    </w:p>
    <w:p w14:paraId="6BD71C78" w14:textId="77777777" w:rsidR="006249C0" w:rsidRPr="008354C6" w:rsidRDefault="006249C0" w:rsidP="006249C0">
      <w:pPr>
        <w:pStyle w:val="titoloprinc0"/>
        <w:rPr>
          <w:color w:val="002060"/>
        </w:rPr>
      </w:pPr>
      <w:r w:rsidRPr="008354C6">
        <w:rPr>
          <w:color w:val="002060"/>
        </w:rPr>
        <w:t>CLASSIFICA</w:t>
      </w:r>
    </w:p>
    <w:p w14:paraId="366C27F2" w14:textId="77777777" w:rsidR="006249C0" w:rsidRPr="008354C6" w:rsidRDefault="006249C0" w:rsidP="006249C0">
      <w:pPr>
        <w:pStyle w:val="breakline"/>
        <w:rPr>
          <w:color w:val="002060"/>
        </w:rPr>
      </w:pPr>
    </w:p>
    <w:p w14:paraId="6E454E98" w14:textId="77777777" w:rsidR="006249C0" w:rsidRPr="008354C6" w:rsidRDefault="006249C0" w:rsidP="006249C0">
      <w:pPr>
        <w:pStyle w:val="breakline"/>
        <w:rPr>
          <w:color w:val="002060"/>
        </w:rPr>
      </w:pPr>
    </w:p>
    <w:p w14:paraId="73E51BB2" w14:textId="77777777" w:rsidR="006249C0" w:rsidRPr="008354C6" w:rsidRDefault="006249C0" w:rsidP="006249C0">
      <w:pPr>
        <w:pStyle w:val="sottotitolocampionato10"/>
        <w:rPr>
          <w:color w:val="002060"/>
        </w:rPr>
      </w:pPr>
      <w:r w:rsidRPr="008354C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249C0" w:rsidRPr="008354C6" w14:paraId="37FC1624" w14:textId="77777777" w:rsidTr="00BB279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46CE2" w14:textId="77777777" w:rsidR="006249C0" w:rsidRPr="008354C6" w:rsidRDefault="006249C0" w:rsidP="00BB2792">
            <w:pPr>
              <w:pStyle w:val="headertabella0"/>
              <w:rPr>
                <w:color w:val="002060"/>
              </w:rPr>
            </w:pPr>
            <w:r w:rsidRPr="008354C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1DF43" w14:textId="77777777" w:rsidR="006249C0" w:rsidRPr="008354C6" w:rsidRDefault="006249C0" w:rsidP="00BB2792">
            <w:pPr>
              <w:pStyle w:val="headertabella0"/>
              <w:rPr>
                <w:color w:val="002060"/>
              </w:rPr>
            </w:pPr>
            <w:r w:rsidRPr="008354C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ED9EB" w14:textId="77777777" w:rsidR="006249C0" w:rsidRPr="008354C6" w:rsidRDefault="006249C0" w:rsidP="00BB2792">
            <w:pPr>
              <w:pStyle w:val="headertabella0"/>
              <w:rPr>
                <w:color w:val="002060"/>
              </w:rPr>
            </w:pPr>
            <w:r w:rsidRPr="008354C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AD846" w14:textId="77777777" w:rsidR="006249C0" w:rsidRPr="008354C6" w:rsidRDefault="006249C0" w:rsidP="00BB2792">
            <w:pPr>
              <w:pStyle w:val="headertabella0"/>
              <w:rPr>
                <w:color w:val="002060"/>
              </w:rPr>
            </w:pPr>
            <w:r w:rsidRPr="008354C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7CF58" w14:textId="77777777" w:rsidR="006249C0" w:rsidRPr="008354C6" w:rsidRDefault="006249C0" w:rsidP="00BB2792">
            <w:pPr>
              <w:pStyle w:val="headertabella0"/>
              <w:rPr>
                <w:color w:val="002060"/>
              </w:rPr>
            </w:pPr>
            <w:r w:rsidRPr="008354C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A3B9B" w14:textId="77777777" w:rsidR="006249C0" w:rsidRPr="008354C6" w:rsidRDefault="006249C0" w:rsidP="00BB2792">
            <w:pPr>
              <w:pStyle w:val="headertabella0"/>
              <w:rPr>
                <w:color w:val="002060"/>
              </w:rPr>
            </w:pPr>
            <w:r w:rsidRPr="008354C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DA4F1" w14:textId="77777777" w:rsidR="006249C0" w:rsidRPr="008354C6" w:rsidRDefault="006249C0" w:rsidP="00BB2792">
            <w:pPr>
              <w:pStyle w:val="headertabella0"/>
              <w:rPr>
                <w:color w:val="002060"/>
              </w:rPr>
            </w:pPr>
            <w:r w:rsidRPr="008354C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D8027" w14:textId="77777777" w:rsidR="006249C0" w:rsidRPr="008354C6" w:rsidRDefault="006249C0" w:rsidP="00BB2792">
            <w:pPr>
              <w:pStyle w:val="headertabella0"/>
              <w:rPr>
                <w:color w:val="002060"/>
              </w:rPr>
            </w:pPr>
            <w:r w:rsidRPr="008354C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A2066" w14:textId="77777777" w:rsidR="006249C0" w:rsidRPr="008354C6" w:rsidRDefault="006249C0" w:rsidP="00BB2792">
            <w:pPr>
              <w:pStyle w:val="headertabella0"/>
              <w:rPr>
                <w:color w:val="002060"/>
              </w:rPr>
            </w:pPr>
            <w:r w:rsidRPr="008354C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9C6CB" w14:textId="77777777" w:rsidR="006249C0" w:rsidRPr="008354C6" w:rsidRDefault="006249C0" w:rsidP="00BB2792">
            <w:pPr>
              <w:pStyle w:val="headertabella0"/>
              <w:rPr>
                <w:color w:val="002060"/>
              </w:rPr>
            </w:pPr>
            <w:r w:rsidRPr="008354C6">
              <w:rPr>
                <w:color w:val="002060"/>
              </w:rPr>
              <w:t>PE</w:t>
            </w:r>
          </w:p>
        </w:tc>
      </w:tr>
      <w:tr w:rsidR="006249C0" w:rsidRPr="008354C6" w14:paraId="66173740" w14:textId="77777777" w:rsidTr="00BB279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EA25FD" w14:textId="77777777" w:rsidR="006249C0" w:rsidRPr="008354C6" w:rsidRDefault="006249C0" w:rsidP="00BB2792">
            <w:pPr>
              <w:pStyle w:val="rowtabella0"/>
              <w:rPr>
                <w:color w:val="002060"/>
              </w:rPr>
            </w:pPr>
            <w:r w:rsidRPr="008354C6">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03C9E" w14:textId="77777777" w:rsidR="006249C0" w:rsidRPr="008354C6" w:rsidRDefault="006249C0" w:rsidP="00BB2792">
            <w:pPr>
              <w:pStyle w:val="rowtabella0"/>
              <w:jc w:val="center"/>
              <w:rPr>
                <w:color w:val="002060"/>
              </w:rPr>
            </w:pPr>
            <w:r w:rsidRPr="008354C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24DD7"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12624" w14:textId="77777777" w:rsidR="006249C0" w:rsidRPr="008354C6" w:rsidRDefault="006249C0" w:rsidP="00BB2792">
            <w:pPr>
              <w:pStyle w:val="rowtabella0"/>
              <w:jc w:val="center"/>
              <w:rPr>
                <w:color w:val="002060"/>
              </w:rPr>
            </w:pPr>
            <w:r w:rsidRPr="008354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128A3"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0F544"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E1BCD" w14:textId="77777777" w:rsidR="006249C0" w:rsidRPr="008354C6" w:rsidRDefault="006249C0" w:rsidP="00BB2792">
            <w:pPr>
              <w:pStyle w:val="rowtabella0"/>
              <w:jc w:val="center"/>
              <w:rPr>
                <w:color w:val="002060"/>
              </w:rPr>
            </w:pPr>
            <w:r w:rsidRPr="008354C6">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D691C" w14:textId="77777777" w:rsidR="006249C0" w:rsidRPr="008354C6" w:rsidRDefault="006249C0" w:rsidP="00BB2792">
            <w:pPr>
              <w:pStyle w:val="rowtabella0"/>
              <w:jc w:val="center"/>
              <w:rPr>
                <w:color w:val="002060"/>
              </w:rPr>
            </w:pPr>
            <w:r w:rsidRPr="008354C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5FE4A" w14:textId="77777777" w:rsidR="006249C0" w:rsidRPr="008354C6" w:rsidRDefault="006249C0" w:rsidP="00BB2792">
            <w:pPr>
              <w:pStyle w:val="rowtabella0"/>
              <w:jc w:val="center"/>
              <w:rPr>
                <w:color w:val="002060"/>
              </w:rPr>
            </w:pPr>
            <w:r w:rsidRPr="008354C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90950" w14:textId="77777777" w:rsidR="006249C0" w:rsidRPr="008354C6" w:rsidRDefault="006249C0" w:rsidP="00BB2792">
            <w:pPr>
              <w:pStyle w:val="rowtabella0"/>
              <w:jc w:val="center"/>
              <w:rPr>
                <w:color w:val="002060"/>
              </w:rPr>
            </w:pPr>
            <w:r w:rsidRPr="008354C6">
              <w:rPr>
                <w:color w:val="002060"/>
              </w:rPr>
              <w:t>0</w:t>
            </w:r>
          </w:p>
        </w:tc>
      </w:tr>
      <w:tr w:rsidR="006249C0" w:rsidRPr="008354C6" w14:paraId="61F811D1"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AF6F63" w14:textId="77777777" w:rsidR="006249C0" w:rsidRPr="008354C6" w:rsidRDefault="006249C0" w:rsidP="00BB2792">
            <w:pPr>
              <w:pStyle w:val="rowtabella0"/>
              <w:rPr>
                <w:color w:val="002060"/>
              </w:rPr>
            </w:pPr>
            <w:r w:rsidRPr="008354C6">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0FA57" w14:textId="77777777" w:rsidR="006249C0" w:rsidRPr="008354C6" w:rsidRDefault="006249C0" w:rsidP="00BB2792">
            <w:pPr>
              <w:pStyle w:val="rowtabella0"/>
              <w:jc w:val="center"/>
              <w:rPr>
                <w:color w:val="002060"/>
              </w:rPr>
            </w:pPr>
            <w:r w:rsidRPr="008354C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0991F"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F18F8" w14:textId="77777777" w:rsidR="006249C0" w:rsidRPr="008354C6" w:rsidRDefault="006249C0" w:rsidP="00BB2792">
            <w:pPr>
              <w:pStyle w:val="rowtabella0"/>
              <w:jc w:val="center"/>
              <w:rPr>
                <w:color w:val="002060"/>
              </w:rPr>
            </w:pPr>
            <w:r w:rsidRPr="008354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DD2B6"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96A2E" w14:textId="77777777" w:rsidR="006249C0" w:rsidRPr="008354C6" w:rsidRDefault="006249C0" w:rsidP="00BB2792">
            <w:pPr>
              <w:pStyle w:val="rowtabella0"/>
              <w:jc w:val="center"/>
              <w:rPr>
                <w:color w:val="002060"/>
              </w:rPr>
            </w:pPr>
            <w:r w:rsidRPr="008354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B4D49" w14:textId="77777777" w:rsidR="006249C0" w:rsidRPr="008354C6" w:rsidRDefault="006249C0" w:rsidP="00BB2792">
            <w:pPr>
              <w:pStyle w:val="rowtabella0"/>
              <w:jc w:val="center"/>
              <w:rPr>
                <w:color w:val="002060"/>
              </w:rPr>
            </w:pPr>
            <w:r w:rsidRPr="008354C6">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0DCFD" w14:textId="77777777" w:rsidR="006249C0" w:rsidRPr="008354C6" w:rsidRDefault="006249C0" w:rsidP="00BB2792">
            <w:pPr>
              <w:pStyle w:val="rowtabella0"/>
              <w:jc w:val="center"/>
              <w:rPr>
                <w:color w:val="002060"/>
              </w:rPr>
            </w:pPr>
            <w:r w:rsidRPr="008354C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A85DD" w14:textId="77777777" w:rsidR="006249C0" w:rsidRPr="008354C6" w:rsidRDefault="006249C0" w:rsidP="00BB2792">
            <w:pPr>
              <w:pStyle w:val="rowtabella0"/>
              <w:jc w:val="center"/>
              <w:rPr>
                <w:color w:val="002060"/>
              </w:rPr>
            </w:pPr>
            <w:r w:rsidRPr="008354C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E52B7" w14:textId="77777777" w:rsidR="006249C0" w:rsidRPr="008354C6" w:rsidRDefault="006249C0" w:rsidP="00BB2792">
            <w:pPr>
              <w:pStyle w:val="rowtabella0"/>
              <w:jc w:val="center"/>
              <w:rPr>
                <w:color w:val="002060"/>
              </w:rPr>
            </w:pPr>
            <w:r w:rsidRPr="008354C6">
              <w:rPr>
                <w:color w:val="002060"/>
              </w:rPr>
              <w:t>0</w:t>
            </w:r>
          </w:p>
        </w:tc>
      </w:tr>
      <w:tr w:rsidR="006249C0" w:rsidRPr="008354C6" w14:paraId="56D97F8C"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D068E1" w14:textId="77777777" w:rsidR="006249C0" w:rsidRPr="008354C6" w:rsidRDefault="006249C0" w:rsidP="00BB2792">
            <w:pPr>
              <w:pStyle w:val="rowtabella0"/>
              <w:rPr>
                <w:color w:val="002060"/>
              </w:rPr>
            </w:pPr>
            <w:r w:rsidRPr="008354C6">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42D12" w14:textId="77777777" w:rsidR="006249C0" w:rsidRPr="008354C6" w:rsidRDefault="006249C0" w:rsidP="00BB2792">
            <w:pPr>
              <w:pStyle w:val="rowtabella0"/>
              <w:jc w:val="center"/>
              <w:rPr>
                <w:color w:val="002060"/>
              </w:rPr>
            </w:pPr>
            <w:r w:rsidRPr="008354C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1E142"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B7306" w14:textId="77777777" w:rsidR="006249C0" w:rsidRPr="008354C6" w:rsidRDefault="006249C0" w:rsidP="00BB2792">
            <w:pPr>
              <w:pStyle w:val="rowtabella0"/>
              <w:jc w:val="center"/>
              <w:rPr>
                <w:color w:val="002060"/>
              </w:rPr>
            </w:pPr>
            <w:r w:rsidRPr="008354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8830C" w14:textId="77777777" w:rsidR="006249C0" w:rsidRPr="008354C6" w:rsidRDefault="006249C0" w:rsidP="00BB2792">
            <w:pPr>
              <w:pStyle w:val="rowtabella0"/>
              <w:jc w:val="center"/>
              <w:rPr>
                <w:color w:val="002060"/>
              </w:rPr>
            </w:pPr>
            <w:r w:rsidRPr="008354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84358" w14:textId="77777777" w:rsidR="006249C0" w:rsidRPr="008354C6" w:rsidRDefault="006249C0" w:rsidP="00BB2792">
            <w:pPr>
              <w:pStyle w:val="rowtabella0"/>
              <w:jc w:val="center"/>
              <w:rPr>
                <w:color w:val="002060"/>
              </w:rPr>
            </w:pPr>
            <w:r w:rsidRPr="008354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C5499" w14:textId="77777777" w:rsidR="006249C0" w:rsidRPr="008354C6" w:rsidRDefault="006249C0" w:rsidP="00BB2792">
            <w:pPr>
              <w:pStyle w:val="rowtabella0"/>
              <w:jc w:val="center"/>
              <w:rPr>
                <w:color w:val="002060"/>
              </w:rPr>
            </w:pPr>
            <w:r w:rsidRPr="008354C6">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62BF3" w14:textId="77777777" w:rsidR="006249C0" w:rsidRPr="008354C6" w:rsidRDefault="006249C0" w:rsidP="00BB2792">
            <w:pPr>
              <w:pStyle w:val="rowtabella0"/>
              <w:jc w:val="center"/>
              <w:rPr>
                <w:color w:val="002060"/>
              </w:rPr>
            </w:pPr>
            <w:r w:rsidRPr="008354C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0F639" w14:textId="77777777" w:rsidR="006249C0" w:rsidRPr="008354C6" w:rsidRDefault="006249C0" w:rsidP="00BB2792">
            <w:pPr>
              <w:pStyle w:val="rowtabella0"/>
              <w:jc w:val="center"/>
              <w:rPr>
                <w:color w:val="002060"/>
              </w:rPr>
            </w:pPr>
            <w:r w:rsidRPr="008354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2C697" w14:textId="77777777" w:rsidR="006249C0" w:rsidRPr="008354C6" w:rsidRDefault="006249C0" w:rsidP="00BB2792">
            <w:pPr>
              <w:pStyle w:val="rowtabella0"/>
              <w:jc w:val="center"/>
              <w:rPr>
                <w:color w:val="002060"/>
              </w:rPr>
            </w:pPr>
            <w:r w:rsidRPr="008354C6">
              <w:rPr>
                <w:color w:val="002060"/>
              </w:rPr>
              <w:t>0</w:t>
            </w:r>
          </w:p>
        </w:tc>
      </w:tr>
      <w:tr w:rsidR="006249C0" w:rsidRPr="008354C6" w14:paraId="7F5DA47F"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FEFEE4" w14:textId="77777777" w:rsidR="006249C0" w:rsidRPr="008354C6" w:rsidRDefault="006249C0" w:rsidP="00BB2792">
            <w:pPr>
              <w:pStyle w:val="rowtabella0"/>
              <w:rPr>
                <w:color w:val="002060"/>
              </w:rPr>
            </w:pPr>
            <w:r w:rsidRPr="008354C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5534A" w14:textId="77777777" w:rsidR="006249C0" w:rsidRPr="008354C6" w:rsidRDefault="006249C0" w:rsidP="00BB2792">
            <w:pPr>
              <w:pStyle w:val="rowtabella0"/>
              <w:jc w:val="center"/>
              <w:rPr>
                <w:color w:val="002060"/>
              </w:rPr>
            </w:pPr>
            <w:r w:rsidRPr="008354C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8E4EB"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2FD91"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65BCD" w14:textId="77777777" w:rsidR="006249C0" w:rsidRPr="008354C6" w:rsidRDefault="006249C0" w:rsidP="00BB2792">
            <w:pPr>
              <w:pStyle w:val="rowtabella0"/>
              <w:jc w:val="center"/>
              <w:rPr>
                <w:color w:val="002060"/>
              </w:rPr>
            </w:pPr>
            <w:r w:rsidRPr="008354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C7CD3" w14:textId="77777777" w:rsidR="006249C0" w:rsidRPr="008354C6" w:rsidRDefault="006249C0" w:rsidP="00BB2792">
            <w:pPr>
              <w:pStyle w:val="rowtabella0"/>
              <w:jc w:val="center"/>
              <w:rPr>
                <w:color w:val="002060"/>
              </w:rPr>
            </w:pPr>
            <w:r w:rsidRPr="008354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D6AB8" w14:textId="77777777" w:rsidR="006249C0" w:rsidRPr="008354C6" w:rsidRDefault="006249C0" w:rsidP="00BB2792">
            <w:pPr>
              <w:pStyle w:val="rowtabella0"/>
              <w:jc w:val="center"/>
              <w:rPr>
                <w:color w:val="002060"/>
              </w:rPr>
            </w:pPr>
            <w:r w:rsidRPr="008354C6">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3D3EE" w14:textId="77777777" w:rsidR="006249C0" w:rsidRPr="008354C6" w:rsidRDefault="006249C0" w:rsidP="00BB2792">
            <w:pPr>
              <w:pStyle w:val="rowtabella0"/>
              <w:jc w:val="center"/>
              <w:rPr>
                <w:color w:val="002060"/>
              </w:rPr>
            </w:pPr>
            <w:r w:rsidRPr="008354C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64F6B" w14:textId="77777777" w:rsidR="006249C0" w:rsidRPr="008354C6" w:rsidRDefault="006249C0" w:rsidP="00BB2792">
            <w:pPr>
              <w:pStyle w:val="rowtabella0"/>
              <w:jc w:val="center"/>
              <w:rPr>
                <w:color w:val="002060"/>
              </w:rPr>
            </w:pPr>
            <w:r w:rsidRPr="008354C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17C63" w14:textId="77777777" w:rsidR="006249C0" w:rsidRPr="008354C6" w:rsidRDefault="006249C0" w:rsidP="00BB2792">
            <w:pPr>
              <w:pStyle w:val="rowtabella0"/>
              <w:jc w:val="center"/>
              <w:rPr>
                <w:color w:val="002060"/>
              </w:rPr>
            </w:pPr>
            <w:r w:rsidRPr="008354C6">
              <w:rPr>
                <w:color w:val="002060"/>
              </w:rPr>
              <w:t>0</w:t>
            </w:r>
          </w:p>
        </w:tc>
      </w:tr>
      <w:tr w:rsidR="006249C0" w:rsidRPr="008354C6" w14:paraId="7B87B548"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7CA7BA" w14:textId="77777777" w:rsidR="006249C0" w:rsidRPr="008354C6" w:rsidRDefault="006249C0" w:rsidP="00BB2792">
            <w:pPr>
              <w:pStyle w:val="rowtabella0"/>
              <w:rPr>
                <w:color w:val="002060"/>
              </w:rPr>
            </w:pPr>
            <w:r w:rsidRPr="008354C6">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B73B2" w14:textId="77777777" w:rsidR="006249C0" w:rsidRPr="008354C6" w:rsidRDefault="006249C0" w:rsidP="00BB2792">
            <w:pPr>
              <w:pStyle w:val="rowtabella0"/>
              <w:jc w:val="center"/>
              <w:rPr>
                <w:color w:val="002060"/>
              </w:rPr>
            </w:pPr>
            <w:r w:rsidRPr="008354C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2476E"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B4A02" w14:textId="77777777" w:rsidR="006249C0" w:rsidRPr="008354C6" w:rsidRDefault="006249C0" w:rsidP="00BB2792">
            <w:pPr>
              <w:pStyle w:val="rowtabella0"/>
              <w:jc w:val="center"/>
              <w:rPr>
                <w:color w:val="002060"/>
              </w:rPr>
            </w:pPr>
            <w:r w:rsidRPr="008354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32318"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60690"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6C105" w14:textId="77777777" w:rsidR="006249C0" w:rsidRPr="008354C6" w:rsidRDefault="006249C0" w:rsidP="00BB2792">
            <w:pPr>
              <w:pStyle w:val="rowtabella0"/>
              <w:jc w:val="center"/>
              <w:rPr>
                <w:color w:val="002060"/>
              </w:rPr>
            </w:pPr>
            <w:r w:rsidRPr="008354C6">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79649" w14:textId="77777777" w:rsidR="006249C0" w:rsidRPr="008354C6" w:rsidRDefault="006249C0" w:rsidP="00BB2792">
            <w:pPr>
              <w:pStyle w:val="rowtabella0"/>
              <w:jc w:val="center"/>
              <w:rPr>
                <w:color w:val="002060"/>
              </w:rPr>
            </w:pPr>
            <w:r w:rsidRPr="008354C6">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D5493" w14:textId="77777777" w:rsidR="006249C0" w:rsidRPr="008354C6" w:rsidRDefault="006249C0" w:rsidP="00BB2792">
            <w:pPr>
              <w:pStyle w:val="rowtabella0"/>
              <w:jc w:val="center"/>
              <w:rPr>
                <w:color w:val="002060"/>
              </w:rPr>
            </w:pPr>
            <w:r w:rsidRPr="008354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24E04" w14:textId="77777777" w:rsidR="006249C0" w:rsidRPr="008354C6" w:rsidRDefault="006249C0" w:rsidP="00BB2792">
            <w:pPr>
              <w:pStyle w:val="rowtabella0"/>
              <w:jc w:val="center"/>
              <w:rPr>
                <w:color w:val="002060"/>
              </w:rPr>
            </w:pPr>
            <w:r w:rsidRPr="008354C6">
              <w:rPr>
                <w:color w:val="002060"/>
              </w:rPr>
              <w:t>0</w:t>
            </w:r>
          </w:p>
        </w:tc>
      </w:tr>
      <w:tr w:rsidR="006249C0" w:rsidRPr="008354C6" w14:paraId="126208F5"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429673" w14:textId="77777777" w:rsidR="006249C0" w:rsidRPr="008354C6" w:rsidRDefault="006249C0" w:rsidP="00BB2792">
            <w:pPr>
              <w:pStyle w:val="rowtabella0"/>
              <w:rPr>
                <w:color w:val="002060"/>
              </w:rPr>
            </w:pPr>
            <w:r w:rsidRPr="008354C6">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28708" w14:textId="77777777" w:rsidR="006249C0" w:rsidRPr="008354C6" w:rsidRDefault="006249C0" w:rsidP="00BB2792">
            <w:pPr>
              <w:pStyle w:val="rowtabella0"/>
              <w:jc w:val="center"/>
              <w:rPr>
                <w:color w:val="002060"/>
              </w:rPr>
            </w:pPr>
            <w:r w:rsidRPr="008354C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2FBCC"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29C4B"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2EB9F"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60EB4"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EBE00" w14:textId="77777777" w:rsidR="006249C0" w:rsidRPr="008354C6" w:rsidRDefault="006249C0" w:rsidP="00BB2792">
            <w:pPr>
              <w:pStyle w:val="rowtabella0"/>
              <w:jc w:val="center"/>
              <w:rPr>
                <w:color w:val="002060"/>
              </w:rPr>
            </w:pPr>
            <w:r w:rsidRPr="008354C6">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BB8BA" w14:textId="77777777" w:rsidR="006249C0" w:rsidRPr="008354C6" w:rsidRDefault="006249C0" w:rsidP="00BB2792">
            <w:pPr>
              <w:pStyle w:val="rowtabella0"/>
              <w:jc w:val="center"/>
              <w:rPr>
                <w:color w:val="002060"/>
              </w:rPr>
            </w:pPr>
            <w:r w:rsidRPr="008354C6">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A9049"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E1CC2" w14:textId="77777777" w:rsidR="006249C0" w:rsidRPr="008354C6" w:rsidRDefault="006249C0" w:rsidP="00BB2792">
            <w:pPr>
              <w:pStyle w:val="rowtabella0"/>
              <w:jc w:val="center"/>
              <w:rPr>
                <w:color w:val="002060"/>
              </w:rPr>
            </w:pPr>
            <w:r w:rsidRPr="008354C6">
              <w:rPr>
                <w:color w:val="002060"/>
              </w:rPr>
              <w:t>0</w:t>
            </w:r>
          </w:p>
        </w:tc>
      </w:tr>
      <w:tr w:rsidR="006249C0" w:rsidRPr="008354C6" w14:paraId="1ED60304"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FE679C" w14:textId="77777777" w:rsidR="006249C0" w:rsidRPr="008354C6" w:rsidRDefault="006249C0" w:rsidP="00BB2792">
            <w:pPr>
              <w:pStyle w:val="rowtabella0"/>
              <w:rPr>
                <w:color w:val="002060"/>
              </w:rPr>
            </w:pPr>
            <w:r w:rsidRPr="008354C6">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9A5E3" w14:textId="77777777" w:rsidR="006249C0" w:rsidRPr="008354C6" w:rsidRDefault="006249C0" w:rsidP="00BB2792">
            <w:pPr>
              <w:pStyle w:val="rowtabella0"/>
              <w:jc w:val="center"/>
              <w:rPr>
                <w:color w:val="002060"/>
              </w:rPr>
            </w:pPr>
            <w:r w:rsidRPr="008354C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DC39E"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6492F"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2602D"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0587E"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FB1D1" w14:textId="77777777" w:rsidR="006249C0" w:rsidRPr="008354C6" w:rsidRDefault="006249C0" w:rsidP="00BB2792">
            <w:pPr>
              <w:pStyle w:val="rowtabella0"/>
              <w:jc w:val="center"/>
              <w:rPr>
                <w:color w:val="002060"/>
              </w:rPr>
            </w:pPr>
            <w:r w:rsidRPr="008354C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562D1" w14:textId="77777777" w:rsidR="006249C0" w:rsidRPr="008354C6" w:rsidRDefault="006249C0" w:rsidP="00BB2792">
            <w:pPr>
              <w:pStyle w:val="rowtabella0"/>
              <w:jc w:val="center"/>
              <w:rPr>
                <w:color w:val="002060"/>
              </w:rPr>
            </w:pPr>
            <w:r w:rsidRPr="008354C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C8EC6" w14:textId="77777777" w:rsidR="006249C0" w:rsidRPr="008354C6" w:rsidRDefault="006249C0" w:rsidP="00BB2792">
            <w:pPr>
              <w:pStyle w:val="rowtabella0"/>
              <w:jc w:val="center"/>
              <w:rPr>
                <w:color w:val="002060"/>
              </w:rPr>
            </w:pPr>
            <w:r w:rsidRPr="008354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DE0CD" w14:textId="77777777" w:rsidR="006249C0" w:rsidRPr="008354C6" w:rsidRDefault="006249C0" w:rsidP="00BB2792">
            <w:pPr>
              <w:pStyle w:val="rowtabella0"/>
              <w:jc w:val="center"/>
              <w:rPr>
                <w:color w:val="002060"/>
              </w:rPr>
            </w:pPr>
            <w:r w:rsidRPr="008354C6">
              <w:rPr>
                <w:color w:val="002060"/>
              </w:rPr>
              <w:t>0</w:t>
            </w:r>
          </w:p>
        </w:tc>
      </w:tr>
      <w:tr w:rsidR="006249C0" w:rsidRPr="008354C6" w14:paraId="1CD459F3"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3E825A" w14:textId="77777777" w:rsidR="006249C0" w:rsidRPr="00CD44FA" w:rsidRDefault="006249C0" w:rsidP="00BB2792">
            <w:pPr>
              <w:pStyle w:val="rowtabella0"/>
              <w:rPr>
                <w:color w:val="002060"/>
                <w:lang w:val="es-ES"/>
              </w:rPr>
            </w:pPr>
            <w:r w:rsidRPr="00CD44FA">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B7EA0" w14:textId="77777777" w:rsidR="006249C0" w:rsidRPr="008354C6" w:rsidRDefault="006249C0" w:rsidP="00BB2792">
            <w:pPr>
              <w:pStyle w:val="rowtabella0"/>
              <w:jc w:val="center"/>
              <w:rPr>
                <w:color w:val="002060"/>
              </w:rPr>
            </w:pPr>
            <w:r w:rsidRPr="008354C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5A85A"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85193"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E35D1"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35C5B"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AE934" w14:textId="77777777" w:rsidR="006249C0" w:rsidRPr="008354C6" w:rsidRDefault="006249C0" w:rsidP="00BB2792">
            <w:pPr>
              <w:pStyle w:val="rowtabella0"/>
              <w:jc w:val="center"/>
              <w:rPr>
                <w:color w:val="002060"/>
              </w:rPr>
            </w:pPr>
            <w:r w:rsidRPr="008354C6">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110B5" w14:textId="77777777" w:rsidR="006249C0" w:rsidRPr="008354C6" w:rsidRDefault="006249C0" w:rsidP="00BB2792">
            <w:pPr>
              <w:pStyle w:val="rowtabella0"/>
              <w:jc w:val="center"/>
              <w:rPr>
                <w:color w:val="002060"/>
              </w:rPr>
            </w:pPr>
            <w:r w:rsidRPr="008354C6">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ADF05" w14:textId="77777777" w:rsidR="006249C0" w:rsidRPr="008354C6" w:rsidRDefault="006249C0" w:rsidP="00BB2792">
            <w:pPr>
              <w:pStyle w:val="rowtabella0"/>
              <w:jc w:val="center"/>
              <w:rPr>
                <w:color w:val="002060"/>
              </w:rPr>
            </w:pPr>
            <w:r w:rsidRPr="008354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AB8E7" w14:textId="77777777" w:rsidR="006249C0" w:rsidRPr="008354C6" w:rsidRDefault="006249C0" w:rsidP="00BB2792">
            <w:pPr>
              <w:pStyle w:val="rowtabella0"/>
              <w:jc w:val="center"/>
              <w:rPr>
                <w:color w:val="002060"/>
              </w:rPr>
            </w:pPr>
            <w:r w:rsidRPr="008354C6">
              <w:rPr>
                <w:color w:val="002060"/>
              </w:rPr>
              <w:t>0</w:t>
            </w:r>
          </w:p>
        </w:tc>
      </w:tr>
      <w:tr w:rsidR="006249C0" w:rsidRPr="008354C6" w14:paraId="3DB2D38A"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8B8590" w14:textId="77777777" w:rsidR="006249C0" w:rsidRPr="008354C6" w:rsidRDefault="006249C0" w:rsidP="00BB2792">
            <w:pPr>
              <w:pStyle w:val="rowtabella0"/>
              <w:rPr>
                <w:color w:val="002060"/>
              </w:rPr>
            </w:pPr>
            <w:r w:rsidRPr="008354C6">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FA754" w14:textId="77777777" w:rsidR="006249C0" w:rsidRPr="008354C6" w:rsidRDefault="006249C0" w:rsidP="00BB2792">
            <w:pPr>
              <w:pStyle w:val="rowtabella0"/>
              <w:jc w:val="center"/>
              <w:rPr>
                <w:color w:val="002060"/>
              </w:rPr>
            </w:pPr>
            <w:r w:rsidRPr="008354C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2F5F7"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2E444"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BCEE1"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C8732"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B73DE" w14:textId="77777777" w:rsidR="006249C0" w:rsidRPr="008354C6" w:rsidRDefault="006249C0" w:rsidP="00BB2792">
            <w:pPr>
              <w:pStyle w:val="rowtabella0"/>
              <w:jc w:val="center"/>
              <w:rPr>
                <w:color w:val="002060"/>
              </w:rPr>
            </w:pPr>
            <w:r w:rsidRPr="008354C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8B1EF" w14:textId="77777777" w:rsidR="006249C0" w:rsidRPr="008354C6" w:rsidRDefault="006249C0" w:rsidP="00BB2792">
            <w:pPr>
              <w:pStyle w:val="rowtabella0"/>
              <w:jc w:val="center"/>
              <w:rPr>
                <w:color w:val="002060"/>
              </w:rPr>
            </w:pPr>
            <w:r w:rsidRPr="008354C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F170F" w14:textId="77777777" w:rsidR="006249C0" w:rsidRPr="008354C6" w:rsidRDefault="006249C0" w:rsidP="00BB2792">
            <w:pPr>
              <w:pStyle w:val="rowtabella0"/>
              <w:jc w:val="center"/>
              <w:rPr>
                <w:color w:val="002060"/>
              </w:rPr>
            </w:pPr>
            <w:r w:rsidRPr="008354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4703F" w14:textId="77777777" w:rsidR="006249C0" w:rsidRPr="008354C6" w:rsidRDefault="006249C0" w:rsidP="00BB2792">
            <w:pPr>
              <w:pStyle w:val="rowtabella0"/>
              <w:jc w:val="center"/>
              <w:rPr>
                <w:color w:val="002060"/>
              </w:rPr>
            </w:pPr>
            <w:r w:rsidRPr="008354C6">
              <w:rPr>
                <w:color w:val="002060"/>
              </w:rPr>
              <w:t>0</w:t>
            </w:r>
          </w:p>
        </w:tc>
      </w:tr>
      <w:tr w:rsidR="006249C0" w:rsidRPr="008354C6" w14:paraId="5C69B062"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6A26E2" w14:textId="77777777" w:rsidR="006249C0" w:rsidRPr="008354C6" w:rsidRDefault="006249C0" w:rsidP="00BB2792">
            <w:pPr>
              <w:pStyle w:val="rowtabella0"/>
              <w:rPr>
                <w:color w:val="002060"/>
              </w:rPr>
            </w:pPr>
            <w:r w:rsidRPr="008354C6">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26618" w14:textId="77777777" w:rsidR="006249C0" w:rsidRPr="008354C6" w:rsidRDefault="006249C0" w:rsidP="00BB2792">
            <w:pPr>
              <w:pStyle w:val="rowtabella0"/>
              <w:jc w:val="center"/>
              <w:rPr>
                <w:color w:val="002060"/>
              </w:rPr>
            </w:pPr>
            <w:r w:rsidRPr="008354C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39731"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BD891"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FFB22" w14:textId="77777777" w:rsidR="006249C0" w:rsidRPr="008354C6" w:rsidRDefault="006249C0" w:rsidP="00BB2792">
            <w:pPr>
              <w:pStyle w:val="rowtabella0"/>
              <w:jc w:val="center"/>
              <w:rPr>
                <w:color w:val="002060"/>
              </w:rPr>
            </w:pPr>
            <w:r w:rsidRPr="008354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21F22"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11A07" w14:textId="77777777" w:rsidR="006249C0" w:rsidRPr="008354C6" w:rsidRDefault="006249C0" w:rsidP="00BB2792">
            <w:pPr>
              <w:pStyle w:val="rowtabella0"/>
              <w:jc w:val="center"/>
              <w:rPr>
                <w:color w:val="002060"/>
              </w:rPr>
            </w:pPr>
            <w:r w:rsidRPr="008354C6">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0695A" w14:textId="77777777" w:rsidR="006249C0" w:rsidRPr="008354C6" w:rsidRDefault="006249C0" w:rsidP="00BB2792">
            <w:pPr>
              <w:pStyle w:val="rowtabella0"/>
              <w:jc w:val="center"/>
              <w:rPr>
                <w:color w:val="002060"/>
              </w:rPr>
            </w:pPr>
            <w:r w:rsidRPr="008354C6">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68C05" w14:textId="77777777" w:rsidR="006249C0" w:rsidRPr="008354C6" w:rsidRDefault="006249C0" w:rsidP="00BB2792">
            <w:pPr>
              <w:pStyle w:val="rowtabella0"/>
              <w:jc w:val="center"/>
              <w:rPr>
                <w:color w:val="002060"/>
              </w:rPr>
            </w:pPr>
            <w:r w:rsidRPr="008354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66BFD" w14:textId="77777777" w:rsidR="006249C0" w:rsidRPr="008354C6" w:rsidRDefault="006249C0" w:rsidP="00BB2792">
            <w:pPr>
              <w:pStyle w:val="rowtabella0"/>
              <w:jc w:val="center"/>
              <w:rPr>
                <w:color w:val="002060"/>
              </w:rPr>
            </w:pPr>
            <w:r w:rsidRPr="008354C6">
              <w:rPr>
                <w:color w:val="002060"/>
              </w:rPr>
              <w:t>0</w:t>
            </w:r>
          </w:p>
        </w:tc>
      </w:tr>
      <w:tr w:rsidR="006249C0" w:rsidRPr="008354C6" w14:paraId="3CCDA04D"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A099E2" w14:textId="77777777" w:rsidR="006249C0" w:rsidRPr="008354C6" w:rsidRDefault="006249C0" w:rsidP="00BB2792">
            <w:pPr>
              <w:pStyle w:val="rowtabella0"/>
              <w:rPr>
                <w:color w:val="002060"/>
              </w:rPr>
            </w:pPr>
            <w:r w:rsidRPr="008354C6">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C5DB9" w14:textId="77777777" w:rsidR="006249C0" w:rsidRPr="008354C6" w:rsidRDefault="006249C0" w:rsidP="00BB2792">
            <w:pPr>
              <w:pStyle w:val="rowtabella0"/>
              <w:jc w:val="center"/>
              <w:rPr>
                <w:color w:val="002060"/>
              </w:rPr>
            </w:pPr>
            <w:r w:rsidRPr="008354C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46E41"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68A9C"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031BA"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0891C" w14:textId="77777777" w:rsidR="006249C0" w:rsidRPr="008354C6" w:rsidRDefault="006249C0" w:rsidP="00BB2792">
            <w:pPr>
              <w:pStyle w:val="rowtabella0"/>
              <w:jc w:val="center"/>
              <w:rPr>
                <w:color w:val="002060"/>
              </w:rPr>
            </w:pPr>
            <w:r w:rsidRPr="008354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8C2A1" w14:textId="77777777" w:rsidR="006249C0" w:rsidRPr="008354C6" w:rsidRDefault="006249C0" w:rsidP="00BB2792">
            <w:pPr>
              <w:pStyle w:val="rowtabella0"/>
              <w:jc w:val="center"/>
              <w:rPr>
                <w:color w:val="002060"/>
              </w:rPr>
            </w:pPr>
            <w:r w:rsidRPr="008354C6">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F4A97" w14:textId="77777777" w:rsidR="006249C0" w:rsidRPr="008354C6" w:rsidRDefault="006249C0" w:rsidP="00BB2792">
            <w:pPr>
              <w:pStyle w:val="rowtabella0"/>
              <w:jc w:val="center"/>
              <w:rPr>
                <w:color w:val="002060"/>
              </w:rPr>
            </w:pPr>
            <w:r w:rsidRPr="008354C6">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D7439"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081BA" w14:textId="77777777" w:rsidR="006249C0" w:rsidRPr="008354C6" w:rsidRDefault="006249C0" w:rsidP="00BB2792">
            <w:pPr>
              <w:pStyle w:val="rowtabella0"/>
              <w:jc w:val="center"/>
              <w:rPr>
                <w:color w:val="002060"/>
              </w:rPr>
            </w:pPr>
            <w:r w:rsidRPr="008354C6">
              <w:rPr>
                <w:color w:val="002060"/>
              </w:rPr>
              <w:t>0</w:t>
            </w:r>
          </w:p>
        </w:tc>
      </w:tr>
      <w:tr w:rsidR="006249C0" w:rsidRPr="008354C6" w14:paraId="02A831B5"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8B7ABF" w14:textId="77777777" w:rsidR="006249C0" w:rsidRPr="008354C6" w:rsidRDefault="006249C0" w:rsidP="00BB2792">
            <w:pPr>
              <w:pStyle w:val="rowtabella0"/>
              <w:rPr>
                <w:color w:val="002060"/>
              </w:rPr>
            </w:pPr>
            <w:r w:rsidRPr="008354C6">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0C3E1" w14:textId="77777777" w:rsidR="006249C0" w:rsidRPr="008354C6" w:rsidRDefault="006249C0" w:rsidP="00BB2792">
            <w:pPr>
              <w:pStyle w:val="rowtabella0"/>
              <w:jc w:val="center"/>
              <w:rPr>
                <w:color w:val="002060"/>
              </w:rPr>
            </w:pPr>
            <w:r w:rsidRPr="008354C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78E6B"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F6621"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DCFDC"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C1CE3"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D14DF" w14:textId="77777777" w:rsidR="006249C0" w:rsidRPr="008354C6" w:rsidRDefault="006249C0" w:rsidP="00BB2792">
            <w:pPr>
              <w:pStyle w:val="rowtabella0"/>
              <w:jc w:val="center"/>
              <w:rPr>
                <w:color w:val="002060"/>
              </w:rPr>
            </w:pPr>
            <w:r w:rsidRPr="008354C6">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671C6" w14:textId="77777777" w:rsidR="006249C0" w:rsidRPr="008354C6" w:rsidRDefault="006249C0" w:rsidP="00BB2792">
            <w:pPr>
              <w:pStyle w:val="rowtabella0"/>
              <w:jc w:val="center"/>
              <w:rPr>
                <w:color w:val="002060"/>
              </w:rPr>
            </w:pPr>
            <w:r w:rsidRPr="008354C6">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78CB4"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DA2B8" w14:textId="77777777" w:rsidR="006249C0" w:rsidRPr="008354C6" w:rsidRDefault="006249C0" w:rsidP="00BB2792">
            <w:pPr>
              <w:pStyle w:val="rowtabella0"/>
              <w:jc w:val="center"/>
              <w:rPr>
                <w:color w:val="002060"/>
              </w:rPr>
            </w:pPr>
            <w:r w:rsidRPr="008354C6">
              <w:rPr>
                <w:color w:val="002060"/>
              </w:rPr>
              <w:t>0</w:t>
            </w:r>
          </w:p>
        </w:tc>
      </w:tr>
      <w:tr w:rsidR="006249C0" w:rsidRPr="008354C6" w14:paraId="734073B5"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879D76" w14:textId="77777777" w:rsidR="006249C0" w:rsidRPr="008354C6" w:rsidRDefault="006249C0" w:rsidP="00BB2792">
            <w:pPr>
              <w:pStyle w:val="rowtabella0"/>
              <w:rPr>
                <w:color w:val="002060"/>
              </w:rPr>
            </w:pPr>
            <w:r w:rsidRPr="008354C6">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06DE5" w14:textId="77777777" w:rsidR="006249C0" w:rsidRPr="008354C6" w:rsidRDefault="006249C0" w:rsidP="00BB2792">
            <w:pPr>
              <w:pStyle w:val="rowtabella0"/>
              <w:jc w:val="center"/>
              <w:rPr>
                <w:color w:val="002060"/>
              </w:rPr>
            </w:pPr>
            <w:r w:rsidRPr="008354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4B33D"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CF992"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F466E"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DD57B" w14:textId="77777777" w:rsidR="006249C0" w:rsidRPr="008354C6" w:rsidRDefault="006249C0" w:rsidP="00BB2792">
            <w:pPr>
              <w:pStyle w:val="rowtabella0"/>
              <w:jc w:val="center"/>
              <w:rPr>
                <w:color w:val="002060"/>
              </w:rPr>
            </w:pPr>
            <w:r w:rsidRPr="008354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3C29F" w14:textId="77777777" w:rsidR="006249C0" w:rsidRPr="008354C6" w:rsidRDefault="006249C0" w:rsidP="00BB2792">
            <w:pPr>
              <w:pStyle w:val="rowtabella0"/>
              <w:jc w:val="center"/>
              <w:rPr>
                <w:color w:val="002060"/>
              </w:rPr>
            </w:pPr>
            <w:r w:rsidRPr="008354C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E4006" w14:textId="77777777" w:rsidR="006249C0" w:rsidRPr="008354C6" w:rsidRDefault="006249C0" w:rsidP="00BB2792">
            <w:pPr>
              <w:pStyle w:val="rowtabella0"/>
              <w:jc w:val="center"/>
              <w:rPr>
                <w:color w:val="002060"/>
              </w:rPr>
            </w:pPr>
            <w:r w:rsidRPr="008354C6">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B2675" w14:textId="77777777" w:rsidR="006249C0" w:rsidRPr="008354C6" w:rsidRDefault="006249C0" w:rsidP="00BB2792">
            <w:pPr>
              <w:pStyle w:val="rowtabella0"/>
              <w:jc w:val="center"/>
              <w:rPr>
                <w:color w:val="002060"/>
              </w:rPr>
            </w:pPr>
            <w:r w:rsidRPr="008354C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F2F25" w14:textId="77777777" w:rsidR="006249C0" w:rsidRPr="008354C6" w:rsidRDefault="006249C0" w:rsidP="00BB2792">
            <w:pPr>
              <w:pStyle w:val="rowtabella0"/>
              <w:jc w:val="center"/>
              <w:rPr>
                <w:color w:val="002060"/>
              </w:rPr>
            </w:pPr>
            <w:r w:rsidRPr="008354C6">
              <w:rPr>
                <w:color w:val="002060"/>
              </w:rPr>
              <w:t>0</w:t>
            </w:r>
          </w:p>
        </w:tc>
      </w:tr>
      <w:tr w:rsidR="006249C0" w:rsidRPr="008354C6" w14:paraId="3E5539E1" w14:textId="77777777" w:rsidTr="00BB279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A3DBB8" w14:textId="77777777" w:rsidR="006249C0" w:rsidRPr="008354C6" w:rsidRDefault="006249C0" w:rsidP="00BB2792">
            <w:pPr>
              <w:pStyle w:val="rowtabella0"/>
              <w:rPr>
                <w:color w:val="002060"/>
              </w:rPr>
            </w:pPr>
            <w:r w:rsidRPr="008354C6">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0EA26" w14:textId="77777777" w:rsidR="006249C0" w:rsidRPr="008354C6" w:rsidRDefault="006249C0" w:rsidP="00BB2792">
            <w:pPr>
              <w:pStyle w:val="rowtabella0"/>
              <w:jc w:val="center"/>
              <w:rPr>
                <w:color w:val="002060"/>
              </w:rPr>
            </w:pPr>
            <w:r w:rsidRPr="008354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39882"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E91DC"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E8E92" w14:textId="77777777" w:rsidR="006249C0" w:rsidRPr="008354C6" w:rsidRDefault="006249C0" w:rsidP="00BB2792">
            <w:pPr>
              <w:pStyle w:val="rowtabella0"/>
              <w:jc w:val="center"/>
              <w:rPr>
                <w:color w:val="002060"/>
              </w:rPr>
            </w:pPr>
            <w:r w:rsidRPr="008354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05539" w14:textId="77777777" w:rsidR="006249C0" w:rsidRPr="008354C6" w:rsidRDefault="006249C0" w:rsidP="00BB2792">
            <w:pPr>
              <w:pStyle w:val="rowtabella0"/>
              <w:jc w:val="center"/>
              <w:rPr>
                <w:color w:val="002060"/>
              </w:rPr>
            </w:pPr>
            <w:r w:rsidRPr="008354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251E9" w14:textId="77777777" w:rsidR="006249C0" w:rsidRPr="008354C6" w:rsidRDefault="006249C0" w:rsidP="00BB2792">
            <w:pPr>
              <w:pStyle w:val="rowtabella0"/>
              <w:jc w:val="center"/>
              <w:rPr>
                <w:color w:val="002060"/>
              </w:rPr>
            </w:pPr>
            <w:r w:rsidRPr="008354C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D2832" w14:textId="77777777" w:rsidR="006249C0" w:rsidRPr="008354C6" w:rsidRDefault="006249C0" w:rsidP="00BB2792">
            <w:pPr>
              <w:pStyle w:val="rowtabella0"/>
              <w:jc w:val="center"/>
              <w:rPr>
                <w:color w:val="002060"/>
              </w:rPr>
            </w:pPr>
            <w:r w:rsidRPr="008354C6">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BC3C1" w14:textId="77777777" w:rsidR="006249C0" w:rsidRPr="008354C6" w:rsidRDefault="006249C0" w:rsidP="00BB2792">
            <w:pPr>
              <w:pStyle w:val="rowtabella0"/>
              <w:jc w:val="center"/>
              <w:rPr>
                <w:color w:val="002060"/>
              </w:rPr>
            </w:pPr>
            <w:r w:rsidRPr="008354C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1A8CA" w14:textId="77777777" w:rsidR="006249C0" w:rsidRPr="008354C6" w:rsidRDefault="006249C0" w:rsidP="00BB2792">
            <w:pPr>
              <w:pStyle w:val="rowtabella0"/>
              <w:jc w:val="center"/>
              <w:rPr>
                <w:color w:val="002060"/>
              </w:rPr>
            </w:pPr>
            <w:r w:rsidRPr="008354C6">
              <w:rPr>
                <w:color w:val="002060"/>
              </w:rPr>
              <w:t>0</w:t>
            </w:r>
          </w:p>
        </w:tc>
      </w:tr>
    </w:tbl>
    <w:p w14:paraId="669A472D" w14:textId="77777777" w:rsidR="006249C0" w:rsidRDefault="006249C0" w:rsidP="006249C0">
      <w:pPr>
        <w:pStyle w:val="breakline"/>
        <w:rPr>
          <w:color w:val="002060"/>
        </w:rPr>
      </w:pPr>
    </w:p>
    <w:p w14:paraId="47A96C67" w14:textId="77777777" w:rsidR="006249C0" w:rsidRPr="008354C6" w:rsidRDefault="006249C0" w:rsidP="006249C0">
      <w:pPr>
        <w:pStyle w:val="titoloprinc0"/>
        <w:rPr>
          <w:color w:val="002060"/>
        </w:rPr>
      </w:pPr>
      <w:r>
        <w:rPr>
          <w:color w:val="002060"/>
        </w:rPr>
        <w:t>PROGRAMMA GARE</w:t>
      </w:r>
    </w:p>
    <w:p w14:paraId="49B08A34" w14:textId="77777777" w:rsidR="006249C0" w:rsidRDefault="006249C0" w:rsidP="006249C0">
      <w:pPr>
        <w:pStyle w:val="breakline"/>
        <w:rPr>
          <w:color w:val="002060"/>
        </w:rPr>
      </w:pPr>
    </w:p>
    <w:p w14:paraId="14B2BE1E" w14:textId="77777777" w:rsidR="006249C0" w:rsidRPr="00CE58E2" w:rsidRDefault="006249C0" w:rsidP="006249C0">
      <w:pPr>
        <w:pStyle w:val="sottotitolocampionato10"/>
        <w:rPr>
          <w:color w:val="002060"/>
        </w:rPr>
      </w:pPr>
      <w:r w:rsidRPr="00CE58E2">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6"/>
        <w:gridCol w:w="385"/>
        <w:gridCol w:w="898"/>
        <w:gridCol w:w="1198"/>
        <w:gridCol w:w="1548"/>
        <w:gridCol w:w="1548"/>
      </w:tblGrid>
      <w:tr w:rsidR="006249C0" w:rsidRPr="00CE58E2" w14:paraId="1E5C74DB" w14:textId="77777777" w:rsidTr="00BB279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4347B" w14:textId="77777777" w:rsidR="006249C0" w:rsidRPr="00CE58E2" w:rsidRDefault="006249C0" w:rsidP="00BB2792">
            <w:pPr>
              <w:pStyle w:val="headertabella0"/>
              <w:rPr>
                <w:color w:val="002060"/>
              </w:rPr>
            </w:pPr>
            <w:r w:rsidRPr="00CE58E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E1345" w14:textId="77777777" w:rsidR="006249C0" w:rsidRPr="00CE58E2" w:rsidRDefault="006249C0" w:rsidP="00BB2792">
            <w:pPr>
              <w:pStyle w:val="headertabella0"/>
              <w:rPr>
                <w:color w:val="002060"/>
              </w:rPr>
            </w:pPr>
            <w:r w:rsidRPr="00CE58E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62DEE" w14:textId="77777777" w:rsidR="006249C0" w:rsidRPr="00CE58E2" w:rsidRDefault="006249C0" w:rsidP="00BB2792">
            <w:pPr>
              <w:pStyle w:val="headertabella0"/>
              <w:rPr>
                <w:color w:val="002060"/>
              </w:rPr>
            </w:pPr>
            <w:r w:rsidRPr="00CE58E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D0B02" w14:textId="77777777" w:rsidR="006249C0" w:rsidRPr="00CE58E2" w:rsidRDefault="006249C0" w:rsidP="00BB2792">
            <w:pPr>
              <w:pStyle w:val="headertabella0"/>
              <w:rPr>
                <w:color w:val="002060"/>
              </w:rPr>
            </w:pPr>
            <w:r w:rsidRPr="00CE58E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C15D4" w14:textId="77777777" w:rsidR="006249C0" w:rsidRPr="00CE58E2" w:rsidRDefault="006249C0" w:rsidP="00BB2792">
            <w:pPr>
              <w:pStyle w:val="headertabella0"/>
              <w:rPr>
                <w:color w:val="002060"/>
              </w:rPr>
            </w:pPr>
            <w:r w:rsidRPr="00CE58E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E5881" w14:textId="77777777" w:rsidR="006249C0" w:rsidRPr="00CE58E2" w:rsidRDefault="006249C0" w:rsidP="00BB2792">
            <w:pPr>
              <w:pStyle w:val="headertabella0"/>
              <w:rPr>
                <w:color w:val="002060"/>
              </w:rPr>
            </w:pPr>
            <w:proofErr w:type="spellStart"/>
            <w:r w:rsidRPr="00CE58E2">
              <w:rPr>
                <w:color w:val="002060"/>
              </w:rPr>
              <w:t>Localita'</w:t>
            </w:r>
            <w:proofErr w:type="spellEnd"/>
            <w:r w:rsidRPr="00CE58E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63BAF" w14:textId="77777777" w:rsidR="006249C0" w:rsidRPr="00CE58E2" w:rsidRDefault="006249C0" w:rsidP="00BB2792">
            <w:pPr>
              <w:pStyle w:val="headertabella0"/>
              <w:rPr>
                <w:color w:val="002060"/>
              </w:rPr>
            </w:pPr>
            <w:r w:rsidRPr="00CE58E2">
              <w:rPr>
                <w:color w:val="002060"/>
              </w:rPr>
              <w:t>Indirizzo Impianto</w:t>
            </w:r>
          </w:p>
        </w:tc>
      </w:tr>
      <w:tr w:rsidR="006249C0" w:rsidRPr="00CE58E2" w14:paraId="076DBFB0" w14:textId="77777777" w:rsidTr="00BB279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FBA596" w14:textId="77777777" w:rsidR="006249C0" w:rsidRPr="00CE58E2" w:rsidRDefault="006249C0" w:rsidP="00BB2792">
            <w:pPr>
              <w:pStyle w:val="rowtabella0"/>
              <w:rPr>
                <w:color w:val="002060"/>
              </w:rPr>
            </w:pPr>
            <w:r w:rsidRPr="00CE58E2">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0C55E4" w14:textId="77777777" w:rsidR="006249C0" w:rsidRPr="00CE58E2" w:rsidRDefault="006249C0" w:rsidP="00BB2792">
            <w:pPr>
              <w:pStyle w:val="rowtabella0"/>
              <w:rPr>
                <w:color w:val="002060"/>
              </w:rPr>
            </w:pPr>
            <w:r w:rsidRPr="00CE58E2">
              <w:rPr>
                <w:color w:val="002060"/>
              </w:rPr>
              <w:t>U.S. FORTUNA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47E2F8" w14:textId="77777777" w:rsidR="006249C0" w:rsidRPr="00CE58E2" w:rsidRDefault="006249C0" w:rsidP="00BB2792">
            <w:pPr>
              <w:pStyle w:val="rowtabella0"/>
              <w:jc w:val="center"/>
              <w:rPr>
                <w:color w:val="002060"/>
              </w:rPr>
            </w:pPr>
            <w:r w:rsidRPr="00CE58E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DB2772" w14:textId="77777777" w:rsidR="006249C0" w:rsidRPr="00CE58E2" w:rsidRDefault="006249C0" w:rsidP="00BB2792">
            <w:pPr>
              <w:pStyle w:val="rowtabella0"/>
              <w:rPr>
                <w:color w:val="002060"/>
              </w:rPr>
            </w:pPr>
            <w:r w:rsidRPr="00CE58E2">
              <w:rPr>
                <w:color w:val="002060"/>
              </w:rPr>
              <w:t>10/04/2026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853B12" w14:textId="77777777" w:rsidR="006249C0" w:rsidRPr="00CE58E2" w:rsidRDefault="006249C0" w:rsidP="00BB2792">
            <w:pPr>
              <w:pStyle w:val="rowtabella0"/>
              <w:rPr>
                <w:color w:val="002060"/>
              </w:rPr>
            </w:pPr>
            <w:r w:rsidRPr="00CE58E2">
              <w:rPr>
                <w:color w:val="002060"/>
              </w:rPr>
              <w:t xml:space="preserve">5286 PALESTRA </w:t>
            </w:r>
            <w:proofErr w:type="gramStart"/>
            <w:r w:rsidRPr="00CE58E2">
              <w:rPr>
                <w:color w:val="002060"/>
              </w:rPr>
              <w:t>C.SPORTIVO</w:t>
            </w:r>
            <w:proofErr w:type="gramEnd"/>
            <w:r w:rsidRPr="00CE58E2">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3808A5" w14:textId="77777777" w:rsidR="006249C0" w:rsidRPr="00CE58E2" w:rsidRDefault="006249C0" w:rsidP="00BB2792">
            <w:pPr>
              <w:pStyle w:val="rowtabella0"/>
              <w:rPr>
                <w:color w:val="002060"/>
              </w:rPr>
            </w:pPr>
            <w:r w:rsidRPr="00CE58E2">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B05306" w14:textId="77777777" w:rsidR="006249C0" w:rsidRPr="00CE58E2" w:rsidRDefault="006249C0" w:rsidP="00BB2792">
            <w:pPr>
              <w:pStyle w:val="rowtabella0"/>
              <w:rPr>
                <w:color w:val="002060"/>
              </w:rPr>
            </w:pPr>
            <w:r w:rsidRPr="00CE58E2">
              <w:rPr>
                <w:color w:val="002060"/>
              </w:rPr>
              <w:t>VIA ALFIERI SNC</w:t>
            </w:r>
          </w:p>
        </w:tc>
      </w:tr>
      <w:tr w:rsidR="006249C0" w:rsidRPr="00CE58E2" w14:paraId="2D5E80EB"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5F6EC3" w14:textId="77777777" w:rsidR="006249C0" w:rsidRPr="00CE58E2" w:rsidRDefault="006249C0" w:rsidP="00BB2792">
            <w:pPr>
              <w:pStyle w:val="rowtabella0"/>
              <w:rPr>
                <w:color w:val="002060"/>
              </w:rPr>
            </w:pPr>
            <w:r w:rsidRPr="00CE58E2">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28E6A5" w14:textId="77777777" w:rsidR="006249C0" w:rsidRPr="00CE58E2" w:rsidRDefault="006249C0" w:rsidP="00BB2792">
            <w:pPr>
              <w:pStyle w:val="rowtabella0"/>
              <w:rPr>
                <w:color w:val="002060"/>
              </w:rPr>
            </w:pPr>
            <w:r w:rsidRPr="00CE58E2">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250FA1"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D56EAE"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03BEDC" w14:textId="77777777" w:rsidR="006249C0" w:rsidRPr="00CE58E2" w:rsidRDefault="006249C0" w:rsidP="00BB2792">
            <w:pPr>
              <w:pStyle w:val="rowtabella0"/>
              <w:rPr>
                <w:color w:val="002060"/>
              </w:rPr>
            </w:pPr>
            <w:r w:rsidRPr="00CE58E2">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BDD9DC" w14:textId="77777777" w:rsidR="006249C0" w:rsidRPr="00CE58E2" w:rsidRDefault="006249C0" w:rsidP="00BB2792">
            <w:pPr>
              <w:pStyle w:val="rowtabella0"/>
              <w:rPr>
                <w:color w:val="002060"/>
              </w:rPr>
            </w:pPr>
            <w:r w:rsidRPr="00CE58E2">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5BA1E4" w14:textId="77777777" w:rsidR="006249C0" w:rsidRPr="00CE58E2" w:rsidRDefault="006249C0" w:rsidP="00BB2792">
            <w:pPr>
              <w:pStyle w:val="rowtabella0"/>
              <w:rPr>
                <w:color w:val="002060"/>
              </w:rPr>
            </w:pPr>
            <w:r w:rsidRPr="00CE58E2">
              <w:rPr>
                <w:color w:val="002060"/>
              </w:rPr>
              <w:t>VIA TOBAGI STAZ. CASTELBELLINO</w:t>
            </w:r>
          </w:p>
        </w:tc>
      </w:tr>
      <w:tr w:rsidR="006249C0" w:rsidRPr="00CE58E2" w14:paraId="040B3A1A"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849017" w14:textId="77777777" w:rsidR="006249C0" w:rsidRPr="00CE58E2" w:rsidRDefault="006249C0" w:rsidP="00BB2792">
            <w:pPr>
              <w:pStyle w:val="rowtabella0"/>
              <w:rPr>
                <w:color w:val="002060"/>
              </w:rPr>
            </w:pPr>
            <w:r w:rsidRPr="00CE58E2">
              <w:rPr>
                <w:color w:val="002060"/>
              </w:rPr>
              <w:lastRenderedPageBreak/>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98783C" w14:textId="77777777" w:rsidR="006249C0" w:rsidRPr="00CE58E2" w:rsidRDefault="006249C0" w:rsidP="00BB2792">
            <w:pPr>
              <w:pStyle w:val="rowtabella0"/>
              <w:rPr>
                <w:color w:val="002060"/>
              </w:rPr>
            </w:pPr>
            <w:r w:rsidRPr="00CE58E2">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4939E9"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3F8E9E"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4F02B6" w14:textId="77777777" w:rsidR="006249C0" w:rsidRPr="00CE58E2" w:rsidRDefault="006249C0" w:rsidP="00BB2792">
            <w:pPr>
              <w:pStyle w:val="rowtabella0"/>
              <w:rPr>
                <w:color w:val="002060"/>
              </w:rPr>
            </w:pPr>
            <w:r w:rsidRPr="00CE58E2">
              <w:rPr>
                <w:color w:val="002060"/>
              </w:rPr>
              <w:t>5704 POLIV.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27EC9E" w14:textId="77777777" w:rsidR="006249C0" w:rsidRPr="00CE58E2" w:rsidRDefault="006249C0" w:rsidP="00BB2792">
            <w:pPr>
              <w:pStyle w:val="rowtabella0"/>
              <w:rPr>
                <w:color w:val="002060"/>
              </w:rPr>
            </w:pPr>
            <w:r w:rsidRPr="00CE58E2">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AD2903" w14:textId="77777777" w:rsidR="006249C0" w:rsidRPr="00CE58E2" w:rsidRDefault="006249C0" w:rsidP="00BB2792">
            <w:pPr>
              <w:pStyle w:val="rowtabella0"/>
              <w:rPr>
                <w:color w:val="002060"/>
              </w:rPr>
            </w:pPr>
            <w:r w:rsidRPr="00CE58E2">
              <w:rPr>
                <w:color w:val="002060"/>
              </w:rPr>
              <w:t>VIA CELSO ULPIANI</w:t>
            </w:r>
          </w:p>
        </w:tc>
      </w:tr>
      <w:tr w:rsidR="006249C0" w:rsidRPr="00CE58E2" w14:paraId="7881D310"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C09B09" w14:textId="77777777" w:rsidR="006249C0" w:rsidRPr="00CE58E2" w:rsidRDefault="006249C0" w:rsidP="00BB2792">
            <w:pPr>
              <w:pStyle w:val="rowtabella0"/>
              <w:rPr>
                <w:color w:val="002060"/>
              </w:rPr>
            </w:pPr>
            <w:r w:rsidRPr="00CE58E2">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088CD3" w14:textId="77777777" w:rsidR="006249C0" w:rsidRPr="00CE58E2" w:rsidRDefault="006249C0" w:rsidP="00BB2792">
            <w:pPr>
              <w:pStyle w:val="rowtabella0"/>
              <w:rPr>
                <w:color w:val="002060"/>
              </w:rPr>
            </w:pPr>
            <w:r w:rsidRPr="00CE58E2">
              <w:rPr>
                <w:color w:val="002060"/>
              </w:rPr>
              <w:t>CERRETO D ESI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0F4B59"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CA8739"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B27326" w14:textId="77777777" w:rsidR="006249C0" w:rsidRPr="00CE58E2" w:rsidRDefault="006249C0" w:rsidP="00BB2792">
            <w:pPr>
              <w:pStyle w:val="rowtabella0"/>
              <w:rPr>
                <w:color w:val="002060"/>
              </w:rPr>
            </w:pPr>
            <w:r w:rsidRPr="00CE58E2">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F81953" w14:textId="77777777" w:rsidR="006249C0" w:rsidRPr="00CE58E2" w:rsidRDefault="006249C0" w:rsidP="00BB2792">
            <w:pPr>
              <w:pStyle w:val="rowtabella0"/>
              <w:rPr>
                <w:color w:val="002060"/>
              </w:rPr>
            </w:pPr>
            <w:r w:rsidRPr="00CE58E2">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F0588D" w14:textId="77777777" w:rsidR="006249C0" w:rsidRPr="00CE58E2" w:rsidRDefault="006249C0" w:rsidP="00BB2792">
            <w:pPr>
              <w:pStyle w:val="rowtabella0"/>
              <w:rPr>
                <w:color w:val="002060"/>
              </w:rPr>
            </w:pPr>
            <w:r w:rsidRPr="00CE58E2">
              <w:rPr>
                <w:color w:val="002060"/>
              </w:rPr>
              <w:t>VIA ALESSANDRO MANZONI</w:t>
            </w:r>
          </w:p>
        </w:tc>
      </w:tr>
      <w:tr w:rsidR="006249C0" w:rsidRPr="00CE58E2" w14:paraId="258B95F8"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8B15B5" w14:textId="77777777" w:rsidR="006249C0" w:rsidRPr="00CE58E2" w:rsidRDefault="006249C0" w:rsidP="00BB2792">
            <w:pPr>
              <w:pStyle w:val="rowtabella0"/>
              <w:rPr>
                <w:color w:val="002060"/>
              </w:rPr>
            </w:pPr>
            <w:r w:rsidRPr="00CE58E2">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CC9533" w14:textId="77777777" w:rsidR="006249C0" w:rsidRPr="00CE58E2" w:rsidRDefault="006249C0" w:rsidP="00BB2792">
            <w:pPr>
              <w:pStyle w:val="rowtabella0"/>
              <w:rPr>
                <w:color w:val="002060"/>
              </w:rPr>
            </w:pPr>
            <w:r w:rsidRPr="00CE58E2">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849434"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365E18"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C471F8" w14:textId="77777777" w:rsidR="006249C0" w:rsidRPr="00CE58E2" w:rsidRDefault="006249C0" w:rsidP="00BB2792">
            <w:pPr>
              <w:pStyle w:val="rowtabella0"/>
              <w:rPr>
                <w:color w:val="002060"/>
              </w:rPr>
            </w:pPr>
            <w:r w:rsidRPr="00CE58E2">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551A39" w14:textId="77777777" w:rsidR="006249C0" w:rsidRPr="00CE58E2" w:rsidRDefault="006249C0" w:rsidP="00BB2792">
            <w:pPr>
              <w:pStyle w:val="rowtabella0"/>
              <w:rPr>
                <w:color w:val="002060"/>
              </w:rPr>
            </w:pPr>
            <w:r w:rsidRPr="00CE58E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DBE277" w14:textId="77777777" w:rsidR="006249C0" w:rsidRPr="00CE58E2" w:rsidRDefault="006249C0" w:rsidP="00BB2792">
            <w:pPr>
              <w:pStyle w:val="rowtabella0"/>
              <w:rPr>
                <w:color w:val="002060"/>
              </w:rPr>
            </w:pPr>
            <w:r w:rsidRPr="00CE58E2">
              <w:rPr>
                <w:color w:val="002060"/>
              </w:rPr>
              <w:t xml:space="preserve">VIA </w:t>
            </w:r>
            <w:proofErr w:type="gramStart"/>
            <w:r w:rsidRPr="00CE58E2">
              <w:rPr>
                <w:color w:val="002060"/>
              </w:rPr>
              <w:t>B.BUOZZI</w:t>
            </w:r>
            <w:proofErr w:type="gramEnd"/>
          </w:p>
        </w:tc>
      </w:tr>
      <w:tr w:rsidR="006249C0" w:rsidRPr="00CE58E2" w14:paraId="72C77987"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052168" w14:textId="77777777" w:rsidR="006249C0" w:rsidRPr="00CE58E2" w:rsidRDefault="006249C0" w:rsidP="00BB2792">
            <w:pPr>
              <w:pStyle w:val="rowtabella0"/>
              <w:rPr>
                <w:color w:val="002060"/>
              </w:rPr>
            </w:pPr>
            <w:r w:rsidRPr="00CE58E2">
              <w:rPr>
                <w:color w:val="002060"/>
              </w:rPr>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DF9C94" w14:textId="77777777" w:rsidR="006249C0" w:rsidRPr="00CE58E2" w:rsidRDefault="006249C0" w:rsidP="00BB2792">
            <w:pPr>
              <w:pStyle w:val="rowtabella0"/>
              <w:rPr>
                <w:color w:val="002060"/>
              </w:rPr>
            </w:pPr>
            <w:r w:rsidRPr="00CE58E2">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868EBE"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1ED29C"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827E5F" w14:textId="77777777" w:rsidR="006249C0" w:rsidRPr="00CE58E2" w:rsidRDefault="006249C0" w:rsidP="00BB2792">
            <w:pPr>
              <w:pStyle w:val="rowtabella0"/>
              <w:rPr>
                <w:color w:val="002060"/>
              </w:rPr>
            </w:pPr>
            <w:r w:rsidRPr="00CE58E2">
              <w:rPr>
                <w:color w:val="002060"/>
              </w:rPr>
              <w:t>56</w:t>
            </w:r>
            <w:r>
              <w:rPr>
                <w:color w:val="002060"/>
              </w:rPr>
              <w:t>96</w:t>
            </w:r>
            <w:r w:rsidRPr="00CE58E2">
              <w:rPr>
                <w:color w:val="002060"/>
              </w:rPr>
              <w:t xml:space="preserve"> </w:t>
            </w:r>
            <w:r>
              <w:rPr>
                <w:color w:val="002060"/>
              </w:rPr>
              <w:t>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36B1DE" w14:textId="77777777" w:rsidR="006249C0" w:rsidRPr="00CE58E2" w:rsidRDefault="006249C0" w:rsidP="00BB2792">
            <w:pPr>
              <w:pStyle w:val="rowtabella0"/>
              <w:rPr>
                <w:color w:val="002060"/>
              </w:rPr>
            </w:pPr>
            <w:r w:rsidRPr="00CE58E2">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5263B3" w14:textId="77777777" w:rsidR="006249C0" w:rsidRPr="00CE58E2" w:rsidRDefault="006249C0" w:rsidP="00BB2792">
            <w:pPr>
              <w:pStyle w:val="rowtabella0"/>
              <w:rPr>
                <w:color w:val="002060"/>
              </w:rPr>
            </w:pPr>
            <w:r>
              <w:rPr>
                <w:color w:val="002060"/>
              </w:rPr>
              <w:t>VIALE DELLO SPORT</w:t>
            </w:r>
          </w:p>
        </w:tc>
      </w:tr>
      <w:tr w:rsidR="006249C0" w:rsidRPr="00CE58E2" w14:paraId="2017B76D" w14:textId="77777777" w:rsidTr="00BB279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8E3663" w14:textId="77777777" w:rsidR="006249C0" w:rsidRPr="00CE58E2" w:rsidRDefault="006249C0" w:rsidP="00BB2792">
            <w:pPr>
              <w:pStyle w:val="rowtabella0"/>
              <w:rPr>
                <w:color w:val="002060"/>
              </w:rPr>
            </w:pPr>
            <w:r w:rsidRPr="00CE58E2">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C96808" w14:textId="77777777" w:rsidR="006249C0" w:rsidRPr="00CE58E2" w:rsidRDefault="006249C0" w:rsidP="00BB2792">
            <w:pPr>
              <w:pStyle w:val="rowtabella0"/>
              <w:rPr>
                <w:color w:val="002060"/>
              </w:rPr>
            </w:pPr>
            <w:r w:rsidRPr="00CE58E2">
              <w:rPr>
                <w:color w:val="002060"/>
              </w:rPr>
              <w:t>PIETRALACROCE 73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A8BC3F"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4A7F59"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045798" w14:textId="77777777" w:rsidR="006249C0" w:rsidRPr="00CE58E2" w:rsidRDefault="006249C0" w:rsidP="00BB2792">
            <w:pPr>
              <w:pStyle w:val="rowtabella0"/>
              <w:rPr>
                <w:color w:val="002060"/>
              </w:rPr>
            </w:pPr>
            <w:r w:rsidRPr="00CE58E2">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A12908" w14:textId="77777777" w:rsidR="006249C0" w:rsidRPr="00CE58E2" w:rsidRDefault="006249C0" w:rsidP="00BB2792">
            <w:pPr>
              <w:pStyle w:val="rowtabella0"/>
              <w:rPr>
                <w:color w:val="002060"/>
              </w:rPr>
            </w:pPr>
            <w:r w:rsidRPr="00CE58E2">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AFBDF7" w14:textId="77777777" w:rsidR="006249C0" w:rsidRPr="00CE58E2" w:rsidRDefault="006249C0" w:rsidP="00BB2792">
            <w:pPr>
              <w:pStyle w:val="rowtabella0"/>
              <w:rPr>
                <w:color w:val="002060"/>
              </w:rPr>
            </w:pPr>
            <w:r w:rsidRPr="00CE58E2">
              <w:rPr>
                <w:color w:val="002060"/>
              </w:rPr>
              <w:t>VIA LUDOVICO SCARFIOTTI</w:t>
            </w:r>
          </w:p>
        </w:tc>
      </w:tr>
    </w:tbl>
    <w:p w14:paraId="48E4A365" w14:textId="77777777" w:rsidR="006249C0" w:rsidRPr="008354C6" w:rsidRDefault="006249C0" w:rsidP="006249C0">
      <w:pPr>
        <w:pStyle w:val="breakline"/>
        <w:rPr>
          <w:rFonts w:eastAsiaTheme="minorEastAsia"/>
          <w:color w:val="002060"/>
        </w:rPr>
      </w:pPr>
    </w:p>
    <w:p w14:paraId="065D2885" w14:textId="77777777" w:rsidR="006249C0" w:rsidRDefault="006249C0" w:rsidP="006249C0">
      <w:pPr>
        <w:pStyle w:val="breakline"/>
        <w:rPr>
          <w:color w:val="002060"/>
        </w:rPr>
      </w:pPr>
    </w:p>
    <w:p w14:paraId="6E85A0FE" w14:textId="77777777" w:rsidR="00E03E01" w:rsidRPr="008354C6" w:rsidRDefault="00E03E01" w:rsidP="006249C0">
      <w:pPr>
        <w:pStyle w:val="breakline"/>
        <w:rPr>
          <w:color w:val="002060"/>
        </w:rPr>
      </w:pPr>
    </w:p>
    <w:p w14:paraId="3EE82D17" w14:textId="77777777" w:rsidR="006249C0" w:rsidRPr="008354C6" w:rsidRDefault="006249C0" w:rsidP="006249C0">
      <w:pPr>
        <w:pStyle w:val="titolocampionato0"/>
        <w:shd w:val="clear" w:color="auto" w:fill="CCCCCC"/>
        <w:spacing w:before="80" w:after="40"/>
        <w:rPr>
          <w:color w:val="002060"/>
        </w:rPr>
      </w:pPr>
      <w:r w:rsidRPr="008354C6">
        <w:rPr>
          <w:color w:val="002060"/>
        </w:rPr>
        <w:t>CALCIO A CINQUE SERIE C2</w:t>
      </w:r>
    </w:p>
    <w:p w14:paraId="6C169CBA" w14:textId="77777777" w:rsidR="006249C0" w:rsidRPr="001E2445" w:rsidRDefault="006249C0" w:rsidP="006249C0">
      <w:pPr>
        <w:pStyle w:val="LndNormale1"/>
        <w:jc w:val="center"/>
        <w:rPr>
          <w:rFonts w:cs="Arial"/>
          <w:b/>
          <w:color w:val="002060"/>
          <w:sz w:val="36"/>
          <w:szCs w:val="36"/>
        </w:rPr>
      </w:pPr>
      <w:r w:rsidRPr="001E2445">
        <w:rPr>
          <w:rFonts w:cs="Arial"/>
          <w:b/>
          <w:color w:val="002060"/>
          <w:sz w:val="36"/>
          <w:szCs w:val="36"/>
        </w:rPr>
        <w:t>CONTEMPORANEITA’ ULTIME DUE GIORNATE</w:t>
      </w:r>
    </w:p>
    <w:p w14:paraId="3A876F73" w14:textId="77777777" w:rsidR="006249C0" w:rsidRPr="001E2445" w:rsidRDefault="006249C0" w:rsidP="006249C0">
      <w:pPr>
        <w:pStyle w:val="Corpodeltesto21"/>
        <w:jc w:val="center"/>
        <w:rPr>
          <w:rFonts w:ascii="Arial" w:hAnsi="Arial" w:cs="Arial"/>
          <w:b/>
          <w:color w:val="002060"/>
          <w:sz w:val="22"/>
          <w:szCs w:val="22"/>
        </w:rPr>
      </w:pPr>
    </w:p>
    <w:p w14:paraId="78CB6D8F" w14:textId="77777777" w:rsidR="006249C0" w:rsidRDefault="006249C0" w:rsidP="006249C0">
      <w:pPr>
        <w:pStyle w:val="LndNormale1"/>
        <w:rPr>
          <w:color w:val="002060"/>
        </w:rPr>
      </w:pPr>
      <w:r>
        <w:rPr>
          <w:color w:val="002060"/>
        </w:rPr>
        <w:t>Si fa presente che, come riportato nel Comunicato Ufficiale n° 04 del 18/07/2025, l</w:t>
      </w:r>
      <w:r w:rsidRPr="0014473F">
        <w:rPr>
          <w:color w:val="002060"/>
        </w:rPr>
        <w:t xml:space="preserve">e </w:t>
      </w:r>
      <w:r w:rsidRPr="008060A2">
        <w:rPr>
          <w:b/>
          <w:bCs/>
          <w:color w:val="002060"/>
        </w:rPr>
        <w:t>ultime due giornate</w:t>
      </w:r>
      <w:r w:rsidRPr="0014473F">
        <w:rPr>
          <w:color w:val="002060"/>
        </w:rPr>
        <w:t xml:space="preserve"> di campionato dovranno essere disputate il </w:t>
      </w:r>
      <w:r w:rsidRPr="008060A2">
        <w:rPr>
          <w:b/>
          <w:bCs/>
          <w:color w:val="002060"/>
        </w:rPr>
        <w:t xml:space="preserve">Venerdì </w:t>
      </w:r>
      <w:r w:rsidRPr="008060A2">
        <w:rPr>
          <w:color w:val="002060"/>
        </w:rPr>
        <w:t xml:space="preserve">alle </w:t>
      </w:r>
      <w:r w:rsidRPr="008060A2">
        <w:rPr>
          <w:b/>
          <w:bCs/>
          <w:color w:val="002060"/>
        </w:rPr>
        <w:t>ore 21:45</w:t>
      </w:r>
      <w:r w:rsidRPr="0014473F">
        <w:rPr>
          <w:color w:val="002060"/>
        </w:rPr>
        <w:t xml:space="preserve">; non saranno concessi in nessun caso anticipi e posticipi tranne l’anticipo di gare ininfluenti ai fini della classifica. </w:t>
      </w:r>
    </w:p>
    <w:p w14:paraId="2F36FE89" w14:textId="77777777" w:rsidR="006249C0" w:rsidRDefault="006249C0" w:rsidP="006249C0">
      <w:pPr>
        <w:pStyle w:val="LndNormale1"/>
        <w:rPr>
          <w:color w:val="002060"/>
        </w:rPr>
      </w:pPr>
    </w:p>
    <w:p w14:paraId="6BCFA3B6" w14:textId="77777777" w:rsidR="006249C0" w:rsidRPr="00046569" w:rsidRDefault="006249C0" w:rsidP="006249C0">
      <w:pPr>
        <w:pStyle w:val="titoloprinc0"/>
        <w:rPr>
          <w:color w:val="002060"/>
        </w:rPr>
      </w:pPr>
      <w:r>
        <w:rPr>
          <w:color w:val="002060"/>
        </w:rPr>
        <w:t>TITOLO REGIONALE</w:t>
      </w:r>
    </w:p>
    <w:p w14:paraId="17C86412" w14:textId="77777777" w:rsidR="006249C0" w:rsidRDefault="006249C0" w:rsidP="006249C0">
      <w:pPr>
        <w:pStyle w:val="LndNormale1"/>
        <w:rPr>
          <w:color w:val="002060"/>
        </w:rPr>
      </w:pPr>
    </w:p>
    <w:p w14:paraId="7DB3D00A" w14:textId="77777777" w:rsidR="006249C0" w:rsidRDefault="006249C0" w:rsidP="006249C0">
      <w:pPr>
        <w:pStyle w:val="LndNormale1"/>
        <w:rPr>
          <w:color w:val="002060"/>
        </w:rPr>
      </w:pPr>
      <w:r>
        <w:rPr>
          <w:color w:val="002060"/>
        </w:rPr>
        <w:t>Ad integrazione di quanto pubblicato nel Comunicato Ufficiale n° 31 del 15/10/2025, si rende noto che al termine della stagione regolare sarà disputato il triangolare tra le vincenti i rispettivi gironi valevole per il Titolo Regionale di Calcio a Cinque Serie C2.</w:t>
      </w:r>
    </w:p>
    <w:p w14:paraId="7641171A" w14:textId="7FE128A8" w:rsidR="006249C0" w:rsidRDefault="006249C0" w:rsidP="006249C0">
      <w:pPr>
        <w:pStyle w:val="LndNormale1"/>
        <w:rPr>
          <w:color w:val="002060"/>
        </w:rPr>
      </w:pPr>
      <w:r>
        <w:rPr>
          <w:color w:val="002060"/>
        </w:rPr>
        <w:t>Si ufficializzano le date per la disputa del Titolo Regionale di Calcio a Cinque Serie C2</w:t>
      </w:r>
      <w:r w:rsidR="00174627">
        <w:rPr>
          <w:color w:val="002060"/>
        </w:rPr>
        <w:t xml:space="preserve"> che </w:t>
      </w:r>
      <w:r w:rsidR="00174627" w:rsidRPr="00174627">
        <w:rPr>
          <w:color w:val="002060"/>
          <w:u w:val="single"/>
        </w:rPr>
        <w:t>hanno subìto una variazione rispetto a quanto pubblicato nel C.U. n° 97 del 25/03/2026</w:t>
      </w:r>
      <w:r w:rsidRPr="00174627">
        <w:rPr>
          <w:color w:val="002060"/>
          <w:u w:val="single"/>
        </w:rPr>
        <w:t xml:space="preserve"> </w:t>
      </w:r>
      <w:r w:rsidR="00174627">
        <w:rPr>
          <w:color w:val="002060"/>
          <w:u w:val="single"/>
        </w:rPr>
        <w:t xml:space="preserve">(le gare relative alla II^ e alla III^ giornata slitteranno di una settimana in concomitanza della Final Four della Uefa </w:t>
      </w:r>
      <w:r w:rsidR="0011690E">
        <w:rPr>
          <w:color w:val="002060"/>
          <w:u w:val="single"/>
        </w:rPr>
        <w:t xml:space="preserve">Futsal </w:t>
      </w:r>
      <w:r w:rsidR="00174627">
        <w:rPr>
          <w:color w:val="002060"/>
          <w:u w:val="single"/>
        </w:rPr>
        <w:t xml:space="preserve">Champions League) </w:t>
      </w:r>
      <w:r>
        <w:rPr>
          <w:color w:val="002060"/>
        </w:rPr>
        <w:t>ed il relativo format:</w:t>
      </w:r>
    </w:p>
    <w:p w14:paraId="3A2029DF" w14:textId="77777777" w:rsidR="006249C0" w:rsidRDefault="006249C0" w:rsidP="006249C0">
      <w:pPr>
        <w:pStyle w:val="LndNormale1"/>
        <w:rPr>
          <w:color w:val="002060"/>
        </w:rPr>
      </w:pPr>
    </w:p>
    <w:p w14:paraId="7EF3195D" w14:textId="77777777" w:rsidR="006249C0" w:rsidRPr="00FF5521" w:rsidRDefault="006249C0" w:rsidP="006249C0">
      <w:pPr>
        <w:pStyle w:val="breakline"/>
        <w:jc w:val="both"/>
        <w:rPr>
          <w:rFonts w:ascii="Arial" w:hAnsi="Arial" w:cs="Arial"/>
          <w:i/>
          <w:iCs/>
          <w:color w:val="002060"/>
          <w:sz w:val="22"/>
          <w:szCs w:val="22"/>
        </w:rPr>
      </w:pPr>
      <w:r w:rsidRPr="00FF5521">
        <w:rPr>
          <w:rFonts w:ascii="Arial" w:hAnsi="Arial" w:cs="Arial"/>
          <w:i/>
          <w:iCs/>
          <w:color w:val="002060"/>
          <w:sz w:val="22"/>
          <w:szCs w:val="22"/>
        </w:rPr>
        <w:t xml:space="preserve">La gara della prima giornata </w:t>
      </w:r>
      <w:r>
        <w:rPr>
          <w:rFonts w:ascii="Arial" w:hAnsi="Arial" w:cs="Arial"/>
          <w:i/>
          <w:iCs/>
          <w:color w:val="002060"/>
          <w:sz w:val="22"/>
          <w:szCs w:val="22"/>
        </w:rPr>
        <w:t>sarà</w:t>
      </w:r>
      <w:r w:rsidRPr="00FF5521">
        <w:rPr>
          <w:rFonts w:ascii="Arial" w:hAnsi="Arial" w:cs="Arial"/>
          <w:i/>
          <w:iCs/>
          <w:color w:val="002060"/>
          <w:sz w:val="22"/>
          <w:szCs w:val="22"/>
        </w:rPr>
        <w:t xml:space="preserve"> determinata in base al sorteggio </w:t>
      </w:r>
      <w:r>
        <w:rPr>
          <w:rFonts w:ascii="Arial" w:hAnsi="Arial" w:cs="Arial"/>
          <w:i/>
          <w:iCs/>
          <w:color w:val="002060"/>
          <w:sz w:val="22"/>
          <w:szCs w:val="22"/>
        </w:rPr>
        <w:t>la cui data sarà ufficializzata in seguito</w:t>
      </w:r>
    </w:p>
    <w:p w14:paraId="4F20FE51" w14:textId="77777777" w:rsidR="006249C0" w:rsidRDefault="006249C0" w:rsidP="006249C0">
      <w:pPr>
        <w:pStyle w:val="LndNormale1"/>
        <w:rPr>
          <w:color w:val="002060"/>
        </w:rPr>
      </w:pPr>
    </w:p>
    <w:p w14:paraId="3FC95B18" w14:textId="77777777" w:rsidR="006249C0" w:rsidRPr="000F41BE" w:rsidRDefault="006249C0" w:rsidP="006249C0">
      <w:pPr>
        <w:pStyle w:val="breakline"/>
        <w:jc w:val="both"/>
        <w:rPr>
          <w:rFonts w:ascii="Arial" w:hAnsi="Arial" w:cs="Arial"/>
          <w:b/>
          <w:bCs/>
          <w:i/>
          <w:iCs/>
          <w:color w:val="002060"/>
          <w:sz w:val="22"/>
          <w:szCs w:val="22"/>
        </w:rPr>
      </w:pPr>
      <w:proofErr w:type="gramStart"/>
      <w:r w:rsidRPr="000F41BE">
        <w:rPr>
          <w:rFonts w:ascii="Arial" w:hAnsi="Arial" w:cs="Arial"/>
          <w:b/>
          <w:bCs/>
          <w:color w:val="002060"/>
          <w:sz w:val="22"/>
          <w:szCs w:val="22"/>
        </w:rPr>
        <w:t>I^</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proofErr w:type="gramStart"/>
      <w:r w:rsidRPr="000F41BE">
        <w:rPr>
          <w:rFonts w:ascii="Arial" w:hAnsi="Arial" w:cs="Arial"/>
          <w:b/>
          <w:bCs/>
          <w:color w:val="002060"/>
          <w:sz w:val="22"/>
          <w:szCs w:val="22"/>
        </w:rPr>
        <w:t>Venerdì</w:t>
      </w:r>
      <w:proofErr w:type="gramEnd"/>
      <w:r w:rsidRPr="000F41BE">
        <w:rPr>
          <w:rFonts w:ascii="Arial" w:hAnsi="Arial" w:cs="Arial"/>
          <w:b/>
          <w:bCs/>
          <w:color w:val="002060"/>
          <w:sz w:val="22"/>
          <w:szCs w:val="22"/>
        </w:rPr>
        <w:t xml:space="preserve"> </w:t>
      </w:r>
      <w:r>
        <w:rPr>
          <w:rFonts w:ascii="Arial" w:hAnsi="Arial" w:cs="Arial"/>
          <w:b/>
          <w:bCs/>
          <w:color w:val="002060"/>
          <w:sz w:val="22"/>
          <w:szCs w:val="22"/>
        </w:rPr>
        <w:t>01/05/2026</w:t>
      </w:r>
      <w:r w:rsidRPr="000F41BE">
        <w:rPr>
          <w:rFonts w:ascii="Arial" w:hAnsi="Arial" w:cs="Arial"/>
          <w:b/>
          <w:bCs/>
          <w:color w:val="002060"/>
          <w:sz w:val="22"/>
          <w:szCs w:val="22"/>
        </w:rPr>
        <w:tab/>
      </w:r>
      <w:r w:rsidRPr="000F41BE">
        <w:rPr>
          <w:rFonts w:ascii="Arial" w:hAnsi="Arial" w:cs="Arial"/>
          <w:b/>
          <w:bCs/>
          <w:color w:val="002060"/>
          <w:sz w:val="22"/>
          <w:szCs w:val="22"/>
        </w:rPr>
        <w:tab/>
      </w:r>
      <w:r>
        <w:rPr>
          <w:rFonts w:ascii="Arial" w:hAnsi="Arial" w:cs="Arial"/>
          <w:b/>
          <w:bCs/>
          <w:color w:val="002060"/>
          <w:sz w:val="22"/>
          <w:szCs w:val="22"/>
        </w:rPr>
        <w:t>gara determinata in base al sorteggio</w:t>
      </w:r>
    </w:p>
    <w:p w14:paraId="2AB87040" w14:textId="77777777" w:rsidR="006249C0" w:rsidRDefault="006249C0" w:rsidP="006249C0">
      <w:pPr>
        <w:pStyle w:val="breakline"/>
        <w:jc w:val="both"/>
        <w:rPr>
          <w:rFonts w:ascii="Arial" w:hAnsi="Arial" w:cs="Arial"/>
          <w:color w:val="002060"/>
          <w:sz w:val="22"/>
          <w:szCs w:val="22"/>
        </w:rPr>
      </w:pPr>
    </w:p>
    <w:p w14:paraId="00B71A80" w14:textId="6CEA6F54" w:rsidR="006249C0" w:rsidRDefault="006249C0" w:rsidP="006249C0">
      <w:pPr>
        <w:pStyle w:val="LndNormale1"/>
        <w:rPr>
          <w:i/>
          <w:iCs/>
          <w:color w:val="002060"/>
        </w:rPr>
      </w:pPr>
      <w:r w:rsidRPr="000F41BE">
        <w:rPr>
          <w:rFonts w:cs="Arial"/>
          <w:b/>
          <w:bCs/>
          <w:color w:val="002060"/>
          <w:szCs w:val="22"/>
        </w:rPr>
        <w:t>II^ giornata</w:t>
      </w:r>
      <w:r>
        <w:rPr>
          <w:rFonts w:cs="Arial"/>
          <w:b/>
          <w:bCs/>
          <w:color w:val="002060"/>
          <w:szCs w:val="22"/>
        </w:rPr>
        <w:tab/>
      </w:r>
      <w:r w:rsidRPr="00174627">
        <w:rPr>
          <w:rFonts w:cs="Arial"/>
          <w:b/>
          <w:bCs/>
          <w:color w:val="002060"/>
          <w:szCs w:val="22"/>
          <w:u w:val="single"/>
        </w:rPr>
        <w:t xml:space="preserve">Venerdì </w:t>
      </w:r>
      <w:r w:rsidR="00174627" w:rsidRPr="00174627">
        <w:rPr>
          <w:rFonts w:cs="Arial"/>
          <w:b/>
          <w:bCs/>
          <w:color w:val="002060"/>
          <w:szCs w:val="22"/>
          <w:u w:val="single"/>
        </w:rPr>
        <w:t>15</w:t>
      </w:r>
      <w:r w:rsidRPr="00174627">
        <w:rPr>
          <w:rFonts w:cs="Arial"/>
          <w:b/>
          <w:bCs/>
          <w:color w:val="002060"/>
          <w:szCs w:val="22"/>
          <w:u w:val="single"/>
        </w:rPr>
        <w:t>/05/2026</w:t>
      </w:r>
      <w:r>
        <w:rPr>
          <w:rFonts w:cs="Arial"/>
          <w:b/>
          <w:bCs/>
          <w:color w:val="002060"/>
          <w:szCs w:val="22"/>
        </w:rPr>
        <w:tab/>
      </w:r>
      <w:r>
        <w:rPr>
          <w:rFonts w:cs="Arial"/>
          <w:b/>
          <w:bCs/>
          <w:color w:val="002060"/>
          <w:szCs w:val="22"/>
        </w:rPr>
        <w:tab/>
      </w:r>
      <w:r w:rsidRPr="000C5A61">
        <w:rPr>
          <w:i/>
          <w:iCs/>
          <w:color w:val="002060"/>
        </w:rPr>
        <w:t xml:space="preserve">Nella seconda giornata riposerà la squadra che ha vinto la </w:t>
      </w:r>
    </w:p>
    <w:p w14:paraId="0B804C69" w14:textId="77777777" w:rsidR="006249C0" w:rsidRPr="000C5A61" w:rsidRDefault="006249C0" w:rsidP="006249C0">
      <w:pPr>
        <w:pStyle w:val="LndNormale1"/>
        <w:ind w:left="4248"/>
        <w:rPr>
          <w:i/>
          <w:iCs/>
          <w:color w:val="002060"/>
        </w:rPr>
      </w:pPr>
      <w:r w:rsidRPr="000C5A61">
        <w:rPr>
          <w:i/>
          <w:iCs/>
          <w:color w:val="002060"/>
        </w:rPr>
        <w:t>prima gara o, in caso di pareggio, quella che ha disputato la prima gara in trasferta;</w:t>
      </w:r>
    </w:p>
    <w:p w14:paraId="54001C8E" w14:textId="77777777" w:rsidR="006249C0" w:rsidRPr="000F41BE" w:rsidRDefault="006249C0" w:rsidP="006249C0">
      <w:pPr>
        <w:pStyle w:val="breakline"/>
        <w:jc w:val="both"/>
        <w:rPr>
          <w:rFonts w:ascii="Arial" w:hAnsi="Arial" w:cs="Arial"/>
          <w:b/>
          <w:bCs/>
          <w:color w:val="002060"/>
          <w:sz w:val="22"/>
          <w:szCs w:val="22"/>
        </w:rPr>
      </w:pPr>
    </w:p>
    <w:p w14:paraId="235452B6" w14:textId="6FF12D5B" w:rsidR="006249C0" w:rsidRPr="00060960" w:rsidRDefault="006249C0" w:rsidP="006249C0">
      <w:pPr>
        <w:pStyle w:val="breakline"/>
        <w:ind w:left="4253" w:hanging="4248"/>
        <w:jc w:val="both"/>
        <w:rPr>
          <w:rFonts w:ascii="Arial" w:hAnsi="Arial" w:cs="Arial"/>
          <w:i/>
          <w:iCs/>
          <w:color w:val="002060"/>
          <w:sz w:val="22"/>
          <w:szCs w:val="22"/>
        </w:rPr>
      </w:pPr>
      <w:proofErr w:type="gramStart"/>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w:t>
      </w:r>
      <w:proofErr w:type="gramEnd"/>
      <w:r w:rsidRPr="000F41BE">
        <w:rPr>
          <w:rFonts w:ascii="Arial" w:hAnsi="Arial" w:cs="Arial"/>
          <w:b/>
          <w:bCs/>
          <w:color w:val="002060"/>
          <w:sz w:val="22"/>
          <w:szCs w:val="22"/>
        </w:rPr>
        <w:t xml:space="preserve"> giornata</w:t>
      </w:r>
      <w:r>
        <w:rPr>
          <w:rFonts w:ascii="Arial" w:hAnsi="Arial" w:cs="Arial"/>
          <w:b/>
          <w:bCs/>
          <w:color w:val="002060"/>
          <w:sz w:val="22"/>
          <w:szCs w:val="22"/>
        </w:rPr>
        <w:t xml:space="preserve">   </w:t>
      </w:r>
      <w:proofErr w:type="gramStart"/>
      <w:r w:rsidRPr="00174627">
        <w:rPr>
          <w:rFonts w:ascii="Arial" w:hAnsi="Arial" w:cs="Arial"/>
          <w:b/>
          <w:bCs/>
          <w:color w:val="002060"/>
          <w:sz w:val="22"/>
          <w:szCs w:val="22"/>
          <w:u w:val="single"/>
        </w:rPr>
        <w:t>Venerdì</w:t>
      </w:r>
      <w:proofErr w:type="gramEnd"/>
      <w:r w:rsidRPr="00174627">
        <w:rPr>
          <w:rFonts w:ascii="Arial" w:hAnsi="Arial" w:cs="Arial"/>
          <w:b/>
          <w:bCs/>
          <w:color w:val="002060"/>
          <w:sz w:val="22"/>
          <w:szCs w:val="22"/>
          <w:u w:val="single"/>
        </w:rPr>
        <w:t xml:space="preserve"> </w:t>
      </w:r>
      <w:r w:rsidR="00174627" w:rsidRPr="00174627">
        <w:rPr>
          <w:rFonts w:ascii="Arial" w:hAnsi="Arial" w:cs="Arial"/>
          <w:b/>
          <w:bCs/>
          <w:color w:val="002060"/>
          <w:sz w:val="22"/>
          <w:szCs w:val="22"/>
          <w:u w:val="single"/>
        </w:rPr>
        <w:t>22</w:t>
      </w:r>
      <w:r w:rsidRPr="00174627">
        <w:rPr>
          <w:rFonts w:ascii="Arial" w:hAnsi="Arial" w:cs="Arial"/>
          <w:b/>
          <w:bCs/>
          <w:color w:val="002060"/>
          <w:sz w:val="22"/>
          <w:szCs w:val="22"/>
          <w:u w:val="single"/>
        </w:rPr>
        <w:t>/05/2026</w:t>
      </w:r>
      <w:r>
        <w:rPr>
          <w:rFonts w:ascii="Arial" w:hAnsi="Arial" w:cs="Arial"/>
          <w:b/>
          <w:bCs/>
          <w:color w:val="002060"/>
          <w:sz w:val="22"/>
          <w:szCs w:val="22"/>
        </w:rPr>
        <w:tab/>
      </w:r>
      <w:r w:rsidRPr="00060960">
        <w:rPr>
          <w:rFonts w:ascii="Arial" w:hAnsi="Arial" w:cs="Arial"/>
          <w:i/>
          <w:iCs/>
          <w:color w:val="002060"/>
          <w:sz w:val="22"/>
          <w:szCs w:val="22"/>
        </w:rPr>
        <w:t>Nella terza giornata si svolgerà la gara che vedr</w:t>
      </w:r>
      <w:r>
        <w:rPr>
          <w:rFonts w:ascii="Arial" w:hAnsi="Arial" w:cs="Arial"/>
          <w:i/>
          <w:iCs/>
          <w:color w:val="002060"/>
          <w:sz w:val="22"/>
          <w:szCs w:val="22"/>
        </w:rPr>
        <w:t>à i</w:t>
      </w:r>
      <w:r w:rsidRPr="00060960">
        <w:rPr>
          <w:rFonts w:ascii="Arial" w:hAnsi="Arial" w:cs="Arial"/>
          <w:i/>
          <w:iCs/>
          <w:color w:val="002060"/>
          <w:sz w:val="22"/>
          <w:szCs w:val="22"/>
        </w:rPr>
        <w:t>mpegnate le due squadre che non si sono incontrate e giocherà in casa quella che ha disputato la precedente gara in trasferta.</w:t>
      </w:r>
    </w:p>
    <w:p w14:paraId="74F5C730" w14:textId="77777777" w:rsidR="006249C0" w:rsidRDefault="006249C0" w:rsidP="006249C0">
      <w:pPr>
        <w:pStyle w:val="breakline"/>
        <w:rPr>
          <w:color w:val="002060"/>
          <w:sz w:val="22"/>
          <w:szCs w:val="22"/>
        </w:rPr>
      </w:pPr>
    </w:p>
    <w:p w14:paraId="13E769B0" w14:textId="77777777" w:rsidR="006249C0" w:rsidRPr="000C5A61" w:rsidRDefault="006249C0" w:rsidP="006249C0">
      <w:pPr>
        <w:pStyle w:val="Nessunaspaziatura"/>
        <w:jc w:val="both"/>
        <w:rPr>
          <w:rFonts w:ascii="Arial" w:hAnsi="Arial" w:cs="Arial"/>
          <w:b/>
          <w:bCs/>
          <w:i/>
          <w:iCs/>
          <w:color w:val="002060"/>
        </w:rPr>
      </w:pPr>
      <w:r w:rsidRPr="000C5A61">
        <w:rPr>
          <w:rFonts w:ascii="Arial" w:hAnsi="Arial" w:cs="Arial"/>
          <w:b/>
          <w:bCs/>
          <w:i/>
          <w:iCs/>
          <w:color w:val="002060"/>
        </w:rPr>
        <w:t>N.B.: nel triangolare per la promozione saranno mantenuti l’orario e il campo di giuoco dove la squadra ospitante ha disputato la regular season.</w:t>
      </w:r>
    </w:p>
    <w:p w14:paraId="2FCE31F9" w14:textId="77777777" w:rsidR="006249C0" w:rsidRDefault="006249C0" w:rsidP="006249C0">
      <w:pPr>
        <w:pStyle w:val="LndNormale1"/>
        <w:rPr>
          <w:color w:val="002060"/>
        </w:rPr>
      </w:pPr>
    </w:p>
    <w:p w14:paraId="145FD74E" w14:textId="77777777" w:rsidR="006249C0" w:rsidRPr="009C21FC" w:rsidRDefault="006249C0" w:rsidP="006249C0">
      <w:pPr>
        <w:pStyle w:val="LndNormale1"/>
        <w:rPr>
          <w:b/>
          <w:bCs/>
          <w:color w:val="002060"/>
        </w:rPr>
      </w:pPr>
      <w:r w:rsidRPr="009C21FC">
        <w:rPr>
          <w:b/>
          <w:bCs/>
          <w:color w:val="002060"/>
        </w:rPr>
        <w:t>CLASSIFICA</w:t>
      </w:r>
    </w:p>
    <w:p w14:paraId="3BD38781" w14:textId="77777777" w:rsidR="006249C0" w:rsidRPr="000C5A61" w:rsidRDefault="006249C0" w:rsidP="006249C0">
      <w:pPr>
        <w:pStyle w:val="LndNormale1"/>
        <w:rPr>
          <w:color w:val="002060"/>
        </w:rPr>
      </w:pPr>
      <w:r w:rsidRPr="000C5A61">
        <w:rPr>
          <w:color w:val="002060"/>
        </w:rPr>
        <w:t>Per la compilazione della classifica verranno attribuiti i seguenti punteggi:</w:t>
      </w:r>
    </w:p>
    <w:p w14:paraId="3D02343C" w14:textId="77777777" w:rsidR="006249C0" w:rsidRPr="000C5A61" w:rsidRDefault="006249C0" w:rsidP="006249C0">
      <w:pPr>
        <w:pStyle w:val="LndNormale1"/>
        <w:rPr>
          <w:color w:val="002060"/>
        </w:rPr>
      </w:pPr>
      <w:r w:rsidRPr="000C5A61">
        <w:rPr>
          <w:color w:val="002060"/>
        </w:rPr>
        <w:t>vittoria</w:t>
      </w:r>
      <w:r w:rsidRPr="000C5A61">
        <w:rPr>
          <w:color w:val="002060"/>
        </w:rPr>
        <w:tab/>
      </w:r>
      <w:r w:rsidRPr="000C5A61">
        <w:rPr>
          <w:color w:val="002060"/>
        </w:rPr>
        <w:tab/>
        <w:t>punti 3</w:t>
      </w:r>
    </w:p>
    <w:p w14:paraId="189AA982" w14:textId="77777777" w:rsidR="006249C0" w:rsidRPr="000C5A61" w:rsidRDefault="006249C0" w:rsidP="006249C0">
      <w:pPr>
        <w:pStyle w:val="LndNormale1"/>
        <w:rPr>
          <w:color w:val="002060"/>
        </w:rPr>
      </w:pPr>
      <w:r w:rsidRPr="000C5A61">
        <w:rPr>
          <w:color w:val="002060"/>
        </w:rPr>
        <w:t>pareggio</w:t>
      </w:r>
      <w:r w:rsidRPr="000C5A61">
        <w:rPr>
          <w:color w:val="002060"/>
        </w:rPr>
        <w:tab/>
        <w:t>punti 1</w:t>
      </w:r>
    </w:p>
    <w:p w14:paraId="00658D30" w14:textId="77777777" w:rsidR="006249C0" w:rsidRPr="000C5A61" w:rsidRDefault="006249C0" w:rsidP="006249C0">
      <w:pPr>
        <w:pStyle w:val="LndNormale1"/>
        <w:rPr>
          <w:color w:val="002060"/>
        </w:rPr>
      </w:pPr>
      <w:r w:rsidRPr="000C5A61">
        <w:rPr>
          <w:color w:val="002060"/>
        </w:rPr>
        <w:t>sconfitta</w:t>
      </w:r>
      <w:r w:rsidRPr="000C5A61">
        <w:rPr>
          <w:color w:val="002060"/>
        </w:rPr>
        <w:tab/>
        <w:t>punti 0</w:t>
      </w:r>
    </w:p>
    <w:p w14:paraId="52E61D50" w14:textId="77777777" w:rsidR="006249C0" w:rsidRPr="000C5A61" w:rsidRDefault="006249C0" w:rsidP="006249C0">
      <w:pPr>
        <w:pStyle w:val="LndNormale1"/>
        <w:rPr>
          <w:color w:val="002060"/>
        </w:rPr>
      </w:pPr>
    </w:p>
    <w:p w14:paraId="60FF6CB7" w14:textId="77777777" w:rsidR="006249C0" w:rsidRPr="000C5A61" w:rsidRDefault="006249C0" w:rsidP="006249C0">
      <w:pPr>
        <w:pStyle w:val="LndNormale1"/>
        <w:rPr>
          <w:color w:val="002060"/>
        </w:rPr>
      </w:pPr>
      <w:r w:rsidRPr="000C5A61">
        <w:rPr>
          <w:color w:val="002060"/>
        </w:rPr>
        <w:t>Per la classifica di ogni girone si terrà conto:</w:t>
      </w:r>
    </w:p>
    <w:p w14:paraId="41FA8ADD" w14:textId="77777777" w:rsidR="006249C0" w:rsidRPr="000C5A61" w:rsidRDefault="006249C0" w:rsidP="006249C0">
      <w:pPr>
        <w:pStyle w:val="LndNormale1"/>
        <w:rPr>
          <w:color w:val="002060"/>
        </w:rPr>
      </w:pPr>
      <w:r w:rsidRPr="000C5A61">
        <w:rPr>
          <w:color w:val="002060"/>
        </w:rPr>
        <w:t>a) dei punti ottenuti negli incontri disputati;</w:t>
      </w:r>
    </w:p>
    <w:p w14:paraId="43AE06B8" w14:textId="77777777" w:rsidR="006249C0" w:rsidRPr="000C5A61" w:rsidRDefault="006249C0" w:rsidP="006249C0">
      <w:pPr>
        <w:pStyle w:val="LndNormale1"/>
        <w:rPr>
          <w:color w:val="002060"/>
        </w:rPr>
      </w:pPr>
      <w:r w:rsidRPr="000C5A61">
        <w:rPr>
          <w:color w:val="002060"/>
        </w:rPr>
        <w:t>b) della migliore differenza reti;</w:t>
      </w:r>
    </w:p>
    <w:p w14:paraId="064490CC" w14:textId="77777777" w:rsidR="006249C0" w:rsidRDefault="006249C0" w:rsidP="006249C0">
      <w:pPr>
        <w:pStyle w:val="LndNormale1"/>
        <w:rPr>
          <w:color w:val="002060"/>
        </w:rPr>
      </w:pPr>
      <w:r w:rsidRPr="000C5A61">
        <w:rPr>
          <w:color w:val="002060"/>
        </w:rPr>
        <w:lastRenderedPageBreak/>
        <w:t>c) del maggior numero di reti segnate;</w:t>
      </w:r>
    </w:p>
    <w:p w14:paraId="0F738E52" w14:textId="77777777" w:rsidR="006249C0" w:rsidRDefault="006249C0" w:rsidP="006249C0">
      <w:pPr>
        <w:pStyle w:val="LndNormale1"/>
        <w:rPr>
          <w:color w:val="002060"/>
        </w:rPr>
      </w:pPr>
      <w:r>
        <w:rPr>
          <w:color w:val="002060"/>
        </w:rPr>
        <w:t>d) della graduatoria della Coppa Disciplina del Triangolare per il Titolo Regionale;</w:t>
      </w:r>
    </w:p>
    <w:p w14:paraId="5F2799B5" w14:textId="77777777" w:rsidR="006249C0" w:rsidRDefault="006249C0" w:rsidP="006249C0">
      <w:pPr>
        <w:pStyle w:val="LndNormale1"/>
        <w:rPr>
          <w:color w:val="002060"/>
        </w:rPr>
      </w:pPr>
      <w:r>
        <w:rPr>
          <w:color w:val="002060"/>
        </w:rPr>
        <w:t>e</w:t>
      </w:r>
      <w:r w:rsidRPr="000C5A61">
        <w:rPr>
          <w:color w:val="002060"/>
        </w:rPr>
        <w:t xml:space="preserve">) </w:t>
      </w:r>
      <w:r>
        <w:rPr>
          <w:color w:val="002060"/>
        </w:rPr>
        <w:t>della maggiore anzianità di affiliazione.</w:t>
      </w:r>
    </w:p>
    <w:p w14:paraId="0D409E42" w14:textId="77777777" w:rsidR="006249C0" w:rsidRPr="008354C6" w:rsidRDefault="006249C0" w:rsidP="006249C0">
      <w:pPr>
        <w:pStyle w:val="breakline"/>
        <w:rPr>
          <w:color w:val="002060"/>
        </w:rPr>
      </w:pPr>
    </w:p>
    <w:p w14:paraId="0303F3DE" w14:textId="77777777" w:rsidR="006249C0" w:rsidRPr="008354C6" w:rsidRDefault="006249C0" w:rsidP="006249C0">
      <w:pPr>
        <w:pStyle w:val="titoloprinc0"/>
        <w:rPr>
          <w:color w:val="002060"/>
        </w:rPr>
      </w:pPr>
      <w:r w:rsidRPr="008354C6">
        <w:rPr>
          <w:color w:val="002060"/>
        </w:rPr>
        <w:t>CLASSIFICA</w:t>
      </w:r>
    </w:p>
    <w:p w14:paraId="49AF2D5E" w14:textId="77777777" w:rsidR="006249C0" w:rsidRPr="008354C6" w:rsidRDefault="006249C0" w:rsidP="006249C0">
      <w:pPr>
        <w:pStyle w:val="breakline"/>
        <w:rPr>
          <w:color w:val="002060"/>
        </w:rPr>
      </w:pPr>
    </w:p>
    <w:p w14:paraId="606C3EF3" w14:textId="77777777" w:rsidR="006249C0" w:rsidRPr="008354C6" w:rsidRDefault="006249C0" w:rsidP="006249C0">
      <w:pPr>
        <w:pStyle w:val="breakline"/>
        <w:rPr>
          <w:color w:val="002060"/>
        </w:rPr>
      </w:pPr>
    </w:p>
    <w:p w14:paraId="33B7CBEA" w14:textId="77777777" w:rsidR="006249C0" w:rsidRPr="008354C6" w:rsidRDefault="006249C0" w:rsidP="006249C0">
      <w:pPr>
        <w:pStyle w:val="sottotitolocampionato10"/>
        <w:rPr>
          <w:color w:val="002060"/>
        </w:rPr>
      </w:pPr>
      <w:r w:rsidRPr="008354C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249C0" w:rsidRPr="008354C6" w14:paraId="40C123F1" w14:textId="77777777" w:rsidTr="00BB279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6AF78" w14:textId="77777777" w:rsidR="006249C0" w:rsidRPr="008354C6" w:rsidRDefault="006249C0" w:rsidP="00BB2792">
            <w:pPr>
              <w:pStyle w:val="headertabella0"/>
              <w:rPr>
                <w:color w:val="002060"/>
              </w:rPr>
            </w:pPr>
            <w:r w:rsidRPr="008354C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651CE" w14:textId="77777777" w:rsidR="006249C0" w:rsidRPr="008354C6" w:rsidRDefault="006249C0" w:rsidP="00BB2792">
            <w:pPr>
              <w:pStyle w:val="headertabella0"/>
              <w:rPr>
                <w:color w:val="002060"/>
              </w:rPr>
            </w:pPr>
            <w:r w:rsidRPr="008354C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D230E" w14:textId="77777777" w:rsidR="006249C0" w:rsidRPr="008354C6" w:rsidRDefault="006249C0" w:rsidP="00BB2792">
            <w:pPr>
              <w:pStyle w:val="headertabella0"/>
              <w:rPr>
                <w:color w:val="002060"/>
              </w:rPr>
            </w:pPr>
            <w:r w:rsidRPr="008354C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6940D" w14:textId="77777777" w:rsidR="006249C0" w:rsidRPr="008354C6" w:rsidRDefault="006249C0" w:rsidP="00BB2792">
            <w:pPr>
              <w:pStyle w:val="headertabella0"/>
              <w:rPr>
                <w:color w:val="002060"/>
              </w:rPr>
            </w:pPr>
            <w:r w:rsidRPr="008354C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A6087" w14:textId="77777777" w:rsidR="006249C0" w:rsidRPr="008354C6" w:rsidRDefault="006249C0" w:rsidP="00BB2792">
            <w:pPr>
              <w:pStyle w:val="headertabella0"/>
              <w:rPr>
                <w:color w:val="002060"/>
              </w:rPr>
            </w:pPr>
            <w:r w:rsidRPr="008354C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628E3" w14:textId="77777777" w:rsidR="006249C0" w:rsidRPr="008354C6" w:rsidRDefault="006249C0" w:rsidP="00BB2792">
            <w:pPr>
              <w:pStyle w:val="headertabella0"/>
              <w:rPr>
                <w:color w:val="002060"/>
              </w:rPr>
            </w:pPr>
            <w:r w:rsidRPr="008354C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B3A19" w14:textId="77777777" w:rsidR="006249C0" w:rsidRPr="008354C6" w:rsidRDefault="006249C0" w:rsidP="00BB2792">
            <w:pPr>
              <w:pStyle w:val="headertabella0"/>
              <w:rPr>
                <w:color w:val="002060"/>
              </w:rPr>
            </w:pPr>
            <w:r w:rsidRPr="008354C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09C50" w14:textId="77777777" w:rsidR="006249C0" w:rsidRPr="008354C6" w:rsidRDefault="006249C0" w:rsidP="00BB2792">
            <w:pPr>
              <w:pStyle w:val="headertabella0"/>
              <w:rPr>
                <w:color w:val="002060"/>
              </w:rPr>
            </w:pPr>
            <w:r w:rsidRPr="008354C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97617" w14:textId="77777777" w:rsidR="006249C0" w:rsidRPr="008354C6" w:rsidRDefault="006249C0" w:rsidP="00BB2792">
            <w:pPr>
              <w:pStyle w:val="headertabella0"/>
              <w:rPr>
                <w:color w:val="002060"/>
              </w:rPr>
            </w:pPr>
            <w:r w:rsidRPr="008354C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41FB5" w14:textId="77777777" w:rsidR="006249C0" w:rsidRPr="008354C6" w:rsidRDefault="006249C0" w:rsidP="00BB2792">
            <w:pPr>
              <w:pStyle w:val="headertabella0"/>
              <w:rPr>
                <w:color w:val="002060"/>
              </w:rPr>
            </w:pPr>
            <w:r w:rsidRPr="008354C6">
              <w:rPr>
                <w:color w:val="002060"/>
              </w:rPr>
              <w:t>PE</w:t>
            </w:r>
          </w:p>
        </w:tc>
      </w:tr>
      <w:tr w:rsidR="006249C0" w:rsidRPr="008354C6" w14:paraId="69A15608" w14:textId="77777777" w:rsidTr="00BB279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8CAF70" w14:textId="77777777" w:rsidR="006249C0" w:rsidRPr="008354C6" w:rsidRDefault="006249C0" w:rsidP="00BB2792">
            <w:pPr>
              <w:pStyle w:val="rowtabella0"/>
              <w:rPr>
                <w:color w:val="002060"/>
              </w:rPr>
            </w:pPr>
            <w:r w:rsidRPr="008354C6">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34230" w14:textId="77777777" w:rsidR="006249C0" w:rsidRPr="008354C6" w:rsidRDefault="006249C0" w:rsidP="00BB2792">
            <w:pPr>
              <w:pStyle w:val="rowtabella0"/>
              <w:jc w:val="center"/>
              <w:rPr>
                <w:color w:val="002060"/>
              </w:rPr>
            </w:pPr>
            <w:r w:rsidRPr="008354C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F17DB"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32664" w14:textId="77777777" w:rsidR="006249C0" w:rsidRPr="008354C6" w:rsidRDefault="006249C0" w:rsidP="00BB2792">
            <w:pPr>
              <w:pStyle w:val="rowtabella0"/>
              <w:jc w:val="center"/>
              <w:rPr>
                <w:color w:val="002060"/>
              </w:rPr>
            </w:pPr>
            <w:r w:rsidRPr="008354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4B180"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A8045"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7D22C" w14:textId="77777777" w:rsidR="006249C0" w:rsidRPr="008354C6" w:rsidRDefault="006249C0" w:rsidP="00BB2792">
            <w:pPr>
              <w:pStyle w:val="rowtabella0"/>
              <w:jc w:val="center"/>
              <w:rPr>
                <w:color w:val="002060"/>
              </w:rPr>
            </w:pPr>
            <w:r w:rsidRPr="008354C6">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6CC9B" w14:textId="77777777" w:rsidR="006249C0" w:rsidRPr="008354C6" w:rsidRDefault="006249C0" w:rsidP="00BB2792">
            <w:pPr>
              <w:pStyle w:val="rowtabella0"/>
              <w:jc w:val="center"/>
              <w:rPr>
                <w:color w:val="002060"/>
              </w:rPr>
            </w:pPr>
            <w:r w:rsidRPr="008354C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4426E" w14:textId="77777777" w:rsidR="006249C0" w:rsidRPr="008354C6" w:rsidRDefault="006249C0" w:rsidP="00BB2792">
            <w:pPr>
              <w:pStyle w:val="rowtabella0"/>
              <w:jc w:val="center"/>
              <w:rPr>
                <w:color w:val="002060"/>
              </w:rPr>
            </w:pPr>
            <w:r w:rsidRPr="008354C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553ED" w14:textId="77777777" w:rsidR="006249C0" w:rsidRPr="008354C6" w:rsidRDefault="006249C0" w:rsidP="00BB2792">
            <w:pPr>
              <w:pStyle w:val="rowtabella0"/>
              <w:jc w:val="center"/>
              <w:rPr>
                <w:color w:val="002060"/>
              </w:rPr>
            </w:pPr>
            <w:r w:rsidRPr="008354C6">
              <w:rPr>
                <w:color w:val="002060"/>
              </w:rPr>
              <w:t>0</w:t>
            </w:r>
          </w:p>
        </w:tc>
      </w:tr>
      <w:tr w:rsidR="006249C0" w:rsidRPr="008354C6" w14:paraId="39D1673A"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6E4DD1" w14:textId="77777777" w:rsidR="006249C0" w:rsidRPr="008354C6" w:rsidRDefault="006249C0" w:rsidP="00BB2792">
            <w:pPr>
              <w:pStyle w:val="rowtabella0"/>
              <w:rPr>
                <w:color w:val="002060"/>
              </w:rPr>
            </w:pPr>
            <w:r w:rsidRPr="008354C6">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C2DC2" w14:textId="77777777" w:rsidR="006249C0" w:rsidRPr="008354C6" w:rsidRDefault="006249C0" w:rsidP="00BB2792">
            <w:pPr>
              <w:pStyle w:val="rowtabella0"/>
              <w:jc w:val="center"/>
              <w:rPr>
                <w:color w:val="002060"/>
              </w:rPr>
            </w:pPr>
            <w:r w:rsidRPr="008354C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4356E"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2A184" w14:textId="77777777" w:rsidR="006249C0" w:rsidRPr="008354C6" w:rsidRDefault="006249C0" w:rsidP="00BB2792">
            <w:pPr>
              <w:pStyle w:val="rowtabella0"/>
              <w:jc w:val="center"/>
              <w:rPr>
                <w:color w:val="002060"/>
              </w:rPr>
            </w:pPr>
            <w:r w:rsidRPr="008354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B15A6"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A7333" w14:textId="77777777" w:rsidR="006249C0" w:rsidRPr="008354C6" w:rsidRDefault="006249C0" w:rsidP="00BB2792">
            <w:pPr>
              <w:pStyle w:val="rowtabella0"/>
              <w:jc w:val="center"/>
              <w:rPr>
                <w:color w:val="002060"/>
              </w:rPr>
            </w:pPr>
            <w:r w:rsidRPr="008354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2229A" w14:textId="77777777" w:rsidR="006249C0" w:rsidRPr="008354C6" w:rsidRDefault="006249C0" w:rsidP="00BB2792">
            <w:pPr>
              <w:pStyle w:val="rowtabella0"/>
              <w:jc w:val="center"/>
              <w:rPr>
                <w:color w:val="002060"/>
              </w:rPr>
            </w:pPr>
            <w:r w:rsidRPr="008354C6">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634D4" w14:textId="77777777" w:rsidR="006249C0" w:rsidRPr="008354C6" w:rsidRDefault="006249C0" w:rsidP="00BB2792">
            <w:pPr>
              <w:pStyle w:val="rowtabella0"/>
              <w:jc w:val="center"/>
              <w:rPr>
                <w:color w:val="002060"/>
              </w:rPr>
            </w:pPr>
            <w:r w:rsidRPr="008354C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57C69" w14:textId="77777777" w:rsidR="006249C0" w:rsidRPr="008354C6" w:rsidRDefault="006249C0" w:rsidP="00BB2792">
            <w:pPr>
              <w:pStyle w:val="rowtabella0"/>
              <w:jc w:val="center"/>
              <w:rPr>
                <w:color w:val="002060"/>
              </w:rPr>
            </w:pPr>
            <w:r w:rsidRPr="008354C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2A85A" w14:textId="77777777" w:rsidR="006249C0" w:rsidRPr="008354C6" w:rsidRDefault="006249C0" w:rsidP="00BB2792">
            <w:pPr>
              <w:pStyle w:val="rowtabella0"/>
              <w:jc w:val="center"/>
              <w:rPr>
                <w:color w:val="002060"/>
              </w:rPr>
            </w:pPr>
            <w:r w:rsidRPr="008354C6">
              <w:rPr>
                <w:color w:val="002060"/>
              </w:rPr>
              <w:t>0</w:t>
            </w:r>
          </w:p>
        </w:tc>
      </w:tr>
      <w:tr w:rsidR="006249C0" w:rsidRPr="008354C6" w14:paraId="309DE0AB"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71F084" w14:textId="77777777" w:rsidR="006249C0" w:rsidRPr="008354C6" w:rsidRDefault="006249C0" w:rsidP="00BB2792">
            <w:pPr>
              <w:pStyle w:val="rowtabella0"/>
              <w:rPr>
                <w:color w:val="002060"/>
              </w:rPr>
            </w:pPr>
            <w:r w:rsidRPr="008354C6">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4C6A0" w14:textId="77777777" w:rsidR="006249C0" w:rsidRPr="008354C6" w:rsidRDefault="006249C0" w:rsidP="00BB2792">
            <w:pPr>
              <w:pStyle w:val="rowtabella0"/>
              <w:jc w:val="center"/>
              <w:rPr>
                <w:color w:val="002060"/>
              </w:rPr>
            </w:pPr>
            <w:r w:rsidRPr="008354C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4DDB0"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982A1" w14:textId="77777777" w:rsidR="006249C0" w:rsidRPr="008354C6" w:rsidRDefault="006249C0" w:rsidP="00BB2792">
            <w:pPr>
              <w:pStyle w:val="rowtabella0"/>
              <w:jc w:val="center"/>
              <w:rPr>
                <w:color w:val="002060"/>
              </w:rPr>
            </w:pPr>
            <w:r w:rsidRPr="008354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51E3A" w14:textId="77777777" w:rsidR="006249C0" w:rsidRPr="008354C6" w:rsidRDefault="006249C0" w:rsidP="00BB2792">
            <w:pPr>
              <w:pStyle w:val="rowtabella0"/>
              <w:jc w:val="center"/>
              <w:rPr>
                <w:color w:val="002060"/>
              </w:rPr>
            </w:pPr>
            <w:r w:rsidRPr="008354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55258"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4B814" w14:textId="77777777" w:rsidR="006249C0" w:rsidRPr="008354C6" w:rsidRDefault="006249C0" w:rsidP="00BB2792">
            <w:pPr>
              <w:pStyle w:val="rowtabella0"/>
              <w:jc w:val="center"/>
              <w:rPr>
                <w:color w:val="002060"/>
              </w:rPr>
            </w:pPr>
            <w:r w:rsidRPr="008354C6">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6BFB7" w14:textId="77777777" w:rsidR="006249C0" w:rsidRPr="008354C6" w:rsidRDefault="006249C0" w:rsidP="00BB2792">
            <w:pPr>
              <w:pStyle w:val="rowtabella0"/>
              <w:jc w:val="center"/>
              <w:rPr>
                <w:color w:val="002060"/>
              </w:rPr>
            </w:pPr>
            <w:r w:rsidRPr="008354C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5B144" w14:textId="77777777" w:rsidR="006249C0" w:rsidRPr="008354C6" w:rsidRDefault="006249C0" w:rsidP="00BB2792">
            <w:pPr>
              <w:pStyle w:val="rowtabella0"/>
              <w:jc w:val="center"/>
              <w:rPr>
                <w:color w:val="002060"/>
              </w:rPr>
            </w:pPr>
            <w:r w:rsidRPr="008354C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E32C1" w14:textId="77777777" w:rsidR="006249C0" w:rsidRPr="008354C6" w:rsidRDefault="006249C0" w:rsidP="00BB2792">
            <w:pPr>
              <w:pStyle w:val="rowtabella0"/>
              <w:jc w:val="center"/>
              <w:rPr>
                <w:color w:val="002060"/>
              </w:rPr>
            </w:pPr>
            <w:r w:rsidRPr="008354C6">
              <w:rPr>
                <w:color w:val="002060"/>
              </w:rPr>
              <w:t>0</w:t>
            </w:r>
          </w:p>
        </w:tc>
      </w:tr>
      <w:tr w:rsidR="006249C0" w:rsidRPr="008354C6" w14:paraId="6F3690E4"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C0CFB2" w14:textId="77777777" w:rsidR="006249C0" w:rsidRPr="008354C6" w:rsidRDefault="006249C0" w:rsidP="00BB2792">
            <w:pPr>
              <w:pStyle w:val="rowtabella0"/>
              <w:rPr>
                <w:color w:val="002060"/>
              </w:rPr>
            </w:pPr>
            <w:r w:rsidRPr="008354C6">
              <w:rPr>
                <w:color w:val="002060"/>
              </w:rPr>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CB5C3" w14:textId="77777777" w:rsidR="006249C0" w:rsidRPr="008354C6" w:rsidRDefault="006249C0" w:rsidP="00BB2792">
            <w:pPr>
              <w:pStyle w:val="rowtabella0"/>
              <w:jc w:val="center"/>
              <w:rPr>
                <w:color w:val="002060"/>
              </w:rPr>
            </w:pPr>
            <w:r w:rsidRPr="008354C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5A200"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4C1A0" w14:textId="77777777" w:rsidR="006249C0" w:rsidRPr="008354C6" w:rsidRDefault="006249C0" w:rsidP="00BB2792">
            <w:pPr>
              <w:pStyle w:val="rowtabella0"/>
              <w:jc w:val="center"/>
              <w:rPr>
                <w:color w:val="002060"/>
              </w:rPr>
            </w:pPr>
            <w:r w:rsidRPr="008354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4F8FB"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09791" w14:textId="77777777" w:rsidR="006249C0" w:rsidRPr="008354C6" w:rsidRDefault="006249C0" w:rsidP="00BB2792">
            <w:pPr>
              <w:pStyle w:val="rowtabella0"/>
              <w:jc w:val="center"/>
              <w:rPr>
                <w:color w:val="002060"/>
              </w:rPr>
            </w:pPr>
            <w:r w:rsidRPr="008354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35C1C" w14:textId="77777777" w:rsidR="006249C0" w:rsidRPr="008354C6" w:rsidRDefault="006249C0" w:rsidP="00BB2792">
            <w:pPr>
              <w:pStyle w:val="rowtabella0"/>
              <w:jc w:val="center"/>
              <w:rPr>
                <w:color w:val="002060"/>
              </w:rPr>
            </w:pPr>
            <w:r w:rsidRPr="008354C6">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16E1F" w14:textId="77777777" w:rsidR="006249C0" w:rsidRPr="008354C6" w:rsidRDefault="006249C0" w:rsidP="00BB2792">
            <w:pPr>
              <w:pStyle w:val="rowtabella0"/>
              <w:jc w:val="center"/>
              <w:rPr>
                <w:color w:val="002060"/>
              </w:rPr>
            </w:pPr>
            <w:r w:rsidRPr="008354C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A6DD5" w14:textId="77777777" w:rsidR="006249C0" w:rsidRPr="008354C6" w:rsidRDefault="006249C0" w:rsidP="00BB2792">
            <w:pPr>
              <w:pStyle w:val="rowtabella0"/>
              <w:jc w:val="center"/>
              <w:rPr>
                <w:color w:val="002060"/>
              </w:rPr>
            </w:pPr>
            <w:r w:rsidRPr="008354C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464A9" w14:textId="77777777" w:rsidR="006249C0" w:rsidRPr="008354C6" w:rsidRDefault="006249C0" w:rsidP="00BB2792">
            <w:pPr>
              <w:pStyle w:val="rowtabella0"/>
              <w:jc w:val="center"/>
              <w:rPr>
                <w:color w:val="002060"/>
              </w:rPr>
            </w:pPr>
            <w:r w:rsidRPr="008354C6">
              <w:rPr>
                <w:color w:val="002060"/>
              </w:rPr>
              <w:t>0</w:t>
            </w:r>
          </w:p>
        </w:tc>
      </w:tr>
      <w:tr w:rsidR="006249C0" w:rsidRPr="008354C6" w14:paraId="6E56A4CE"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617171" w14:textId="77777777" w:rsidR="006249C0" w:rsidRPr="008354C6" w:rsidRDefault="006249C0" w:rsidP="00BB2792">
            <w:pPr>
              <w:pStyle w:val="rowtabella0"/>
              <w:rPr>
                <w:color w:val="002060"/>
              </w:rPr>
            </w:pPr>
            <w:r w:rsidRPr="008354C6">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9C436" w14:textId="77777777" w:rsidR="006249C0" w:rsidRPr="008354C6" w:rsidRDefault="006249C0" w:rsidP="00BB2792">
            <w:pPr>
              <w:pStyle w:val="rowtabella0"/>
              <w:jc w:val="center"/>
              <w:rPr>
                <w:color w:val="002060"/>
              </w:rPr>
            </w:pPr>
            <w:r w:rsidRPr="008354C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8FC06"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932B2" w14:textId="77777777" w:rsidR="006249C0" w:rsidRPr="008354C6" w:rsidRDefault="006249C0" w:rsidP="00BB2792">
            <w:pPr>
              <w:pStyle w:val="rowtabella0"/>
              <w:jc w:val="center"/>
              <w:rPr>
                <w:color w:val="002060"/>
              </w:rPr>
            </w:pPr>
            <w:r w:rsidRPr="008354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A9934"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41EC1" w14:textId="77777777" w:rsidR="006249C0" w:rsidRPr="008354C6" w:rsidRDefault="006249C0" w:rsidP="00BB2792">
            <w:pPr>
              <w:pStyle w:val="rowtabella0"/>
              <w:jc w:val="center"/>
              <w:rPr>
                <w:color w:val="002060"/>
              </w:rPr>
            </w:pPr>
            <w:r w:rsidRPr="008354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CBB2A" w14:textId="77777777" w:rsidR="006249C0" w:rsidRPr="008354C6" w:rsidRDefault="006249C0" w:rsidP="00BB2792">
            <w:pPr>
              <w:pStyle w:val="rowtabella0"/>
              <w:jc w:val="center"/>
              <w:rPr>
                <w:color w:val="002060"/>
              </w:rPr>
            </w:pPr>
            <w:r w:rsidRPr="008354C6">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5070F" w14:textId="77777777" w:rsidR="006249C0" w:rsidRPr="008354C6" w:rsidRDefault="006249C0" w:rsidP="00BB2792">
            <w:pPr>
              <w:pStyle w:val="rowtabella0"/>
              <w:jc w:val="center"/>
              <w:rPr>
                <w:color w:val="002060"/>
              </w:rPr>
            </w:pPr>
            <w:r w:rsidRPr="008354C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CAB42" w14:textId="77777777" w:rsidR="006249C0" w:rsidRPr="008354C6" w:rsidRDefault="006249C0" w:rsidP="00BB2792">
            <w:pPr>
              <w:pStyle w:val="rowtabella0"/>
              <w:jc w:val="center"/>
              <w:rPr>
                <w:color w:val="002060"/>
              </w:rPr>
            </w:pPr>
            <w:r w:rsidRPr="008354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2D086" w14:textId="77777777" w:rsidR="006249C0" w:rsidRPr="008354C6" w:rsidRDefault="006249C0" w:rsidP="00BB2792">
            <w:pPr>
              <w:pStyle w:val="rowtabella0"/>
              <w:jc w:val="center"/>
              <w:rPr>
                <w:color w:val="002060"/>
              </w:rPr>
            </w:pPr>
            <w:r w:rsidRPr="008354C6">
              <w:rPr>
                <w:color w:val="002060"/>
              </w:rPr>
              <w:t>0</w:t>
            </w:r>
          </w:p>
        </w:tc>
      </w:tr>
      <w:tr w:rsidR="006249C0" w:rsidRPr="008354C6" w14:paraId="6E1194A2"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FD63E8" w14:textId="77777777" w:rsidR="006249C0" w:rsidRPr="008354C6" w:rsidRDefault="006249C0" w:rsidP="00BB2792">
            <w:pPr>
              <w:pStyle w:val="rowtabella0"/>
              <w:rPr>
                <w:color w:val="002060"/>
              </w:rPr>
            </w:pPr>
            <w:r w:rsidRPr="008354C6">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E7280" w14:textId="77777777" w:rsidR="006249C0" w:rsidRPr="008354C6" w:rsidRDefault="006249C0" w:rsidP="00BB2792">
            <w:pPr>
              <w:pStyle w:val="rowtabella0"/>
              <w:jc w:val="center"/>
              <w:rPr>
                <w:color w:val="002060"/>
              </w:rPr>
            </w:pPr>
            <w:r w:rsidRPr="008354C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B93AF"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D6BBA" w14:textId="77777777" w:rsidR="006249C0" w:rsidRPr="008354C6" w:rsidRDefault="006249C0" w:rsidP="00BB2792">
            <w:pPr>
              <w:pStyle w:val="rowtabella0"/>
              <w:jc w:val="center"/>
              <w:rPr>
                <w:color w:val="002060"/>
              </w:rPr>
            </w:pPr>
            <w:r w:rsidRPr="008354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A9F87"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6D988"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407EE" w14:textId="77777777" w:rsidR="006249C0" w:rsidRPr="008354C6" w:rsidRDefault="006249C0" w:rsidP="00BB2792">
            <w:pPr>
              <w:pStyle w:val="rowtabella0"/>
              <w:jc w:val="center"/>
              <w:rPr>
                <w:color w:val="002060"/>
              </w:rPr>
            </w:pPr>
            <w:r w:rsidRPr="008354C6">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100EB" w14:textId="77777777" w:rsidR="006249C0" w:rsidRPr="008354C6" w:rsidRDefault="006249C0" w:rsidP="00BB2792">
            <w:pPr>
              <w:pStyle w:val="rowtabella0"/>
              <w:jc w:val="center"/>
              <w:rPr>
                <w:color w:val="002060"/>
              </w:rPr>
            </w:pPr>
            <w:r w:rsidRPr="008354C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CE77A"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8FE53" w14:textId="77777777" w:rsidR="006249C0" w:rsidRPr="008354C6" w:rsidRDefault="006249C0" w:rsidP="00BB2792">
            <w:pPr>
              <w:pStyle w:val="rowtabella0"/>
              <w:jc w:val="center"/>
              <w:rPr>
                <w:color w:val="002060"/>
              </w:rPr>
            </w:pPr>
            <w:r w:rsidRPr="008354C6">
              <w:rPr>
                <w:color w:val="002060"/>
              </w:rPr>
              <w:t>0</w:t>
            </w:r>
          </w:p>
        </w:tc>
      </w:tr>
      <w:tr w:rsidR="006249C0" w:rsidRPr="008354C6" w14:paraId="6CF9CEBB"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800CEE" w14:textId="77777777" w:rsidR="006249C0" w:rsidRPr="008354C6" w:rsidRDefault="006249C0" w:rsidP="00BB2792">
            <w:pPr>
              <w:pStyle w:val="rowtabella0"/>
              <w:rPr>
                <w:color w:val="002060"/>
              </w:rPr>
            </w:pPr>
            <w:r w:rsidRPr="008354C6">
              <w:rPr>
                <w:color w:val="002060"/>
              </w:rPr>
              <w:t xml:space="preserve">A.S.D. </w:t>
            </w:r>
            <w:proofErr w:type="gramStart"/>
            <w:r w:rsidRPr="008354C6">
              <w:rPr>
                <w:color w:val="002060"/>
              </w:rPr>
              <w:t>CITTA</w:t>
            </w:r>
            <w:proofErr w:type="gramEnd"/>
            <w:r w:rsidRPr="008354C6">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CC686" w14:textId="77777777" w:rsidR="006249C0" w:rsidRPr="008354C6" w:rsidRDefault="006249C0" w:rsidP="00BB2792">
            <w:pPr>
              <w:pStyle w:val="rowtabella0"/>
              <w:jc w:val="center"/>
              <w:rPr>
                <w:color w:val="002060"/>
              </w:rPr>
            </w:pPr>
            <w:r w:rsidRPr="008354C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8E823"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E37F1"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4FF5B"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501A1"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C407A" w14:textId="77777777" w:rsidR="006249C0" w:rsidRPr="008354C6" w:rsidRDefault="006249C0" w:rsidP="00BB2792">
            <w:pPr>
              <w:pStyle w:val="rowtabella0"/>
              <w:jc w:val="center"/>
              <w:rPr>
                <w:color w:val="002060"/>
              </w:rPr>
            </w:pPr>
            <w:r w:rsidRPr="008354C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24AA2" w14:textId="77777777" w:rsidR="006249C0" w:rsidRPr="008354C6" w:rsidRDefault="006249C0" w:rsidP="00BB2792">
            <w:pPr>
              <w:pStyle w:val="rowtabella0"/>
              <w:jc w:val="center"/>
              <w:rPr>
                <w:color w:val="002060"/>
              </w:rPr>
            </w:pPr>
            <w:r w:rsidRPr="008354C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5F92D"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50266" w14:textId="77777777" w:rsidR="006249C0" w:rsidRPr="008354C6" w:rsidRDefault="006249C0" w:rsidP="00BB2792">
            <w:pPr>
              <w:pStyle w:val="rowtabella0"/>
              <w:jc w:val="center"/>
              <w:rPr>
                <w:color w:val="002060"/>
              </w:rPr>
            </w:pPr>
            <w:r w:rsidRPr="008354C6">
              <w:rPr>
                <w:color w:val="002060"/>
              </w:rPr>
              <w:t>0</w:t>
            </w:r>
          </w:p>
        </w:tc>
      </w:tr>
      <w:tr w:rsidR="006249C0" w:rsidRPr="008354C6" w14:paraId="16AFF2F6"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7CC74E" w14:textId="77777777" w:rsidR="006249C0" w:rsidRPr="008354C6" w:rsidRDefault="006249C0" w:rsidP="00BB2792">
            <w:pPr>
              <w:pStyle w:val="rowtabella0"/>
              <w:rPr>
                <w:color w:val="002060"/>
              </w:rPr>
            </w:pPr>
            <w:r w:rsidRPr="008354C6">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6E06A" w14:textId="77777777" w:rsidR="006249C0" w:rsidRPr="008354C6" w:rsidRDefault="006249C0" w:rsidP="00BB2792">
            <w:pPr>
              <w:pStyle w:val="rowtabella0"/>
              <w:jc w:val="center"/>
              <w:rPr>
                <w:color w:val="002060"/>
              </w:rPr>
            </w:pPr>
            <w:r w:rsidRPr="008354C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C1DA0"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931CE"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88BE6"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BA4C9"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D8FA1" w14:textId="77777777" w:rsidR="006249C0" w:rsidRPr="008354C6" w:rsidRDefault="006249C0" w:rsidP="00BB2792">
            <w:pPr>
              <w:pStyle w:val="rowtabella0"/>
              <w:jc w:val="center"/>
              <w:rPr>
                <w:color w:val="002060"/>
              </w:rPr>
            </w:pPr>
            <w:r w:rsidRPr="008354C6">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C00CF" w14:textId="77777777" w:rsidR="006249C0" w:rsidRPr="008354C6" w:rsidRDefault="006249C0" w:rsidP="00BB2792">
            <w:pPr>
              <w:pStyle w:val="rowtabella0"/>
              <w:jc w:val="center"/>
              <w:rPr>
                <w:color w:val="002060"/>
              </w:rPr>
            </w:pPr>
            <w:r w:rsidRPr="008354C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7DF90" w14:textId="77777777" w:rsidR="006249C0" w:rsidRPr="008354C6" w:rsidRDefault="006249C0" w:rsidP="00BB2792">
            <w:pPr>
              <w:pStyle w:val="rowtabella0"/>
              <w:jc w:val="center"/>
              <w:rPr>
                <w:color w:val="002060"/>
              </w:rPr>
            </w:pPr>
            <w:r w:rsidRPr="008354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87366" w14:textId="77777777" w:rsidR="006249C0" w:rsidRPr="008354C6" w:rsidRDefault="006249C0" w:rsidP="00BB2792">
            <w:pPr>
              <w:pStyle w:val="rowtabella0"/>
              <w:jc w:val="center"/>
              <w:rPr>
                <w:color w:val="002060"/>
              </w:rPr>
            </w:pPr>
            <w:r w:rsidRPr="008354C6">
              <w:rPr>
                <w:color w:val="002060"/>
              </w:rPr>
              <w:t>0</w:t>
            </w:r>
          </w:p>
        </w:tc>
      </w:tr>
      <w:tr w:rsidR="006249C0" w:rsidRPr="008354C6" w14:paraId="1DE5500B"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089836" w14:textId="77777777" w:rsidR="006249C0" w:rsidRPr="008354C6" w:rsidRDefault="006249C0" w:rsidP="00BB2792">
            <w:pPr>
              <w:pStyle w:val="rowtabella0"/>
              <w:rPr>
                <w:color w:val="002060"/>
              </w:rPr>
            </w:pPr>
            <w:r w:rsidRPr="008354C6">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44F72" w14:textId="77777777" w:rsidR="006249C0" w:rsidRPr="008354C6" w:rsidRDefault="006249C0" w:rsidP="00BB2792">
            <w:pPr>
              <w:pStyle w:val="rowtabella0"/>
              <w:jc w:val="center"/>
              <w:rPr>
                <w:color w:val="002060"/>
              </w:rPr>
            </w:pPr>
            <w:r w:rsidRPr="008354C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89D9B"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3314E"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749B0"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2C24B"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4C3E4" w14:textId="77777777" w:rsidR="006249C0" w:rsidRPr="008354C6" w:rsidRDefault="006249C0" w:rsidP="00BB2792">
            <w:pPr>
              <w:pStyle w:val="rowtabella0"/>
              <w:jc w:val="center"/>
              <w:rPr>
                <w:color w:val="002060"/>
              </w:rPr>
            </w:pPr>
            <w:r w:rsidRPr="008354C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BB30F" w14:textId="77777777" w:rsidR="006249C0" w:rsidRPr="008354C6" w:rsidRDefault="006249C0" w:rsidP="00BB2792">
            <w:pPr>
              <w:pStyle w:val="rowtabella0"/>
              <w:jc w:val="center"/>
              <w:rPr>
                <w:color w:val="002060"/>
              </w:rPr>
            </w:pPr>
            <w:r w:rsidRPr="008354C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106E4" w14:textId="77777777" w:rsidR="006249C0" w:rsidRPr="008354C6" w:rsidRDefault="006249C0" w:rsidP="00BB2792">
            <w:pPr>
              <w:pStyle w:val="rowtabella0"/>
              <w:jc w:val="center"/>
              <w:rPr>
                <w:color w:val="002060"/>
              </w:rPr>
            </w:pPr>
            <w:r w:rsidRPr="008354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21466" w14:textId="77777777" w:rsidR="006249C0" w:rsidRPr="008354C6" w:rsidRDefault="006249C0" w:rsidP="00BB2792">
            <w:pPr>
              <w:pStyle w:val="rowtabella0"/>
              <w:jc w:val="center"/>
              <w:rPr>
                <w:color w:val="002060"/>
              </w:rPr>
            </w:pPr>
            <w:r w:rsidRPr="008354C6">
              <w:rPr>
                <w:color w:val="002060"/>
              </w:rPr>
              <w:t>0</w:t>
            </w:r>
          </w:p>
        </w:tc>
      </w:tr>
      <w:tr w:rsidR="006249C0" w:rsidRPr="008354C6" w14:paraId="268AAF54"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3C7850" w14:textId="77777777" w:rsidR="006249C0" w:rsidRPr="00CD44FA" w:rsidRDefault="006249C0" w:rsidP="00BB2792">
            <w:pPr>
              <w:pStyle w:val="rowtabella0"/>
              <w:rPr>
                <w:color w:val="002060"/>
                <w:lang w:val="es-ES"/>
              </w:rPr>
            </w:pPr>
            <w:r w:rsidRPr="00CD44FA">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03F07" w14:textId="77777777" w:rsidR="006249C0" w:rsidRPr="008354C6" w:rsidRDefault="006249C0" w:rsidP="00BB2792">
            <w:pPr>
              <w:pStyle w:val="rowtabella0"/>
              <w:jc w:val="center"/>
              <w:rPr>
                <w:color w:val="002060"/>
              </w:rPr>
            </w:pPr>
            <w:r w:rsidRPr="008354C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E983B"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2E69D" w14:textId="77777777" w:rsidR="006249C0" w:rsidRPr="008354C6" w:rsidRDefault="006249C0" w:rsidP="00BB2792">
            <w:pPr>
              <w:pStyle w:val="rowtabella0"/>
              <w:jc w:val="center"/>
              <w:rPr>
                <w:color w:val="002060"/>
              </w:rPr>
            </w:pPr>
            <w:r w:rsidRPr="008354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5E8BB"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E23A6" w14:textId="77777777" w:rsidR="006249C0" w:rsidRPr="008354C6" w:rsidRDefault="006249C0" w:rsidP="00BB2792">
            <w:pPr>
              <w:pStyle w:val="rowtabella0"/>
              <w:jc w:val="center"/>
              <w:rPr>
                <w:color w:val="002060"/>
              </w:rPr>
            </w:pPr>
            <w:r w:rsidRPr="008354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A8FB7" w14:textId="77777777" w:rsidR="006249C0" w:rsidRPr="008354C6" w:rsidRDefault="006249C0" w:rsidP="00BB2792">
            <w:pPr>
              <w:pStyle w:val="rowtabella0"/>
              <w:jc w:val="center"/>
              <w:rPr>
                <w:color w:val="002060"/>
              </w:rPr>
            </w:pPr>
            <w:r w:rsidRPr="008354C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83558" w14:textId="77777777" w:rsidR="006249C0" w:rsidRPr="008354C6" w:rsidRDefault="006249C0" w:rsidP="00BB2792">
            <w:pPr>
              <w:pStyle w:val="rowtabella0"/>
              <w:jc w:val="center"/>
              <w:rPr>
                <w:color w:val="002060"/>
              </w:rPr>
            </w:pPr>
            <w:r w:rsidRPr="008354C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37751"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52C20" w14:textId="77777777" w:rsidR="006249C0" w:rsidRPr="008354C6" w:rsidRDefault="006249C0" w:rsidP="00BB2792">
            <w:pPr>
              <w:pStyle w:val="rowtabella0"/>
              <w:jc w:val="center"/>
              <w:rPr>
                <w:color w:val="002060"/>
              </w:rPr>
            </w:pPr>
            <w:r w:rsidRPr="008354C6">
              <w:rPr>
                <w:color w:val="002060"/>
              </w:rPr>
              <w:t>0</w:t>
            </w:r>
          </w:p>
        </w:tc>
      </w:tr>
      <w:tr w:rsidR="006249C0" w:rsidRPr="008354C6" w14:paraId="4268FF53"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74EBFA" w14:textId="77777777" w:rsidR="006249C0" w:rsidRPr="00CD44FA" w:rsidRDefault="006249C0" w:rsidP="00BB2792">
            <w:pPr>
              <w:pStyle w:val="rowtabella0"/>
              <w:rPr>
                <w:color w:val="002060"/>
                <w:lang w:val="es-ES"/>
              </w:rPr>
            </w:pPr>
            <w:r w:rsidRPr="00CD44FA">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DB414"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2506F"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4A531" w14:textId="77777777" w:rsidR="006249C0" w:rsidRPr="008354C6" w:rsidRDefault="006249C0" w:rsidP="00BB2792">
            <w:pPr>
              <w:pStyle w:val="rowtabella0"/>
              <w:jc w:val="center"/>
              <w:rPr>
                <w:color w:val="002060"/>
              </w:rPr>
            </w:pPr>
            <w:r w:rsidRPr="008354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20DD0"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8A334" w14:textId="77777777" w:rsidR="006249C0" w:rsidRPr="008354C6" w:rsidRDefault="006249C0" w:rsidP="00BB2792">
            <w:pPr>
              <w:pStyle w:val="rowtabella0"/>
              <w:jc w:val="center"/>
              <w:rPr>
                <w:color w:val="002060"/>
              </w:rPr>
            </w:pPr>
            <w:r w:rsidRPr="008354C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9D609" w14:textId="77777777" w:rsidR="006249C0" w:rsidRPr="008354C6" w:rsidRDefault="006249C0" w:rsidP="00BB2792">
            <w:pPr>
              <w:pStyle w:val="rowtabella0"/>
              <w:jc w:val="center"/>
              <w:rPr>
                <w:color w:val="002060"/>
              </w:rPr>
            </w:pPr>
            <w:r w:rsidRPr="008354C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4F06F" w14:textId="77777777" w:rsidR="006249C0" w:rsidRPr="008354C6" w:rsidRDefault="006249C0" w:rsidP="00BB2792">
            <w:pPr>
              <w:pStyle w:val="rowtabella0"/>
              <w:jc w:val="center"/>
              <w:rPr>
                <w:color w:val="002060"/>
              </w:rPr>
            </w:pPr>
            <w:r w:rsidRPr="008354C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8B203" w14:textId="77777777" w:rsidR="006249C0" w:rsidRPr="008354C6" w:rsidRDefault="006249C0" w:rsidP="00BB2792">
            <w:pPr>
              <w:pStyle w:val="rowtabella0"/>
              <w:jc w:val="center"/>
              <w:rPr>
                <w:color w:val="002060"/>
              </w:rPr>
            </w:pPr>
            <w:r w:rsidRPr="008354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1CED8" w14:textId="77777777" w:rsidR="006249C0" w:rsidRPr="008354C6" w:rsidRDefault="006249C0" w:rsidP="00BB2792">
            <w:pPr>
              <w:pStyle w:val="rowtabella0"/>
              <w:jc w:val="center"/>
              <w:rPr>
                <w:color w:val="002060"/>
              </w:rPr>
            </w:pPr>
            <w:r w:rsidRPr="008354C6">
              <w:rPr>
                <w:color w:val="002060"/>
              </w:rPr>
              <w:t>0</w:t>
            </w:r>
          </w:p>
        </w:tc>
      </w:tr>
      <w:tr w:rsidR="006249C0" w:rsidRPr="008354C6" w14:paraId="33A94A51"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17D83C" w14:textId="77777777" w:rsidR="006249C0" w:rsidRPr="008354C6" w:rsidRDefault="006249C0" w:rsidP="00BB2792">
            <w:pPr>
              <w:pStyle w:val="rowtabella0"/>
              <w:rPr>
                <w:color w:val="002060"/>
              </w:rPr>
            </w:pPr>
            <w:r w:rsidRPr="008354C6">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F61C5" w14:textId="77777777" w:rsidR="006249C0" w:rsidRPr="008354C6" w:rsidRDefault="006249C0" w:rsidP="00BB2792">
            <w:pPr>
              <w:pStyle w:val="rowtabella0"/>
              <w:jc w:val="center"/>
              <w:rPr>
                <w:color w:val="002060"/>
              </w:rPr>
            </w:pPr>
            <w:r w:rsidRPr="008354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69298"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28465"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DF2DB" w14:textId="77777777" w:rsidR="006249C0" w:rsidRPr="008354C6" w:rsidRDefault="006249C0" w:rsidP="00BB2792">
            <w:pPr>
              <w:pStyle w:val="rowtabella0"/>
              <w:jc w:val="center"/>
              <w:rPr>
                <w:color w:val="002060"/>
              </w:rPr>
            </w:pPr>
            <w:r w:rsidRPr="008354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A7F12" w14:textId="77777777" w:rsidR="006249C0" w:rsidRPr="008354C6" w:rsidRDefault="006249C0" w:rsidP="00BB2792">
            <w:pPr>
              <w:pStyle w:val="rowtabella0"/>
              <w:jc w:val="center"/>
              <w:rPr>
                <w:color w:val="002060"/>
              </w:rPr>
            </w:pPr>
            <w:r w:rsidRPr="008354C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9A244" w14:textId="77777777" w:rsidR="006249C0" w:rsidRPr="008354C6" w:rsidRDefault="006249C0" w:rsidP="00BB2792">
            <w:pPr>
              <w:pStyle w:val="rowtabella0"/>
              <w:jc w:val="center"/>
              <w:rPr>
                <w:color w:val="002060"/>
              </w:rPr>
            </w:pPr>
            <w:r w:rsidRPr="008354C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2E48A" w14:textId="77777777" w:rsidR="006249C0" w:rsidRPr="008354C6" w:rsidRDefault="006249C0" w:rsidP="00BB2792">
            <w:pPr>
              <w:pStyle w:val="rowtabella0"/>
              <w:jc w:val="center"/>
              <w:rPr>
                <w:color w:val="002060"/>
              </w:rPr>
            </w:pPr>
            <w:r w:rsidRPr="008354C6">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67A2A" w14:textId="77777777" w:rsidR="006249C0" w:rsidRPr="008354C6" w:rsidRDefault="006249C0" w:rsidP="00BB2792">
            <w:pPr>
              <w:pStyle w:val="rowtabella0"/>
              <w:jc w:val="center"/>
              <w:rPr>
                <w:color w:val="002060"/>
              </w:rPr>
            </w:pPr>
            <w:r w:rsidRPr="008354C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99D03" w14:textId="77777777" w:rsidR="006249C0" w:rsidRPr="008354C6" w:rsidRDefault="006249C0" w:rsidP="00BB2792">
            <w:pPr>
              <w:pStyle w:val="rowtabella0"/>
              <w:jc w:val="center"/>
              <w:rPr>
                <w:color w:val="002060"/>
              </w:rPr>
            </w:pPr>
            <w:r w:rsidRPr="008354C6">
              <w:rPr>
                <w:color w:val="002060"/>
              </w:rPr>
              <w:t>0</w:t>
            </w:r>
          </w:p>
        </w:tc>
      </w:tr>
      <w:tr w:rsidR="006249C0" w:rsidRPr="008354C6" w14:paraId="16EFCFB3"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94D12F" w14:textId="77777777" w:rsidR="006249C0" w:rsidRPr="008354C6" w:rsidRDefault="006249C0" w:rsidP="00BB2792">
            <w:pPr>
              <w:pStyle w:val="rowtabella0"/>
              <w:rPr>
                <w:color w:val="002060"/>
              </w:rPr>
            </w:pPr>
            <w:r w:rsidRPr="008354C6">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99DB0"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349D3"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3DD45"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C940F"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8BDD1" w14:textId="77777777" w:rsidR="006249C0" w:rsidRPr="008354C6" w:rsidRDefault="006249C0" w:rsidP="00BB2792">
            <w:pPr>
              <w:pStyle w:val="rowtabella0"/>
              <w:jc w:val="center"/>
              <w:rPr>
                <w:color w:val="002060"/>
              </w:rPr>
            </w:pPr>
            <w:r w:rsidRPr="008354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6E7DE" w14:textId="77777777" w:rsidR="006249C0" w:rsidRPr="008354C6" w:rsidRDefault="006249C0" w:rsidP="00BB2792">
            <w:pPr>
              <w:pStyle w:val="rowtabella0"/>
              <w:jc w:val="center"/>
              <w:rPr>
                <w:color w:val="002060"/>
              </w:rPr>
            </w:pPr>
            <w:r w:rsidRPr="008354C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A33E6" w14:textId="77777777" w:rsidR="006249C0" w:rsidRPr="008354C6" w:rsidRDefault="006249C0" w:rsidP="00BB2792">
            <w:pPr>
              <w:pStyle w:val="rowtabella0"/>
              <w:jc w:val="center"/>
              <w:rPr>
                <w:color w:val="002060"/>
              </w:rPr>
            </w:pPr>
            <w:r w:rsidRPr="008354C6">
              <w:rPr>
                <w:color w:val="002060"/>
              </w:rPr>
              <w:t>129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5C8F6" w14:textId="77777777" w:rsidR="006249C0" w:rsidRPr="008354C6" w:rsidRDefault="006249C0" w:rsidP="00BB2792">
            <w:pPr>
              <w:pStyle w:val="rowtabella0"/>
              <w:jc w:val="center"/>
              <w:rPr>
                <w:color w:val="002060"/>
              </w:rPr>
            </w:pPr>
            <w:r w:rsidRPr="008354C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B4701" w14:textId="77777777" w:rsidR="006249C0" w:rsidRPr="008354C6" w:rsidRDefault="006249C0" w:rsidP="00BB2792">
            <w:pPr>
              <w:pStyle w:val="rowtabella0"/>
              <w:jc w:val="center"/>
              <w:rPr>
                <w:color w:val="002060"/>
              </w:rPr>
            </w:pPr>
            <w:r w:rsidRPr="008354C6">
              <w:rPr>
                <w:color w:val="002060"/>
              </w:rPr>
              <w:t>0</w:t>
            </w:r>
          </w:p>
        </w:tc>
      </w:tr>
      <w:tr w:rsidR="006249C0" w:rsidRPr="008354C6" w14:paraId="6C3BB445" w14:textId="77777777" w:rsidTr="00BB279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FFD3CE" w14:textId="77777777" w:rsidR="006249C0" w:rsidRPr="008354C6" w:rsidRDefault="006249C0" w:rsidP="00BB2792">
            <w:pPr>
              <w:pStyle w:val="rowtabella0"/>
              <w:rPr>
                <w:color w:val="002060"/>
              </w:rPr>
            </w:pPr>
            <w:r w:rsidRPr="008354C6">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D4E24"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B9FC8"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D9A4A"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4F287"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92998" w14:textId="77777777" w:rsidR="006249C0" w:rsidRPr="008354C6" w:rsidRDefault="006249C0" w:rsidP="00BB2792">
            <w:pPr>
              <w:pStyle w:val="rowtabella0"/>
              <w:jc w:val="center"/>
              <w:rPr>
                <w:color w:val="002060"/>
              </w:rPr>
            </w:pPr>
            <w:r w:rsidRPr="008354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D6C22" w14:textId="77777777" w:rsidR="006249C0" w:rsidRPr="008354C6" w:rsidRDefault="006249C0" w:rsidP="00BB2792">
            <w:pPr>
              <w:pStyle w:val="rowtabella0"/>
              <w:jc w:val="center"/>
              <w:rPr>
                <w:color w:val="002060"/>
              </w:rPr>
            </w:pPr>
            <w:r w:rsidRPr="008354C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A2BDE" w14:textId="77777777" w:rsidR="006249C0" w:rsidRPr="008354C6" w:rsidRDefault="006249C0" w:rsidP="00BB2792">
            <w:pPr>
              <w:pStyle w:val="rowtabella0"/>
              <w:jc w:val="center"/>
              <w:rPr>
                <w:color w:val="002060"/>
              </w:rPr>
            </w:pPr>
            <w:r w:rsidRPr="008354C6">
              <w:rPr>
                <w:color w:val="002060"/>
              </w:rPr>
              <w:t>133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1C37B" w14:textId="77777777" w:rsidR="006249C0" w:rsidRPr="008354C6" w:rsidRDefault="006249C0" w:rsidP="00BB2792">
            <w:pPr>
              <w:pStyle w:val="rowtabella0"/>
              <w:jc w:val="center"/>
              <w:rPr>
                <w:color w:val="002060"/>
              </w:rPr>
            </w:pPr>
            <w:r w:rsidRPr="008354C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52BBC" w14:textId="77777777" w:rsidR="006249C0" w:rsidRPr="008354C6" w:rsidRDefault="006249C0" w:rsidP="00BB2792">
            <w:pPr>
              <w:pStyle w:val="rowtabella0"/>
              <w:jc w:val="center"/>
              <w:rPr>
                <w:color w:val="002060"/>
              </w:rPr>
            </w:pPr>
            <w:r w:rsidRPr="008354C6">
              <w:rPr>
                <w:color w:val="002060"/>
              </w:rPr>
              <w:t>0</w:t>
            </w:r>
          </w:p>
        </w:tc>
      </w:tr>
    </w:tbl>
    <w:p w14:paraId="497FA743" w14:textId="77777777" w:rsidR="006249C0" w:rsidRPr="008354C6" w:rsidRDefault="006249C0" w:rsidP="006249C0">
      <w:pPr>
        <w:pStyle w:val="breakline"/>
        <w:rPr>
          <w:rFonts w:eastAsiaTheme="minorEastAsia"/>
          <w:color w:val="002060"/>
        </w:rPr>
      </w:pPr>
    </w:p>
    <w:p w14:paraId="41409A45" w14:textId="77777777" w:rsidR="006249C0" w:rsidRPr="008354C6" w:rsidRDefault="006249C0" w:rsidP="006249C0">
      <w:pPr>
        <w:pStyle w:val="breakline"/>
        <w:rPr>
          <w:color w:val="002060"/>
        </w:rPr>
      </w:pPr>
    </w:p>
    <w:p w14:paraId="666B163E" w14:textId="77777777" w:rsidR="006249C0" w:rsidRPr="008354C6" w:rsidRDefault="006249C0" w:rsidP="006249C0">
      <w:pPr>
        <w:pStyle w:val="sottotitolocampionato10"/>
        <w:rPr>
          <w:color w:val="002060"/>
        </w:rPr>
      </w:pPr>
      <w:r w:rsidRPr="008354C6">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249C0" w:rsidRPr="008354C6" w14:paraId="1D15A9CE" w14:textId="77777777" w:rsidTr="00BB279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125CF" w14:textId="77777777" w:rsidR="006249C0" w:rsidRPr="008354C6" w:rsidRDefault="006249C0" w:rsidP="00BB2792">
            <w:pPr>
              <w:pStyle w:val="headertabella0"/>
              <w:rPr>
                <w:color w:val="002060"/>
              </w:rPr>
            </w:pPr>
            <w:r w:rsidRPr="008354C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45583" w14:textId="77777777" w:rsidR="006249C0" w:rsidRPr="008354C6" w:rsidRDefault="006249C0" w:rsidP="00BB2792">
            <w:pPr>
              <w:pStyle w:val="headertabella0"/>
              <w:rPr>
                <w:color w:val="002060"/>
              </w:rPr>
            </w:pPr>
            <w:r w:rsidRPr="008354C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137DE" w14:textId="77777777" w:rsidR="006249C0" w:rsidRPr="008354C6" w:rsidRDefault="006249C0" w:rsidP="00BB2792">
            <w:pPr>
              <w:pStyle w:val="headertabella0"/>
              <w:rPr>
                <w:color w:val="002060"/>
              </w:rPr>
            </w:pPr>
            <w:r w:rsidRPr="008354C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8F8BF" w14:textId="77777777" w:rsidR="006249C0" w:rsidRPr="008354C6" w:rsidRDefault="006249C0" w:rsidP="00BB2792">
            <w:pPr>
              <w:pStyle w:val="headertabella0"/>
              <w:rPr>
                <w:color w:val="002060"/>
              </w:rPr>
            </w:pPr>
            <w:r w:rsidRPr="008354C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B7A9A" w14:textId="77777777" w:rsidR="006249C0" w:rsidRPr="008354C6" w:rsidRDefault="006249C0" w:rsidP="00BB2792">
            <w:pPr>
              <w:pStyle w:val="headertabella0"/>
              <w:rPr>
                <w:color w:val="002060"/>
              </w:rPr>
            </w:pPr>
            <w:r w:rsidRPr="008354C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B224C" w14:textId="77777777" w:rsidR="006249C0" w:rsidRPr="008354C6" w:rsidRDefault="006249C0" w:rsidP="00BB2792">
            <w:pPr>
              <w:pStyle w:val="headertabella0"/>
              <w:rPr>
                <w:color w:val="002060"/>
              </w:rPr>
            </w:pPr>
            <w:r w:rsidRPr="008354C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FB694" w14:textId="77777777" w:rsidR="006249C0" w:rsidRPr="008354C6" w:rsidRDefault="006249C0" w:rsidP="00BB2792">
            <w:pPr>
              <w:pStyle w:val="headertabella0"/>
              <w:rPr>
                <w:color w:val="002060"/>
              </w:rPr>
            </w:pPr>
            <w:r w:rsidRPr="008354C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C42AE" w14:textId="77777777" w:rsidR="006249C0" w:rsidRPr="008354C6" w:rsidRDefault="006249C0" w:rsidP="00BB2792">
            <w:pPr>
              <w:pStyle w:val="headertabella0"/>
              <w:rPr>
                <w:color w:val="002060"/>
              </w:rPr>
            </w:pPr>
            <w:r w:rsidRPr="008354C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6CACE" w14:textId="77777777" w:rsidR="006249C0" w:rsidRPr="008354C6" w:rsidRDefault="006249C0" w:rsidP="00BB2792">
            <w:pPr>
              <w:pStyle w:val="headertabella0"/>
              <w:rPr>
                <w:color w:val="002060"/>
              </w:rPr>
            </w:pPr>
            <w:r w:rsidRPr="008354C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F0028" w14:textId="77777777" w:rsidR="006249C0" w:rsidRPr="008354C6" w:rsidRDefault="006249C0" w:rsidP="00BB2792">
            <w:pPr>
              <w:pStyle w:val="headertabella0"/>
              <w:rPr>
                <w:color w:val="002060"/>
              </w:rPr>
            </w:pPr>
            <w:r w:rsidRPr="008354C6">
              <w:rPr>
                <w:color w:val="002060"/>
              </w:rPr>
              <w:t>PE</w:t>
            </w:r>
          </w:p>
        </w:tc>
      </w:tr>
      <w:tr w:rsidR="006249C0" w:rsidRPr="008354C6" w14:paraId="0624C812" w14:textId="77777777" w:rsidTr="00BB279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20068F" w14:textId="77777777" w:rsidR="006249C0" w:rsidRPr="008354C6" w:rsidRDefault="006249C0" w:rsidP="00BB2792">
            <w:pPr>
              <w:pStyle w:val="rowtabella0"/>
              <w:rPr>
                <w:color w:val="002060"/>
              </w:rPr>
            </w:pPr>
            <w:r w:rsidRPr="008354C6">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87F6A" w14:textId="77777777" w:rsidR="006249C0" w:rsidRPr="008354C6" w:rsidRDefault="006249C0" w:rsidP="00BB2792">
            <w:pPr>
              <w:pStyle w:val="rowtabella0"/>
              <w:jc w:val="center"/>
              <w:rPr>
                <w:color w:val="002060"/>
              </w:rPr>
            </w:pPr>
            <w:r w:rsidRPr="008354C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CF77A"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EC15D" w14:textId="77777777" w:rsidR="006249C0" w:rsidRPr="008354C6" w:rsidRDefault="006249C0" w:rsidP="00BB2792">
            <w:pPr>
              <w:pStyle w:val="rowtabella0"/>
              <w:jc w:val="center"/>
              <w:rPr>
                <w:color w:val="002060"/>
              </w:rPr>
            </w:pPr>
            <w:r w:rsidRPr="008354C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CCF8B"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30D21"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B965C" w14:textId="77777777" w:rsidR="006249C0" w:rsidRPr="008354C6" w:rsidRDefault="006249C0" w:rsidP="00BB2792">
            <w:pPr>
              <w:pStyle w:val="rowtabella0"/>
              <w:jc w:val="center"/>
              <w:rPr>
                <w:color w:val="002060"/>
              </w:rPr>
            </w:pPr>
            <w:r w:rsidRPr="008354C6">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42C6C" w14:textId="77777777" w:rsidR="006249C0" w:rsidRPr="008354C6" w:rsidRDefault="006249C0" w:rsidP="00BB2792">
            <w:pPr>
              <w:pStyle w:val="rowtabella0"/>
              <w:jc w:val="center"/>
              <w:rPr>
                <w:color w:val="002060"/>
              </w:rPr>
            </w:pPr>
            <w:r w:rsidRPr="008354C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925BD" w14:textId="77777777" w:rsidR="006249C0" w:rsidRPr="008354C6" w:rsidRDefault="006249C0" w:rsidP="00BB2792">
            <w:pPr>
              <w:pStyle w:val="rowtabella0"/>
              <w:jc w:val="center"/>
              <w:rPr>
                <w:color w:val="002060"/>
              </w:rPr>
            </w:pPr>
            <w:r w:rsidRPr="008354C6">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9C343" w14:textId="77777777" w:rsidR="006249C0" w:rsidRPr="008354C6" w:rsidRDefault="006249C0" w:rsidP="00BB2792">
            <w:pPr>
              <w:pStyle w:val="rowtabella0"/>
              <w:jc w:val="center"/>
              <w:rPr>
                <w:color w:val="002060"/>
              </w:rPr>
            </w:pPr>
            <w:r w:rsidRPr="008354C6">
              <w:rPr>
                <w:color w:val="002060"/>
              </w:rPr>
              <w:t>0</w:t>
            </w:r>
          </w:p>
        </w:tc>
      </w:tr>
      <w:tr w:rsidR="006249C0" w:rsidRPr="008354C6" w14:paraId="2FD50D92"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1C0F23" w14:textId="77777777" w:rsidR="006249C0" w:rsidRPr="008354C6" w:rsidRDefault="006249C0" w:rsidP="00BB2792">
            <w:pPr>
              <w:pStyle w:val="rowtabella0"/>
              <w:rPr>
                <w:color w:val="002060"/>
              </w:rPr>
            </w:pPr>
            <w:r w:rsidRPr="008354C6">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D9F2F" w14:textId="77777777" w:rsidR="006249C0" w:rsidRPr="008354C6" w:rsidRDefault="006249C0" w:rsidP="00BB2792">
            <w:pPr>
              <w:pStyle w:val="rowtabella0"/>
              <w:jc w:val="center"/>
              <w:rPr>
                <w:color w:val="002060"/>
              </w:rPr>
            </w:pPr>
            <w:r w:rsidRPr="008354C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0B660"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154B9" w14:textId="77777777" w:rsidR="006249C0" w:rsidRPr="008354C6" w:rsidRDefault="006249C0" w:rsidP="00BB2792">
            <w:pPr>
              <w:pStyle w:val="rowtabella0"/>
              <w:jc w:val="center"/>
              <w:rPr>
                <w:color w:val="002060"/>
              </w:rPr>
            </w:pPr>
            <w:r w:rsidRPr="008354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BFA80"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5CA4E" w14:textId="77777777" w:rsidR="006249C0" w:rsidRPr="008354C6" w:rsidRDefault="006249C0" w:rsidP="00BB2792">
            <w:pPr>
              <w:pStyle w:val="rowtabella0"/>
              <w:jc w:val="center"/>
              <w:rPr>
                <w:color w:val="002060"/>
              </w:rPr>
            </w:pPr>
            <w:r w:rsidRPr="008354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EE8F5" w14:textId="77777777" w:rsidR="006249C0" w:rsidRPr="008354C6" w:rsidRDefault="006249C0" w:rsidP="00BB2792">
            <w:pPr>
              <w:pStyle w:val="rowtabella0"/>
              <w:jc w:val="center"/>
              <w:rPr>
                <w:color w:val="002060"/>
              </w:rPr>
            </w:pPr>
            <w:r w:rsidRPr="008354C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BB194" w14:textId="77777777" w:rsidR="006249C0" w:rsidRPr="008354C6" w:rsidRDefault="006249C0" w:rsidP="00BB2792">
            <w:pPr>
              <w:pStyle w:val="rowtabella0"/>
              <w:jc w:val="center"/>
              <w:rPr>
                <w:color w:val="002060"/>
              </w:rPr>
            </w:pPr>
            <w:r w:rsidRPr="008354C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86BE8"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087C3" w14:textId="77777777" w:rsidR="006249C0" w:rsidRPr="008354C6" w:rsidRDefault="006249C0" w:rsidP="00BB2792">
            <w:pPr>
              <w:pStyle w:val="rowtabella0"/>
              <w:jc w:val="center"/>
              <w:rPr>
                <w:color w:val="002060"/>
              </w:rPr>
            </w:pPr>
            <w:r w:rsidRPr="008354C6">
              <w:rPr>
                <w:color w:val="002060"/>
              </w:rPr>
              <w:t>0</w:t>
            </w:r>
          </w:p>
        </w:tc>
      </w:tr>
      <w:tr w:rsidR="006249C0" w:rsidRPr="008354C6" w14:paraId="61881C49"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7669B1" w14:textId="77777777" w:rsidR="006249C0" w:rsidRPr="008354C6" w:rsidRDefault="006249C0" w:rsidP="00BB2792">
            <w:pPr>
              <w:pStyle w:val="rowtabella0"/>
              <w:rPr>
                <w:color w:val="002060"/>
              </w:rPr>
            </w:pPr>
            <w:r w:rsidRPr="008354C6">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16200" w14:textId="77777777" w:rsidR="006249C0" w:rsidRPr="008354C6" w:rsidRDefault="006249C0" w:rsidP="00BB2792">
            <w:pPr>
              <w:pStyle w:val="rowtabella0"/>
              <w:jc w:val="center"/>
              <w:rPr>
                <w:color w:val="002060"/>
              </w:rPr>
            </w:pPr>
            <w:r w:rsidRPr="008354C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96468"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DAB6B" w14:textId="77777777" w:rsidR="006249C0" w:rsidRPr="008354C6" w:rsidRDefault="006249C0" w:rsidP="00BB2792">
            <w:pPr>
              <w:pStyle w:val="rowtabella0"/>
              <w:jc w:val="center"/>
              <w:rPr>
                <w:color w:val="002060"/>
              </w:rPr>
            </w:pPr>
            <w:r w:rsidRPr="008354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60635"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8ED08" w14:textId="77777777" w:rsidR="006249C0" w:rsidRPr="008354C6" w:rsidRDefault="006249C0" w:rsidP="00BB2792">
            <w:pPr>
              <w:pStyle w:val="rowtabella0"/>
              <w:jc w:val="center"/>
              <w:rPr>
                <w:color w:val="002060"/>
              </w:rPr>
            </w:pPr>
            <w:r w:rsidRPr="008354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A1437" w14:textId="77777777" w:rsidR="006249C0" w:rsidRPr="008354C6" w:rsidRDefault="006249C0" w:rsidP="00BB2792">
            <w:pPr>
              <w:pStyle w:val="rowtabella0"/>
              <w:jc w:val="center"/>
              <w:rPr>
                <w:color w:val="002060"/>
              </w:rPr>
            </w:pPr>
            <w:r w:rsidRPr="008354C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64052" w14:textId="77777777" w:rsidR="006249C0" w:rsidRPr="008354C6" w:rsidRDefault="006249C0" w:rsidP="00BB2792">
            <w:pPr>
              <w:pStyle w:val="rowtabella0"/>
              <w:jc w:val="center"/>
              <w:rPr>
                <w:color w:val="002060"/>
              </w:rPr>
            </w:pPr>
            <w:r w:rsidRPr="008354C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E686D" w14:textId="77777777" w:rsidR="006249C0" w:rsidRPr="008354C6" w:rsidRDefault="006249C0" w:rsidP="00BB2792">
            <w:pPr>
              <w:pStyle w:val="rowtabella0"/>
              <w:jc w:val="center"/>
              <w:rPr>
                <w:color w:val="002060"/>
              </w:rPr>
            </w:pPr>
            <w:r w:rsidRPr="008354C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8E0E2" w14:textId="77777777" w:rsidR="006249C0" w:rsidRPr="008354C6" w:rsidRDefault="006249C0" w:rsidP="00BB2792">
            <w:pPr>
              <w:pStyle w:val="rowtabella0"/>
              <w:jc w:val="center"/>
              <w:rPr>
                <w:color w:val="002060"/>
              </w:rPr>
            </w:pPr>
            <w:r w:rsidRPr="008354C6">
              <w:rPr>
                <w:color w:val="002060"/>
              </w:rPr>
              <w:t>0</w:t>
            </w:r>
          </w:p>
        </w:tc>
      </w:tr>
      <w:tr w:rsidR="006249C0" w:rsidRPr="008354C6" w14:paraId="6CD3DFF3"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B202B9" w14:textId="77777777" w:rsidR="006249C0" w:rsidRPr="008354C6" w:rsidRDefault="006249C0" w:rsidP="00BB2792">
            <w:pPr>
              <w:pStyle w:val="rowtabella0"/>
              <w:rPr>
                <w:color w:val="002060"/>
              </w:rPr>
            </w:pPr>
            <w:r w:rsidRPr="008354C6">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F43C1" w14:textId="77777777" w:rsidR="006249C0" w:rsidRPr="008354C6" w:rsidRDefault="006249C0" w:rsidP="00BB2792">
            <w:pPr>
              <w:pStyle w:val="rowtabella0"/>
              <w:jc w:val="center"/>
              <w:rPr>
                <w:color w:val="002060"/>
              </w:rPr>
            </w:pPr>
            <w:r w:rsidRPr="008354C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72711"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29CDB" w14:textId="77777777" w:rsidR="006249C0" w:rsidRPr="008354C6" w:rsidRDefault="006249C0" w:rsidP="00BB2792">
            <w:pPr>
              <w:pStyle w:val="rowtabella0"/>
              <w:jc w:val="center"/>
              <w:rPr>
                <w:color w:val="002060"/>
              </w:rPr>
            </w:pPr>
            <w:r w:rsidRPr="008354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843B0"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9B7BE"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AB0CA" w14:textId="77777777" w:rsidR="006249C0" w:rsidRPr="008354C6" w:rsidRDefault="006249C0" w:rsidP="00BB2792">
            <w:pPr>
              <w:pStyle w:val="rowtabella0"/>
              <w:jc w:val="center"/>
              <w:rPr>
                <w:color w:val="002060"/>
              </w:rPr>
            </w:pPr>
            <w:r w:rsidRPr="008354C6">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D1B23" w14:textId="77777777" w:rsidR="006249C0" w:rsidRPr="008354C6" w:rsidRDefault="006249C0" w:rsidP="00BB2792">
            <w:pPr>
              <w:pStyle w:val="rowtabella0"/>
              <w:jc w:val="center"/>
              <w:rPr>
                <w:color w:val="002060"/>
              </w:rPr>
            </w:pPr>
            <w:r w:rsidRPr="008354C6">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6DAD1"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55A3E" w14:textId="77777777" w:rsidR="006249C0" w:rsidRPr="008354C6" w:rsidRDefault="006249C0" w:rsidP="00BB2792">
            <w:pPr>
              <w:pStyle w:val="rowtabella0"/>
              <w:jc w:val="center"/>
              <w:rPr>
                <w:color w:val="002060"/>
              </w:rPr>
            </w:pPr>
            <w:r w:rsidRPr="008354C6">
              <w:rPr>
                <w:color w:val="002060"/>
              </w:rPr>
              <w:t>0</w:t>
            </w:r>
          </w:p>
        </w:tc>
      </w:tr>
      <w:tr w:rsidR="006249C0" w:rsidRPr="008354C6" w14:paraId="0A1DB3E3"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436EFB" w14:textId="77777777" w:rsidR="006249C0" w:rsidRPr="008354C6" w:rsidRDefault="006249C0" w:rsidP="00BB2792">
            <w:pPr>
              <w:pStyle w:val="rowtabella0"/>
              <w:rPr>
                <w:color w:val="002060"/>
              </w:rPr>
            </w:pPr>
            <w:r w:rsidRPr="008354C6">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556D9" w14:textId="77777777" w:rsidR="006249C0" w:rsidRPr="008354C6" w:rsidRDefault="006249C0" w:rsidP="00BB2792">
            <w:pPr>
              <w:pStyle w:val="rowtabella0"/>
              <w:jc w:val="center"/>
              <w:rPr>
                <w:color w:val="002060"/>
              </w:rPr>
            </w:pPr>
            <w:r w:rsidRPr="008354C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17723"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424F3" w14:textId="77777777" w:rsidR="006249C0" w:rsidRPr="008354C6" w:rsidRDefault="006249C0" w:rsidP="00BB2792">
            <w:pPr>
              <w:pStyle w:val="rowtabella0"/>
              <w:jc w:val="center"/>
              <w:rPr>
                <w:color w:val="002060"/>
              </w:rPr>
            </w:pPr>
            <w:r w:rsidRPr="008354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A50B3"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6B560"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8EF42" w14:textId="77777777" w:rsidR="006249C0" w:rsidRPr="008354C6" w:rsidRDefault="006249C0" w:rsidP="00BB2792">
            <w:pPr>
              <w:pStyle w:val="rowtabella0"/>
              <w:jc w:val="center"/>
              <w:rPr>
                <w:color w:val="002060"/>
              </w:rPr>
            </w:pPr>
            <w:r w:rsidRPr="008354C6">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F601C" w14:textId="77777777" w:rsidR="006249C0" w:rsidRPr="008354C6" w:rsidRDefault="006249C0" w:rsidP="00BB2792">
            <w:pPr>
              <w:pStyle w:val="rowtabella0"/>
              <w:jc w:val="center"/>
              <w:rPr>
                <w:color w:val="002060"/>
              </w:rPr>
            </w:pPr>
            <w:r w:rsidRPr="008354C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707A9" w14:textId="77777777" w:rsidR="006249C0" w:rsidRPr="008354C6" w:rsidRDefault="006249C0" w:rsidP="00BB2792">
            <w:pPr>
              <w:pStyle w:val="rowtabella0"/>
              <w:jc w:val="center"/>
              <w:rPr>
                <w:color w:val="002060"/>
              </w:rPr>
            </w:pPr>
            <w:r w:rsidRPr="008354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DB10B" w14:textId="77777777" w:rsidR="006249C0" w:rsidRPr="008354C6" w:rsidRDefault="006249C0" w:rsidP="00BB2792">
            <w:pPr>
              <w:pStyle w:val="rowtabella0"/>
              <w:jc w:val="center"/>
              <w:rPr>
                <w:color w:val="002060"/>
              </w:rPr>
            </w:pPr>
            <w:r w:rsidRPr="008354C6">
              <w:rPr>
                <w:color w:val="002060"/>
              </w:rPr>
              <w:t>0</w:t>
            </w:r>
          </w:p>
        </w:tc>
      </w:tr>
      <w:tr w:rsidR="006249C0" w:rsidRPr="008354C6" w14:paraId="33C5E9A2"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8ACA7B" w14:textId="77777777" w:rsidR="006249C0" w:rsidRPr="00CD44FA" w:rsidRDefault="006249C0" w:rsidP="00BB2792">
            <w:pPr>
              <w:pStyle w:val="rowtabella0"/>
              <w:rPr>
                <w:color w:val="002060"/>
                <w:lang w:val="es-ES"/>
              </w:rPr>
            </w:pPr>
            <w:r w:rsidRPr="00CD44FA">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6A14E" w14:textId="77777777" w:rsidR="006249C0" w:rsidRPr="008354C6" w:rsidRDefault="006249C0" w:rsidP="00BB2792">
            <w:pPr>
              <w:pStyle w:val="rowtabella0"/>
              <w:jc w:val="center"/>
              <w:rPr>
                <w:color w:val="002060"/>
              </w:rPr>
            </w:pPr>
            <w:r w:rsidRPr="008354C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71842"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A7D88"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EB746"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9F5B6"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41591" w14:textId="77777777" w:rsidR="006249C0" w:rsidRPr="008354C6" w:rsidRDefault="006249C0" w:rsidP="00BB2792">
            <w:pPr>
              <w:pStyle w:val="rowtabella0"/>
              <w:jc w:val="center"/>
              <w:rPr>
                <w:color w:val="002060"/>
              </w:rPr>
            </w:pPr>
            <w:r w:rsidRPr="008354C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C3C55" w14:textId="77777777" w:rsidR="006249C0" w:rsidRPr="008354C6" w:rsidRDefault="006249C0" w:rsidP="00BB2792">
            <w:pPr>
              <w:pStyle w:val="rowtabella0"/>
              <w:jc w:val="center"/>
              <w:rPr>
                <w:color w:val="002060"/>
              </w:rPr>
            </w:pPr>
            <w:r w:rsidRPr="008354C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36EDB"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0A990" w14:textId="77777777" w:rsidR="006249C0" w:rsidRPr="008354C6" w:rsidRDefault="006249C0" w:rsidP="00BB2792">
            <w:pPr>
              <w:pStyle w:val="rowtabella0"/>
              <w:jc w:val="center"/>
              <w:rPr>
                <w:color w:val="002060"/>
              </w:rPr>
            </w:pPr>
            <w:r w:rsidRPr="008354C6">
              <w:rPr>
                <w:color w:val="002060"/>
              </w:rPr>
              <w:t>0</w:t>
            </w:r>
          </w:p>
        </w:tc>
      </w:tr>
      <w:tr w:rsidR="006249C0" w:rsidRPr="008354C6" w14:paraId="6996820E"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A0AA0B" w14:textId="77777777" w:rsidR="006249C0" w:rsidRPr="008354C6" w:rsidRDefault="006249C0" w:rsidP="00BB2792">
            <w:pPr>
              <w:pStyle w:val="rowtabella0"/>
              <w:rPr>
                <w:color w:val="002060"/>
              </w:rPr>
            </w:pPr>
            <w:r w:rsidRPr="008354C6">
              <w:rPr>
                <w:color w:val="002060"/>
              </w:rPr>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838B2" w14:textId="77777777" w:rsidR="006249C0" w:rsidRPr="008354C6" w:rsidRDefault="006249C0" w:rsidP="00BB2792">
            <w:pPr>
              <w:pStyle w:val="rowtabella0"/>
              <w:jc w:val="center"/>
              <w:rPr>
                <w:color w:val="002060"/>
              </w:rPr>
            </w:pPr>
            <w:r w:rsidRPr="008354C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3D032"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6C53C"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97C0B"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88563"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22D89" w14:textId="77777777" w:rsidR="006249C0" w:rsidRPr="008354C6" w:rsidRDefault="006249C0" w:rsidP="00BB2792">
            <w:pPr>
              <w:pStyle w:val="rowtabella0"/>
              <w:jc w:val="center"/>
              <w:rPr>
                <w:color w:val="002060"/>
              </w:rPr>
            </w:pPr>
            <w:r w:rsidRPr="008354C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9C34E" w14:textId="77777777" w:rsidR="006249C0" w:rsidRPr="008354C6" w:rsidRDefault="006249C0" w:rsidP="00BB2792">
            <w:pPr>
              <w:pStyle w:val="rowtabella0"/>
              <w:jc w:val="center"/>
              <w:rPr>
                <w:color w:val="002060"/>
              </w:rPr>
            </w:pPr>
            <w:r w:rsidRPr="008354C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6356C" w14:textId="77777777" w:rsidR="006249C0" w:rsidRPr="008354C6" w:rsidRDefault="006249C0" w:rsidP="00BB2792">
            <w:pPr>
              <w:pStyle w:val="rowtabella0"/>
              <w:jc w:val="center"/>
              <w:rPr>
                <w:color w:val="002060"/>
              </w:rPr>
            </w:pPr>
            <w:r w:rsidRPr="008354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C188D" w14:textId="77777777" w:rsidR="006249C0" w:rsidRPr="008354C6" w:rsidRDefault="006249C0" w:rsidP="00BB2792">
            <w:pPr>
              <w:pStyle w:val="rowtabella0"/>
              <w:jc w:val="center"/>
              <w:rPr>
                <w:color w:val="002060"/>
              </w:rPr>
            </w:pPr>
            <w:r w:rsidRPr="008354C6">
              <w:rPr>
                <w:color w:val="002060"/>
              </w:rPr>
              <w:t>0</w:t>
            </w:r>
          </w:p>
        </w:tc>
      </w:tr>
      <w:tr w:rsidR="006249C0" w:rsidRPr="008354C6" w14:paraId="2972A72C"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085310" w14:textId="77777777" w:rsidR="006249C0" w:rsidRPr="008354C6" w:rsidRDefault="006249C0" w:rsidP="00BB2792">
            <w:pPr>
              <w:pStyle w:val="rowtabella0"/>
              <w:rPr>
                <w:color w:val="002060"/>
              </w:rPr>
            </w:pPr>
            <w:r w:rsidRPr="008354C6">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76FF2" w14:textId="77777777" w:rsidR="006249C0" w:rsidRPr="008354C6" w:rsidRDefault="006249C0" w:rsidP="00BB2792">
            <w:pPr>
              <w:pStyle w:val="rowtabella0"/>
              <w:jc w:val="center"/>
              <w:rPr>
                <w:color w:val="002060"/>
              </w:rPr>
            </w:pPr>
            <w:r w:rsidRPr="008354C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E564F"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1BB6F"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08E02"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49FCB" w14:textId="77777777" w:rsidR="006249C0" w:rsidRPr="008354C6" w:rsidRDefault="006249C0" w:rsidP="00BB2792">
            <w:pPr>
              <w:pStyle w:val="rowtabella0"/>
              <w:jc w:val="center"/>
              <w:rPr>
                <w:color w:val="002060"/>
              </w:rPr>
            </w:pPr>
            <w:r w:rsidRPr="008354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30A02" w14:textId="77777777" w:rsidR="006249C0" w:rsidRPr="008354C6" w:rsidRDefault="006249C0" w:rsidP="00BB2792">
            <w:pPr>
              <w:pStyle w:val="rowtabella0"/>
              <w:jc w:val="center"/>
              <w:rPr>
                <w:color w:val="002060"/>
              </w:rPr>
            </w:pPr>
            <w:r w:rsidRPr="008354C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3D1B4" w14:textId="77777777" w:rsidR="006249C0" w:rsidRPr="008354C6" w:rsidRDefault="006249C0" w:rsidP="00BB2792">
            <w:pPr>
              <w:pStyle w:val="rowtabella0"/>
              <w:jc w:val="center"/>
              <w:rPr>
                <w:color w:val="002060"/>
              </w:rPr>
            </w:pPr>
            <w:r w:rsidRPr="008354C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0E492" w14:textId="77777777" w:rsidR="006249C0" w:rsidRPr="008354C6" w:rsidRDefault="006249C0" w:rsidP="00BB2792">
            <w:pPr>
              <w:pStyle w:val="rowtabella0"/>
              <w:jc w:val="center"/>
              <w:rPr>
                <w:color w:val="002060"/>
              </w:rPr>
            </w:pPr>
            <w:r w:rsidRPr="008354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D8A62" w14:textId="77777777" w:rsidR="006249C0" w:rsidRPr="008354C6" w:rsidRDefault="006249C0" w:rsidP="00BB2792">
            <w:pPr>
              <w:pStyle w:val="rowtabella0"/>
              <w:jc w:val="center"/>
              <w:rPr>
                <w:color w:val="002060"/>
              </w:rPr>
            </w:pPr>
            <w:r w:rsidRPr="008354C6">
              <w:rPr>
                <w:color w:val="002060"/>
              </w:rPr>
              <w:t>0</w:t>
            </w:r>
          </w:p>
        </w:tc>
      </w:tr>
      <w:tr w:rsidR="006249C0" w:rsidRPr="008354C6" w14:paraId="624C9299"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840718" w14:textId="77777777" w:rsidR="006249C0" w:rsidRPr="008354C6" w:rsidRDefault="006249C0" w:rsidP="00BB2792">
            <w:pPr>
              <w:pStyle w:val="rowtabella0"/>
              <w:rPr>
                <w:color w:val="002060"/>
              </w:rPr>
            </w:pPr>
            <w:r w:rsidRPr="008354C6">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101D5" w14:textId="77777777" w:rsidR="006249C0" w:rsidRPr="008354C6" w:rsidRDefault="006249C0" w:rsidP="00BB2792">
            <w:pPr>
              <w:pStyle w:val="rowtabella0"/>
              <w:jc w:val="center"/>
              <w:rPr>
                <w:color w:val="002060"/>
              </w:rPr>
            </w:pPr>
            <w:r w:rsidRPr="008354C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00141"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CC8EB"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4C2F4"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7CD7B" w14:textId="77777777" w:rsidR="006249C0" w:rsidRPr="008354C6" w:rsidRDefault="006249C0" w:rsidP="00BB2792">
            <w:pPr>
              <w:pStyle w:val="rowtabella0"/>
              <w:jc w:val="center"/>
              <w:rPr>
                <w:color w:val="002060"/>
              </w:rPr>
            </w:pPr>
            <w:r w:rsidRPr="008354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29C0F" w14:textId="77777777" w:rsidR="006249C0" w:rsidRPr="008354C6" w:rsidRDefault="006249C0" w:rsidP="00BB2792">
            <w:pPr>
              <w:pStyle w:val="rowtabella0"/>
              <w:jc w:val="center"/>
              <w:rPr>
                <w:color w:val="002060"/>
              </w:rPr>
            </w:pPr>
            <w:r w:rsidRPr="008354C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9C404" w14:textId="77777777" w:rsidR="006249C0" w:rsidRPr="008354C6" w:rsidRDefault="006249C0" w:rsidP="00BB2792">
            <w:pPr>
              <w:pStyle w:val="rowtabella0"/>
              <w:jc w:val="center"/>
              <w:rPr>
                <w:color w:val="002060"/>
              </w:rPr>
            </w:pPr>
            <w:r w:rsidRPr="008354C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19BC1"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10DD6" w14:textId="77777777" w:rsidR="006249C0" w:rsidRPr="008354C6" w:rsidRDefault="006249C0" w:rsidP="00BB2792">
            <w:pPr>
              <w:pStyle w:val="rowtabella0"/>
              <w:jc w:val="center"/>
              <w:rPr>
                <w:color w:val="002060"/>
              </w:rPr>
            </w:pPr>
            <w:r w:rsidRPr="008354C6">
              <w:rPr>
                <w:color w:val="002060"/>
              </w:rPr>
              <w:t>0</w:t>
            </w:r>
          </w:p>
        </w:tc>
      </w:tr>
      <w:tr w:rsidR="006249C0" w:rsidRPr="008354C6" w14:paraId="5EFEF71C"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A0D8D7" w14:textId="77777777" w:rsidR="006249C0" w:rsidRPr="008354C6" w:rsidRDefault="006249C0" w:rsidP="00BB2792">
            <w:pPr>
              <w:pStyle w:val="rowtabella0"/>
              <w:rPr>
                <w:color w:val="002060"/>
              </w:rPr>
            </w:pPr>
            <w:r w:rsidRPr="008354C6">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B811A" w14:textId="77777777" w:rsidR="006249C0" w:rsidRPr="008354C6" w:rsidRDefault="006249C0" w:rsidP="00BB2792">
            <w:pPr>
              <w:pStyle w:val="rowtabella0"/>
              <w:jc w:val="center"/>
              <w:rPr>
                <w:color w:val="002060"/>
              </w:rPr>
            </w:pPr>
            <w:r w:rsidRPr="008354C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4A9D9"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4B6C8" w14:textId="77777777" w:rsidR="006249C0" w:rsidRPr="008354C6" w:rsidRDefault="006249C0" w:rsidP="00BB2792">
            <w:pPr>
              <w:pStyle w:val="rowtabella0"/>
              <w:jc w:val="center"/>
              <w:rPr>
                <w:color w:val="002060"/>
              </w:rPr>
            </w:pPr>
            <w:r w:rsidRPr="008354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50566" w14:textId="77777777" w:rsidR="006249C0" w:rsidRPr="008354C6" w:rsidRDefault="006249C0" w:rsidP="00BB2792">
            <w:pPr>
              <w:pStyle w:val="rowtabella0"/>
              <w:jc w:val="center"/>
              <w:rPr>
                <w:color w:val="002060"/>
              </w:rPr>
            </w:pPr>
            <w:r w:rsidRPr="008354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D05BA"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18B28" w14:textId="77777777" w:rsidR="006249C0" w:rsidRPr="008354C6" w:rsidRDefault="006249C0" w:rsidP="00BB2792">
            <w:pPr>
              <w:pStyle w:val="rowtabella0"/>
              <w:jc w:val="center"/>
              <w:rPr>
                <w:color w:val="002060"/>
              </w:rPr>
            </w:pPr>
            <w:r w:rsidRPr="008354C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46E86" w14:textId="77777777" w:rsidR="006249C0" w:rsidRPr="008354C6" w:rsidRDefault="006249C0" w:rsidP="00BB2792">
            <w:pPr>
              <w:pStyle w:val="rowtabella0"/>
              <w:jc w:val="center"/>
              <w:rPr>
                <w:color w:val="002060"/>
              </w:rPr>
            </w:pPr>
            <w:r w:rsidRPr="008354C6">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0E139" w14:textId="77777777" w:rsidR="006249C0" w:rsidRPr="008354C6" w:rsidRDefault="006249C0" w:rsidP="00BB2792">
            <w:pPr>
              <w:pStyle w:val="rowtabella0"/>
              <w:jc w:val="center"/>
              <w:rPr>
                <w:color w:val="002060"/>
              </w:rPr>
            </w:pPr>
            <w:r w:rsidRPr="008354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D19AD" w14:textId="77777777" w:rsidR="006249C0" w:rsidRPr="008354C6" w:rsidRDefault="006249C0" w:rsidP="00BB2792">
            <w:pPr>
              <w:pStyle w:val="rowtabella0"/>
              <w:jc w:val="center"/>
              <w:rPr>
                <w:color w:val="002060"/>
              </w:rPr>
            </w:pPr>
            <w:r w:rsidRPr="008354C6">
              <w:rPr>
                <w:color w:val="002060"/>
              </w:rPr>
              <w:t>0</w:t>
            </w:r>
          </w:p>
        </w:tc>
      </w:tr>
      <w:tr w:rsidR="006249C0" w:rsidRPr="008354C6" w14:paraId="77C0ED29"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5AD159" w14:textId="77777777" w:rsidR="006249C0" w:rsidRPr="008354C6" w:rsidRDefault="006249C0" w:rsidP="00BB2792">
            <w:pPr>
              <w:pStyle w:val="rowtabella0"/>
              <w:rPr>
                <w:color w:val="002060"/>
              </w:rPr>
            </w:pPr>
            <w:r w:rsidRPr="008354C6">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E3DEB" w14:textId="77777777" w:rsidR="006249C0" w:rsidRPr="008354C6" w:rsidRDefault="006249C0" w:rsidP="00BB2792">
            <w:pPr>
              <w:pStyle w:val="rowtabella0"/>
              <w:jc w:val="center"/>
              <w:rPr>
                <w:color w:val="002060"/>
              </w:rPr>
            </w:pPr>
            <w:r w:rsidRPr="008354C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A1A24"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9B2A5"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71613"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677DF" w14:textId="77777777" w:rsidR="006249C0" w:rsidRPr="008354C6" w:rsidRDefault="006249C0" w:rsidP="00BB2792">
            <w:pPr>
              <w:pStyle w:val="rowtabella0"/>
              <w:jc w:val="center"/>
              <w:rPr>
                <w:color w:val="002060"/>
              </w:rPr>
            </w:pPr>
            <w:r w:rsidRPr="008354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17CDC" w14:textId="77777777" w:rsidR="006249C0" w:rsidRPr="008354C6" w:rsidRDefault="006249C0" w:rsidP="00BB2792">
            <w:pPr>
              <w:pStyle w:val="rowtabella0"/>
              <w:jc w:val="center"/>
              <w:rPr>
                <w:color w:val="002060"/>
              </w:rPr>
            </w:pPr>
            <w:r w:rsidRPr="008354C6">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FBC0C" w14:textId="77777777" w:rsidR="006249C0" w:rsidRPr="008354C6" w:rsidRDefault="006249C0" w:rsidP="00BB2792">
            <w:pPr>
              <w:pStyle w:val="rowtabella0"/>
              <w:jc w:val="center"/>
              <w:rPr>
                <w:color w:val="002060"/>
              </w:rPr>
            </w:pPr>
            <w:r w:rsidRPr="008354C6">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DCDB6" w14:textId="77777777" w:rsidR="006249C0" w:rsidRPr="008354C6" w:rsidRDefault="006249C0" w:rsidP="00BB2792">
            <w:pPr>
              <w:pStyle w:val="rowtabella0"/>
              <w:jc w:val="center"/>
              <w:rPr>
                <w:color w:val="002060"/>
              </w:rPr>
            </w:pPr>
            <w:r w:rsidRPr="008354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97F2E" w14:textId="77777777" w:rsidR="006249C0" w:rsidRPr="008354C6" w:rsidRDefault="006249C0" w:rsidP="00BB2792">
            <w:pPr>
              <w:pStyle w:val="rowtabella0"/>
              <w:jc w:val="center"/>
              <w:rPr>
                <w:color w:val="002060"/>
              </w:rPr>
            </w:pPr>
            <w:r w:rsidRPr="008354C6">
              <w:rPr>
                <w:color w:val="002060"/>
              </w:rPr>
              <w:t>0</w:t>
            </w:r>
          </w:p>
        </w:tc>
      </w:tr>
      <w:tr w:rsidR="006249C0" w:rsidRPr="008354C6" w14:paraId="710CDC74"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573BD9" w14:textId="77777777" w:rsidR="006249C0" w:rsidRPr="008354C6" w:rsidRDefault="006249C0" w:rsidP="00BB2792">
            <w:pPr>
              <w:pStyle w:val="rowtabella0"/>
              <w:rPr>
                <w:color w:val="002060"/>
              </w:rPr>
            </w:pPr>
            <w:r w:rsidRPr="008354C6">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FDAB6" w14:textId="77777777" w:rsidR="006249C0" w:rsidRPr="008354C6" w:rsidRDefault="006249C0" w:rsidP="00BB2792">
            <w:pPr>
              <w:pStyle w:val="rowtabella0"/>
              <w:jc w:val="center"/>
              <w:rPr>
                <w:color w:val="002060"/>
              </w:rPr>
            </w:pPr>
            <w:r w:rsidRPr="008354C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63AA7"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4FDE6"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D233D"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DCE54" w14:textId="77777777" w:rsidR="006249C0" w:rsidRPr="008354C6" w:rsidRDefault="006249C0" w:rsidP="00BB2792">
            <w:pPr>
              <w:pStyle w:val="rowtabella0"/>
              <w:jc w:val="center"/>
              <w:rPr>
                <w:color w:val="002060"/>
              </w:rPr>
            </w:pPr>
            <w:r w:rsidRPr="008354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126F6" w14:textId="77777777" w:rsidR="006249C0" w:rsidRPr="008354C6" w:rsidRDefault="006249C0" w:rsidP="00BB2792">
            <w:pPr>
              <w:pStyle w:val="rowtabella0"/>
              <w:jc w:val="center"/>
              <w:rPr>
                <w:color w:val="002060"/>
              </w:rPr>
            </w:pPr>
            <w:r w:rsidRPr="008354C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078EB" w14:textId="77777777" w:rsidR="006249C0" w:rsidRPr="008354C6" w:rsidRDefault="006249C0" w:rsidP="00BB2792">
            <w:pPr>
              <w:pStyle w:val="rowtabella0"/>
              <w:jc w:val="center"/>
              <w:rPr>
                <w:color w:val="002060"/>
              </w:rPr>
            </w:pPr>
            <w:r w:rsidRPr="008354C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BA922" w14:textId="77777777" w:rsidR="006249C0" w:rsidRPr="008354C6" w:rsidRDefault="006249C0" w:rsidP="00BB2792">
            <w:pPr>
              <w:pStyle w:val="rowtabella0"/>
              <w:jc w:val="center"/>
              <w:rPr>
                <w:color w:val="002060"/>
              </w:rPr>
            </w:pPr>
            <w:r w:rsidRPr="008354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46E6C" w14:textId="77777777" w:rsidR="006249C0" w:rsidRPr="008354C6" w:rsidRDefault="006249C0" w:rsidP="00BB2792">
            <w:pPr>
              <w:pStyle w:val="rowtabella0"/>
              <w:jc w:val="center"/>
              <w:rPr>
                <w:color w:val="002060"/>
              </w:rPr>
            </w:pPr>
            <w:r w:rsidRPr="008354C6">
              <w:rPr>
                <w:color w:val="002060"/>
              </w:rPr>
              <w:t>0</w:t>
            </w:r>
          </w:p>
        </w:tc>
      </w:tr>
      <w:tr w:rsidR="006249C0" w:rsidRPr="008354C6" w14:paraId="52B2B4FB"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724953" w14:textId="77777777" w:rsidR="006249C0" w:rsidRPr="008354C6" w:rsidRDefault="006249C0" w:rsidP="00BB2792">
            <w:pPr>
              <w:pStyle w:val="rowtabella0"/>
              <w:rPr>
                <w:color w:val="002060"/>
              </w:rPr>
            </w:pPr>
            <w:r w:rsidRPr="008354C6">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3C04E" w14:textId="77777777" w:rsidR="006249C0" w:rsidRPr="008354C6" w:rsidRDefault="006249C0" w:rsidP="00BB2792">
            <w:pPr>
              <w:pStyle w:val="rowtabella0"/>
              <w:jc w:val="center"/>
              <w:rPr>
                <w:color w:val="002060"/>
              </w:rPr>
            </w:pPr>
            <w:r w:rsidRPr="008354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5514B"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C85BB" w14:textId="77777777" w:rsidR="006249C0" w:rsidRPr="008354C6" w:rsidRDefault="006249C0" w:rsidP="00BB2792">
            <w:pPr>
              <w:pStyle w:val="rowtabella0"/>
              <w:jc w:val="center"/>
              <w:rPr>
                <w:color w:val="002060"/>
              </w:rPr>
            </w:pPr>
            <w:r w:rsidRPr="008354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34ED2"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399BE" w14:textId="77777777" w:rsidR="006249C0" w:rsidRPr="008354C6" w:rsidRDefault="006249C0" w:rsidP="00BB2792">
            <w:pPr>
              <w:pStyle w:val="rowtabella0"/>
              <w:jc w:val="center"/>
              <w:rPr>
                <w:color w:val="002060"/>
              </w:rPr>
            </w:pPr>
            <w:r w:rsidRPr="008354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DE47E" w14:textId="77777777" w:rsidR="006249C0" w:rsidRPr="008354C6" w:rsidRDefault="006249C0" w:rsidP="00BB2792">
            <w:pPr>
              <w:pStyle w:val="rowtabella0"/>
              <w:jc w:val="center"/>
              <w:rPr>
                <w:color w:val="002060"/>
              </w:rPr>
            </w:pPr>
            <w:r w:rsidRPr="008354C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380C8" w14:textId="77777777" w:rsidR="006249C0" w:rsidRPr="008354C6" w:rsidRDefault="006249C0" w:rsidP="00BB2792">
            <w:pPr>
              <w:pStyle w:val="rowtabella0"/>
              <w:jc w:val="center"/>
              <w:rPr>
                <w:color w:val="002060"/>
              </w:rPr>
            </w:pPr>
            <w:r w:rsidRPr="008354C6">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02550" w14:textId="77777777" w:rsidR="006249C0" w:rsidRPr="008354C6" w:rsidRDefault="006249C0" w:rsidP="00BB2792">
            <w:pPr>
              <w:pStyle w:val="rowtabella0"/>
              <w:jc w:val="center"/>
              <w:rPr>
                <w:color w:val="002060"/>
              </w:rPr>
            </w:pPr>
            <w:r w:rsidRPr="008354C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451CB" w14:textId="77777777" w:rsidR="006249C0" w:rsidRPr="008354C6" w:rsidRDefault="006249C0" w:rsidP="00BB2792">
            <w:pPr>
              <w:pStyle w:val="rowtabella0"/>
              <w:jc w:val="center"/>
              <w:rPr>
                <w:color w:val="002060"/>
              </w:rPr>
            </w:pPr>
            <w:r w:rsidRPr="008354C6">
              <w:rPr>
                <w:color w:val="002060"/>
              </w:rPr>
              <w:t>0</w:t>
            </w:r>
          </w:p>
        </w:tc>
      </w:tr>
      <w:tr w:rsidR="006249C0" w:rsidRPr="008354C6" w14:paraId="05AB1015" w14:textId="77777777" w:rsidTr="00BB279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D5F207" w14:textId="77777777" w:rsidR="006249C0" w:rsidRPr="008354C6" w:rsidRDefault="006249C0" w:rsidP="00BB2792">
            <w:pPr>
              <w:pStyle w:val="rowtabella0"/>
              <w:rPr>
                <w:color w:val="002060"/>
              </w:rPr>
            </w:pPr>
            <w:r w:rsidRPr="008354C6">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2BF26"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BEF05" w14:textId="77777777" w:rsidR="006249C0" w:rsidRPr="008354C6" w:rsidRDefault="006249C0" w:rsidP="00BB2792">
            <w:pPr>
              <w:pStyle w:val="rowtabella0"/>
              <w:jc w:val="center"/>
              <w:rPr>
                <w:color w:val="002060"/>
              </w:rPr>
            </w:pPr>
            <w:r w:rsidRPr="008354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D60F8"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DCEE1"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65DD7" w14:textId="77777777" w:rsidR="006249C0" w:rsidRPr="008354C6" w:rsidRDefault="006249C0" w:rsidP="00BB2792">
            <w:pPr>
              <w:pStyle w:val="rowtabella0"/>
              <w:jc w:val="center"/>
              <w:rPr>
                <w:color w:val="002060"/>
              </w:rPr>
            </w:pPr>
            <w:r w:rsidRPr="008354C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ABB3F" w14:textId="77777777" w:rsidR="006249C0" w:rsidRPr="008354C6" w:rsidRDefault="006249C0" w:rsidP="00BB2792">
            <w:pPr>
              <w:pStyle w:val="rowtabella0"/>
              <w:jc w:val="center"/>
              <w:rPr>
                <w:color w:val="002060"/>
              </w:rPr>
            </w:pPr>
            <w:r w:rsidRPr="008354C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E5E4B" w14:textId="77777777" w:rsidR="006249C0" w:rsidRPr="008354C6" w:rsidRDefault="006249C0" w:rsidP="00BB2792">
            <w:pPr>
              <w:pStyle w:val="rowtabella0"/>
              <w:jc w:val="center"/>
              <w:rPr>
                <w:color w:val="002060"/>
              </w:rPr>
            </w:pPr>
            <w:r w:rsidRPr="008354C6">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42735" w14:textId="77777777" w:rsidR="006249C0" w:rsidRPr="008354C6" w:rsidRDefault="006249C0" w:rsidP="00BB2792">
            <w:pPr>
              <w:pStyle w:val="rowtabella0"/>
              <w:jc w:val="center"/>
              <w:rPr>
                <w:color w:val="002060"/>
              </w:rPr>
            </w:pPr>
            <w:r w:rsidRPr="008354C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0EC6F" w14:textId="77777777" w:rsidR="006249C0" w:rsidRPr="008354C6" w:rsidRDefault="006249C0" w:rsidP="00BB2792">
            <w:pPr>
              <w:pStyle w:val="rowtabella0"/>
              <w:jc w:val="center"/>
              <w:rPr>
                <w:color w:val="002060"/>
              </w:rPr>
            </w:pPr>
            <w:r w:rsidRPr="008354C6">
              <w:rPr>
                <w:color w:val="002060"/>
              </w:rPr>
              <w:t>0</w:t>
            </w:r>
          </w:p>
        </w:tc>
      </w:tr>
    </w:tbl>
    <w:p w14:paraId="0E949A1F" w14:textId="77777777" w:rsidR="006249C0" w:rsidRPr="008354C6" w:rsidRDefault="006249C0" w:rsidP="006249C0">
      <w:pPr>
        <w:pStyle w:val="breakline"/>
        <w:rPr>
          <w:rFonts w:eastAsiaTheme="minorEastAsia"/>
          <w:color w:val="002060"/>
        </w:rPr>
      </w:pPr>
    </w:p>
    <w:p w14:paraId="75E95C58" w14:textId="77777777" w:rsidR="006249C0" w:rsidRPr="008354C6" w:rsidRDefault="006249C0" w:rsidP="006249C0">
      <w:pPr>
        <w:pStyle w:val="breakline"/>
        <w:rPr>
          <w:color w:val="002060"/>
        </w:rPr>
      </w:pPr>
    </w:p>
    <w:p w14:paraId="148887F2" w14:textId="77777777" w:rsidR="006249C0" w:rsidRPr="008354C6" w:rsidRDefault="006249C0" w:rsidP="006249C0">
      <w:pPr>
        <w:pStyle w:val="sottotitolocampionato10"/>
        <w:rPr>
          <w:color w:val="002060"/>
        </w:rPr>
      </w:pPr>
      <w:r w:rsidRPr="008354C6">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249C0" w:rsidRPr="008354C6" w14:paraId="6529FF0D" w14:textId="77777777" w:rsidTr="00BB279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3F8A6" w14:textId="77777777" w:rsidR="006249C0" w:rsidRPr="008354C6" w:rsidRDefault="006249C0" w:rsidP="00BB2792">
            <w:pPr>
              <w:pStyle w:val="headertabella0"/>
              <w:rPr>
                <w:color w:val="002060"/>
              </w:rPr>
            </w:pPr>
            <w:r w:rsidRPr="008354C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6D8CF" w14:textId="77777777" w:rsidR="006249C0" w:rsidRPr="008354C6" w:rsidRDefault="006249C0" w:rsidP="00BB2792">
            <w:pPr>
              <w:pStyle w:val="headertabella0"/>
              <w:rPr>
                <w:color w:val="002060"/>
              </w:rPr>
            </w:pPr>
            <w:r w:rsidRPr="008354C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87B9B" w14:textId="77777777" w:rsidR="006249C0" w:rsidRPr="008354C6" w:rsidRDefault="006249C0" w:rsidP="00BB2792">
            <w:pPr>
              <w:pStyle w:val="headertabella0"/>
              <w:rPr>
                <w:color w:val="002060"/>
              </w:rPr>
            </w:pPr>
            <w:r w:rsidRPr="008354C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AAD32" w14:textId="77777777" w:rsidR="006249C0" w:rsidRPr="008354C6" w:rsidRDefault="006249C0" w:rsidP="00BB2792">
            <w:pPr>
              <w:pStyle w:val="headertabella0"/>
              <w:rPr>
                <w:color w:val="002060"/>
              </w:rPr>
            </w:pPr>
            <w:r w:rsidRPr="008354C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3205F" w14:textId="77777777" w:rsidR="006249C0" w:rsidRPr="008354C6" w:rsidRDefault="006249C0" w:rsidP="00BB2792">
            <w:pPr>
              <w:pStyle w:val="headertabella0"/>
              <w:rPr>
                <w:color w:val="002060"/>
              </w:rPr>
            </w:pPr>
            <w:r w:rsidRPr="008354C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DA1BF" w14:textId="77777777" w:rsidR="006249C0" w:rsidRPr="008354C6" w:rsidRDefault="006249C0" w:rsidP="00BB2792">
            <w:pPr>
              <w:pStyle w:val="headertabella0"/>
              <w:rPr>
                <w:color w:val="002060"/>
              </w:rPr>
            </w:pPr>
            <w:r w:rsidRPr="008354C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2EFEF" w14:textId="77777777" w:rsidR="006249C0" w:rsidRPr="008354C6" w:rsidRDefault="006249C0" w:rsidP="00BB2792">
            <w:pPr>
              <w:pStyle w:val="headertabella0"/>
              <w:rPr>
                <w:color w:val="002060"/>
              </w:rPr>
            </w:pPr>
            <w:r w:rsidRPr="008354C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B6B9B" w14:textId="77777777" w:rsidR="006249C0" w:rsidRPr="008354C6" w:rsidRDefault="006249C0" w:rsidP="00BB2792">
            <w:pPr>
              <w:pStyle w:val="headertabella0"/>
              <w:rPr>
                <w:color w:val="002060"/>
              </w:rPr>
            </w:pPr>
            <w:r w:rsidRPr="008354C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BF399" w14:textId="77777777" w:rsidR="006249C0" w:rsidRPr="008354C6" w:rsidRDefault="006249C0" w:rsidP="00BB2792">
            <w:pPr>
              <w:pStyle w:val="headertabella0"/>
              <w:rPr>
                <w:color w:val="002060"/>
              </w:rPr>
            </w:pPr>
            <w:r w:rsidRPr="008354C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D09B3" w14:textId="77777777" w:rsidR="006249C0" w:rsidRPr="008354C6" w:rsidRDefault="006249C0" w:rsidP="00BB2792">
            <w:pPr>
              <w:pStyle w:val="headertabella0"/>
              <w:rPr>
                <w:color w:val="002060"/>
              </w:rPr>
            </w:pPr>
            <w:r w:rsidRPr="008354C6">
              <w:rPr>
                <w:color w:val="002060"/>
              </w:rPr>
              <w:t>PE</w:t>
            </w:r>
          </w:p>
        </w:tc>
      </w:tr>
      <w:tr w:rsidR="006249C0" w:rsidRPr="008354C6" w14:paraId="3C46833A" w14:textId="77777777" w:rsidTr="00BB279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2A8CA3" w14:textId="77777777" w:rsidR="006249C0" w:rsidRPr="008354C6" w:rsidRDefault="006249C0" w:rsidP="00BB2792">
            <w:pPr>
              <w:pStyle w:val="rowtabella0"/>
              <w:rPr>
                <w:color w:val="002060"/>
              </w:rPr>
            </w:pPr>
            <w:r w:rsidRPr="008354C6">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206CE" w14:textId="77777777" w:rsidR="006249C0" w:rsidRPr="008354C6" w:rsidRDefault="006249C0" w:rsidP="00BB2792">
            <w:pPr>
              <w:pStyle w:val="rowtabella0"/>
              <w:jc w:val="center"/>
              <w:rPr>
                <w:color w:val="002060"/>
              </w:rPr>
            </w:pPr>
            <w:r w:rsidRPr="008354C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BF284"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37817" w14:textId="77777777" w:rsidR="006249C0" w:rsidRPr="008354C6" w:rsidRDefault="006249C0" w:rsidP="00BB2792">
            <w:pPr>
              <w:pStyle w:val="rowtabella0"/>
              <w:jc w:val="center"/>
              <w:rPr>
                <w:color w:val="002060"/>
              </w:rPr>
            </w:pPr>
            <w:r w:rsidRPr="008354C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2BE6E"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06505"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0293D" w14:textId="77777777" w:rsidR="006249C0" w:rsidRPr="008354C6" w:rsidRDefault="006249C0" w:rsidP="00BB2792">
            <w:pPr>
              <w:pStyle w:val="rowtabella0"/>
              <w:jc w:val="center"/>
              <w:rPr>
                <w:color w:val="002060"/>
              </w:rPr>
            </w:pPr>
            <w:r w:rsidRPr="008354C6">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ADA61" w14:textId="77777777" w:rsidR="006249C0" w:rsidRPr="008354C6" w:rsidRDefault="006249C0" w:rsidP="00BB2792">
            <w:pPr>
              <w:pStyle w:val="rowtabella0"/>
              <w:jc w:val="center"/>
              <w:rPr>
                <w:color w:val="002060"/>
              </w:rPr>
            </w:pPr>
            <w:r w:rsidRPr="008354C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8B78B" w14:textId="77777777" w:rsidR="006249C0" w:rsidRPr="008354C6" w:rsidRDefault="006249C0" w:rsidP="00BB2792">
            <w:pPr>
              <w:pStyle w:val="rowtabella0"/>
              <w:jc w:val="center"/>
              <w:rPr>
                <w:color w:val="002060"/>
              </w:rPr>
            </w:pPr>
            <w:r w:rsidRPr="008354C6">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63687" w14:textId="77777777" w:rsidR="006249C0" w:rsidRPr="008354C6" w:rsidRDefault="006249C0" w:rsidP="00BB2792">
            <w:pPr>
              <w:pStyle w:val="rowtabella0"/>
              <w:jc w:val="center"/>
              <w:rPr>
                <w:color w:val="002060"/>
              </w:rPr>
            </w:pPr>
            <w:r w:rsidRPr="008354C6">
              <w:rPr>
                <w:color w:val="002060"/>
              </w:rPr>
              <w:t>0</w:t>
            </w:r>
          </w:p>
        </w:tc>
      </w:tr>
      <w:tr w:rsidR="006249C0" w:rsidRPr="008354C6" w14:paraId="58D73407"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252C06" w14:textId="77777777" w:rsidR="006249C0" w:rsidRPr="008354C6" w:rsidRDefault="006249C0" w:rsidP="00BB2792">
            <w:pPr>
              <w:pStyle w:val="rowtabella0"/>
              <w:rPr>
                <w:color w:val="002060"/>
              </w:rPr>
            </w:pPr>
            <w:r w:rsidRPr="008354C6">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6C7DB" w14:textId="77777777" w:rsidR="006249C0" w:rsidRPr="008354C6" w:rsidRDefault="006249C0" w:rsidP="00BB2792">
            <w:pPr>
              <w:pStyle w:val="rowtabella0"/>
              <w:jc w:val="center"/>
              <w:rPr>
                <w:color w:val="002060"/>
              </w:rPr>
            </w:pPr>
            <w:r w:rsidRPr="008354C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E0922" w14:textId="77777777" w:rsidR="006249C0" w:rsidRPr="008354C6" w:rsidRDefault="006249C0" w:rsidP="00BB2792">
            <w:pPr>
              <w:pStyle w:val="rowtabella0"/>
              <w:jc w:val="center"/>
              <w:rPr>
                <w:color w:val="002060"/>
              </w:rPr>
            </w:pPr>
            <w:r w:rsidRPr="008354C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11865" w14:textId="77777777" w:rsidR="006249C0" w:rsidRPr="008354C6" w:rsidRDefault="006249C0" w:rsidP="00BB2792">
            <w:pPr>
              <w:pStyle w:val="rowtabella0"/>
              <w:jc w:val="center"/>
              <w:rPr>
                <w:color w:val="002060"/>
              </w:rPr>
            </w:pPr>
            <w:r w:rsidRPr="008354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1B9A1"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B0E49"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FD438" w14:textId="77777777" w:rsidR="006249C0" w:rsidRPr="008354C6" w:rsidRDefault="006249C0" w:rsidP="00BB2792">
            <w:pPr>
              <w:pStyle w:val="rowtabella0"/>
              <w:jc w:val="center"/>
              <w:rPr>
                <w:color w:val="002060"/>
              </w:rPr>
            </w:pPr>
            <w:r w:rsidRPr="008354C6">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D500B" w14:textId="77777777" w:rsidR="006249C0" w:rsidRPr="008354C6" w:rsidRDefault="006249C0" w:rsidP="00BB2792">
            <w:pPr>
              <w:pStyle w:val="rowtabella0"/>
              <w:jc w:val="center"/>
              <w:rPr>
                <w:color w:val="002060"/>
              </w:rPr>
            </w:pPr>
            <w:r w:rsidRPr="008354C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49ED3" w14:textId="77777777" w:rsidR="006249C0" w:rsidRPr="008354C6" w:rsidRDefault="006249C0" w:rsidP="00BB2792">
            <w:pPr>
              <w:pStyle w:val="rowtabella0"/>
              <w:jc w:val="center"/>
              <w:rPr>
                <w:color w:val="002060"/>
              </w:rPr>
            </w:pPr>
            <w:r w:rsidRPr="008354C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DBC8C" w14:textId="77777777" w:rsidR="006249C0" w:rsidRPr="008354C6" w:rsidRDefault="006249C0" w:rsidP="00BB2792">
            <w:pPr>
              <w:pStyle w:val="rowtabella0"/>
              <w:jc w:val="center"/>
              <w:rPr>
                <w:color w:val="002060"/>
              </w:rPr>
            </w:pPr>
            <w:r w:rsidRPr="008354C6">
              <w:rPr>
                <w:color w:val="002060"/>
              </w:rPr>
              <w:t>0</w:t>
            </w:r>
          </w:p>
        </w:tc>
      </w:tr>
      <w:tr w:rsidR="006249C0" w:rsidRPr="008354C6" w14:paraId="01B71A15"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F3E355" w14:textId="77777777" w:rsidR="006249C0" w:rsidRPr="008354C6" w:rsidRDefault="006249C0" w:rsidP="00BB2792">
            <w:pPr>
              <w:pStyle w:val="rowtabella0"/>
              <w:rPr>
                <w:color w:val="002060"/>
              </w:rPr>
            </w:pPr>
            <w:r w:rsidRPr="008354C6">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51835" w14:textId="77777777" w:rsidR="006249C0" w:rsidRPr="008354C6" w:rsidRDefault="006249C0" w:rsidP="00BB2792">
            <w:pPr>
              <w:pStyle w:val="rowtabella0"/>
              <w:jc w:val="center"/>
              <w:rPr>
                <w:color w:val="002060"/>
              </w:rPr>
            </w:pPr>
            <w:r w:rsidRPr="008354C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E8B69"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7130A" w14:textId="77777777" w:rsidR="006249C0" w:rsidRPr="008354C6" w:rsidRDefault="006249C0" w:rsidP="00BB2792">
            <w:pPr>
              <w:pStyle w:val="rowtabella0"/>
              <w:jc w:val="center"/>
              <w:rPr>
                <w:color w:val="002060"/>
              </w:rPr>
            </w:pPr>
            <w:r w:rsidRPr="008354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21C95"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F5193"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95F40" w14:textId="77777777" w:rsidR="006249C0" w:rsidRPr="008354C6" w:rsidRDefault="006249C0" w:rsidP="00BB2792">
            <w:pPr>
              <w:pStyle w:val="rowtabella0"/>
              <w:jc w:val="center"/>
              <w:rPr>
                <w:color w:val="002060"/>
              </w:rPr>
            </w:pPr>
            <w:r w:rsidRPr="008354C6">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7F4D6" w14:textId="77777777" w:rsidR="006249C0" w:rsidRPr="008354C6" w:rsidRDefault="006249C0" w:rsidP="00BB2792">
            <w:pPr>
              <w:pStyle w:val="rowtabella0"/>
              <w:jc w:val="center"/>
              <w:rPr>
                <w:color w:val="002060"/>
              </w:rPr>
            </w:pPr>
            <w:r w:rsidRPr="008354C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8A6BC" w14:textId="77777777" w:rsidR="006249C0" w:rsidRPr="008354C6" w:rsidRDefault="006249C0" w:rsidP="00BB2792">
            <w:pPr>
              <w:pStyle w:val="rowtabella0"/>
              <w:jc w:val="center"/>
              <w:rPr>
                <w:color w:val="002060"/>
              </w:rPr>
            </w:pPr>
            <w:r w:rsidRPr="008354C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150D6" w14:textId="77777777" w:rsidR="006249C0" w:rsidRPr="008354C6" w:rsidRDefault="006249C0" w:rsidP="00BB2792">
            <w:pPr>
              <w:pStyle w:val="rowtabella0"/>
              <w:jc w:val="center"/>
              <w:rPr>
                <w:color w:val="002060"/>
              </w:rPr>
            </w:pPr>
            <w:r w:rsidRPr="008354C6">
              <w:rPr>
                <w:color w:val="002060"/>
              </w:rPr>
              <w:t>0</w:t>
            </w:r>
          </w:p>
        </w:tc>
      </w:tr>
      <w:tr w:rsidR="006249C0" w:rsidRPr="008354C6" w14:paraId="7FAA9924"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70402A" w14:textId="77777777" w:rsidR="006249C0" w:rsidRPr="008354C6" w:rsidRDefault="006249C0" w:rsidP="00BB2792">
            <w:pPr>
              <w:pStyle w:val="rowtabella0"/>
              <w:rPr>
                <w:color w:val="002060"/>
              </w:rPr>
            </w:pPr>
            <w:r w:rsidRPr="008354C6">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A6F5E" w14:textId="77777777" w:rsidR="006249C0" w:rsidRPr="008354C6" w:rsidRDefault="006249C0" w:rsidP="00BB2792">
            <w:pPr>
              <w:pStyle w:val="rowtabella0"/>
              <w:jc w:val="center"/>
              <w:rPr>
                <w:color w:val="002060"/>
              </w:rPr>
            </w:pPr>
            <w:r w:rsidRPr="008354C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F2709"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985D2" w14:textId="77777777" w:rsidR="006249C0" w:rsidRPr="008354C6" w:rsidRDefault="006249C0" w:rsidP="00BB2792">
            <w:pPr>
              <w:pStyle w:val="rowtabella0"/>
              <w:jc w:val="center"/>
              <w:rPr>
                <w:color w:val="002060"/>
              </w:rPr>
            </w:pPr>
            <w:r w:rsidRPr="008354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FA54E"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556EA" w14:textId="77777777" w:rsidR="006249C0" w:rsidRPr="008354C6" w:rsidRDefault="006249C0" w:rsidP="00BB2792">
            <w:pPr>
              <w:pStyle w:val="rowtabella0"/>
              <w:jc w:val="center"/>
              <w:rPr>
                <w:color w:val="002060"/>
              </w:rPr>
            </w:pPr>
            <w:r w:rsidRPr="008354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3FD9D" w14:textId="77777777" w:rsidR="006249C0" w:rsidRPr="008354C6" w:rsidRDefault="006249C0" w:rsidP="00BB2792">
            <w:pPr>
              <w:pStyle w:val="rowtabella0"/>
              <w:jc w:val="center"/>
              <w:rPr>
                <w:color w:val="002060"/>
              </w:rPr>
            </w:pPr>
            <w:r w:rsidRPr="008354C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56020" w14:textId="77777777" w:rsidR="006249C0" w:rsidRPr="008354C6" w:rsidRDefault="006249C0" w:rsidP="00BB2792">
            <w:pPr>
              <w:pStyle w:val="rowtabella0"/>
              <w:jc w:val="center"/>
              <w:rPr>
                <w:color w:val="002060"/>
              </w:rPr>
            </w:pPr>
            <w:r w:rsidRPr="008354C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5A1A2" w14:textId="77777777" w:rsidR="006249C0" w:rsidRPr="008354C6" w:rsidRDefault="006249C0" w:rsidP="00BB2792">
            <w:pPr>
              <w:pStyle w:val="rowtabella0"/>
              <w:jc w:val="center"/>
              <w:rPr>
                <w:color w:val="002060"/>
              </w:rPr>
            </w:pPr>
            <w:r w:rsidRPr="008354C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6C75A" w14:textId="77777777" w:rsidR="006249C0" w:rsidRPr="008354C6" w:rsidRDefault="006249C0" w:rsidP="00BB2792">
            <w:pPr>
              <w:pStyle w:val="rowtabella0"/>
              <w:jc w:val="center"/>
              <w:rPr>
                <w:color w:val="002060"/>
              </w:rPr>
            </w:pPr>
            <w:r w:rsidRPr="008354C6">
              <w:rPr>
                <w:color w:val="002060"/>
              </w:rPr>
              <w:t>0</w:t>
            </w:r>
          </w:p>
        </w:tc>
      </w:tr>
      <w:tr w:rsidR="006249C0" w:rsidRPr="008354C6" w14:paraId="395B339E"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C1E4ED" w14:textId="77777777" w:rsidR="006249C0" w:rsidRPr="008354C6" w:rsidRDefault="006249C0" w:rsidP="00BB2792">
            <w:pPr>
              <w:pStyle w:val="rowtabella0"/>
              <w:rPr>
                <w:color w:val="002060"/>
              </w:rPr>
            </w:pPr>
            <w:r w:rsidRPr="008354C6">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832AF" w14:textId="77777777" w:rsidR="006249C0" w:rsidRPr="008354C6" w:rsidRDefault="006249C0" w:rsidP="00BB2792">
            <w:pPr>
              <w:pStyle w:val="rowtabella0"/>
              <w:jc w:val="center"/>
              <w:rPr>
                <w:color w:val="002060"/>
              </w:rPr>
            </w:pPr>
            <w:r w:rsidRPr="008354C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D5491"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21537"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4D751"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50D54"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D0D41" w14:textId="77777777" w:rsidR="006249C0" w:rsidRPr="008354C6" w:rsidRDefault="006249C0" w:rsidP="00BB2792">
            <w:pPr>
              <w:pStyle w:val="rowtabella0"/>
              <w:jc w:val="center"/>
              <w:rPr>
                <w:color w:val="002060"/>
              </w:rPr>
            </w:pPr>
            <w:r w:rsidRPr="008354C6">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26A3A" w14:textId="77777777" w:rsidR="006249C0" w:rsidRPr="008354C6" w:rsidRDefault="006249C0" w:rsidP="00BB2792">
            <w:pPr>
              <w:pStyle w:val="rowtabella0"/>
              <w:jc w:val="center"/>
              <w:rPr>
                <w:color w:val="002060"/>
              </w:rPr>
            </w:pPr>
            <w:r w:rsidRPr="008354C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21753" w14:textId="77777777" w:rsidR="006249C0" w:rsidRPr="008354C6" w:rsidRDefault="006249C0" w:rsidP="00BB2792">
            <w:pPr>
              <w:pStyle w:val="rowtabella0"/>
              <w:jc w:val="center"/>
              <w:rPr>
                <w:color w:val="002060"/>
              </w:rPr>
            </w:pPr>
            <w:r w:rsidRPr="008354C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5A657" w14:textId="77777777" w:rsidR="006249C0" w:rsidRPr="008354C6" w:rsidRDefault="006249C0" w:rsidP="00BB2792">
            <w:pPr>
              <w:pStyle w:val="rowtabella0"/>
              <w:jc w:val="center"/>
              <w:rPr>
                <w:color w:val="002060"/>
              </w:rPr>
            </w:pPr>
            <w:r w:rsidRPr="008354C6">
              <w:rPr>
                <w:color w:val="002060"/>
              </w:rPr>
              <w:t>0</w:t>
            </w:r>
          </w:p>
        </w:tc>
      </w:tr>
      <w:tr w:rsidR="006249C0" w:rsidRPr="008354C6" w14:paraId="76010802"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D81055" w14:textId="77777777" w:rsidR="006249C0" w:rsidRPr="008354C6" w:rsidRDefault="006249C0" w:rsidP="00BB2792">
            <w:pPr>
              <w:pStyle w:val="rowtabella0"/>
              <w:rPr>
                <w:color w:val="002060"/>
              </w:rPr>
            </w:pPr>
            <w:r w:rsidRPr="008354C6">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78836" w14:textId="77777777" w:rsidR="006249C0" w:rsidRPr="008354C6" w:rsidRDefault="006249C0" w:rsidP="00BB2792">
            <w:pPr>
              <w:pStyle w:val="rowtabella0"/>
              <w:jc w:val="center"/>
              <w:rPr>
                <w:color w:val="002060"/>
              </w:rPr>
            </w:pPr>
            <w:r w:rsidRPr="008354C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158B5"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4F077"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A07D5"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B40EE"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6E066" w14:textId="77777777" w:rsidR="006249C0" w:rsidRPr="008354C6" w:rsidRDefault="006249C0" w:rsidP="00BB2792">
            <w:pPr>
              <w:pStyle w:val="rowtabella0"/>
              <w:jc w:val="center"/>
              <w:rPr>
                <w:color w:val="002060"/>
              </w:rPr>
            </w:pPr>
            <w:r w:rsidRPr="008354C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B7F26" w14:textId="77777777" w:rsidR="006249C0" w:rsidRPr="008354C6" w:rsidRDefault="006249C0" w:rsidP="00BB2792">
            <w:pPr>
              <w:pStyle w:val="rowtabella0"/>
              <w:jc w:val="center"/>
              <w:rPr>
                <w:color w:val="002060"/>
              </w:rPr>
            </w:pPr>
            <w:r w:rsidRPr="008354C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9A353"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BB524" w14:textId="77777777" w:rsidR="006249C0" w:rsidRPr="008354C6" w:rsidRDefault="006249C0" w:rsidP="00BB2792">
            <w:pPr>
              <w:pStyle w:val="rowtabella0"/>
              <w:jc w:val="center"/>
              <w:rPr>
                <w:color w:val="002060"/>
              </w:rPr>
            </w:pPr>
            <w:r w:rsidRPr="008354C6">
              <w:rPr>
                <w:color w:val="002060"/>
              </w:rPr>
              <w:t>0</w:t>
            </w:r>
          </w:p>
        </w:tc>
      </w:tr>
      <w:tr w:rsidR="006249C0" w:rsidRPr="008354C6" w14:paraId="29BFE47C"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9D1E14" w14:textId="77777777" w:rsidR="006249C0" w:rsidRPr="008354C6" w:rsidRDefault="006249C0" w:rsidP="00BB2792">
            <w:pPr>
              <w:pStyle w:val="rowtabella0"/>
              <w:rPr>
                <w:color w:val="002060"/>
              </w:rPr>
            </w:pPr>
            <w:r w:rsidRPr="008354C6">
              <w:rPr>
                <w:color w:val="002060"/>
              </w:rPr>
              <w:t xml:space="preserve">A.S.D. </w:t>
            </w:r>
            <w:proofErr w:type="gramStart"/>
            <w:r w:rsidRPr="008354C6">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7A794" w14:textId="77777777" w:rsidR="006249C0" w:rsidRPr="008354C6" w:rsidRDefault="006249C0" w:rsidP="00BB2792">
            <w:pPr>
              <w:pStyle w:val="rowtabella0"/>
              <w:jc w:val="center"/>
              <w:rPr>
                <w:color w:val="002060"/>
              </w:rPr>
            </w:pPr>
            <w:r w:rsidRPr="008354C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4A917"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7A668"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7AF77"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306E1"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BA462" w14:textId="77777777" w:rsidR="006249C0" w:rsidRPr="008354C6" w:rsidRDefault="006249C0" w:rsidP="00BB2792">
            <w:pPr>
              <w:pStyle w:val="rowtabella0"/>
              <w:jc w:val="center"/>
              <w:rPr>
                <w:color w:val="002060"/>
              </w:rPr>
            </w:pPr>
            <w:r w:rsidRPr="008354C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DFF05" w14:textId="77777777" w:rsidR="006249C0" w:rsidRPr="008354C6" w:rsidRDefault="006249C0" w:rsidP="00BB2792">
            <w:pPr>
              <w:pStyle w:val="rowtabella0"/>
              <w:jc w:val="center"/>
              <w:rPr>
                <w:color w:val="002060"/>
              </w:rPr>
            </w:pPr>
            <w:r w:rsidRPr="008354C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D3E3B"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927FD" w14:textId="77777777" w:rsidR="006249C0" w:rsidRPr="008354C6" w:rsidRDefault="006249C0" w:rsidP="00BB2792">
            <w:pPr>
              <w:pStyle w:val="rowtabella0"/>
              <w:jc w:val="center"/>
              <w:rPr>
                <w:color w:val="002060"/>
              </w:rPr>
            </w:pPr>
            <w:r w:rsidRPr="008354C6">
              <w:rPr>
                <w:color w:val="002060"/>
              </w:rPr>
              <w:t>0</w:t>
            </w:r>
          </w:p>
        </w:tc>
      </w:tr>
      <w:tr w:rsidR="006249C0" w:rsidRPr="008354C6" w14:paraId="16F1D0A3"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AD3F24" w14:textId="77777777" w:rsidR="006249C0" w:rsidRPr="008354C6" w:rsidRDefault="006249C0" w:rsidP="00BB2792">
            <w:pPr>
              <w:pStyle w:val="rowtabella0"/>
              <w:rPr>
                <w:color w:val="002060"/>
              </w:rPr>
            </w:pPr>
            <w:r w:rsidRPr="008354C6">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C169B" w14:textId="77777777" w:rsidR="006249C0" w:rsidRPr="008354C6" w:rsidRDefault="006249C0" w:rsidP="00BB2792">
            <w:pPr>
              <w:pStyle w:val="rowtabella0"/>
              <w:jc w:val="center"/>
              <w:rPr>
                <w:color w:val="002060"/>
              </w:rPr>
            </w:pPr>
            <w:r w:rsidRPr="008354C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BF993"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237E6"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72E93"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283D5"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878B0" w14:textId="77777777" w:rsidR="006249C0" w:rsidRPr="008354C6" w:rsidRDefault="006249C0" w:rsidP="00BB2792">
            <w:pPr>
              <w:pStyle w:val="rowtabella0"/>
              <w:jc w:val="center"/>
              <w:rPr>
                <w:color w:val="002060"/>
              </w:rPr>
            </w:pPr>
            <w:r w:rsidRPr="008354C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AF0DF" w14:textId="77777777" w:rsidR="006249C0" w:rsidRPr="008354C6" w:rsidRDefault="006249C0" w:rsidP="00BB2792">
            <w:pPr>
              <w:pStyle w:val="rowtabella0"/>
              <w:jc w:val="center"/>
              <w:rPr>
                <w:color w:val="002060"/>
              </w:rPr>
            </w:pPr>
            <w:r w:rsidRPr="008354C6">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77B4B" w14:textId="77777777" w:rsidR="006249C0" w:rsidRPr="008354C6" w:rsidRDefault="006249C0" w:rsidP="00BB2792">
            <w:pPr>
              <w:pStyle w:val="rowtabella0"/>
              <w:jc w:val="center"/>
              <w:rPr>
                <w:color w:val="002060"/>
              </w:rPr>
            </w:pPr>
            <w:r w:rsidRPr="008354C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1D5BF" w14:textId="77777777" w:rsidR="006249C0" w:rsidRPr="008354C6" w:rsidRDefault="006249C0" w:rsidP="00BB2792">
            <w:pPr>
              <w:pStyle w:val="rowtabella0"/>
              <w:jc w:val="center"/>
              <w:rPr>
                <w:color w:val="002060"/>
              </w:rPr>
            </w:pPr>
            <w:r w:rsidRPr="008354C6">
              <w:rPr>
                <w:color w:val="002060"/>
              </w:rPr>
              <w:t>0</w:t>
            </w:r>
          </w:p>
        </w:tc>
      </w:tr>
      <w:tr w:rsidR="006249C0" w:rsidRPr="008354C6" w14:paraId="0F896320"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DDC54B" w14:textId="77777777" w:rsidR="006249C0" w:rsidRPr="008354C6" w:rsidRDefault="006249C0" w:rsidP="00BB2792">
            <w:pPr>
              <w:pStyle w:val="rowtabella0"/>
              <w:rPr>
                <w:color w:val="002060"/>
              </w:rPr>
            </w:pPr>
            <w:r w:rsidRPr="008354C6">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6C469" w14:textId="77777777" w:rsidR="006249C0" w:rsidRPr="008354C6" w:rsidRDefault="006249C0" w:rsidP="00BB2792">
            <w:pPr>
              <w:pStyle w:val="rowtabella0"/>
              <w:jc w:val="center"/>
              <w:rPr>
                <w:color w:val="002060"/>
              </w:rPr>
            </w:pPr>
            <w:r w:rsidRPr="008354C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9B4C8"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91ED2" w14:textId="77777777" w:rsidR="006249C0" w:rsidRPr="008354C6" w:rsidRDefault="006249C0" w:rsidP="00BB2792">
            <w:pPr>
              <w:pStyle w:val="rowtabella0"/>
              <w:jc w:val="center"/>
              <w:rPr>
                <w:color w:val="002060"/>
              </w:rPr>
            </w:pPr>
            <w:r w:rsidRPr="008354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020AE" w14:textId="77777777" w:rsidR="006249C0" w:rsidRPr="008354C6" w:rsidRDefault="006249C0" w:rsidP="00BB2792">
            <w:pPr>
              <w:pStyle w:val="rowtabella0"/>
              <w:jc w:val="center"/>
              <w:rPr>
                <w:color w:val="002060"/>
              </w:rPr>
            </w:pPr>
            <w:r w:rsidRPr="008354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26423"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88402" w14:textId="77777777" w:rsidR="006249C0" w:rsidRPr="008354C6" w:rsidRDefault="006249C0" w:rsidP="00BB2792">
            <w:pPr>
              <w:pStyle w:val="rowtabella0"/>
              <w:jc w:val="center"/>
              <w:rPr>
                <w:color w:val="002060"/>
              </w:rPr>
            </w:pPr>
            <w:r w:rsidRPr="008354C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D0CC8" w14:textId="77777777" w:rsidR="006249C0" w:rsidRPr="008354C6" w:rsidRDefault="006249C0" w:rsidP="00BB2792">
            <w:pPr>
              <w:pStyle w:val="rowtabella0"/>
              <w:jc w:val="center"/>
              <w:rPr>
                <w:color w:val="002060"/>
              </w:rPr>
            </w:pPr>
            <w:r w:rsidRPr="008354C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01626"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E59D7" w14:textId="77777777" w:rsidR="006249C0" w:rsidRPr="008354C6" w:rsidRDefault="006249C0" w:rsidP="00BB2792">
            <w:pPr>
              <w:pStyle w:val="rowtabella0"/>
              <w:jc w:val="center"/>
              <w:rPr>
                <w:color w:val="002060"/>
              </w:rPr>
            </w:pPr>
            <w:r w:rsidRPr="008354C6">
              <w:rPr>
                <w:color w:val="002060"/>
              </w:rPr>
              <w:t>0</w:t>
            </w:r>
          </w:p>
        </w:tc>
      </w:tr>
      <w:tr w:rsidR="006249C0" w:rsidRPr="008354C6" w14:paraId="5AAB9725"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AC8A2F" w14:textId="77777777" w:rsidR="006249C0" w:rsidRPr="008354C6" w:rsidRDefault="006249C0" w:rsidP="00BB2792">
            <w:pPr>
              <w:pStyle w:val="rowtabella0"/>
              <w:rPr>
                <w:color w:val="002060"/>
              </w:rPr>
            </w:pPr>
            <w:r w:rsidRPr="008354C6">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DF276" w14:textId="77777777" w:rsidR="006249C0" w:rsidRPr="008354C6" w:rsidRDefault="006249C0" w:rsidP="00BB2792">
            <w:pPr>
              <w:pStyle w:val="rowtabella0"/>
              <w:jc w:val="center"/>
              <w:rPr>
                <w:color w:val="002060"/>
              </w:rPr>
            </w:pPr>
            <w:r w:rsidRPr="008354C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B53FD"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1D073" w14:textId="77777777" w:rsidR="006249C0" w:rsidRPr="008354C6" w:rsidRDefault="006249C0" w:rsidP="00BB2792">
            <w:pPr>
              <w:pStyle w:val="rowtabella0"/>
              <w:jc w:val="center"/>
              <w:rPr>
                <w:color w:val="002060"/>
              </w:rPr>
            </w:pPr>
            <w:r w:rsidRPr="008354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6A6D1"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A6E01" w14:textId="77777777" w:rsidR="006249C0" w:rsidRPr="008354C6" w:rsidRDefault="006249C0" w:rsidP="00BB2792">
            <w:pPr>
              <w:pStyle w:val="rowtabella0"/>
              <w:jc w:val="center"/>
              <w:rPr>
                <w:color w:val="002060"/>
              </w:rPr>
            </w:pPr>
            <w:r w:rsidRPr="008354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ADA2E" w14:textId="77777777" w:rsidR="006249C0" w:rsidRPr="008354C6" w:rsidRDefault="006249C0" w:rsidP="00BB2792">
            <w:pPr>
              <w:pStyle w:val="rowtabella0"/>
              <w:jc w:val="center"/>
              <w:rPr>
                <w:color w:val="002060"/>
              </w:rPr>
            </w:pPr>
            <w:r w:rsidRPr="008354C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0EAEE" w14:textId="77777777" w:rsidR="006249C0" w:rsidRPr="008354C6" w:rsidRDefault="006249C0" w:rsidP="00BB2792">
            <w:pPr>
              <w:pStyle w:val="rowtabella0"/>
              <w:jc w:val="center"/>
              <w:rPr>
                <w:color w:val="002060"/>
              </w:rPr>
            </w:pPr>
            <w:r w:rsidRPr="008354C6">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18C98" w14:textId="77777777" w:rsidR="006249C0" w:rsidRPr="008354C6" w:rsidRDefault="006249C0" w:rsidP="00BB2792">
            <w:pPr>
              <w:pStyle w:val="rowtabella0"/>
              <w:jc w:val="center"/>
              <w:rPr>
                <w:color w:val="002060"/>
              </w:rPr>
            </w:pPr>
            <w:r w:rsidRPr="008354C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B7EC7" w14:textId="77777777" w:rsidR="006249C0" w:rsidRPr="008354C6" w:rsidRDefault="006249C0" w:rsidP="00BB2792">
            <w:pPr>
              <w:pStyle w:val="rowtabella0"/>
              <w:jc w:val="center"/>
              <w:rPr>
                <w:color w:val="002060"/>
              </w:rPr>
            </w:pPr>
            <w:r w:rsidRPr="008354C6">
              <w:rPr>
                <w:color w:val="002060"/>
              </w:rPr>
              <w:t>0</w:t>
            </w:r>
          </w:p>
        </w:tc>
      </w:tr>
      <w:tr w:rsidR="006249C0" w:rsidRPr="008354C6" w14:paraId="50DAA66E"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D25437" w14:textId="77777777" w:rsidR="006249C0" w:rsidRPr="008354C6" w:rsidRDefault="006249C0" w:rsidP="00BB2792">
            <w:pPr>
              <w:pStyle w:val="rowtabella0"/>
              <w:rPr>
                <w:color w:val="002060"/>
              </w:rPr>
            </w:pPr>
            <w:r w:rsidRPr="008354C6">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5796E" w14:textId="77777777" w:rsidR="006249C0" w:rsidRPr="008354C6" w:rsidRDefault="006249C0" w:rsidP="00BB2792">
            <w:pPr>
              <w:pStyle w:val="rowtabella0"/>
              <w:jc w:val="center"/>
              <w:rPr>
                <w:color w:val="002060"/>
              </w:rPr>
            </w:pPr>
            <w:r w:rsidRPr="008354C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03453"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412F0" w14:textId="77777777" w:rsidR="006249C0" w:rsidRPr="008354C6" w:rsidRDefault="006249C0" w:rsidP="00BB2792">
            <w:pPr>
              <w:pStyle w:val="rowtabella0"/>
              <w:jc w:val="center"/>
              <w:rPr>
                <w:color w:val="002060"/>
              </w:rPr>
            </w:pPr>
            <w:r w:rsidRPr="008354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789A3"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7F3C8" w14:textId="77777777" w:rsidR="006249C0" w:rsidRPr="008354C6" w:rsidRDefault="006249C0" w:rsidP="00BB2792">
            <w:pPr>
              <w:pStyle w:val="rowtabella0"/>
              <w:jc w:val="center"/>
              <w:rPr>
                <w:color w:val="002060"/>
              </w:rPr>
            </w:pPr>
            <w:r w:rsidRPr="008354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FF0AA" w14:textId="77777777" w:rsidR="006249C0" w:rsidRPr="008354C6" w:rsidRDefault="006249C0" w:rsidP="00BB2792">
            <w:pPr>
              <w:pStyle w:val="rowtabella0"/>
              <w:jc w:val="center"/>
              <w:rPr>
                <w:color w:val="002060"/>
              </w:rPr>
            </w:pPr>
            <w:r w:rsidRPr="008354C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0554A" w14:textId="77777777" w:rsidR="006249C0" w:rsidRPr="008354C6" w:rsidRDefault="006249C0" w:rsidP="00BB2792">
            <w:pPr>
              <w:pStyle w:val="rowtabella0"/>
              <w:jc w:val="center"/>
              <w:rPr>
                <w:color w:val="002060"/>
              </w:rPr>
            </w:pPr>
            <w:r w:rsidRPr="008354C6">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4F1AF" w14:textId="77777777" w:rsidR="006249C0" w:rsidRPr="008354C6" w:rsidRDefault="006249C0" w:rsidP="00BB2792">
            <w:pPr>
              <w:pStyle w:val="rowtabella0"/>
              <w:jc w:val="center"/>
              <w:rPr>
                <w:color w:val="002060"/>
              </w:rPr>
            </w:pPr>
            <w:r w:rsidRPr="008354C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870C3" w14:textId="77777777" w:rsidR="006249C0" w:rsidRPr="008354C6" w:rsidRDefault="006249C0" w:rsidP="00BB2792">
            <w:pPr>
              <w:pStyle w:val="rowtabella0"/>
              <w:jc w:val="center"/>
              <w:rPr>
                <w:color w:val="002060"/>
              </w:rPr>
            </w:pPr>
            <w:r w:rsidRPr="008354C6">
              <w:rPr>
                <w:color w:val="002060"/>
              </w:rPr>
              <w:t>0</w:t>
            </w:r>
          </w:p>
        </w:tc>
      </w:tr>
      <w:tr w:rsidR="006249C0" w:rsidRPr="008354C6" w14:paraId="2E11FFE4"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2FAFA3" w14:textId="77777777" w:rsidR="006249C0" w:rsidRPr="008354C6" w:rsidRDefault="006249C0" w:rsidP="00BB2792">
            <w:pPr>
              <w:pStyle w:val="rowtabella0"/>
              <w:rPr>
                <w:color w:val="002060"/>
              </w:rPr>
            </w:pPr>
            <w:r w:rsidRPr="008354C6">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1ECB7" w14:textId="77777777" w:rsidR="006249C0" w:rsidRPr="008354C6" w:rsidRDefault="006249C0" w:rsidP="00BB2792">
            <w:pPr>
              <w:pStyle w:val="rowtabella0"/>
              <w:jc w:val="center"/>
              <w:rPr>
                <w:color w:val="002060"/>
              </w:rPr>
            </w:pPr>
            <w:r w:rsidRPr="008354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2DC8F" w14:textId="77777777" w:rsidR="006249C0" w:rsidRPr="008354C6" w:rsidRDefault="006249C0" w:rsidP="00BB2792">
            <w:pPr>
              <w:pStyle w:val="rowtabella0"/>
              <w:jc w:val="center"/>
              <w:rPr>
                <w:color w:val="002060"/>
              </w:rPr>
            </w:pPr>
            <w:r w:rsidRPr="008354C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416A4"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5705D"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47102" w14:textId="77777777" w:rsidR="006249C0" w:rsidRPr="008354C6" w:rsidRDefault="006249C0" w:rsidP="00BB2792">
            <w:pPr>
              <w:pStyle w:val="rowtabella0"/>
              <w:jc w:val="center"/>
              <w:rPr>
                <w:color w:val="002060"/>
              </w:rPr>
            </w:pPr>
            <w:r w:rsidRPr="008354C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02FAC" w14:textId="77777777" w:rsidR="006249C0" w:rsidRPr="008354C6" w:rsidRDefault="006249C0" w:rsidP="00BB2792">
            <w:pPr>
              <w:pStyle w:val="rowtabella0"/>
              <w:jc w:val="center"/>
              <w:rPr>
                <w:color w:val="002060"/>
              </w:rPr>
            </w:pPr>
            <w:r w:rsidRPr="008354C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19A13" w14:textId="77777777" w:rsidR="006249C0" w:rsidRPr="008354C6" w:rsidRDefault="006249C0" w:rsidP="00BB2792">
            <w:pPr>
              <w:pStyle w:val="rowtabella0"/>
              <w:jc w:val="center"/>
              <w:rPr>
                <w:color w:val="002060"/>
              </w:rPr>
            </w:pPr>
            <w:r w:rsidRPr="008354C6">
              <w:rPr>
                <w:color w:val="002060"/>
              </w:rPr>
              <w:t>131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09468" w14:textId="77777777" w:rsidR="006249C0" w:rsidRPr="008354C6" w:rsidRDefault="006249C0" w:rsidP="00BB2792">
            <w:pPr>
              <w:pStyle w:val="rowtabella0"/>
              <w:jc w:val="center"/>
              <w:rPr>
                <w:color w:val="002060"/>
              </w:rPr>
            </w:pPr>
            <w:r w:rsidRPr="008354C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A3AE3" w14:textId="77777777" w:rsidR="006249C0" w:rsidRPr="008354C6" w:rsidRDefault="006249C0" w:rsidP="00BB2792">
            <w:pPr>
              <w:pStyle w:val="rowtabella0"/>
              <w:jc w:val="center"/>
              <w:rPr>
                <w:color w:val="002060"/>
              </w:rPr>
            </w:pPr>
            <w:r w:rsidRPr="008354C6">
              <w:rPr>
                <w:color w:val="002060"/>
              </w:rPr>
              <w:t>0</w:t>
            </w:r>
          </w:p>
        </w:tc>
      </w:tr>
      <w:tr w:rsidR="006249C0" w:rsidRPr="008354C6" w14:paraId="2358E3A0" w14:textId="77777777" w:rsidTr="00BB279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929730" w14:textId="77777777" w:rsidR="006249C0" w:rsidRPr="00CD44FA" w:rsidRDefault="006249C0" w:rsidP="00BB2792">
            <w:pPr>
              <w:pStyle w:val="rowtabella0"/>
              <w:rPr>
                <w:color w:val="002060"/>
                <w:lang w:val="es-ES"/>
              </w:rPr>
            </w:pPr>
            <w:r w:rsidRPr="00CD44FA">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EB93F" w14:textId="77777777" w:rsidR="006249C0" w:rsidRPr="008354C6" w:rsidRDefault="006249C0" w:rsidP="00BB2792">
            <w:pPr>
              <w:pStyle w:val="rowtabella0"/>
              <w:jc w:val="center"/>
              <w:rPr>
                <w:color w:val="002060"/>
              </w:rPr>
            </w:pPr>
            <w:r w:rsidRPr="008354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57131"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42D54"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BE920"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B42E6" w14:textId="77777777" w:rsidR="006249C0" w:rsidRPr="008354C6" w:rsidRDefault="006249C0" w:rsidP="00BB2792">
            <w:pPr>
              <w:pStyle w:val="rowtabella0"/>
              <w:jc w:val="center"/>
              <w:rPr>
                <w:color w:val="002060"/>
              </w:rPr>
            </w:pPr>
            <w:r w:rsidRPr="008354C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235F7" w14:textId="77777777" w:rsidR="006249C0" w:rsidRPr="008354C6" w:rsidRDefault="006249C0" w:rsidP="00BB2792">
            <w:pPr>
              <w:pStyle w:val="rowtabella0"/>
              <w:jc w:val="center"/>
              <w:rPr>
                <w:color w:val="002060"/>
              </w:rPr>
            </w:pPr>
            <w:r w:rsidRPr="008354C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D185A" w14:textId="77777777" w:rsidR="006249C0" w:rsidRPr="008354C6" w:rsidRDefault="006249C0" w:rsidP="00BB2792">
            <w:pPr>
              <w:pStyle w:val="rowtabella0"/>
              <w:jc w:val="center"/>
              <w:rPr>
                <w:color w:val="002060"/>
              </w:rPr>
            </w:pPr>
            <w:r w:rsidRPr="008354C6">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C0371" w14:textId="77777777" w:rsidR="006249C0" w:rsidRPr="008354C6" w:rsidRDefault="006249C0" w:rsidP="00BB2792">
            <w:pPr>
              <w:pStyle w:val="rowtabella0"/>
              <w:jc w:val="center"/>
              <w:rPr>
                <w:color w:val="002060"/>
              </w:rPr>
            </w:pPr>
            <w:r w:rsidRPr="008354C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D0295" w14:textId="77777777" w:rsidR="006249C0" w:rsidRPr="008354C6" w:rsidRDefault="006249C0" w:rsidP="00BB2792">
            <w:pPr>
              <w:pStyle w:val="rowtabella0"/>
              <w:jc w:val="center"/>
              <w:rPr>
                <w:color w:val="002060"/>
              </w:rPr>
            </w:pPr>
            <w:r w:rsidRPr="008354C6">
              <w:rPr>
                <w:color w:val="002060"/>
              </w:rPr>
              <w:t>0</w:t>
            </w:r>
          </w:p>
        </w:tc>
      </w:tr>
    </w:tbl>
    <w:p w14:paraId="24212E45" w14:textId="77777777" w:rsidR="006249C0" w:rsidRDefault="006249C0" w:rsidP="006249C0">
      <w:pPr>
        <w:pStyle w:val="breakline"/>
        <w:rPr>
          <w:color w:val="002060"/>
        </w:rPr>
      </w:pPr>
    </w:p>
    <w:p w14:paraId="27F8C8F0" w14:textId="77777777" w:rsidR="006249C0" w:rsidRPr="008354C6" w:rsidRDefault="006249C0" w:rsidP="006249C0">
      <w:pPr>
        <w:pStyle w:val="titoloprinc0"/>
        <w:rPr>
          <w:color w:val="002060"/>
        </w:rPr>
      </w:pPr>
      <w:r>
        <w:rPr>
          <w:color w:val="002060"/>
        </w:rPr>
        <w:t>PROGRAMMA GARE</w:t>
      </w:r>
    </w:p>
    <w:p w14:paraId="0E4157B0" w14:textId="77777777" w:rsidR="006249C0" w:rsidRDefault="006249C0" w:rsidP="006249C0">
      <w:pPr>
        <w:pStyle w:val="breakline"/>
        <w:rPr>
          <w:color w:val="002060"/>
        </w:rPr>
      </w:pPr>
    </w:p>
    <w:p w14:paraId="7BCDACC3" w14:textId="77777777" w:rsidR="006249C0" w:rsidRPr="00CE58E2" w:rsidRDefault="006249C0" w:rsidP="006249C0">
      <w:pPr>
        <w:pStyle w:val="sottotitolocampionato10"/>
        <w:rPr>
          <w:color w:val="002060"/>
        </w:rPr>
      </w:pPr>
      <w:r w:rsidRPr="00CE58E2">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5"/>
        <w:gridCol w:w="385"/>
        <w:gridCol w:w="898"/>
        <w:gridCol w:w="1177"/>
        <w:gridCol w:w="1554"/>
        <w:gridCol w:w="1559"/>
      </w:tblGrid>
      <w:tr w:rsidR="006249C0" w:rsidRPr="00CE58E2" w14:paraId="366D2589" w14:textId="77777777" w:rsidTr="00BB279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9AD07" w14:textId="77777777" w:rsidR="006249C0" w:rsidRPr="00CE58E2" w:rsidRDefault="006249C0" w:rsidP="00BB2792">
            <w:pPr>
              <w:pStyle w:val="headertabella0"/>
              <w:rPr>
                <w:color w:val="002060"/>
              </w:rPr>
            </w:pPr>
            <w:r w:rsidRPr="00CE58E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FA682" w14:textId="77777777" w:rsidR="006249C0" w:rsidRPr="00CE58E2" w:rsidRDefault="006249C0" w:rsidP="00BB2792">
            <w:pPr>
              <w:pStyle w:val="headertabella0"/>
              <w:rPr>
                <w:color w:val="002060"/>
              </w:rPr>
            </w:pPr>
            <w:r w:rsidRPr="00CE58E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38F35" w14:textId="77777777" w:rsidR="006249C0" w:rsidRPr="00CE58E2" w:rsidRDefault="006249C0" w:rsidP="00BB2792">
            <w:pPr>
              <w:pStyle w:val="headertabella0"/>
              <w:rPr>
                <w:color w:val="002060"/>
              </w:rPr>
            </w:pPr>
            <w:r w:rsidRPr="00CE58E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9D71E" w14:textId="77777777" w:rsidR="006249C0" w:rsidRPr="00CE58E2" w:rsidRDefault="006249C0" w:rsidP="00BB2792">
            <w:pPr>
              <w:pStyle w:val="headertabella0"/>
              <w:rPr>
                <w:color w:val="002060"/>
              </w:rPr>
            </w:pPr>
            <w:r w:rsidRPr="00CE58E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E8532" w14:textId="77777777" w:rsidR="006249C0" w:rsidRPr="00CE58E2" w:rsidRDefault="006249C0" w:rsidP="00BB2792">
            <w:pPr>
              <w:pStyle w:val="headertabella0"/>
              <w:rPr>
                <w:color w:val="002060"/>
              </w:rPr>
            </w:pPr>
            <w:r w:rsidRPr="00CE58E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8AD33" w14:textId="77777777" w:rsidR="006249C0" w:rsidRPr="00CE58E2" w:rsidRDefault="006249C0" w:rsidP="00BB2792">
            <w:pPr>
              <w:pStyle w:val="headertabella0"/>
              <w:rPr>
                <w:color w:val="002060"/>
              </w:rPr>
            </w:pPr>
            <w:proofErr w:type="spellStart"/>
            <w:r w:rsidRPr="00CE58E2">
              <w:rPr>
                <w:color w:val="002060"/>
              </w:rPr>
              <w:t>Localita'</w:t>
            </w:r>
            <w:proofErr w:type="spellEnd"/>
            <w:r w:rsidRPr="00CE58E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955CB" w14:textId="77777777" w:rsidR="006249C0" w:rsidRPr="00CE58E2" w:rsidRDefault="006249C0" w:rsidP="00BB2792">
            <w:pPr>
              <w:pStyle w:val="headertabella0"/>
              <w:rPr>
                <w:color w:val="002060"/>
              </w:rPr>
            </w:pPr>
            <w:r w:rsidRPr="00CE58E2">
              <w:rPr>
                <w:color w:val="002060"/>
              </w:rPr>
              <w:t>Indirizzo Impianto</w:t>
            </w:r>
          </w:p>
        </w:tc>
      </w:tr>
      <w:tr w:rsidR="006249C0" w:rsidRPr="00CE58E2" w14:paraId="00500798" w14:textId="77777777" w:rsidTr="00BB279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45DBFA" w14:textId="77777777" w:rsidR="006249C0" w:rsidRPr="00CE58E2" w:rsidRDefault="006249C0" w:rsidP="00BB2792">
            <w:pPr>
              <w:pStyle w:val="rowtabella0"/>
              <w:rPr>
                <w:color w:val="002060"/>
              </w:rPr>
            </w:pPr>
            <w:r w:rsidRPr="00CE58E2">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14CC2D" w14:textId="77777777" w:rsidR="006249C0" w:rsidRPr="00CE58E2" w:rsidRDefault="006249C0" w:rsidP="00BB2792">
            <w:pPr>
              <w:pStyle w:val="rowtabella0"/>
              <w:rPr>
                <w:color w:val="002060"/>
              </w:rPr>
            </w:pPr>
            <w:r w:rsidRPr="00CE58E2">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E9C9B1" w14:textId="77777777" w:rsidR="006249C0" w:rsidRPr="00CE58E2" w:rsidRDefault="006249C0" w:rsidP="00BB2792">
            <w:pPr>
              <w:pStyle w:val="rowtabella0"/>
              <w:jc w:val="center"/>
              <w:rPr>
                <w:color w:val="002060"/>
              </w:rPr>
            </w:pPr>
            <w:r w:rsidRPr="00CE58E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EB61FE" w14:textId="77777777" w:rsidR="006249C0" w:rsidRPr="00CE58E2" w:rsidRDefault="006249C0" w:rsidP="00BB2792">
            <w:pPr>
              <w:pStyle w:val="rowtabella0"/>
              <w:rPr>
                <w:color w:val="002060"/>
              </w:rPr>
            </w:pPr>
            <w:r w:rsidRPr="00CE58E2">
              <w:rPr>
                <w:color w:val="002060"/>
              </w:rPr>
              <w:t>10/04/2026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1B2D2F" w14:textId="77777777" w:rsidR="006249C0" w:rsidRPr="00CE58E2" w:rsidRDefault="006249C0" w:rsidP="00BB2792">
            <w:pPr>
              <w:pStyle w:val="rowtabella0"/>
              <w:rPr>
                <w:color w:val="002060"/>
              </w:rPr>
            </w:pPr>
            <w:r w:rsidRPr="00CE58E2">
              <w:rPr>
                <w:color w:val="002060"/>
              </w:rPr>
              <w:t xml:space="preserve">5454 </w:t>
            </w:r>
            <w:proofErr w:type="gramStart"/>
            <w:r w:rsidRPr="00CE58E2">
              <w:rPr>
                <w:color w:val="002060"/>
              </w:rPr>
              <w:t>C.COPERTO</w:t>
            </w:r>
            <w:proofErr w:type="gramEnd"/>
            <w:r w:rsidRPr="00CE58E2">
              <w:rPr>
                <w:color w:val="002060"/>
              </w:rPr>
              <w:t xml:space="preserve"> </w:t>
            </w:r>
            <w:proofErr w:type="gramStart"/>
            <w:r w:rsidRPr="00CE58E2">
              <w:rPr>
                <w:color w:val="002060"/>
              </w:rPr>
              <w:t>C.TENNIS</w:t>
            </w:r>
            <w:proofErr w:type="gramEnd"/>
            <w:r w:rsidRPr="00CE58E2">
              <w:rPr>
                <w:color w:val="002060"/>
              </w:rPr>
              <w:t xml:space="preserve">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A12ABC" w14:textId="77777777" w:rsidR="006249C0" w:rsidRPr="00CE58E2" w:rsidRDefault="006249C0" w:rsidP="00BB2792">
            <w:pPr>
              <w:pStyle w:val="rowtabella0"/>
              <w:rPr>
                <w:color w:val="002060"/>
              </w:rPr>
            </w:pPr>
            <w:r w:rsidRPr="00CE58E2">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F12CCA" w14:textId="77777777" w:rsidR="006249C0" w:rsidRPr="00CE58E2" w:rsidRDefault="006249C0" w:rsidP="00BB2792">
            <w:pPr>
              <w:pStyle w:val="rowtabella0"/>
              <w:rPr>
                <w:color w:val="002060"/>
              </w:rPr>
            </w:pPr>
            <w:r w:rsidRPr="00CE58E2">
              <w:rPr>
                <w:color w:val="002060"/>
              </w:rPr>
              <w:t>VIA VILLA TOMBARI</w:t>
            </w:r>
          </w:p>
        </w:tc>
      </w:tr>
      <w:tr w:rsidR="006249C0" w:rsidRPr="00CE58E2" w14:paraId="62629F64"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400D44" w14:textId="77777777" w:rsidR="006249C0" w:rsidRPr="00CE58E2" w:rsidRDefault="006249C0" w:rsidP="00BB2792">
            <w:pPr>
              <w:pStyle w:val="rowtabella0"/>
              <w:rPr>
                <w:color w:val="002060"/>
              </w:rPr>
            </w:pPr>
            <w:r w:rsidRPr="00CE58E2">
              <w:rPr>
                <w:color w:val="002060"/>
              </w:rPr>
              <w:lastRenderedPageBreak/>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49A246" w14:textId="77777777" w:rsidR="006249C0" w:rsidRPr="00CE58E2" w:rsidRDefault="006249C0" w:rsidP="00BB2792">
            <w:pPr>
              <w:pStyle w:val="rowtabella0"/>
              <w:rPr>
                <w:color w:val="002060"/>
              </w:rPr>
            </w:pPr>
            <w:r w:rsidRPr="00CE58E2">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E344F5"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D93BC7"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D713C9" w14:textId="77777777" w:rsidR="006249C0" w:rsidRPr="00CE58E2" w:rsidRDefault="006249C0" w:rsidP="00BB2792">
            <w:pPr>
              <w:pStyle w:val="rowtabella0"/>
              <w:rPr>
                <w:color w:val="002060"/>
              </w:rPr>
            </w:pPr>
            <w:r w:rsidRPr="00CE58E2">
              <w:rPr>
                <w:color w:val="002060"/>
              </w:rPr>
              <w:t>5056 STRUTTURA GEODETICA FIGC.</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1F05B2" w14:textId="77777777" w:rsidR="006249C0" w:rsidRPr="00CE58E2" w:rsidRDefault="006249C0" w:rsidP="00BB2792">
            <w:pPr>
              <w:pStyle w:val="rowtabella0"/>
              <w:rPr>
                <w:color w:val="002060"/>
              </w:rPr>
            </w:pPr>
            <w:r w:rsidRPr="00CE58E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2A6B48" w14:textId="77777777" w:rsidR="006249C0" w:rsidRPr="00CE58E2" w:rsidRDefault="006249C0" w:rsidP="00BB2792">
            <w:pPr>
              <w:pStyle w:val="rowtabella0"/>
              <w:rPr>
                <w:color w:val="002060"/>
              </w:rPr>
            </w:pPr>
            <w:r w:rsidRPr="00CE58E2">
              <w:rPr>
                <w:color w:val="002060"/>
              </w:rPr>
              <w:t>LOC. BARACCOLA VIA SCHIAVONI</w:t>
            </w:r>
          </w:p>
        </w:tc>
      </w:tr>
      <w:tr w:rsidR="006249C0" w:rsidRPr="00CE58E2" w14:paraId="69B5842C"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89B14A" w14:textId="77777777" w:rsidR="006249C0" w:rsidRPr="00CE58E2" w:rsidRDefault="006249C0" w:rsidP="00BB2792">
            <w:pPr>
              <w:pStyle w:val="rowtabella0"/>
              <w:rPr>
                <w:color w:val="002060"/>
              </w:rPr>
            </w:pPr>
            <w:proofErr w:type="gramStart"/>
            <w:r w:rsidRPr="00CE58E2">
              <w:rPr>
                <w:color w:val="002060"/>
              </w:rPr>
              <w:t>CITTA</w:t>
            </w:r>
            <w:proofErr w:type="gramEnd"/>
            <w:r w:rsidRPr="00CE58E2">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636EA6" w14:textId="77777777" w:rsidR="006249C0" w:rsidRPr="00CE58E2" w:rsidRDefault="006249C0" w:rsidP="00BB2792">
            <w:pPr>
              <w:pStyle w:val="rowtabella0"/>
              <w:rPr>
                <w:color w:val="002060"/>
              </w:rPr>
            </w:pPr>
            <w:r w:rsidRPr="00CE58E2">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98BF6F"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F4B2BB"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798C9F" w14:textId="77777777" w:rsidR="006249C0" w:rsidRPr="00CE58E2" w:rsidRDefault="006249C0" w:rsidP="00BB2792">
            <w:pPr>
              <w:pStyle w:val="rowtabella0"/>
              <w:rPr>
                <w:color w:val="002060"/>
              </w:rPr>
            </w:pPr>
            <w:r w:rsidRPr="00CE58E2">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147DB0" w14:textId="77777777" w:rsidR="006249C0" w:rsidRPr="00CE58E2" w:rsidRDefault="006249C0" w:rsidP="00BB2792">
            <w:pPr>
              <w:pStyle w:val="rowtabella0"/>
              <w:rPr>
                <w:color w:val="002060"/>
              </w:rPr>
            </w:pPr>
            <w:r w:rsidRPr="00CE58E2">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269F2E" w14:textId="77777777" w:rsidR="006249C0" w:rsidRPr="00CE58E2" w:rsidRDefault="006249C0" w:rsidP="00BB2792">
            <w:pPr>
              <w:pStyle w:val="rowtabella0"/>
              <w:rPr>
                <w:color w:val="002060"/>
              </w:rPr>
            </w:pPr>
            <w:r w:rsidRPr="00CE58E2">
              <w:rPr>
                <w:color w:val="002060"/>
              </w:rPr>
              <w:t>VIA MATTEOTTI</w:t>
            </w:r>
          </w:p>
        </w:tc>
      </w:tr>
      <w:tr w:rsidR="006249C0" w:rsidRPr="00CE58E2" w14:paraId="0038A11A"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9C6B5E" w14:textId="77777777" w:rsidR="006249C0" w:rsidRPr="00CE58E2" w:rsidRDefault="006249C0" w:rsidP="00BB2792">
            <w:pPr>
              <w:pStyle w:val="rowtabella0"/>
              <w:rPr>
                <w:color w:val="002060"/>
              </w:rPr>
            </w:pPr>
            <w:r w:rsidRPr="00CE58E2">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CFD7C1" w14:textId="77777777" w:rsidR="006249C0" w:rsidRPr="00CE58E2" w:rsidRDefault="006249C0" w:rsidP="00BB2792">
            <w:pPr>
              <w:pStyle w:val="rowtabella0"/>
              <w:rPr>
                <w:color w:val="002060"/>
              </w:rPr>
            </w:pPr>
            <w:r w:rsidRPr="00CE58E2">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94E274"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C03FBB"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599644" w14:textId="77777777" w:rsidR="006249C0" w:rsidRPr="00CE58E2" w:rsidRDefault="006249C0" w:rsidP="00BB2792">
            <w:pPr>
              <w:pStyle w:val="rowtabella0"/>
              <w:rPr>
                <w:color w:val="002060"/>
              </w:rPr>
            </w:pPr>
            <w:r w:rsidRPr="00CE58E2">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E6846B" w14:textId="77777777" w:rsidR="006249C0" w:rsidRPr="00CE58E2" w:rsidRDefault="006249C0" w:rsidP="00BB2792">
            <w:pPr>
              <w:pStyle w:val="rowtabella0"/>
              <w:rPr>
                <w:color w:val="002060"/>
              </w:rPr>
            </w:pPr>
            <w:r w:rsidRPr="00CE58E2">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72F548" w14:textId="77777777" w:rsidR="006249C0" w:rsidRPr="00CE58E2" w:rsidRDefault="006249C0" w:rsidP="00BB2792">
            <w:pPr>
              <w:pStyle w:val="rowtabella0"/>
              <w:rPr>
                <w:color w:val="002060"/>
              </w:rPr>
            </w:pPr>
            <w:r w:rsidRPr="00CE58E2">
              <w:rPr>
                <w:color w:val="002060"/>
              </w:rPr>
              <w:t>VIA ROMA, SNC</w:t>
            </w:r>
          </w:p>
        </w:tc>
      </w:tr>
      <w:tr w:rsidR="006249C0" w:rsidRPr="00CE58E2" w14:paraId="3799E2FE"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892309" w14:textId="77777777" w:rsidR="006249C0" w:rsidRPr="00CE58E2" w:rsidRDefault="006249C0" w:rsidP="00BB2792">
            <w:pPr>
              <w:pStyle w:val="rowtabella0"/>
              <w:rPr>
                <w:color w:val="002060"/>
              </w:rPr>
            </w:pPr>
            <w:r w:rsidRPr="00CE58E2">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11D9C8" w14:textId="77777777" w:rsidR="006249C0" w:rsidRPr="00CE58E2" w:rsidRDefault="006249C0" w:rsidP="00BB2792">
            <w:pPr>
              <w:pStyle w:val="rowtabella0"/>
              <w:rPr>
                <w:color w:val="002060"/>
              </w:rPr>
            </w:pPr>
            <w:r w:rsidRPr="00CE58E2">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DC7067"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D10BE6"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C2497F" w14:textId="77777777" w:rsidR="006249C0" w:rsidRPr="00CE58E2" w:rsidRDefault="006249C0" w:rsidP="00BB2792">
            <w:pPr>
              <w:pStyle w:val="rowtabella0"/>
              <w:rPr>
                <w:color w:val="002060"/>
              </w:rPr>
            </w:pPr>
            <w:r w:rsidRPr="00CE58E2">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8A9042" w14:textId="77777777" w:rsidR="006249C0" w:rsidRPr="00CE58E2" w:rsidRDefault="006249C0" w:rsidP="00BB2792">
            <w:pPr>
              <w:pStyle w:val="rowtabella0"/>
              <w:rPr>
                <w:color w:val="002060"/>
              </w:rPr>
            </w:pPr>
            <w:r w:rsidRPr="00CE58E2">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CD2F3D" w14:textId="77777777" w:rsidR="006249C0" w:rsidRPr="00CE58E2" w:rsidRDefault="006249C0" w:rsidP="00BB2792">
            <w:pPr>
              <w:pStyle w:val="rowtabella0"/>
              <w:rPr>
                <w:color w:val="002060"/>
              </w:rPr>
            </w:pPr>
            <w:r w:rsidRPr="00CE58E2">
              <w:rPr>
                <w:color w:val="002060"/>
              </w:rPr>
              <w:t>VIA DELL'INDUSTRIA</w:t>
            </w:r>
          </w:p>
        </w:tc>
      </w:tr>
      <w:tr w:rsidR="006249C0" w:rsidRPr="00CE58E2" w14:paraId="7EFB9457"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A60E15" w14:textId="77777777" w:rsidR="006249C0" w:rsidRPr="00CE58E2" w:rsidRDefault="006249C0" w:rsidP="00BB2792">
            <w:pPr>
              <w:pStyle w:val="rowtabella0"/>
              <w:rPr>
                <w:color w:val="002060"/>
              </w:rPr>
            </w:pPr>
            <w:r w:rsidRPr="00CE58E2">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770402" w14:textId="77777777" w:rsidR="006249C0" w:rsidRPr="00CE58E2" w:rsidRDefault="006249C0" w:rsidP="00BB2792">
            <w:pPr>
              <w:pStyle w:val="rowtabella0"/>
              <w:rPr>
                <w:color w:val="002060"/>
              </w:rPr>
            </w:pPr>
            <w:r w:rsidRPr="00CE58E2">
              <w:rPr>
                <w:color w:val="002060"/>
              </w:rPr>
              <w:t>MANTOVANI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E1AC65"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9F9FA4"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BC4792" w14:textId="77777777" w:rsidR="006249C0" w:rsidRPr="00CE58E2" w:rsidRDefault="006249C0" w:rsidP="00BB2792">
            <w:pPr>
              <w:pStyle w:val="rowtabella0"/>
              <w:rPr>
                <w:color w:val="002060"/>
              </w:rPr>
            </w:pPr>
            <w:r w:rsidRPr="00CE58E2">
              <w:rPr>
                <w:color w:val="002060"/>
              </w:rPr>
              <w:t xml:space="preserve">5429 PAL.COM. </w:t>
            </w:r>
            <w:proofErr w:type="gramStart"/>
            <w:r w:rsidRPr="00CE58E2">
              <w:rPr>
                <w:color w:val="002060"/>
              </w:rPr>
              <w:t>S.MICHELE</w:t>
            </w:r>
            <w:proofErr w:type="gramEnd"/>
            <w:r w:rsidRPr="00CE58E2">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128295" w14:textId="77777777" w:rsidR="006249C0" w:rsidRPr="00CE58E2" w:rsidRDefault="006249C0" w:rsidP="00BB2792">
            <w:pPr>
              <w:pStyle w:val="rowtabella0"/>
              <w:rPr>
                <w:color w:val="002060"/>
              </w:rPr>
            </w:pPr>
            <w:r w:rsidRPr="00CE58E2">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28601A" w14:textId="77777777" w:rsidR="006249C0" w:rsidRPr="00CE58E2" w:rsidRDefault="006249C0" w:rsidP="00BB2792">
            <w:pPr>
              <w:pStyle w:val="rowtabella0"/>
              <w:rPr>
                <w:color w:val="002060"/>
              </w:rPr>
            </w:pPr>
            <w:r w:rsidRPr="00CE58E2">
              <w:rPr>
                <w:color w:val="002060"/>
              </w:rPr>
              <w:t>VIA LORETO</w:t>
            </w:r>
          </w:p>
        </w:tc>
      </w:tr>
      <w:tr w:rsidR="006249C0" w:rsidRPr="00CE58E2" w14:paraId="6B157AD9" w14:textId="77777777" w:rsidTr="00BB279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76D813" w14:textId="77777777" w:rsidR="006249C0" w:rsidRPr="00CE58E2" w:rsidRDefault="006249C0" w:rsidP="00BB2792">
            <w:pPr>
              <w:pStyle w:val="rowtabella0"/>
              <w:rPr>
                <w:color w:val="002060"/>
              </w:rPr>
            </w:pPr>
            <w:r w:rsidRPr="00CE58E2">
              <w:rPr>
                <w:color w:val="002060"/>
              </w:rPr>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4C1E28" w14:textId="77777777" w:rsidR="006249C0" w:rsidRPr="00CE58E2" w:rsidRDefault="006249C0" w:rsidP="00BB2792">
            <w:pPr>
              <w:pStyle w:val="rowtabella0"/>
              <w:rPr>
                <w:color w:val="002060"/>
              </w:rPr>
            </w:pPr>
            <w:r w:rsidRPr="00CE58E2">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2DA26C"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BCE46D"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93DF3F" w14:textId="77777777" w:rsidR="006249C0" w:rsidRPr="00CE58E2" w:rsidRDefault="006249C0" w:rsidP="00BB2792">
            <w:pPr>
              <w:pStyle w:val="rowtabella0"/>
              <w:rPr>
                <w:color w:val="002060"/>
              </w:rPr>
            </w:pPr>
            <w:r w:rsidRPr="00CE58E2">
              <w:rPr>
                <w:color w:val="002060"/>
              </w:rPr>
              <w:t>5478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E84FD3" w14:textId="77777777" w:rsidR="006249C0" w:rsidRPr="00CE58E2" w:rsidRDefault="006249C0" w:rsidP="00BB2792">
            <w:pPr>
              <w:pStyle w:val="rowtabella0"/>
              <w:rPr>
                <w:color w:val="002060"/>
              </w:rPr>
            </w:pPr>
            <w:r w:rsidRPr="00CE58E2">
              <w:rPr>
                <w:color w:val="002060"/>
              </w:rPr>
              <w:t>MERCATELLO SUL METAURO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4B269E" w14:textId="77777777" w:rsidR="006249C0" w:rsidRPr="00CE58E2" w:rsidRDefault="006249C0" w:rsidP="00BB2792">
            <w:pPr>
              <w:pStyle w:val="rowtabella0"/>
              <w:rPr>
                <w:color w:val="002060"/>
              </w:rPr>
            </w:pPr>
            <w:r w:rsidRPr="00CE58E2">
              <w:rPr>
                <w:color w:val="002060"/>
              </w:rPr>
              <w:t>VIA IV NOVEMBRE</w:t>
            </w:r>
          </w:p>
        </w:tc>
      </w:tr>
    </w:tbl>
    <w:p w14:paraId="3216D5FD" w14:textId="77777777" w:rsidR="006249C0" w:rsidRPr="00CE58E2" w:rsidRDefault="006249C0" w:rsidP="006249C0">
      <w:pPr>
        <w:pStyle w:val="breakline"/>
        <w:rPr>
          <w:rFonts w:eastAsiaTheme="minorEastAsia"/>
          <w:color w:val="002060"/>
        </w:rPr>
      </w:pPr>
    </w:p>
    <w:p w14:paraId="311C07D4" w14:textId="77777777" w:rsidR="006249C0" w:rsidRPr="00CE58E2" w:rsidRDefault="006249C0" w:rsidP="006249C0">
      <w:pPr>
        <w:pStyle w:val="breakline"/>
        <w:rPr>
          <w:color w:val="002060"/>
        </w:rPr>
      </w:pPr>
    </w:p>
    <w:p w14:paraId="1B651D58" w14:textId="77777777" w:rsidR="006249C0" w:rsidRPr="00CE58E2" w:rsidRDefault="006249C0" w:rsidP="006249C0">
      <w:pPr>
        <w:pStyle w:val="breakline"/>
        <w:rPr>
          <w:color w:val="002060"/>
        </w:rPr>
      </w:pPr>
    </w:p>
    <w:p w14:paraId="11237DD5" w14:textId="77777777" w:rsidR="006249C0" w:rsidRPr="00CE58E2" w:rsidRDefault="006249C0" w:rsidP="006249C0">
      <w:pPr>
        <w:pStyle w:val="sottotitolocampionato10"/>
        <w:rPr>
          <w:color w:val="002060"/>
        </w:rPr>
      </w:pPr>
      <w:r w:rsidRPr="00CE58E2">
        <w:rPr>
          <w:color w:val="002060"/>
        </w:rPr>
        <w:t>GIRONE B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1997"/>
        <w:gridCol w:w="385"/>
        <w:gridCol w:w="898"/>
        <w:gridCol w:w="1199"/>
        <w:gridCol w:w="1562"/>
        <w:gridCol w:w="1539"/>
      </w:tblGrid>
      <w:tr w:rsidR="006249C0" w:rsidRPr="00CE58E2" w14:paraId="2EA48038" w14:textId="77777777" w:rsidTr="00BB279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F0516" w14:textId="77777777" w:rsidR="006249C0" w:rsidRPr="00CE58E2" w:rsidRDefault="006249C0" w:rsidP="00BB2792">
            <w:pPr>
              <w:pStyle w:val="headertabella0"/>
              <w:rPr>
                <w:color w:val="002060"/>
              </w:rPr>
            </w:pPr>
            <w:r w:rsidRPr="00CE58E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2D305" w14:textId="77777777" w:rsidR="006249C0" w:rsidRPr="00CE58E2" w:rsidRDefault="006249C0" w:rsidP="00BB2792">
            <w:pPr>
              <w:pStyle w:val="headertabella0"/>
              <w:rPr>
                <w:color w:val="002060"/>
              </w:rPr>
            </w:pPr>
            <w:r w:rsidRPr="00CE58E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618DF" w14:textId="77777777" w:rsidR="006249C0" w:rsidRPr="00CE58E2" w:rsidRDefault="006249C0" w:rsidP="00BB2792">
            <w:pPr>
              <w:pStyle w:val="headertabella0"/>
              <w:rPr>
                <w:color w:val="002060"/>
              </w:rPr>
            </w:pPr>
            <w:r w:rsidRPr="00CE58E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4E360" w14:textId="77777777" w:rsidR="006249C0" w:rsidRPr="00CE58E2" w:rsidRDefault="006249C0" w:rsidP="00BB2792">
            <w:pPr>
              <w:pStyle w:val="headertabella0"/>
              <w:rPr>
                <w:color w:val="002060"/>
              </w:rPr>
            </w:pPr>
            <w:r w:rsidRPr="00CE58E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3B4D8" w14:textId="77777777" w:rsidR="006249C0" w:rsidRPr="00CE58E2" w:rsidRDefault="006249C0" w:rsidP="00BB2792">
            <w:pPr>
              <w:pStyle w:val="headertabella0"/>
              <w:rPr>
                <w:color w:val="002060"/>
              </w:rPr>
            </w:pPr>
            <w:r w:rsidRPr="00CE58E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D6336" w14:textId="77777777" w:rsidR="006249C0" w:rsidRPr="00CE58E2" w:rsidRDefault="006249C0" w:rsidP="00BB2792">
            <w:pPr>
              <w:pStyle w:val="headertabella0"/>
              <w:rPr>
                <w:color w:val="002060"/>
              </w:rPr>
            </w:pPr>
            <w:proofErr w:type="spellStart"/>
            <w:r w:rsidRPr="00CE58E2">
              <w:rPr>
                <w:color w:val="002060"/>
              </w:rPr>
              <w:t>Localita'</w:t>
            </w:r>
            <w:proofErr w:type="spellEnd"/>
            <w:r w:rsidRPr="00CE58E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3F6EC" w14:textId="77777777" w:rsidR="006249C0" w:rsidRPr="00CE58E2" w:rsidRDefault="006249C0" w:rsidP="00BB2792">
            <w:pPr>
              <w:pStyle w:val="headertabella0"/>
              <w:rPr>
                <w:color w:val="002060"/>
              </w:rPr>
            </w:pPr>
            <w:r w:rsidRPr="00CE58E2">
              <w:rPr>
                <w:color w:val="002060"/>
              </w:rPr>
              <w:t>Indirizzo Impianto</w:t>
            </w:r>
          </w:p>
        </w:tc>
      </w:tr>
      <w:tr w:rsidR="006249C0" w:rsidRPr="00CE58E2" w14:paraId="4F70097E" w14:textId="77777777" w:rsidTr="00BB279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D7BEEE" w14:textId="77777777" w:rsidR="006249C0" w:rsidRPr="00CE58E2" w:rsidRDefault="006249C0" w:rsidP="00BB2792">
            <w:pPr>
              <w:pStyle w:val="rowtabella0"/>
              <w:rPr>
                <w:color w:val="002060"/>
              </w:rPr>
            </w:pPr>
            <w:r w:rsidRPr="00CE58E2">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C4A174" w14:textId="77777777" w:rsidR="006249C0" w:rsidRPr="00CE58E2" w:rsidRDefault="006249C0" w:rsidP="00BB2792">
            <w:pPr>
              <w:pStyle w:val="rowtabella0"/>
              <w:rPr>
                <w:color w:val="002060"/>
              </w:rPr>
            </w:pPr>
            <w:r w:rsidRPr="00CE58E2">
              <w:rPr>
                <w:color w:val="002060"/>
              </w:rPr>
              <w:t>CDC 2018</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72B5AF" w14:textId="77777777" w:rsidR="006249C0" w:rsidRPr="00CE58E2" w:rsidRDefault="006249C0" w:rsidP="00BB2792">
            <w:pPr>
              <w:pStyle w:val="rowtabella0"/>
              <w:jc w:val="center"/>
              <w:rPr>
                <w:color w:val="002060"/>
              </w:rPr>
            </w:pPr>
            <w:r w:rsidRPr="00CE58E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B0CC8C" w14:textId="77777777" w:rsidR="006249C0" w:rsidRPr="00CE58E2" w:rsidRDefault="006249C0" w:rsidP="00BB2792">
            <w:pPr>
              <w:pStyle w:val="rowtabella0"/>
              <w:rPr>
                <w:color w:val="002060"/>
              </w:rPr>
            </w:pPr>
            <w:r w:rsidRPr="00CE58E2">
              <w:rPr>
                <w:color w:val="002060"/>
              </w:rPr>
              <w:t>10/04/2026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A3E5C2" w14:textId="77777777" w:rsidR="006249C0" w:rsidRPr="00CE58E2" w:rsidRDefault="006249C0" w:rsidP="00BB2792">
            <w:pPr>
              <w:pStyle w:val="rowtabella0"/>
              <w:rPr>
                <w:color w:val="002060"/>
              </w:rPr>
            </w:pPr>
            <w:r w:rsidRPr="00CE58E2">
              <w:rPr>
                <w:color w:val="002060"/>
              </w:rPr>
              <w:t>5296 PALESTRA COM. LOC.CHIESANUOVA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B22795" w14:textId="77777777" w:rsidR="006249C0" w:rsidRPr="00CE58E2" w:rsidRDefault="006249C0" w:rsidP="00BB2792">
            <w:pPr>
              <w:pStyle w:val="rowtabella0"/>
              <w:rPr>
                <w:color w:val="002060"/>
              </w:rPr>
            </w:pPr>
            <w:r w:rsidRPr="00CE58E2">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A54C61" w14:textId="77777777" w:rsidR="006249C0" w:rsidRPr="00CE58E2" w:rsidRDefault="006249C0" w:rsidP="00BB2792">
            <w:pPr>
              <w:pStyle w:val="rowtabella0"/>
              <w:rPr>
                <w:color w:val="002060"/>
              </w:rPr>
            </w:pPr>
            <w:r w:rsidRPr="00CE58E2">
              <w:rPr>
                <w:color w:val="002060"/>
              </w:rPr>
              <w:t>VIA DON LUIGI STURZO 4</w:t>
            </w:r>
          </w:p>
        </w:tc>
      </w:tr>
      <w:tr w:rsidR="006249C0" w:rsidRPr="00CE58E2" w14:paraId="3DB8AD45"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2901F7" w14:textId="77777777" w:rsidR="006249C0" w:rsidRPr="00CE58E2" w:rsidRDefault="006249C0" w:rsidP="00BB2792">
            <w:pPr>
              <w:pStyle w:val="rowtabella0"/>
              <w:rPr>
                <w:color w:val="002060"/>
              </w:rPr>
            </w:pPr>
            <w:r w:rsidRPr="00CE58E2">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3D1660" w14:textId="77777777" w:rsidR="006249C0" w:rsidRPr="00CE58E2" w:rsidRDefault="006249C0" w:rsidP="00BB2792">
            <w:pPr>
              <w:pStyle w:val="rowtabella0"/>
              <w:rPr>
                <w:color w:val="002060"/>
              </w:rPr>
            </w:pPr>
            <w:r w:rsidRPr="00CE58E2">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90632D"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398A63"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7EFE62" w14:textId="77777777" w:rsidR="006249C0" w:rsidRPr="00CE58E2" w:rsidRDefault="006249C0" w:rsidP="00BB2792">
            <w:pPr>
              <w:pStyle w:val="rowtabella0"/>
              <w:rPr>
                <w:color w:val="002060"/>
              </w:rPr>
            </w:pPr>
            <w:r w:rsidRPr="00CE58E2">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F1F090" w14:textId="77777777" w:rsidR="006249C0" w:rsidRPr="00CE58E2" w:rsidRDefault="006249C0" w:rsidP="00BB2792">
            <w:pPr>
              <w:pStyle w:val="rowtabella0"/>
              <w:rPr>
                <w:color w:val="002060"/>
              </w:rPr>
            </w:pPr>
            <w:r w:rsidRPr="00CE58E2">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A67A8F" w14:textId="77777777" w:rsidR="006249C0" w:rsidRPr="00CE58E2" w:rsidRDefault="006249C0" w:rsidP="00BB2792">
            <w:pPr>
              <w:pStyle w:val="rowtabella0"/>
              <w:rPr>
                <w:color w:val="002060"/>
              </w:rPr>
            </w:pPr>
            <w:r w:rsidRPr="00CE58E2">
              <w:rPr>
                <w:color w:val="002060"/>
              </w:rPr>
              <w:t>VIA CERQUATTI</w:t>
            </w:r>
          </w:p>
        </w:tc>
      </w:tr>
      <w:tr w:rsidR="006249C0" w:rsidRPr="00CE58E2" w14:paraId="7788FCD2"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DC0A81" w14:textId="77777777" w:rsidR="006249C0" w:rsidRPr="00CE58E2" w:rsidRDefault="006249C0" w:rsidP="00BB2792">
            <w:pPr>
              <w:pStyle w:val="rowtabella0"/>
              <w:rPr>
                <w:color w:val="002060"/>
              </w:rPr>
            </w:pPr>
            <w:r w:rsidRPr="00CE58E2">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8BD9EB" w14:textId="77777777" w:rsidR="006249C0" w:rsidRPr="00CE58E2" w:rsidRDefault="006249C0" w:rsidP="00BB2792">
            <w:pPr>
              <w:pStyle w:val="rowtabella0"/>
              <w:rPr>
                <w:color w:val="002060"/>
              </w:rPr>
            </w:pPr>
            <w:r w:rsidRPr="00CE58E2">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33EB28"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D12EC2"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FB780E" w14:textId="77777777" w:rsidR="006249C0" w:rsidRPr="00CE58E2" w:rsidRDefault="006249C0" w:rsidP="00BB2792">
            <w:pPr>
              <w:pStyle w:val="rowtabella0"/>
              <w:rPr>
                <w:color w:val="002060"/>
              </w:rPr>
            </w:pPr>
            <w:r w:rsidRPr="00CE58E2">
              <w:rPr>
                <w:color w:val="002060"/>
              </w:rPr>
              <w:t>5299 CENTRO SP. POL. "</w:t>
            </w:r>
            <w:proofErr w:type="gramStart"/>
            <w:r w:rsidRPr="00CE58E2">
              <w:rPr>
                <w:color w:val="002060"/>
              </w:rPr>
              <w:t>R.GATTARI</w:t>
            </w:r>
            <w:proofErr w:type="gramEnd"/>
            <w:r w:rsidRPr="00CE58E2">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399809" w14:textId="77777777" w:rsidR="006249C0" w:rsidRPr="00CE58E2" w:rsidRDefault="006249C0" w:rsidP="00BB2792">
            <w:pPr>
              <w:pStyle w:val="rowtabella0"/>
              <w:rPr>
                <w:color w:val="002060"/>
              </w:rPr>
            </w:pPr>
            <w:r w:rsidRPr="00CE58E2">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8A8123" w14:textId="77777777" w:rsidR="006249C0" w:rsidRPr="00CE58E2" w:rsidRDefault="006249C0" w:rsidP="00BB2792">
            <w:pPr>
              <w:pStyle w:val="rowtabella0"/>
              <w:rPr>
                <w:color w:val="002060"/>
              </w:rPr>
            </w:pPr>
            <w:r w:rsidRPr="00CE58E2">
              <w:rPr>
                <w:color w:val="002060"/>
              </w:rPr>
              <w:t>VIA TAGLIAMENTO</w:t>
            </w:r>
          </w:p>
        </w:tc>
      </w:tr>
      <w:tr w:rsidR="006249C0" w:rsidRPr="00CE58E2" w14:paraId="744F3C79"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57EDB6" w14:textId="77777777" w:rsidR="006249C0" w:rsidRPr="00CE58E2" w:rsidRDefault="006249C0" w:rsidP="00BB2792">
            <w:pPr>
              <w:pStyle w:val="rowtabella0"/>
              <w:rPr>
                <w:color w:val="002060"/>
              </w:rPr>
            </w:pPr>
            <w:r w:rsidRPr="00CE58E2">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474ED7" w14:textId="77777777" w:rsidR="006249C0" w:rsidRPr="00CE58E2" w:rsidRDefault="006249C0" w:rsidP="00BB2792">
            <w:pPr>
              <w:pStyle w:val="rowtabella0"/>
              <w:rPr>
                <w:color w:val="002060"/>
              </w:rPr>
            </w:pPr>
            <w:r w:rsidRPr="00CE58E2">
              <w:rPr>
                <w:color w:val="002060"/>
              </w:rPr>
              <w:t>SAN SEVERINO MARCHE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A83AE9"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E8EE50"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0B3BAC" w14:textId="77777777" w:rsidR="006249C0" w:rsidRPr="00CE58E2" w:rsidRDefault="006249C0" w:rsidP="00BB2792">
            <w:pPr>
              <w:pStyle w:val="rowtabella0"/>
              <w:rPr>
                <w:color w:val="002060"/>
              </w:rPr>
            </w:pPr>
            <w:r w:rsidRPr="00CE58E2">
              <w:rPr>
                <w:color w:val="002060"/>
              </w:rPr>
              <w:t>5079 PALLONE GEODETICO CROCETTE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FCE957" w14:textId="77777777" w:rsidR="006249C0" w:rsidRPr="00CE58E2" w:rsidRDefault="006249C0" w:rsidP="00BB2792">
            <w:pPr>
              <w:pStyle w:val="rowtabella0"/>
              <w:rPr>
                <w:color w:val="002060"/>
              </w:rPr>
            </w:pPr>
            <w:r w:rsidRPr="00CE58E2">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905666" w14:textId="77777777" w:rsidR="006249C0" w:rsidRPr="00CE58E2" w:rsidRDefault="006249C0" w:rsidP="00BB2792">
            <w:pPr>
              <w:pStyle w:val="rowtabella0"/>
              <w:rPr>
                <w:color w:val="002060"/>
              </w:rPr>
            </w:pPr>
            <w:r w:rsidRPr="00CE58E2">
              <w:rPr>
                <w:color w:val="002060"/>
              </w:rPr>
              <w:t>VIA GHANDI 17 FZ. CROCETTE</w:t>
            </w:r>
          </w:p>
        </w:tc>
      </w:tr>
      <w:tr w:rsidR="006249C0" w:rsidRPr="00CE58E2" w14:paraId="012CA36A"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CFD3BB" w14:textId="77777777" w:rsidR="006249C0" w:rsidRPr="00CE58E2" w:rsidRDefault="006249C0" w:rsidP="00BB2792">
            <w:pPr>
              <w:pStyle w:val="rowtabella0"/>
              <w:rPr>
                <w:color w:val="002060"/>
              </w:rPr>
            </w:pPr>
            <w:r w:rsidRPr="00CE58E2">
              <w:rPr>
                <w:color w:val="002060"/>
              </w:rPr>
              <w:t>FUTSAL CASTELRAIMONDO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FA723F" w14:textId="77777777" w:rsidR="006249C0" w:rsidRPr="00CE58E2" w:rsidRDefault="006249C0" w:rsidP="00BB2792">
            <w:pPr>
              <w:pStyle w:val="rowtabella0"/>
              <w:rPr>
                <w:color w:val="002060"/>
              </w:rPr>
            </w:pPr>
            <w:r w:rsidRPr="00CE58E2">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FD8F0A"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65364C"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E0B5E9" w14:textId="77777777" w:rsidR="006249C0" w:rsidRPr="00CE58E2" w:rsidRDefault="006249C0" w:rsidP="00BB2792">
            <w:pPr>
              <w:pStyle w:val="rowtabella0"/>
              <w:rPr>
                <w:color w:val="002060"/>
              </w:rPr>
            </w:pPr>
            <w:r w:rsidRPr="00CE58E2">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AF7D3F" w14:textId="77777777" w:rsidR="006249C0" w:rsidRPr="00CE58E2" w:rsidRDefault="006249C0" w:rsidP="00BB2792">
            <w:pPr>
              <w:pStyle w:val="rowtabella0"/>
              <w:rPr>
                <w:color w:val="002060"/>
              </w:rPr>
            </w:pPr>
            <w:r w:rsidRPr="00CE58E2">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649172" w14:textId="77777777" w:rsidR="006249C0" w:rsidRPr="00CE58E2" w:rsidRDefault="006249C0" w:rsidP="00BB2792">
            <w:pPr>
              <w:pStyle w:val="rowtabella0"/>
              <w:rPr>
                <w:color w:val="002060"/>
              </w:rPr>
            </w:pPr>
            <w:r w:rsidRPr="00CE58E2">
              <w:rPr>
                <w:color w:val="002060"/>
              </w:rPr>
              <w:t>VIA GRAMSCI-VIA FEGGIANI</w:t>
            </w:r>
          </w:p>
        </w:tc>
      </w:tr>
      <w:tr w:rsidR="006249C0" w:rsidRPr="00CE58E2" w14:paraId="27AFB7B3"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85BEF9" w14:textId="77777777" w:rsidR="006249C0" w:rsidRPr="00CE58E2" w:rsidRDefault="006249C0" w:rsidP="00BB2792">
            <w:pPr>
              <w:pStyle w:val="rowtabella0"/>
              <w:rPr>
                <w:color w:val="002060"/>
              </w:rPr>
            </w:pPr>
            <w:r w:rsidRPr="00CE58E2">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FC2968" w14:textId="77777777" w:rsidR="006249C0" w:rsidRPr="00CE58E2" w:rsidRDefault="006249C0" w:rsidP="00BB2792">
            <w:pPr>
              <w:pStyle w:val="rowtabella0"/>
              <w:rPr>
                <w:color w:val="002060"/>
              </w:rPr>
            </w:pPr>
            <w:r w:rsidRPr="00CE58E2">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CD3CAE"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9DC2C2"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4538B0" w14:textId="77777777" w:rsidR="006249C0" w:rsidRPr="00CE58E2" w:rsidRDefault="006249C0" w:rsidP="00BB2792">
            <w:pPr>
              <w:pStyle w:val="rowtabella0"/>
              <w:rPr>
                <w:color w:val="002060"/>
              </w:rPr>
            </w:pPr>
            <w:r w:rsidRPr="00CE58E2">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9C71DB" w14:textId="77777777" w:rsidR="006249C0" w:rsidRPr="00CE58E2" w:rsidRDefault="006249C0" w:rsidP="00BB2792">
            <w:pPr>
              <w:pStyle w:val="rowtabella0"/>
              <w:rPr>
                <w:color w:val="002060"/>
              </w:rPr>
            </w:pPr>
            <w:r w:rsidRPr="00CE58E2">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C8C80E" w14:textId="77777777" w:rsidR="006249C0" w:rsidRPr="00CE58E2" w:rsidRDefault="006249C0" w:rsidP="00BB2792">
            <w:pPr>
              <w:pStyle w:val="rowtabella0"/>
              <w:rPr>
                <w:color w:val="002060"/>
              </w:rPr>
            </w:pPr>
            <w:r w:rsidRPr="00CE58E2">
              <w:rPr>
                <w:color w:val="002060"/>
              </w:rPr>
              <w:t>VIA ALDO MORO</w:t>
            </w:r>
          </w:p>
        </w:tc>
      </w:tr>
      <w:tr w:rsidR="006249C0" w:rsidRPr="00CE58E2" w14:paraId="74008AD6" w14:textId="77777777" w:rsidTr="00BB279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271630" w14:textId="77777777" w:rsidR="006249C0" w:rsidRPr="00CE58E2" w:rsidRDefault="006249C0" w:rsidP="00BB2792">
            <w:pPr>
              <w:pStyle w:val="rowtabella0"/>
              <w:rPr>
                <w:color w:val="002060"/>
              </w:rPr>
            </w:pPr>
            <w:r w:rsidRPr="00CE58E2">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8ADFD7" w14:textId="77777777" w:rsidR="006249C0" w:rsidRPr="00CE58E2" w:rsidRDefault="006249C0" w:rsidP="00BB2792">
            <w:pPr>
              <w:pStyle w:val="rowtabella0"/>
              <w:rPr>
                <w:color w:val="002060"/>
              </w:rPr>
            </w:pPr>
            <w:r w:rsidRPr="00CE58E2">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BA21FB"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B68316"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CFA1DC" w14:textId="77777777" w:rsidR="006249C0" w:rsidRPr="00CE58E2" w:rsidRDefault="006249C0" w:rsidP="00BB2792">
            <w:pPr>
              <w:pStyle w:val="rowtabella0"/>
              <w:rPr>
                <w:color w:val="002060"/>
              </w:rPr>
            </w:pPr>
            <w:r w:rsidRPr="00CE58E2">
              <w:rPr>
                <w:color w:val="002060"/>
              </w:rPr>
              <w:t>5137 PALESTRA "ALICE STURIALE"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81379B" w14:textId="77777777" w:rsidR="006249C0" w:rsidRPr="00CE58E2" w:rsidRDefault="006249C0" w:rsidP="00BB2792">
            <w:pPr>
              <w:pStyle w:val="rowtabella0"/>
              <w:rPr>
                <w:color w:val="002060"/>
              </w:rPr>
            </w:pPr>
            <w:r w:rsidRPr="00CE58E2">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3F2879" w14:textId="77777777" w:rsidR="006249C0" w:rsidRPr="00CE58E2" w:rsidRDefault="006249C0" w:rsidP="00BB2792">
            <w:pPr>
              <w:pStyle w:val="rowtabella0"/>
              <w:rPr>
                <w:color w:val="002060"/>
              </w:rPr>
            </w:pPr>
            <w:r w:rsidRPr="00CE58E2">
              <w:rPr>
                <w:color w:val="002060"/>
              </w:rPr>
              <w:t xml:space="preserve">VIA MANZONI FZ. </w:t>
            </w:r>
            <w:proofErr w:type="gramStart"/>
            <w:r w:rsidRPr="00CE58E2">
              <w:rPr>
                <w:color w:val="002060"/>
              </w:rPr>
              <w:t>S.BIAGIO</w:t>
            </w:r>
            <w:proofErr w:type="gramEnd"/>
          </w:p>
        </w:tc>
      </w:tr>
    </w:tbl>
    <w:p w14:paraId="53DB2EA0" w14:textId="77777777" w:rsidR="006249C0" w:rsidRPr="00CE58E2" w:rsidRDefault="006249C0" w:rsidP="006249C0">
      <w:pPr>
        <w:pStyle w:val="breakline"/>
        <w:rPr>
          <w:rFonts w:eastAsiaTheme="minorEastAsia"/>
          <w:color w:val="002060"/>
        </w:rPr>
      </w:pPr>
    </w:p>
    <w:p w14:paraId="1A9885C5" w14:textId="77777777" w:rsidR="006249C0" w:rsidRPr="00CE58E2" w:rsidRDefault="006249C0" w:rsidP="006249C0">
      <w:pPr>
        <w:pStyle w:val="breakline"/>
        <w:rPr>
          <w:color w:val="002060"/>
        </w:rPr>
      </w:pPr>
    </w:p>
    <w:p w14:paraId="6850A1A4" w14:textId="77777777" w:rsidR="006249C0" w:rsidRPr="00CE58E2" w:rsidRDefault="006249C0" w:rsidP="006249C0">
      <w:pPr>
        <w:pStyle w:val="breakline"/>
        <w:rPr>
          <w:color w:val="002060"/>
        </w:rPr>
      </w:pPr>
    </w:p>
    <w:p w14:paraId="785610ED" w14:textId="77777777" w:rsidR="006249C0" w:rsidRPr="00CE58E2" w:rsidRDefault="006249C0" w:rsidP="006249C0">
      <w:pPr>
        <w:pStyle w:val="sottotitolocampionato10"/>
        <w:rPr>
          <w:color w:val="002060"/>
        </w:rPr>
      </w:pPr>
      <w:r w:rsidRPr="00CE58E2">
        <w:rPr>
          <w:color w:val="002060"/>
        </w:rPr>
        <w:t>GIRONE C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4"/>
        <w:gridCol w:w="385"/>
        <w:gridCol w:w="898"/>
        <w:gridCol w:w="1199"/>
        <w:gridCol w:w="1547"/>
        <w:gridCol w:w="1548"/>
      </w:tblGrid>
      <w:tr w:rsidR="006249C0" w:rsidRPr="00CE58E2" w14:paraId="7895DDCC" w14:textId="77777777" w:rsidTr="00BB279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45A12" w14:textId="77777777" w:rsidR="006249C0" w:rsidRPr="00CE58E2" w:rsidRDefault="006249C0" w:rsidP="00BB2792">
            <w:pPr>
              <w:pStyle w:val="headertabella0"/>
              <w:rPr>
                <w:color w:val="002060"/>
              </w:rPr>
            </w:pPr>
            <w:r w:rsidRPr="00CE58E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035B0" w14:textId="77777777" w:rsidR="006249C0" w:rsidRPr="00CE58E2" w:rsidRDefault="006249C0" w:rsidP="00BB2792">
            <w:pPr>
              <w:pStyle w:val="headertabella0"/>
              <w:rPr>
                <w:color w:val="002060"/>
              </w:rPr>
            </w:pPr>
            <w:r w:rsidRPr="00CE58E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86FEA" w14:textId="77777777" w:rsidR="006249C0" w:rsidRPr="00CE58E2" w:rsidRDefault="006249C0" w:rsidP="00BB2792">
            <w:pPr>
              <w:pStyle w:val="headertabella0"/>
              <w:rPr>
                <w:color w:val="002060"/>
              </w:rPr>
            </w:pPr>
            <w:r w:rsidRPr="00CE58E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A28B8" w14:textId="77777777" w:rsidR="006249C0" w:rsidRPr="00CE58E2" w:rsidRDefault="006249C0" w:rsidP="00BB2792">
            <w:pPr>
              <w:pStyle w:val="headertabella0"/>
              <w:rPr>
                <w:color w:val="002060"/>
              </w:rPr>
            </w:pPr>
            <w:r w:rsidRPr="00CE58E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8E3F9" w14:textId="77777777" w:rsidR="006249C0" w:rsidRPr="00CE58E2" w:rsidRDefault="006249C0" w:rsidP="00BB2792">
            <w:pPr>
              <w:pStyle w:val="headertabella0"/>
              <w:rPr>
                <w:color w:val="002060"/>
              </w:rPr>
            </w:pPr>
            <w:r w:rsidRPr="00CE58E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EAC15" w14:textId="77777777" w:rsidR="006249C0" w:rsidRPr="00CE58E2" w:rsidRDefault="006249C0" w:rsidP="00BB2792">
            <w:pPr>
              <w:pStyle w:val="headertabella0"/>
              <w:rPr>
                <w:color w:val="002060"/>
              </w:rPr>
            </w:pPr>
            <w:proofErr w:type="spellStart"/>
            <w:r w:rsidRPr="00CE58E2">
              <w:rPr>
                <w:color w:val="002060"/>
              </w:rPr>
              <w:t>Localita'</w:t>
            </w:r>
            <w:proofErr w:type="spellEnd"/>
            <w:r w:rsidRPr="00CE58E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C9FA8" w14:textId="77777777" w:rsidR="006249C0" w:rsidRPr="00CE58E2" w:rsidRDefault="006249C0" w:rsidP="00BB2792">
            <w:pPr>
              <w:pStyle w:val="headertabella0"/>
              <w:rPr>
                <w:color w:val="002060"/>
              </w:rPr>
            </w:pPr>
            <w:r w:rsidRPr="00CE58E2">
              <w:rPr>
                <w:color w:val="002060"/>
              </w:rPr>
              <w:t>Indirizzo Impianto</w:t>
            </w:r>
          </w:p>
        </w:tc>
      </w:tr>
      <w:tr w:rsidR="006249C0" w:rsidRPr="00CE58E2" w14:paraId="29ECF819" w14:textId="77777777" w:rsidTr="00BB279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6ADF49" w14:textId="77777777" w:rsidR="006249C0" w:rsidRPr="00CE58E2" w:rsidRDefault="006249C0" w:rsidP="00BB2792">
            <w:pPr>
              <w:pStyle w:val="rowtabella0"/>
              <w:rPr>
                <w:color w:val="002060"/>
              </w:rPr>
            </w:pPr>
            <w:r w:rsidRPr="00CE58E2">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04B6E2" w14:textId="77777777" w:rsidR="006249C0" w:rsidRPr="00CE58E2" w:rsidRDefault="006249C0" w:rsidP="00BB2792">
            <w:pPr>
              <w:pStyle w:val="rowtabella0"/>
              <w:rPr>
                <w:color w:val="002060"/>
              </w:rPr>
            </w:pPr>
            <w:r w:rsidRPr="00CE58E2">
              <w:rPr>
                <w:color w:val="002060"/>
              </w:rPr>
              <w:t>RIVIERA DELLE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E8BAE3" w14:textId="77777777" w:rsidR="006249C0" w:rsidRPr="00CE58E2" w:rsidRDefault="006249C0" w:rsidP="00BB2792">
            <w:pPr>
              <w:pStyle w:val="rowtabella0"/>
              <w:jc w:val="center"/>
              <w:rPr>
                <w:color w:val="002060"/>
              </w:rPr>
            </w:pPr>
            <w:r w:rsidRPr="00CE58E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569EE9" w14:textId="77777777" w:rsidR="006249C0" w:rsidRPr="00CE58E2" w:rsidRDefault="006249C0" w:rsidP="00BB2792">
            <w:pPr>
              <w:pStyle w:val="rowtabella0"/>
              <w:rPr>
                <w:color w:val="002060"/>
              </w:rPr>
            </w:pPr>
            <w:r w:rsidRPr="00CE58E2">
              <w:rPr>
                <w:color w:val="002060"/>
              </w:rPr>
              <w:t>10/04/2026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1B21A5" w14:textId="77777777" w:rsidR="006249C0" w:rsidRPr="00CE58E2" w:rsidRDefault="006249C0" w:rsidP="00BB2792">
            <w:pPr>
              <w:pStyle w:val="rowtabella0"/>
              <w:rPr>
                <w:color w:val="002060"/>
              </w:rPr>
            </w:pPr>
            <w:r w:rsidRPr="00CE58E2">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E677FB" w14:textId="77777777" w:rsidR="006249C0" w:rsidRPr="00CE58E2" w:rsidRDefault="006249C0" w:rsidP="00BB2792">
            <w:pPr>
              <w:pStyle w:val="rowtabella0"/>
              <w:rPr>
                <w:color w:val="002060"/>
              </w:rPr>
            </w:pPr>
            <w:r w:rsidRPr="00CE58E2">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95A523" w14:textId="77777777" w:rsidR="006249C0" w:rsidRPr="00CE58E2" w:rsidRDefault="006249C0" w:rsidP="00BB2792">
            <w:pPr>
              <w:pStyle w:val="rowtabella0"/>
              <w:rPr>
                <w:color w:val="002060"/>
              </w:rPr>
            </w:pPr>
            <w:r w:rsidRPr="00CE58E2">
              <w:rPr>
                <w:color w:val="002060"/>
              </w:rPr>
              <w:t>VIA DELL IRIS</w:t>
            </w:r>
          </w:p>
        </w:tc>
      </w:tr>
      <w:tr w:rsidR="006249C0" w:rsidRPr="00CE58E2" w14:paraId="16E395FD"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F69C65" w14:textId="77777777" w:rsidR="006249C0" w:rsidRPr="00CE58E2" w:rsidRDefault="006249C0" w:rsidP="00BB2792">
            <w:pPr>
              <w:pStyle w:val="rowtabella0"/>
              <w:rPr>
                <w:color w:val="002060"/>
              </w:rPr>
            </w:pPr>
            <w:r w:rsidRPr="00CE58E2">
              <w:rPr>
                <w:color w:val="002060"/>
              </w:rPr>
              <w:t>C.F. MACERATESE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DA82D7" w14:textId="77777777" w:rsidR="006249C0" w:rsidRPr="00CE58E2" w:rsidRDefault="006249C0" w:rsidP="00BB2792">
            <w:pPr>
              <w:pStyle w:val="rowtabella0"/>
              <w:rPr>
                <w:color w:val="002060"/>
              </w:rPr>
            </w:pPr>
            <w:r w:rsidRPr="00CE58E2">
              <w:rPr>
                <w:color w:val="002060"/>
              </w:rPr>
              <w:t>POLISPORTIVA ROSSO BLU</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DA5C21"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0D4FA7"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B5A88F" w14:textId="77777777" w:rsidR="006249C0" w:rsidRPr="00CE58E2" w:rsidRDefault="006249C0" w:rsidP="00BB2792">
            <w:pPr>
              <w:pStyle w:val="rowtabella0"/>
              <w:rPr>
                <w:color w:val="002060"/>
              </w:rPr>
            </w:pPr>
            <w:r w:rsidRPr="00CE58E2">
              <w:rPr>
                <w:color w:val="002060"/>
              </w:rPr>
              <w:t>5268 "I LUDI DI APOLLO"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106F8F" w14:textId="77777777" w:rsidR="006249C0" w:rsidRPr="00CE58E2" w:rsidRDefault="006249C0" w:rsidP="00BB2792">
            <w:pPr>
              <w:pStyle w:val="rowtabella0"/>
              <w:rPr>
                <w:color w:val="002060"/>
              </w:rPr>
            </w:pPr>
            <w:r w:rsidRPr="00CE58E2">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94934C" w14:textId="77777777" w:rsidR="006249C0" w:rsidRPr="00CE58E2" w:rsidRDefault="006249C0" w:rsidP="00BB2792">
            <w:pPr>
              <w:pStyle w:val="rowtabella0"/>
              <w:rPr>
                <w:color w:val="002060"/>
              </w:rPr>
            </w:pPr>
            <w:r w:rsidRPr="00CE58E2">
              <w:rPr>
                <w:color w:val="002060"/>
              </w:rPr>
              <w:t>VIA VOLTURNO-PIEDIRIPA</w:t>
            </w:r>
          </w:p>
        </w:tc>
      </w:tr>
      <w:tr w:rsidR="006249C0" w:rsidRPr="00CE58E2" w14:paraId="0F2E63A9"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FDDA69" w14:textId="77777777" w:rsidR="006249C0" w:rsidRPr="00CE58E2" w:rsidRDefault="006249C0" w:rsidP="00BB2792">
            <w:pPr>
              <w:pStyle w:val="rowtabella0"/>
              <w:rPr>
                <w:color w:val="002060"/>
              </w:rPr>
            </w:pPr>
            <w:r w:rsidRPr="00CE58E2">
              <w:rPr>
                <w:color w:val="002060"/>
              </w:rPr>
              <w:t>CASTRUM LAURI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B0BD45" w14:textId="77777777" w:rsidR="006249C0" w:rsidRPr="00CE58E2" w:rsidRDefault="006249C0" w:rsidP="00BB2792">
            <w:pPr>
              <w:pStyle w:val="rowtabella0"/>
              <w:rPr>
                <w:color w:val="002060"/>
              </w:rPr>
            </w:pPr>
            <w:r w:rsidRPr="00CE58E2">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59D2B7"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F5775E"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F13687" w14:textId="77777777" w:rsidR="006249C0" w:rsidRPr="00CE58E2" w:rsidRDefault="006249C0" w:rsidP="00BB2792">
            <w:pPr>
              <w:pStyle w:val="rowtabella0"/>
              <w:rPr>
                <w:color w:val="002060"/>
              </w:rPr>
            </w:pPr>
            <w:r w:rsidRPr="00CE58E2">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C5A9BE" w14:textId="77777777" w:rsidR="006249C0" w:rsidRPr="00CE58E2" w:rsidRDefault="006249C0" w:rsidP="00BB2792">
            <w:pPr>
              <w:pStyle w:val="rowtabella0"/>
              <w:rPr>
                <w:color w:val="002060"/>
              </w:rPr>
            </w:pPr>
            <w:r w:rsidRPr="00CE58E2">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0DA98E" w14:textId="77777777" w:rsidR="006249C0" w:rsidRPr="00CE58E2" w:rsidRDefault="006249C0" w:rsidP="00BB2792">
            <w:pPr>
              <w:pStyle w:val="rowtabella0"/>
              <w:rPr>
                <w:color w:val="002060"/>
              </w:rPr>
            </w:pPr>
            <w:r w:rsidRPr="00CE58E2">
              <w:rPr>
                <w:color w:val="002060"/>
              </w:rPr>
              <w:t>VIA FAVETO</w:t>
            </w:r>
          </w:p>
        </w:tc>
      </w:tr>
      <w:tr w:rsidR="006249C0" w:rsidRPr="00CE58E2" w14:paraId="636954D3"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B21148" w14:textId="77777777" w:rsidR="006249C0" w:rsidRPr="00CE58E2" w:rsidRDefault="006249C0" w:rsidP="00BB2792">
            <w:pPr>
              <w:pStyle w:val="rowtabella0"/>
              <w:rPr>
                <w:color w:val="002060"/>
              </w:rPr>
            </w:pPr>
            <w:r w:rsidRPr="00CE58E2">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4DA431" w14:textId="77777777" w:rsidR="006249C0" w:rsidRPr="00CE58E2" w:rsidRDefault="006249C0" w:rsidP="00BB2792">
            <w:pPr>
              <w:pStyle w:val="rowtabella0"/>
              <w:rPr>
                <w:color w:val="002060"/>
              </w:rPr>
            </w:pPr>
            <w:proofErr w:type="gramStart"/>
            <w:r w:rsidRPr="00CE58E2">
              <w:rPr>
                <w:color w:val="002060"/>
              </w:rPr>
              <w:t>U.MANDOLESI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A0A5A5"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FFA479"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55A79F" w14:textId="77777777" w:rsidR="006249C0" w:rsidRPr="00CE58E2" w:rsidRDefault="006249C0" w:rsidP="00BB2792">
            <w:pPr>
              <w:pStyle w:val="rowtabella0"/>
              <w:rPr>
                <w:color w:val="002060"/>
              </w:rPr>
            </w:pPr>
            <w:r w:rsidRPr="00CE58E2">
              <w:rPr>
                <w:color w:val="002060"/>
              </w:rPr>
              <w:t xml:space="preserve">5295 TENSOSTRUTTURA VIA </w:t>
            </w:r>
            <w:proofErr w:type="gramStart"/>
            <w:r w:rsidRPr="00CE58E2">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0C6DBB" w14:textId="77777777" w:rsidR="006249C0" w:rsidRPr="00CE58E2" w:rsidRDefault="006249C0" w:rsidP="00BB2792">
            <w:pPr>
              <w:pStyle w:val="rowtabella0"/>
              <w:rPr>
                <w:color w:val="002060"/>
              </w:rPr>
            </w:pPr>
            <w:r w:rsidRPr="00CE58E2">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DA793A" w14:textId="77777777" w:rsidR="006249C0" w:rsidRPr="00CE58E2" w:rsidRDefault="006249C0" w:rsidP="00BB2792">
            <w:pPr>
              <w:pStyle w:val="rowtabella0"/>
              <w:rPr>
                <w:color w:val="002060"/>
              </w:rPr>
            </w:pPr>
            <w:r w:rsidRPr="00CE58E2">
              <w:rPr>
                <w:color w:val="002060"/>
              </w:rPr>
              <w:t xml:space="preserve">VIA </w:t>
            </w:r>
            <w:proofErr w:type="gramStart"/>
            <w:r w:rsidRPr="00CE58E2">
              <w:rPr>
                <w:color w:val="002060"/>
              </w:rPr>
              <w:t>E.MATTEI</w:t>
            </w:r>
            <w:proofErr w:type="gramEnd"/>
          </w:p>
        </w:tc>
      </w:tr>
      <w:tr w:rsidR="006249C0" w:rsidRPr="00CE58E2" w14:paraId="6DA9A835"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E809AD" w14:textId="77777777" w:rsidR="006249C0" w:rsidRPr="00CE58E2" w:rsidRDefault="006249C0" w:rsidP="00BB2792">
            <w:pPr>
              <w:pStyle w:val="rowtabella0"/>
              <w:rPr>
                <w:color w:val="002060"/>
              </w:rPr>
            </w:pPr>
            <w:r w:rsidRPr="00CE58E2">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C828B0" w14:textId="77777777" w:rsidR="006249C0" w:rsidRPr="00CE58E2" w:rsidRDefault="006249C0" w:rsidP="00BB2792">
            <w:pPr>
              <w:pStyle w:val="rowtabella0"/>
              <w:rPr>
                <w:color w:val="002060"/>
              </w:rPr>
            </w:pPr>
            <w:r w:rsidRPr="00CE58E2">
              <w:rPr>
                <w:color w:val="002060"/>
              </w:rPr>
              <w:t>PAGLIARE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CD9E90"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48BDC0"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A43482" w14:textId="77777777" w:rsidR="006249C0" w:rsidRPr="00CE58E2" w:rsidRDefault="006249C0" w:rsidP="00BB2792">
            <w:pPr>
              <w:pStyle w:val="rowtabella0"/>
              <w:rPr>
                <w:color w:val="002060"/>
              </w:rPr>
            </w:pPr>
            <w:r w:rsidRPr="00CE58E2">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7F3D30" w14:textId="77777777" w:rsidR="006249C0" w:rsidRPr="00CE58E2" w:rsidRDefault="006249C0" w:rsidP="00BB2792">
            <w:pPr>
              <w:pStyle w:val="rowtabella0"/>
              <w:rPr>
                <w:color w:val="002060"/>
              </w:rPr>
            </w:pPr>
            <w:r w:rsidRPr="00CE58E2">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5B2BBC" w14:textId="77777777" w:rsidR="006249C0" w:rsidRPr="00CE58E2" w:rsidRDefault="006249C0" w:rsidP="00BB2792">
            <w:pPr>
              <w:pStyle w:val="rowtabella0"/>
              <w:rPr>
                <w:color w:val="002060"/>
              </w:rPr>
            </w:pPr>
            <w:r w:rsidRPr="00CE58E2">
              <w:rPr>
                <w:color w:val="002060"/>
              </w:rPr>
              <w:t>VIA FRATELLANZA SNC</w:t>
            </w:r>
          </w:p>
        </w:tc>
      </w:tr>
      <w:tr w:rsidR="006249C0" w:rsidRPr="00CE58E2" w14:paraId="1131B54E" w14:textId="77777777" w:rsidTr="00BB279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A6DC16" w14:textId="77777777" w:rsidR="006249C0" w:rsidRPr="00CE58E2" w:rsidRDefault="006249C0" w:rsidP="00BB2792">
            <w:pPr>
              <w:pStyle w:val="rowtabella0"/>
              <w:rPr>
                <w:color w:val="002060"/>
              </w:rPr>
            </w:pPr>
            <w:r w:rsidRPr="00CE58E2">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5601F2" w14:textId="77777777" w:rsidR="006249C0" w:rsidRPr="00CE58E2" w:rsidRDefault="006249C0" w:rsidP="00BB2792">
            <w:pPr>
              <w:pStyle w:val="rowtabella0"/>
              <w:rPr>
                <w:color w:val="002060"/>
              </w:rPr>
            </w:pPr>
            <w:r w:rsidRPr="00CE58E2">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958578"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2E1D4A"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2691C6" w14:textId="77777777" w:rsidR="006249C0" w:rsidRPr="00CE58E2" w:rsidRDefault="006249C0" w:rsidP="00BB2792">
            <w:pPr>
              <w:pStyle w:val="rowtabella0"/>
              <w:rPr>
                <w:color w:val="002060"/>
              </w:rPr>
            </w:pPr>
            <w:r w:rsidRPr="00CE58E2">
              <w:rPr>
                <w:color w:val="002060"/>
              </w:rPr>
              <w:t xml:space="preserve">5623 PALESTRA </w:t>
            </w:r>
            <w:proofErr w:type="gramStart"/>
            <w:r w:rsidRPr="00CE58E2">
              <w:rPr>
                <w:color w:val="002060"/>
              </w:rPr>
              <w:t>SC.MEDIA</w:t>
            </w:r>
            <w:proofErr w:type="gramEnd"/>
            <w:r w:rsidRPr="00CE58E2">
              <w:rPr>
                <w:color w:val="002060"/>
              </w:rPr>
              <w:t xml:space="preserve"> </w:t>
            </w:r>
            <w:proofErr w:type="gramStart"/>
            <w:r w:rsidRPr="00CE58E2">
              <w:rPr>
                <w:color w:val="002060"/>
              </w:rPr>
              <w:t>B.ROSSELLI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B3365E" w14:textId="77777777" w:rsidR="006249C0" w:rsidRPr="00CE58E2" w:rsidRDefault="006249C0" w:rsidP="00BB2792">
            <w:pPr>
              <w:pStyle w:val="rowtabella0"/>
              <w:rPr>
                <w:color w:val="002060"/>
              </w:rPr>
            </w:pPr>
            <w:r w:rsidRPr="00CE58E2">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397B08" w14:textId="77777777" w:rsidR="006249C0" w:rsidRPr="00CE58E2" w:rsidRDefault="006249C0" w:rsidP="00BB2792">
            <w:pPr>
              <w:pStyle w:val="rowtabella0"/>
              <w:rPr>
                <w:color w:val="002060"/>
              </w:rPr>
            </w:pPr>
            <w:r w:rsidRPr="00CE58E2">
              <w:rPr>
                <w:color w:val="002060"/>
              </w:rPr>
              <w:t>VIA PIRANDELLO</w:t>
            </w:r>
          </w:p>
        </w:tc>
      </w:tr>
    </w:tbl>
    <w:p w14:paraId="3B052B2E" w14:textId="77777777" w:rsidR="006249C0" w:rsidRPr="008354C6" w:rsidRDefault="006249C0" w:rsidP="006249C0">
      <w:pPr>
        <w:pStyle w:val="breakline"/>
        <w:rPr>
          <w:rFonts w:eastAsiaTheme="minorEastAsia"/>
          <w:color w:val="002060"/>
        </w:rPr>
      </w:pPr>
    </w:p>
    <w:p w14:paraId="5056663E" w14:textId="77777777" w:rsidR="006249C0" w:rsidRPr="008354C6" w:rsidRDefault="006249C0" w:rsidP="006249C0">
      <w:pPr>
        <w:pStyle w:val="breakline"/>
        <w:rPr>
          <w:color w:val="002060"/>
        </w:rPr>
      </w:pPr>
    </w:p>
    <w:p w14:paraId="1D9D2CE5" w14:textId="77777777" w:rsidR="006249C0" w:rsidRPr="008354C6" w:rsidRDefault="006249C0" w:rsidP="006249C0">
      <w:pPr>
        <w:pStyle w:val="titolocampionato0"/>
        <w:shd w:val="clear" w:color="auto" w:fill="CCCCCC"/>
        <w:spacing w:before="80" w:after="40"/>
        <w:rPr>
          <w:color w:val="002060"/>
        </w:rPr>
      </w:pPr>
      <w:r w:rsidRPr="008354C6">
        <w:rPr>
          <w:color w:val="002060"/>
        </w:rPr>
        <w:t>CALCIO A CINQUE SERIE D</w:t>
      </w:r>
    </w:p>
    <w:p w14:paraId="31D014E6" w14:textId="77777777" w:rsidR="006249C0" w:rsidRPr="00AD1E89" w:rsidRDefault="006249C0" w:rsidP="006249C0">
      <w:pPr>
        <w:pStyle w:val="titoloprinc0"/>
        <w:rPr>
          <w:color w:val="002060"/>
        </w:rPr>
      </w:pPr>
      <w:r w:rsidRPr="00AD1E89">
        <w:rPr>
          <w:color w:val="002060"/>
        </w:rPr>
        <w:t xml:space="preserve">CONTEMPORANEITA’ </w:t>
      </w:r>
      <w:r>
        <w:rPr>
          <w:color w:val="002060"/>
        </w:rPr>
        <w:t>ULTIMA</w:t>
      </w:r>
      <w:r w:rsidRPr="00AD1E89">
        <w:rPr>
          <w:color w:val="002060"/>
        </w:rPr>
        <w:t xml:space="preserve"> GIORNAT</w:t>
      </w:r>
      <w:r>
        <w:rPr>
          <w:color w:val="002060"/>
        </w:rPr>
        <w:t>A</w:t>
      </w:r>
    </w:p>
    <w:p w14:paraId="16BE8EE1" w14:textId="77777777" w:rsidR="006249C0" w:rsidRPr="00AD1E89" w:rsidRDefault="006249C0" w:rsidP="006249C0">
      <w:pPr>
        <w:pStyle w:val="LndNormale1"/>
        <w:rPr>
          <w:color w:val="002060"/>
        </w:rPr>
      </w:pPr>
    </w:p>
    <w:p w14:paraId="277C009E" w14:textId="77777777" w:rsidR="006249C0" w:rsidRDefault="006249C0" w:rsidP="006249C0">
      <w:pPr>
        <w:pStyle w:val="LndNormale1"/>
        <w:rPr>
          <w:color w:val="002060"/>
        </w:rPr>
      </w:pPr>
      <w:r>
        <w:rPr>
          <w:color w:val="002060"/>
        </w:rPr>
        <w:t xml:space="preserve">Sarà prevista la contemporaneità nell’ultima giornata </w:t>
      </w:r>
      <w:r w:rsidRPr="00916C7E">
        <w:rPr>
          <w:b/>
          <w:bCs/>
          <w:color w:val="002060"/>
        </w:rPr>
        <w:t xml:space="preserve">soltanto per le gare riguardanti squadre </w:t>
      </w:r>
      <w:r>
        <w:rPr>
          <w:b/>
          <w:bCs/>
          <w:color w:val="002060"/>
        </w:rPr>
        <w:t>aventi interesse di classifica per il primo posto</w:t>
      </w:r>
      <w:r>
        <w:rPr>
          <w:color w:val="002060"/>
        </w:rPr>
        <w:t>.</w:t>
      </w:r>
    </w:p>
    <w:p w14:paraId="5B306DB0" w14:textId="77777777" w:rsidR="006249C0" w:rsidRDefault="006249C0" w:rsidP="006249C0">
      <w:pPr>
        <w:pStyle w:val="LndNormale1"/>
        <w:rPr>
          <w:color w:val="002060"/>
        </w:rPr>
      </w:pPr>
    </w:p>
    <w:p w14:paraId="6BECCCEE" w14:textId="77777777" w:rsidR="006249C0" w:rsidRPr="00046569" w:rsidRDefault="006249C0" w:rsidP="006249C0">
      <w:pPr>
        <w:pStyle w:val="titoloprinc0"/>
        <w:rPr>
          <w:color w:val="002060"/>
        </w:rPr>
      </w:pPr>
      <w:r>
        <w:rPr>
          <w:color w:val="002060"/>
        </w:rPr>
        <w:t>TITOLO REGIONALE</w:t>
      </w:r>
    </w:p>
    <w:p w14:paraId="767EB80D" w14:textId="77777777" w:rsidR="006249C0" w:rsidRPr="002A23D5" w:rsidRDefault="006249C0" w:rsidP="006249C0">
      <w:pPr>
        <w:pStyle w:val="LndNormale1"/>
        <w:rPr>
          <w:color w:val="002060"/>
        </w:rPr>
      </w:pPr>
    </w:p>
    <w:p w14:paraId="7667B2A5" w14:textId="77777777" w:rsidR="006249C0" w:rsidRDefault="006249C0" w:rsidP="006249C0">
      <w:pPr>
        <w:pStyle w:val="LndNormale1"/>
        <w:rPr>
          <w:color w:val="002060"/>
        </w:rPr>
      </w:pPr>
      <w:r>
        <w:rPr>
          <w:color w:val="002060"/>
        </w:rPr>
        <w:t>Ad integrazione di quanto pubblicato nel Comunicato Ufficiale n° 31 del 15/10/2025, si rende noto che al termine della stagione regolare sarà disputata la fase finale per il Titolo Regionale di Calcio a Cinque Serie D.</w:t>
      </w:r>
    </w:p>
    <w:p w14:paraId="16AFEE12" w14:textId="731B6414" w:rsidR="00C37830" w:rsidRDefault="00C37830" w:rsidP="00C37830">
      <w:pPr>
        <w:pStyle w:val="LndNormale1"/>
        <w:rPr>
          <w:color w:val="002060"/>
        </w:rPr>
      </w:pPr>
      <w:r>
        <w:rPr>
          <w:color w:val="002060"/>
        </w:rPr>
        <w:t xml:space="preserve">Si ufficializzano le date per la disputa del Titolo Regionale di Calcio a Cinque Serie D che </w:t>
      </w:r>
      <w:r w:rsidRPr="00174627">
        <w:rPr>
          <w:color w:val="002060"/>
          <w:u w:val="single"/>
        </w:rPr>
        <w:t xml:space="preserve">hanno subìto una variazione rispetto a quanto pubblicato nel C.U. n° 97 del 25/03/2026 </w:t>
      </w:r>
      <w:r>
        <w:rPr>
          <w:color w:val="002060"/>
          <w:u w:val="single"/>
        </w:rPr>
        <w:t xml:space="preserve">(le gare relative alla II^ e alla </w:t>
      </w:r>
      <w:r>
        <w:rPr>
          <w:color w:val="002060"/>
          <w:u w:val="single"/>
        </w:rPr>
        <w:lastRenderedPageBreak/>
        <w:t xml:space="preserve">III^ giornata slitteranno di una settimana in concomitanza della Final Four della Uefa </w:t>
      </w:r>
      <w:r w:rsidR="0011690E">
        <w:rPr>
          <w:color w:val="002060"/>
          <w:u w:val="single"/>
        </w:rPr>
        <w:t xml:space="preserve">Futsal </w:t>
      </w:r>
      <w:r>
        <w:rPr>
          <w:color w:val="002060"/>
          <w:u w:val="single"/>
        </w:rPr>
        <w:t xml:space="preserve">Champions League) </w:t>
      </w:r>
      <w:r>
        <w:rPr>
          <w:color w:val="002060"/>
        </w:rPr>
        <w:t>ed il relativo format:</w:t>
      </w:r>
    </w:p>
    <w:p w14:paraId="64DBB553" w14:textId="77777777" w:rsidR="006249C0" w:rsidRDefault="006249C0" w:rsidP="006249C0">
      <w:pPr>
        <w:pStyle w:val="breakline"/>
        <w:jc w:val="both"/>
        <w:rPr>
          <w:rFonts w:ascii="Arial" w:hAnsi="Arial" w:cs="Arial"/>
          <w:b/>
          <w:bCs/>
          <w:color w:val="002060"/>
          <w:sz w:val="22"/>
          <w:szCs w:val="22"/>
        </w:rPr>
      </w:pPr>
    </w:p>
    <w:p w14:paraId="5BC8224C" w14:textId="77777777" w:rsidR="006249C0" w:rsidRDefault="006249C0" w:rsidP="006249C0">
      <w:pPr>
        <w:pStyle w:val="breakline"/>
        <w:jc w:val="both"/>
        <w:rPr>
          <w:rFonts w:ascii="Arial" w:hAnsi="Arial" w:cs="Arial"/>
          <w:b/>
          <w:bCs/>
          <w:color w:val="002060"/>
          <w:sz w:val="22"/>
          <w:szCs w:val="22"/>
        </w:rPr>
      </w:pPr>
      <w:r>
        <w:rPr>
          <w:rFonts w:ascii="Arial" w:hAnsi="Arial" w:cs="Arial"/>
          <w:b/>
          <w:bCs/>
          <w:color w:val="002060"/>
          <w:sz w:val="22"/>
          <w:szCs w:val="22"/>
        </w:rPr>
        <w:t>TRIANGOLARE “1”</w:t>
      </w:r>
    </w:p>
    <w:p w14:paraId="27D892BB" w14:textId="77777777" w:rsidR="006249C0" w:rsidRDefault="006249C0" w:rsidP="006249C0">
      <w:pPr>
        <w:pStyle w:val="breakline"/>
        <w:jc w:val="both"/>
        <w:rPr>
          <w:rFonts w:ascii="Arial" w:hAnsi="Arial" w:cs="Arial"/>
          <w:b/>
          <w:bCs/>
          <w:color w:val="002060"/>
          <w:sz w:val="22"/>
          <w:szCs w:val="22"/>
        </w:rPr>
      </w:pPr>
      <w:r>
        <w:rPr>
          <w:rFonts w:ascii="Arial" w:hAnsi="Arial" w:cs="Arial"/>
          <w:b/>
          <w:bCs/>
          <w:color w:val="002060"/>
          <w:sz w:val="22"/>
          <w:szCs w:val="22"/>
        </w:rPr>
        <w:t>Vincente girone “A”</w:t>
      </w:r>
    </w:p>
    <w:p w14:paraId="3A81D099" w14:textId="77777777" w:rsidR="006249C0" w:rsidRDefault="006249C0" w:rsidP="006249C0">
      <w:pPr>
        <w:pStyle w:val="breakline"/>
        <w:jc w:val="both"/>
        <w:rPr>
          <w:rFonts w:ascii="Arial" w:hAnsi="Arial" w:cs="Arial"/>
          <w:b/>
          <w:bCs/>
          <w:color w:val="002060"/>
          <w:sz w:val="22"/>
          <w:szCs w:val="22"/>
        </w:rPr>
      </w:pPr>
      <w:r>
        <w:rPr>
          <w:rFonts w:ascii="Arial" w:hAnsi="Arial" w:cs="Arial"/>
          <w:b/>
          <w:bCs/>
          <w:color w:val="002060"/>
          <w:sz w:val="22"/>
          <w:szCs w:val="22"/>
        </w:rPr>
        <w:t>Vincente girone “B”</w:t>
      </w:r>
    </w:p>
    <w:p w14:paraId="212C4E0F" w14:textId="77777777" w:rsidR="006249C0" w:rsidRDefault="006249C0" w:rsidP="006249C0">
      <w:pPr>
        <w:pStyle w:val="breakline"/>
        <w:jc w:val="both"/>
        <w:rPr>
          <w:rFonts w:ascii="Arial" w:hAnsi="Arial" w:cs="Arial"/>
          <w:b/>
          <w:bCs/>
          <w:color w:val="002060"/>
          <w:sz w:val="22"/>
          <w:szCs w:val="22"/>
        </w:rPr>
      </w:pPr>
      <w:r>
        <w:rPr>
          <w:rFonts w:ascii="Arial" w:hAnsi="Arial" w:cs="Arial"/>
          <w:b/>
          <w:bCs/>
          <w:color w:val="002060"/>
          <w:sz w:val="22"/>
          <w:szCs w:val="22"/>
        </w:rPr>
        <w:t>Vincente girone “C”</w:t>
      </w:r>
    </w:p>
    <w:p w14:paraId="3BBB4C13" w14:textId="77777777" w:rsidR="006249C0" w:rsidRDefault="006249C0" w:rsidP="006249C0">
      <w:pPr>
        <w:pStyle w:val="breakline"/>
        <w:jc w:val="both"/>
        <w:rPr>
          <w:rFonts w:ascii="Arial" w:hAnsi="Arial" w:cs="Arial"/>
          <w:b/>
          <w:bCs/>
          <w:color w:val="002060"/>
          <w:sz w:val="22"/>
          <w:szCs w:val="22"/>
        </w:rPr>
      </w:pPr>
    </w:p>
    <w:p w14:paraId="1B623857" w14:textId="77777777" w:rsidR="006249C0" w:rsidRDefault="006249C0" w:rsidP="006249C0">
      <w:pPr>
        <w:pStyle w:val="breakline"/>
        <w:jc w:val="both"/>
        <w:rPr>
          <w:rFonts w:ascii="Arial" w:hAnsi="Arial" w:cs="Arial"/>
          <w:b/>
          <w:bCs/>
          <w:color w:val="002060"/>
          <w:sz w:val="22"/>
          <w:szCs w:val="22"/>
        </w:rPr>
      </w:pPr>
      <w:r>
        <w:rPr>
          <w:rFonts w:ascii="Arial" w:hAnsi="Arial" w:cs="Arial"/>
          <w:b/>
          <w:bCs/>
          <w:color w:val="002060"/>
          <w:sz w:val="22"/>
          <w:szCs w:val="22"/>
        </w:rPr>
        <w:t>TRIANGOLARE “2”</w:t>
      </w:r>
    </w:p>
    <w:p w14:paraId="2218275E" w14:textId="77777777" w:rsidR="006249C0" w:rsidRDefault="006249C0" w:rsidP="006249C0">
      <w:pPr>
        <w:pStyle w:val="breakline"/>
        <w:jc w:val="both"/>
        <w:rPr>
          <w:rFonts w:ascii="Arial" w:hAnsi="Arial" w:cs="Arial"/>
          <w:b/>
          <w:bCs/>
          <w:color w:val="002060"/>
          <w:sz w:val="22"/>
          <w:szCs w:val="22"/>
        </w:rPr>
      </w:pPr>
      <w:r>
        <w:rPr>
          <w:rFonts w:ascii="Arial" w:hAnsi="Arial" w:cs="Arial"/>
          <w:b/>
          <w:bCs/>
          <w:color w:val="002060"/>
          <w:sz w:val="22"/>
          <w:szCs w:val="22"/>
        </w:rPr>
        <w:t>Vincente girone “D”</w:t>
      </w:r>
    </w:p>
    <w:p w14:paraId="13AAF8C0" w14:textId="77777777" w:rsidR="006249C0" w:rsidRDefault="006249C0" w:rsidP="006249C0">
      <w:pPr>
        <w:pStyle w:val="breakline"/>
        <w:jc w:val="both"/>
        <w:rPr>
          <w:rFonts w:ascii="Arial" w:hAnsi="Arial" w:cs="Arial"/>
          <w:b/>
          <w:bCs/>
          <w:color w:val="002060"/>
          <w:sz w:val="22"/>
          <w:szCs w:val="22"/>
        </w:rPr>
      </w:pPr>
      <w:r>
        <w:rPr>
          <w:rFonts w:ascii="Arial" w:hAnsi="Arial" w:cs="Arial"/>
          <w:b/>
          <w:bCs/>
          <w:color w:val="002060"/>
          <w:sz w:val="22"/>
          <w:szCs w:val="22"/>
        </w:rPr>
        <w:t>Vincente girone “E”</w:t>
      </w:r>
    </w:p>
    <w:p w14:paraId="211588B0" w14:textId="77777777" w:rsidR="006249C0" w:rsidRDefault="006249C0" w:rsidP="006249C0">
      <w:pPr>
        <w:pStyle w:val="breakline"/>
        <w:jc w:val="both"/>
        <w:rPr>
          <w:rFonts w:ascii="Arial" w:hAnsi="Arial" w:cs="Arial"/>
          <w:b/>
          <w:bCs/>
          <w:color w:val="002060"/>
          <w:sz w:val="22"/>
          <w:szCs w:val="22"/>
        </w:rPr>
      </w:pPr>
      <w:r>
        <w:rPr>
          <w:rFonts w:ascii="Arial" w:hAnsi="Arial" w:cs="Arial"/>
          <w:b/>
          <w:bCs/>
          <w:color w:val="002060"/>
          <w:sz w:val="22"/>
          <w:szCs w:val="22"/>
        </w:rPr>
        <w:t>Vincente girone “F”</w:t>
      </w:r>
    </w:p>
    <w:p w14:paraId="52297E7C" w14:textId="77777777" w:rsidR="006249C0" w:rsidRDefault="006249C0" w:rsidP="006249C0">
      <w:pPr>
        <w:pStyle w:val="breakline"/>
        <w:jc w:val="both"/>
        <w:rPr>
          <w:rFonts w:ascii="Arial" w:hAnsi="Arial" w:cs="Arial"/>
          <w:b/>
          <w:bCs/>
          <w:color w:val="002060"/>
          <w:sz w:val="22"/>
          <w:szCs w:val="22"/>
        </w:rPr>
      </w:pPr>
    </w:p>
    <w:p w14:paraId="1CE63DE1" w14:textId="77777777" w:rsidR="006249C0" w:rsidRPr="00FF5521" w:rsidRDefault="006249C0" w:rsidP="006249C0">
      <w:pPr>
        <w:pStyle w:val="breakline"/>
        <w:jc w:val="both"/>
        <w:rPr>
          <w:rFonts w:ascii="Arial" w:hAnsi="Arial" w:cs="Arial"/>
          <w:i/>
          <w:iCs/>
          <w:color w:val="002060"/>
          <w:sz w:val="22"/>
          <w:szCs w:val="22"/>
        </w:rPr>
      </w:pPr>
      <w:r w:rsidRPr="00FF5521">
        <w:rPr>
          <w:rFonts w:ascii="Arial" w:hAnsi="Arial" w:cs="Arial"/>
          <w:i/>
          <w:iCs/>
          <w:color w:val="002060"/>
          <w:sz w:val="22"/>
          <w:szCs w:val="22"/>
        </w:rPr>
        <w:t xml:space="preserve">La gara della prima giornata </w:t>
      </w:r>
      <w:r>
        <w:rPr>
          <w:rFonts w:ascii="Arial" w:hAnsi="Arial" w:cs="Arial"/>
          <w:i/>
          <w:iCs/>
          <w:color w:val="002060"/>
          <w:sz w:val="22"/>
          <w:szCs w:val="22"/>
        </w:rPr>
        <w:t>sarà</w:t>
      </w:r>
      <w:r w:rsidRPr="00FF5521">
        <w:rPr>
          <w:rFonts w:ascii="Arial" w:hAnsi="Arial" w:cs="Arial"/>
          <w:i/>
          <w:iCs/>
          <w:color w:val="002060"/>
          <w:sz w:val="22"/>
          <w:szCs w:val="22"/>
        </w:rPr>
        <w:t xml:space="preserve"> determinata in base al sorteggio </w:t>
      </w:r>
      <w:r>
        <w:rPr>
          <w:rFonts w:ascii="Arial" w:hAnsi="Arial" w:cs="Arial"/>
          <w:i/>
          <w:iCs/>
          <w:color w:val="002060"/>
          <w:sz w:val="22"/>
          <w:szCs w:val="22"/>
        </w:rPr>
        <w:t>la cui data sarà ufficializzata in seguito</w:t>
      </w:r>
    </w:p>
    <w:p w14:paraId="47E0AA9E" w14:textId="77777777" w:rsidR="006249C0" w:rsidRDefault="006249C0" w:rsidP="006249C0">
      <w:pPr>
        <w:pStyle w:val="breakline"/>
        <w:jc w:val="both"/>
        <w:rPr>
          <w:rFonts w:ascii="Arial" w:hAnsi="Arial" w:cs="Arial"/>
          <w:b/>
          <w:bCs/>
          <w:color w:val="002060"/>
          <w:sz w:val="22"/>
          <w:szCs w:val="22"/>
        </w:rPr>
      </w:pPr>
    </w:p>
    <w:p w14:paraId="10FE4CFD" w14:textId="77777777" w:rsidR="006249C0" w:rsidRDefault="006249C0" w:rsidP="006249C0">
      <w:pPr>
        <w:pStyle w:val="breakline"/>
        <w:jc w:val="both"/>
        <w:rPr>
          <w:rFonts w:ascii="Arial" w:hAnsi="Arial" w:cs="Arial"/>
          <w:b/>
          <w:bCs/>
          <w:color w:val="002060"/>
          <w:sz w:val="22"/>
          <w:szCs w:val="22"/>
        </w:rPr>
      </w:pPr>
      <w:r>
        <w:rPr>
          <w:rFonts w:ascii="Arial" w:hAnsi="Arial" w:cs="Arial"/>
          <w:b/>
          <w:bCs/>
          <w:color w:val="002060"/>
          <w:sz w:val="22"/>
          <w:szCs w:val="22"/>
        </w:rPr>
        <w:t>SVOLGIMENTO TRIANGOLARI</w:t>
      </w:r>
    </w:p>
    <w:p w14:paraId="06DC345F" w14:textId="77777777" w:rsidR="006249C0" w:rsidRPr="000F41BE" w:rsidRDefault="006249C0" w:rsidP="006249C0">
      <w:pPr>
        <w:pStyle w:val="breakline"/>
        <w:jc w:val="both"/>
        <w:rPr>
          <w:rFonts w:ascii="Arial" w:hAnsi="Arial" w:cs="Arial"/>
          <w:b/>
          <w:bCs/>
          <w:i/>
          <w:iCs/>
          <w:color w:val="002060"/>
          <w:sz w:val="22"/>
          <w:szCs w:val="22"/>
        </w:rPr>
      </w:pPr>
      <w:proofErr w:type="gramStart"/>
      <w:r w:rsidRPr="000F41BE">
        <w:rPr>
          <w:rFonts w:ascii="Arial" w:hAnsi="Arial" w:cs="Arial"/>
          <w:b/>
          <w:bCs/>
          <w:color w:val="002060"/>
          <w:sz w:val="22"/>
          <w:szCs w:val="22"/>
        </w:rPr>
        <w:t>I^</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proofErr w:type="gramStart"/>
      <w:r w:rsidRPr="000F41BE">
        <w:rPr>
          <w:rFonts w:ascii="Arial" w:hAnsi="Arial" w:cs="Arial"/>
          <w:b/>
          <w:bCs/>
          <w:color w:val="002060"/>
          <w:sz w:val="22"/>
          <w:szCs w:val="22"/>
        </w:rPr>
        <w:t>Venerdì</w:t>
      </w:r>
      <w:proofErr w:type="gramEnd"/>
      <w:r w:rsidRPr="000F41BE">
        <w:rPr>
          <w:rFonts w:ascii="Arial" w:hAnsi="Arial" w:cs="Arial"/>
          <w:b/>
          <w:bCs/>
          <w:color w:val="002060"/>
          <w:sz w:val="22"/>
          <w:szCs w:val="22"/>
        </w:rPr>
        <w:t xml:space="preserve"> </w:t>
      </w:r>
      <w:r>
        <w:rPr>
          <w:rFonts w:ascii="Arial" w:hAnsi="Arial" w:cs="Arial"/>
          <w:b/>
          <w:bCs/>
          <w:color w:val="002060"/>
          <w:sz w:val="22"/>
          <w:szCs w:val="22"/>
        </w:rPr>
        <w:t>01/05/2026</w:t>
      </w:r>
      <w:r w:rsidRPr="000F41BE">
        <w:rPr>
          <w:rFonts w:ascii="Arial" w:hAnsi="Arial" w:cs="Arial"/>
          <w:b/>
          <w:bCs/>
          <w:color w:val="002060"/>
          <w:sz w:val="22"/>
          <w:szCs w:val="22"/>
        </w:rPr>
        <w:tab/>
      </w:r>
      <w:r w:rsidRPr="000F41BE">
        <w:rPr>
          <w:rFonts w:ascii="Arial" w:hAnsi="Arial" w:cs="Arial"/>
          <w:b/>
          <w:bCs/>
          <w:color w:val="002060"/>
          <w:sz w:val="22"/>
          <w:szCs w:val="22"/>
        </w:rPr>
        <w:tab/>
      </w:r>
      <w:r>
        <w:rPr>
          <w:rFonts w:ascii="Arial" w:hAnsi="Arial" w:cs="Arial"/>
          <w:b/>
          <w:bCs/>
          <w:color w:val="002060"/>
          <w:sz w:val="22"/>
          <w:szCs w:val="22"/>
        </w:rPr>
        <w:t>gara determinata in base al sorteggio</w:t>
      </w:r>
    </w:p>
    <w:p w14:paraId="48D1C54D" w14:textId="77777777" w:rsidR="006249C0" w:rsidRDefault="006249C0" w:rsidP="006249C0">
      <w:pPr>
        <w:pStyle w:val="breakline"/>
        <w:jc w:val="both"/>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p>
    <w:p w14:paraId="328AFBEE" w14:textId="6D7A20F3" w:rsidR="006249C0" w:rsidRDefault="006249C0" w:rsidP="006249C0">
      <w:pPr>
        <w:pStyle w:val="LndNormale1"/>
        <w:rPr>
          <w:i/>
          <w:iCs/>
          <w:color w:val="002060"/>
        </w:rPr>
      </w:pPr>
      <w:r w:rsidRPr="000F41BE">
        <w:rPr>
          <w:rFonts w:cs="Arial"/>
          <w:b/>
          <w:bCs/>
          <w:color w:val="002060"/>
          <w:szCs w:val="22"/>
        </w:rPr>
        <w:t>II^ giornata</w:t>
      </w:r>
      <w:r>
        <w:rPr>
          <w:rFonts w:cs="Arial"/>
          <w:b/>
          <w:bCs/>
          <w:color w:val="002060"/>
          <w:szCs w:val="22"/>
        </w:rPr>
        <w:tab/>
      </w:r>
      <w:r w:rsidRPr="000F41BE">
        <w:rPr>
          <w:rFonts w:cs="Arial"/>
          <w:b/>
          <w:bCs/>
          <w:color w:val="002060"/>
          <w:szCs w:val="22"/>
        </w:rPr>
        <w:t xml:space="preserve">Venerdì </w:t>
      </w:r>
      <w:r w:rsidR="00C37830">
        <w:rPr>
          <w:rFonts w:cs="Arial"/>
          <w:b/>
          <w:bCs/>
          <w:color w:val="002060"/>
          <w:szCs w:val="22"/>
        </w:rPr>
        <w:t>15</w:t>
      </w:r>
      <w:r>
        <w:rPr>
          <w:rFonts w:cs="Arial"/>
          <w:b/>
          <w:bCs/>
          <w:color w:val="002060"/>
          <w:szCs w:val="22"/>
        </w:rPr>
        <w:t>/05/2026</w:t>
      </w:r>
      <w:r>
        <w:rPr>
          <w:rFonts w:cs="Arial"/>
          <w:b/>
          <w:bCs/>
          <w:color w:val="002060"/>
          <w:szCs w:val="22"/>
        </w:rPr>
        <w:tab/>
      </w:r>
      <w:r>
        <w:rPr>
          <w:rFonts w:cs="Arial"/>
          <w:b/>
          <w:bCs/>
          <w:color w:val="002060"/>
          <w:szCs w:val="22"/>
        </w:rPr>
        <w:tab/>
      </w:r>
      <w:r w:rsidRPr="000C5A61">
        <w:rPr>
          <w:i/>
          <w:iCs/>
          <w:color w:val="002060"/>
        </w:rPr>
        <w:t xml:space="preserve">Nella seconda giornata riposerà la squadra che ha vinto la </w:t>
      </w:r>
    </w:p>
    <w:p w14:paraId="18EFB4F3" w14:textId="77777777" w:rsidR="006249C0" w:rsidRPr="000C5A61" w:rsidRDefault="006249C0" w:rsidP="006249C0">
      <w:pPr>
        <w:pStyle w:val="LndNormale1"/>
        <w:ind w:left="4248"/>
        <w:rPr>
          <w:i/>
          <w:iCs/>
          <w:color w:val="002060"/>
        </w:rPr>
      </w:pPr>
      <w:r w:rsidRPr="000C5A61">
        <w:rPr>
          <w:i/>
          <w:iCs/>
          <w:color w:val="002060"/>
        </w:rPr>
        <w:t>prima gara o, in caso di pareggio, quella che ha disputato la prima gara in trasferta;</w:t>
      </w:r>
    </w:p>
    <w:p w14:paraId="3EFD9FCD" w14:textId="77777777" w:rsidR="006249C0" w:rsidRPr="000F41BE" w:rsidRDefault="006249C0" w:rsidP="006249C0">
      <w:pPr>
        <w:pStyle w:val="breakline"/>
        <w:jc w:val="both"/>
        <w:rPr>
          <w:rFonts w:ascii="Arial" w:hAnsi="Arial" w:cs="Arial"/>
          <w:b/>
          <w:bCs/>
          <w:color w:val="002060"/>
          <w:sz w:val="22"/>
          <w:szCs w:val="22"/>
        </w:rPr>
      </w:pPr>
    </w:p>
    <w:p w14:paraId="22E846ED" w14:textId="554B3C5F" w:rsidR="006249C0" w:rsidRPr="00060960" w:rsidRDefault="006249C0" w:rsidP="006249C0">
      <w:pPr>
        <w:pStyle w:val="breakline"/>
        <w:ind w:left="4253" w:hanging="4248"/>
        <w:jc w:val="both"/>
        <w:rPr>
          <w:rFonts w:ascii="Arial" w:hAnsi="Arial" w:cs="Arial"/>
          <w:i/>
          <w:iCs/>
          <w:color w:val="002060"/>
          <w:sz w:val="22"/>
          <w:szCs w:val="22"/>
        </w:rPr>
      </w:pPr>
      <w:proofErr w:type="gramStart"/>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w:t>
      </w:r>
      <w:proofErr w:type="gramEnd"/>
      <w:r w:rsidRPr="000F41BE">
        <w:rPr>
          <w:rFonts w:ascii="Arial" w:hAnsi="Arial" w:cs="Arial"/>
          <w:b/>
          <w:bCs/>
          <w:color w:val="002060"/>
          <w:sz w:val="22"/>
          <w:szCs w:val="22"/>
        </w:rPr>
        <w:t xml:space="preserve"> giornata</w:t>
      </w:r>
      <w:r>
        <w:rPr>
          <w:rFonts w:ascii="Arial" w:hAnsi="Arial" w:cs="Arial"/>
          <w:b/>
          <w:bCs/>
          <w:color w:val="002060"/>
          <w:sz w:val="22"/>
          <w:szCs w:val="22"/>
        </w:rPr>
        <w:t xml:space="preserve">   </w:t>
      </w:r>
      <w:proofErr w:type="gramStart"/>
      <w:r w:rsidRPr="000F41BE">
        <w:rPr>
          <w:rFonts w:ascii="Arial" w:hAnsi="Arial" w:cs="Arial"/>
          <w:b/>
          <w:bCs/>
          <w:color w:val="002060"/>
          <w:sz w:val="22"/>
          <w:szCs w:val="22"/>
        </w:rPr>
        <w:t>Venerdì</w:t>
      </w:r>
      <w:proofErr w:type="gramEnd"/>
      <w:r w:rsidRPr="000F41BE">
        <w:rPr>
          <w:rFonts w:ascii="Arial" w:hAnsi="Arial" w:cs="Arial"/>
          <w:b/>
          <w:bCs/>
          <w:color w:val="002060"/>
          <w:sz w:val="22"/>
          <w:szCs w:val="22"/>
        </w:rPr>
        <w:t xml:space="preserve"> </w:t>
      </w:r>
      <w:r w:rsidR="00C37830">
        <w:rPr>
          <w:rFonts w:ascii="Arial" w:hAnsi="Arial" w:cs="Arial"/>
          <w:b/>
          <w:bCs/>
          <w:color w:val="002060"/>
          <w:sz w:val="22"/>
          <w:szCs w:val="22"/>
        </w:rPr>
        <w:t>22</w:t>
      </w:r>
      <w:r>
        <w:rPr>
          <w:rFonts w:ascii="Arial" w:hAnsi="Arial" w:cs="Arial"/>
          <w:b/>
          <w:bCs/>
          <w:color w:val="002060"/>
          <w:sz w:val="22"/>
          <w:szCs w:val="22"/>
        </w:rPr>
        <w:t>/05/2026</w:t>
      </w:r>
      <w:r>
        <w:rPr>
          <w:rFonts w:ascii="Arial" w:hAnsi="Arial" w:cs="Arial"/>
          <w:b/>
          <w:bCs/>
          <w:color w:val="002060"/>
          <w:sz w:val="22"/>
          <w:szCs w:val="22"/>
        </w:rPr>
        <w:tab/>
      </w:r>
      <w:r w:rsidRPr="00060960">
        <w:rPr>
          <w:rFonts w:ascii="Arial" w:hAnsi="Arial" w:cs="Arial"/>
          <w:i/>
          <w:iCs/>
          <w:color w:val="002060"/>
          <w:sz w:val="22"/>
          <w:szCs w:val="22"/>
        </w:rPr>
        <w:t>Nella terza giornata si svolgerà la gara che vedr</w:t>
      </w:r>
      <w:r>
        <w:rPr>
          <w:rFonts w:ascii="Arial" w:hAnsi="Arial" w:cs="Arial"/>
          <w:i/>
          <w:iCs/>
          <w:color w:val="002060"/>
          <w:sz w:val="22"/>
          <w:szCs w:val="22"/>
        </w:rPr>
        <w:t>à i</w:t>
      </w:r>
      <w:r w:rsidRPr="00060960">
        <w:rPr>
          <w:rFonts w:ascii="Arial" w:hAnsi="Arial" w:cs="Arial"/>
          <w:i/>
          <w:iCs/>
          <w:color w:val="002060"/>
          <w:sz w:val="22"/>
          <w:szCs w:val="22"/>
        </w:rPr>
        <w:t>mpegnate le due squadre che non si sono incontrate e giocherà in casa quella che ha disputato la precedente gara in trasferta.</w:t>
      </w:r>
    </w:p>
    <w:p w14:paraId="43F5C891" w14:textId="77777777" w:rsidR="006249C0" w:rsidRDefault="006249C0" w:rsidP="006249C0">
      <w:pPr>
        <w:pStyle w:val="breakline"/>
        <w:ind w:left="4253" w:hanging="4248"/>
        <w:jc w:val="both"/>
        <w:rPr>
          <w:rFonts w:ascii="Arial" w:hAnsi="Arial" w:cs="Arial"/>
          <w:i/>
          <w:iCs/>
          <w:color w:val="002060"/>
          <w:sz w:val="22"/>
          <w:szCs w:val="22"/>
        </w:rPr>
      </w:pPr>
    </w:p>
    <w:p w14:paraId="471C2DAE" w14:textId="77777777" w:rsidR="006249C0" w:rsidRPr="000C5A61" w:rsidRDefault="006249C0" w:rsidP="006249C0">
      <w:pPr>
        <w:pStyle w:val="Nessunaspaziatura"/>
        <w:jc w:val="both"/>
        <w:rPr>
          <w:rFonts w:ascii="Arial" w:hAnsi="Arial" w:cs="Arial"/>
          <w:b/>
          <w:bCs/>
          <w:i/>
          <w:iCs/>
          <w:color w:val="002060"/>
        </w:rPr>
      </w:pPr>
      <w:r w:rsidRPr="000C5A61">
        <w:rPr>
          <w:rFonts w:ascii="Arial" w:hAnsi="Arial" w:cs="Arial"/>
          <w:b/>
          <w:bCs/>
          <w:i/>
          <w:iCs/>
          <w:color w:val="002060"/>
        </w:rPr>
        <w:t>N.B.: nel triangolare per la promozione saranno mantenuti l’orario e il campo di giuoco dove la squadra ospitante ha disputato la regular season.</w:t>
      </w:r>
    </w:p>
    <w:p w14:paraId="1F113F3C" w14:textId="77777777" w:rsidR="006249C0" w:rsidRDefault="006249C0" w:rsidP="006249C0">
      <w:pPr>
        <w:pStyle w:val="LndNormale1"/>
        <w:rPr>
          <w:color w:val="002060"/>
        </w:rPr>
      </w:pPr>
    </w:p>
    <w:p w14:paraId="73B39E29" w14:textId="77777777" w:rsidR="006249C0" w:rsidRPr="009C21FC" w:rsidRDefault="006249C0" w:rsidP="006249C0">
      <w:pPr>
        <w:pStyle w:val="LndNormale1"/>
        <w:rPr>
          <w:b/>
          <w:bCs/>
          <w:color w:val="002060"/>
        </w:rPr>
      </w:pPr>
      <w:r w:rsidRPr="009C21FC">
        <w:rPr>
          <w:b/>
          <w:bCs/>
          <w:color w:val="002060"/>
        </w:rPr>
        <w:t>CLASSIFICA</w:t>
      </w:r>
    </w:p>
    <w:p w14:paraId="4CC78208" w14:textId="77777777" w:rsidR="006249C0" w:rsidRPr="000C5A61" w:rsidRDefault="006249C0" w:rsidP="006249C0">
      <w:pPr>
        <w:pStyle w:val="LndNormale1"/>
        <w:rPr>
          <w:color w:val="002060"/>
        </w:rPr>
      </w:pPr>
      <w:r w:rsidRPr="000C5A61">
        <w:rPr>
          <w:color w:val="002060"/>
        </w:rPr>
        <w:t>Per la compilazione della classifica verranno attribuiti i seguenti punteggi:</w:t>
      </w:r>
    </w:p>
    <w:p w14:paraId="1CD43F68" w14:textId="77777777" w:rsidR="006249C0" w:rsidRPr="000C5A61" w:rsidRDefault="006249C0" w:rsidP="006249C0">
      <w:pPr>
        <w:pStyle w:val="LndNormale1"/>
        <w:rPr>
          <w:color w:val="002060"/>
        </w:rPr>
      </w:pPr>
      <w:r w:rsidRPr="000C5A61">
        <w:rPr>
          <w:color w:val="002060"/>
        </w:rPr>
        <w:t>vittoria</w:t>
      </w:r>
      <w:r w:rsidRPr="000C5A61">
        <w:rPr>
          <w:color w:val="002060"/>
        </w:rPr>
        <w:tab/>
      </w:r>
      <w:r w:rsidRPr="000C5A61">
        <w:rPr>
          <w:color w:val="002060"/>
        </w:rPr>
        <w:tab/>
        <w:t>punti 3</w:t>
      </w:r>
    </w:p>
    <w:p w14:paraId="15912BBC" w14:textId="77777777" w:rsidR="006249C0" w:rsidRPr="000C5A61" w:rsidRDefault="006249C0" w:rsidP="006249C0">
      <w:pPr>
        <w:pStyle w:val="LndNormale1"/>
        <w:rPr>
          <w:color w:val="002060"/>
        </w:rPr>
      </w:pPr>
      <w:r w:rsidRPr="000C5A61">
        <w:rPr>
          <w:color w:val="002060"/>
        </w:rPr>
        <w:t>pareggio</w:t>
      </w:r>
      <w:r w:rsidRPr="000C5A61">
        <w:rPr>
          <w:color w:val="002060"/>
        </w:rPr>
        <w:tab/>
        <w:t>punti 1</w:t>
      </w:r>
    </w:p>
    <w:p w14:paraId="7D47928D" w14:textId="77777777" w:rsidR="006249C0" w:rsidRPr="000C5A61" w:rsidRDefault="006249C0" w:rsidP="006249C0">
      <w:pPr>
        <w:pStyle w:val="LndNormale1"/>
        <w:rPr>
          <w:color w:val="002060"/>
        </w:rPr>
      </w:pPr>
      <w:r w:rsidRPr="000C5A61">
        <w:rPr>
          <w:color w:val="002060"/>
        </w:rPr>
        <w:t>sconfitta</w:t>
      </w:r>
      <w:r w:rsidRPr="000C5A61">
        <w:rPr>
          <w:color w:val="002060"/>
        </w:rPr>
        <w:tab/>
        <w:t>punti 0</w:t>
      </w:r>
    </w:p>
    <w:p w14:paraId="3DCE2176" w14:textId="77777777" w:rsidR="006249C0" w:rsidRPr="000C5A61" w:rsidRDefault="006249C0" w:rsidP="006249C0">
      <w:pPr>
        <w:pStyle w:val="LndNormale1"/>
        <w:rPr>
          <w:color w:val="002060"/>
        </w:rPr>
      </w:pPr>
    </w:p>
    <w:p w14:paraId="27E67779" w14:textId="77777777" w:rsidR="006249C0" w:rsidRPr="000C5A61" w:rsidRDefault="006249C0" w:rsidP="006249C0">
      <w:pPr>
        <w:pStyle w:val="LndNormale1"/>
        <w:rPr>
          <w:color w:val="002060"/>
        </w:rPr>
      </w:pPr>
      <w:r w:rsidRPr="000C5A61">
        <w:rPr>
          <w:color w:val="002060"/>
        </w:rPr>
        <w:t>Per la classifica di ogni girone si terrà conto:</w:t>
      </w:r>
    </w:p>
    <w:p w14:paraId="4F821AFF" w14:textId="77777777" w:rsidR="006249C0" w:rsidRPr="000C5A61" w:rsidRDefault="006249C0" w:rsidP="006249C0">
      <w:pPr>
        <w:pStyle w:val="LndNormale1"/>
        <w:rPr>
          <w:color w:val="002060"/>
        </w:rPr>
      </w:pPr>
      <w:r w:rsidRPr="000C5A61">
        <w:rPr>
          <w:color w:val="002060"/>
        </w:rPr>
        <w:t>a) dei punti ottenuti negli incontri disputati;</w:t>
      </w:r>
    </w:p>
    <w:p w14:paraId="4D5291C3" w14:textId="77777777" w:rsidR="006249C0" w:rsidRPr="000C5A61" w:rsidRDefault="006249C0" w:rsidP="006249C0">
      <w:pPr>
        <w:pStyle w:val="LndNormale1"/>
        <w:rPr>
          <w:color w:val="002060"/>
        </w:rPr>
      </w:pPr>
      <w:r w:rsidRPr="000C5A61">
        <w:rPr>
          <w:color w:val="002060"/>
        </w:rPr>
        <w:t>b) della migliore differenza reti;</w:t>
      </w:r>
    </w:p>
    <w:p w14:paraId="73AEB99B" w14:textId="77777777" w:rsidR="006249C0" w:rsidRDefault="006249C0" w:rsidP="006249C0">
      <w:pPr>
        <w:pStyle w:val="LndNormale1"/>
        <w:rPr>
          <w:color w:val="002060"/>
        </w:rPr>
      </w:pPr>
      <w:r w:rsidRPr="000C5A61">
        <w:rPr>
          <w:color w:val="002060"/>
        </w:rPr>
        <w:t>c) del maggior numero di reti segnate;</w:t>
      </w:r>
    </w:p>
    <w:p w14:paraId="1113725D" w14:textId="77777777" w:rsidR="006249C0" w:rsidRDefault="006249C0" w:rsidP="006249C0">
      <w:pPr>
        <w:pStyle w:val="LndNormale1"/>
        <w:rPr>
          <w:color w:val="002060"/>
        </w:rPr>
      </w:pPr>
      <w:r>
        <w:rPr>
          <w:color w:val="002060"/>
        </w:rPr>
        <w:t>d) della graduatoria della Coppa Disciplina del Triangolare per il Titolo Regionale;</w:t>
      </w:r>
    </w:p>
    <w:p w14:paraId="3217016C" w14:textId="77777777" w:rsidR="006249C0" w:rsidRDefault="006249C0" w:rsidP="006249C0">
      <w:pPr>
        <w:pStyle w:val="LndNormale1"/>
        <w:rPr>
          <w:color w:val="002060"/>
        </w:rPr>
      </w:pPr>
      <w:r>
        <w:rPr>
          <w:color w:val="002060"/>
        </w:rPr>
        <w:t>e</w:t>
      </w:r>
      <w:r w:rsidRPr="000C5A61">
        <w:rPr>
          <w:color w:val="002060"/>
        </w:rPr>
        <w:t xml:space="preserve">) </w:t>
      </w:r>
      <w:r>
        <w:rPr>
          <w:color w:val="002060"/>
        </w:rPr>
        <w:t>della maggiore anzianità di affiliazione.</w:t>
      </w:r>
    </w:p>
    <w:p w14:paraId="379E6972" w14:textId="77777777" w:rsidR="006249C0" w:rsidRPr="005A4012" w:rsidRDefault="006249C0" w:rsidP="006249C0">
      <w:pPr>
        <w:pStyle w:val="breakline"/>
        <w:ind w:left="4253" w:hanging="4248"/>
        <w:jc w:val="both"/>
        <w:rPr>
          <w:rFonts w:ascii="Arial" w:hAnsi="Arial" w:cs="Arial"/>
          <w:color w:val="002060"/>
          <w:sz w:val="22"/>
          <w:szCs w:val="22"/>
        </w:rPr>
      </w:pPr>
    </w:p>
    <w:p w14:paraId="534012C1" w14:textId="77777777" w:rsidR="006249C0" w:rsidRPr="00724CF4" w:rsidRDefault="006249C0" w:rsidP="006249C0">
      <w:pPr>
        <w:pStyle w:val="breakline"/>
        <w:jc w:val="both"/>
        <w:rPr>
          <w:rFonts w:ascii="Arial" w:hAnsi="Arial" w:cs="Arial"/>
          <w:b/>
          <w:bCs/>
          <w:color w:val="002060"/>
          <w:sz w:val="22"/>
          <w:szCs w:val="22"/>
        </w:rPr>
      </w:pPr>
      <w:r>
        <w:rPr>
          <w:rFonts w:ascii="Arial" w:hAnsi="Arial" w:cs="Arial"/>
          <w:b/>
          <w:bCs/>
          <w:color w:val="002060"/>
          <w:sz w:val="22"/>
          <w:szCs w:val="22"/>
        </w:rPr>
        <w:t>GARA DI FINALE</w:t>
      </w:r>
    </w:p>
    <w:p w14:paraId="5C1C55DF" w14:textId="7469D3FC" w:rsidR="006249C0" w:rsidRDefault="006249C0" w:rsidP="006249C0">
      <w:pPr>
        <w:pStyle w:val="breakline"/>
        <w:jc w:val="both"/>
        <w:rPr>
          <w:rFonts w:ascii="Arial" w:hAnsi="Arial" w:cs="Arial"/>
          <w:color w:val="002060"/>
          <w:sz w:val="22"/>
          <w:szCs w:val="22"/>
        </w:rPr>
      </w:pPr>
      <w:r>
        <w:rPr>
          <w:rFonts w:ascii="Arial" w:hAnsi="Arial" w:cs="Arial"/>
          <w:color w:val="002060"/>
          <w:sz w:val="22"/>
          <w:szCs w:val="22"/>
        </w:rPr>
        <w:t xml:space="preserve">La Gara di Finale sarà disputata nel week-end </w:t>
      </w:r>
      <w:r>
        <w:rPr>
          <w:rFonts w:ascii="Arial" w:hAnsi="Arial" w:cs="Arial"/>
          <w:b/>
          <w:bCs/>
          <w:color w:val="002060"/>
          <w:sz w:val="22"/>
          <w:szCs w:val="22"/>
        </w:rPr>
        <w:t>tra il 2</w:t>
      </w:r>
      <w:r w:rsidR="00C37830">
        <w:rPr>
          <w:rFonts w:ascii="Arial" w:hAnsi="Arial" w:cs="Arial"/>
          <w:b/>
          <w:bCs/>
          <w:color w:val="002060"/>
          <w:sz w:val="22"/>
          <w:szCs w:val="22"/>
        </w:rPr>
        <w:t>9</w:t>
      </w:r>
      <w:r>
        <w:rPr>
          <w:rFonts w:ascii="Arial" w:hAnsi="Arial" w:cs="Arial"/>
          <w:b/>
          <w:bCs/>
          <w:color w:val="002060"/>
          <w:sz w:val="22"/>
          <w:szCs w:val="22"/>
        </w:rPr>
        <w:t xml:space="preserve"> e il </w:t>
      </w:r>
      <w:r w:rsidR="00C37830">
        <w:rPr>
          <w:rFonts w:ascii="Arial" w:hAnsi="Arial" w:cs="Arial"/>
          <w:b/>
          <w:bCs/>
          <w:color w:val="002060"/>
          <w:sz w:val="22"/>
          <w:szCs w:val="22"/>
        </w:rPr>
        <w:t>30</w:t>
      </w:r>
      <w:r w:rsidRPr="00724CF4">
        <w:rPr>
          <w:rFonts w:ascii="Arial" w:hAnsi="Arial" w:cs="Arial"/>
          <w:b/>
          <w:bCs/>
          <w:color w:val="002060"/>
          <w:sz w:val="22"/>
          <w:szCs w:val="22"/>
        </w:rPr>
        <w:t xml:space="preserve"> </w:t>
      </w:r>
      <w:r>
        <w:rPr>
          <w:rFonts w:ascii="Arial" w:hAnsi="Arial" w:cs="Arial"/>
          <w:b/>
          <w:bCs/>
          <w:color w:val="002060"/>
          <w:sz w:val="22"/>
          <w:szCs w:val="22"/>
        </w:rPr>
        <w:t xml:space="preserve">maggio </w:t>
      </w:r>
      <w:r w:rsidRPr="00724CF4">
        <w:rPr>
          <w:rFonts w:ascii="Arial" w:hAnsi="Arial" w:cs="Arial"/>
          <w:b/>
          <w:bCs/>
          <w:color w:val="002060"/>
          <w:sz w:val="22"/>
          <w:szCs w:val="22"/>
        </w:rPr>
        <w:t>202</w:t>
      </w:r>
      <w:r>
        <w:rPr>
          <w:rFonts w:ascii="Arial" w:hAnsi="Arial" w:cs="Arial"/>
          <w:b/>
          <w:bCs/>
          <w:color w:val="002060"/>
          <w:sz w:val="22"/>
          <w:szCs w:val="22"/>
        </w:rPr>
        <w:t>6</w:t>
      </w:r>
      <w:r>
        <w:rPr>
          <w:rFonts w:ascii="Arial" w:hAnsi="Arial" w:cs="Arial"/>
          <w:color w:val="002060"/>
          <w:sz w:val="22"/>
          <w:szCs w:val="22"/>
        </w:rPr>
        <w:t>, giorno, orario e campo da definire.</w:t>
      </w:r>
    </w:p>
    <w:p w14:paraId="46172B18" w14:textId="77777777" w:rsidR="006249C0" w:rsidRDefault="006249C0" w:rsidP="006249C0">
      <w:pPr>
        <w:pStyle w:val="Corpodeltesto21"/>
        <w:rPr>
          <w:rFonts w:ascii="Arial" w:hAnsi="Arial" w:cs="Arial"/>
          <w:color w:val="002060"/>
          <w:sz w:val="22"/>
        </w:rPr>
      </w:pPr>
      <w:r w:rsidRPr="00CE199C">
        <w:rPr>
          <w:rFonts w:ascii="Arial" w:hAnsi="Arial" w:cs="Arial"/>
          <w:color w:val="002060"/>
          <w:sz w:val="22"/>
        </w:rPr>
        <w:t>Persistendo la parità</w:t>
      </w:r>
      <w:r>
        <w:rPr>
          <w:rFonts w:ascii="Arial" w:hAnsi="Arial" w:cs="Arial"/>
          <w:color w:val="002060"/>
          <w:sz w:val="22"/>
        </w:rPr>
        <w:t xml:space="preserve"> al termine dei tempi regolamentari</w:t>
      </w:r>
      <w:r w:rsidRPr="00CE199C">
        <w:rPr>
          <w:rFonts w:ascii="Arial" w:hAnsi="Arial" w:cs="Arial"/>
          <w:color w:val="002060"/>
          <w:sz w:val="22"/>
        </w:rPr>
        <w:t xml:space="preserve">, si procederà </w:t>
      </w:r>
      <w:r>
        <w:rPr>
          <w:rFonts w:ascii="Arial" w:hAnsi="Arial" w:cs="Arial"/>
          <w:color w:val="002060"/>
          <w:sz w:val="22"/>
        </w:rPr>
        <w:t xml:space="preserve">direttamente </w:t>
      </w:r>
      <w:r w:rsidRPr="00CE199C">
        <w:rPr>
          <w:rFonts w:ascii="Arial" w:hAnsi="Arial" w:cs="Arial"/>
          <w:color w:val="002060"/>
          <w:sz w:val="22"/>
        </w:rPr>
        <w:t>all’effettuazione dei tiri di rigore secondo modalità previste dalle vigenti norme federali.</w:t>
      </w:r>
    </w:p>
    <w:p w14:paraId="01DD24D2" w14:textId="77777777" w:rsidR="006249C0" w:rsidRDefault="006249C0" w:rsidP="006249C0">
      <w:pPr>
        <w:pStyle w:val="Corpodeltesto21"/>
        <w:rPr>
          <w:rFonts w:ascii="Arial" w:hAnsi="Arial" w:cs="Arial"/>
          <w:color w:val="002060"/>
          <w:sz w:val="22"/>
        </w:rPr>
      </w:pPr>
    </w:p>
    <w:p w14:paraId="1B928FD8" w14:textId="77777777" w:rsidR="00AE3E74" w:rsidRPr="00AC5DE8" w:rsidRDefault="00AE3E74" w:rsidP="00AE3E74">
      <w:pPr>
        <w:pStyle w:val="titoloprinc0"/>
        <w:rPr>
          <w:color w:val="002060"/>
        </w:rPr>
      </w:pPr>
      <w:r w:rsidRPr="00AC5DE8">
        <w:rPr>
          <w:color w:val="002060"/>
        </w:rPr>
        <w:t>VARIAZIONI AL PROGRAMMA GARE</w:t>
      </w:r>
    </w:p>
    <w:p w14:paraId="60A502B2" w14:textId="77777777" w:rsidR="00AE3E74" w:rsidRPr="00AC5DE8" w:rsidRDefault="00AE3E74" w:rsidP="00AE3E74">
      <w:pPr>
        <w:pStyle w:val="breakline"/>
        <w:rPr>
          <w:color w:val="002060"/>
        </w:rPr>
      </w:pPr>
    </w:p>
    <w:p w14:paraId="35654D77" w14:textId="77777777" w:rsidR="00AE3E74" w:rsidRPr="00AC5DE8" w:rsidRDefault="00AE3E74" w:rsidP="00AE3E74">
      <w:pPr>
        <w:pStyle w:val="breakline"/>
        <w:rPr>
          <w:color w:val="002060"/>
        </w:rPr>
      </w:pPr>
    </w:p>
    <w:p w14:paraId="0A59B02A" w14:textId="77777777" w:rsidR="00AE3E74" w:rsidRPr="00AC5DE8" w:rsidRDefault="00AE3E74" w:rsidP="00AE3E74">
      <w:pPr>
        <w:pStyle w:val="sottotitolocampionato10"/>
        <w:rPr>
          <w:color w:val="002060"/>
        </w:rPr>
      </w:pPr>
      <w:r w:rsidRPr="00AC5DE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E3E74" w:rsidRPr="00AC5DE8" w14:paraId="60B058E2" w14:textId="77777777" w:rsidTr="00FA5EA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7FE3F" w14:textId="77777777" w:rsidR="00AE3E74" w:rsidRPr="00AC5DE8" w:rsidRDefault="00AE3E74" w:rsidP="00FA5EA6">
            <w:pPr>
              <w:pStyle w:val="headertabella0"/>
              <w:rPr>
                <w:color w:val="002060"/>
              </w:rPr>
            </w:pPr>
            <w:r w:rsidRPr="00AC5DE8">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17932" w14:textId="77777777" w:rsidR="00AE3E74" w:rsidRPr="00AC5DE8" w:rsidRDefault="00AE3E74" w:rsidP="00FA5EA6">
            <w:pPr>
              <w:pStyle w:val="headertabella0"/>
              <w:rPr>
                <w:color w:val="002060"/>
              </w:rPr>
            </w:pPr>
            <w:r w:rsidRPr="00AC5DE8">
              <w:rPr>
                <w:color w:val="002060"/>
              </w:rPr>
              <w:t xml:space="preserve">N° </w:t>
            </w:r>
            <w:proofErr w:type="spellStart"/>
            <w:r w:rsidRPr="00AC5DE8">
              <w:rPr>
                <w:color w:val="002060"/>
              </w:rPr>
              <w:t>Gior</w:t>
            </w:r>
            <w:proofErr w:type="spellEnd"/>
            <w:r w:rsidRPr="00AC5DE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369D9" w14:textId="77777777" w:rsidR="00AE3E74" w:rsidRPr="00AC5DE8" w:rsidRDefault="00AE3E74" w:rsidP="00FA5EA6">
            <w:pPr>
              <w:pStyle w:val="headertabella0"/>
              <w:rPr>
                <w:color w:val="002060"/>
              </w:rPr>
            </w:pPr>
            <w:r w:rsidRPr="00AC5DE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09F3F" w14:textId="77777777" w:rsidR="00AE3E74" w:rsidRPr="00AC5DE8" w:rsidRDefault="00AE3E74" w:rsidP="00FA5EA6">
            <w:pPr>
              <w:pStyle w:val="headertabella0"/>
              <w:rPr>
                <w:color w:val="002060"/>
              </w:rPr>
            </w:pPr>
            <w:r w:rsidRPr="00AC5DE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9FF91" w14:textId="77777777" w:rsidR="00AE3E74" w:rsidRPr="00AC5DE8" w:rsidRDefault="00AE3E74" w:rsidP="00FA5EA6">
            <w:pPr>
              <w:pStyle w:val="headertabella0"/>
              <w:rPr>
                <w:color w:val="002060"/>
              </w:rPr>
            </w:pPr>
            <w:r w:rsidRPr="00AC5DE8">
              <w:rPr>
                <w:color w:val="002060"/>
              </w:rPr>
              <w:t xml:space="preserve">Data </w:t>
            </w:r>
            <w:proofErr w:type="spellStart"/>
            <w:r w:rsidRPr="00AC5DE8">
              <w:rPr>
                <w:color w:val="002060"/>
              </w:rPr>
              <w:t>Orig</w:t>
            </w:r>
            <w:proofErr w:type="spellEnd"/>
            <w:r w:rsidRPr="00AC5DE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E22B0" w14:textId="77777777" w:rsidR="00AE3E74" w:rsidRPr="00AC5DE8" w:rsidRDefault="00AE3E74" w:rsidP="00FA5EA6">
            <w:pPr>
              <w:pStyle w:val="headertabella0"/>
              <w:rPr>
                <w:color w:val="002060"/>
              </w:rPr>
            </w:pPr>
            <w:r w:rsidRPr="00AC5DE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57893" w14:textId="77777777" w:rsidR="00AE3E74" w:rsidRPr="00AC5DE8" w:rsidRDefault="00AE3E74" w:rsidP="00FA5EA6">
            <w:pPr>
              <w:pStyle w:val="headertabella0"/>
              <w:rPr>
                <w:color w:val="002060"/>
              </w:rPr>
            </w:pPr>
            <w:r w:rsidRPr="00AC5DE8">
              <w:rPr>
                <w:color w:val="002060"/>
              </w:rPr>
              <w:t xml:space="preserve">Ora </w:t>
            </w:r>
            <w:proofErr w:type="spellStart"/>
            <w:r w:rsidRPr="00AC5DE8">
              <w:rPr>
                <w:color w:val="002060"/>
              </w:rPr>
              <w:t>Orig</w:t>
            </w:r>
            <w:proofErr w:type="spellEnd"/>
            <w:r w:rsidRPr="00AC5DE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F99E8" w14:textId="77777777" w:rsidR="00AE3E74" w:rsidRPr="00AC5DE8" w:rsidRDefault="00AE3E74" w:rsidP="00FA5EA6">
            <w:pPr>
              <w:pStyle w:val="headertabella0"/>
              <w:rPr>
                <w:color w:val="002060"/>
              </w:rPr>
            </w:pPr>
            <w:r w:rsidRPr="00AC5DE8">
              <w:rPr>
                <w:color w:val="002060"/>
              </w:rPr>
              <w:t>Impianto</w:t>
            </w:r>
          </w:p>
        </w:tc>
      </w:tr>
      <w:tr w:rsidR="00AE3E74" w:rsidRPr="00AC5DE8" w14:paraId="00BAFC27" w14:textId="77777777" w:rsidTr="00FA5EA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EBCD3" w14:textId="77777777" w:rsidR="00AE3E74" w:rsidRPr="00AC5DE8" w:rsidRDefault="00AE3E74" w:rsidP="00FA5EA6">
            <w:pPr>
              <w:pStyle w:val="rowtabella0"/>
              <w:rPr>
                <w:color w:val="002060"/>
                <w:highlight w:val="yellow"/>
              </w:rPr>
            </w:pPr>
            <w:r w:rsidRPr="00AC5DE8">
              <w:rPr>
                <w:color w:val="002060"/>
                <w:highlight w:val="yellow"/>
              </w:rPr>
              <w:t>11/04/2026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EEBFB" w14:textId="77777777" w:rsidR="00AE3E74" w:rsidRPr="00AC5DE8" w:rsidRDefault="00AE3E74" w:rsidP="00FA5EA6">
            <w:pPr>
              <w:pStyle w:val="rowtabella0"/>
              <w:jc w:val="center"/>
              <w:rPr>
                <w:color w:val="002060"/>
                <w:highlight w:val="yellow"/>
              </w:rPr>
            </w:pPr>
            <w:r w:rsidRPr="00AC5DE8">
              <w:rPr>
                <w:color w:val="002060"/>
                <w:highlight w:val="yellow"/>
              </w:rPr>
              <w:t>10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FC34A" w14:textId="77777777" w:rsidR="00AE3E74" w:rsidRPr="00AC5DE8" w:rsidRDefault="00AE3E74" w:rsidP="00FA5EA6">
            <w:pPr>
              <w:pStyle w:val="rowtabella0"/>
              <w:rPr>
                <w:color w:val="002060"/>
                <w:highlight w:val="yellow"/>
              </w:rPr>
            </w:pPr>
            <w:r w:rsidRPr="00AC5DE8">
              <w:rPr>
                <w:color w:val="002060"/>
                <w:highlight w:val="yellow"/>
              </w:rPr>
              <w:t>SAN COSTANZO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3D62E" w14:textId="77777777" w:rsidR="00AE3E74" w:rsidRPr="00AC5DE8" w:rsidRDefault="00AE3E74" w:rsidP="00FA5EA6">
            <w:pPr>
              <w:pStyle w:val="rowtabella0"/>
              <w:rPr>
                <w:color w:val="002060"/>
                <w:highlight w:val="yellow"/>
              </w:rPr>
            </w:pPr>
            <w:r w:rsidRPr="00AC5DE8">
              <w:rPr>
                <w:color w:val="002060"/>
                <w:highlight w:val="yellow"/>
              </w:rPr>
              <w:t>AUDAX PIOBBICO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C9CEB" w14:textId="77777777" w:rsidR="00AE3E74" w:rsidRPr="00AC5DE8" w:rsidRDefault="00AE3E74" w:rsidP="00FA5EA6">
            <w:pPr>
              <w:pStyle w:val="rowtabella0"/>
              <w:rPr>
                <w:color w:val="002060"/>
              </w:rPr>
            </w:pPr>
            <w:r w:rsidRPr="00AC5DE8">
              <w:rPr>
                <w:color w:val="002060"/>
              </w:rPr>
              <w:t>10/04/2026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CC707" w14:textId="77777777" w:rsidR="00AE3E74" w:rsidRPr="00AC5DE8" w:rsidRDefault="00AE3E74" w:rsidP="00FA5EA6">
            <w:pPr>
              <w:pStyle w:val="rowtabella0"/>
              <w:jc w:val="center"/>
              <w:rPr>
                <w:color w:val="002060"/>
              </w:rPr>
            </w:pPr>
            <w:r w:rsidRPr="00AC5DE8">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C217F" w14:textId="77777777" w:rsidR="00AE3E74" w:rsidRPr="00AC5DE8" w:rsidRDefault="00AE3E74" w:rsidP="00FA5EA6">
            <w:pPr>
              <w:pStyle w:val="rowtabella0"/>
              <w:jc w:val="center"/>
              <w:rPr>
                <w:color w:val="002060"/>
              </w:rPr>
            </w:pPr>
            <w:r w:rsidRPr="00AC5DE8">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DE9B1" w14:textId="77777777" w:rsidR="00AE3E74" w:rsidRPr="00AC5DE8" w:rsidRDefault="00AE3E74" w:rsidP="00FA5EA6">
            <w:pPr>
              <w:rPr>
                <w:color w:val="002060"/>
              </w:rPr>
            </w:pPr>
          </w:p>
        </w:tc>
      </w:tr>
    </w:tbl>
    <w:p w14:paraId="20681745" w14:textId="77777777" w:rsidR="00AE3E74" w:rsidRDefault="00AE3E74" w:rsidP="00AE3E74">
      <w:pPr>
        <w:pStyle w:val="breakline"/>
        <w:rPr>
          <w:rFonts w:eastAsiaTheme="minorEastAsia"/>
          <w:color w:val="002060"/>
        </w:rPr>
      </w:pPr>
    </w:p>
    <w:p w14:paraId="20CDD8B2" w14:textId="77777777" w:rsidR="00427E92" w:rsidRDefault="00427E92" w:rsidP="00AE3E74">
      <w:pPr>
        <w:pStyle w:val="breakline"/>
        <w:rPr>
          <w:rFonts w:eastAsiaTheme="minorEastAsia"/>
          <w:color w:val="002060"/>
        </w:rPr>
      </w:pPr>
    </w:p>
    <w:p w14:paraId="1711AFD7" w14:textId="77777777" w:rsidR="00427E92" w:rsidRPr="003041D3" w:rsidRDefault="00427E92" w:rsidP="00427E92">
      <w:pPr>
        <w:pStyle w:val="sottotitolocampionato10"/>
        <w:rPr>
          <w:color w:val="002060"/>
        </w:rPr>
      </w:pPr>
      <w:r w:rsidRPr="003041D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427E92" w:rsidRPr="003041D3" w14:paraId="38D49D95" w14:textId="77777777" w:rsidTr="006913A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38AA6" w14:textId="77777777" w:rsidR="00427E92" w:rsidRPr="003041D3" w:rsidRDefault="00427E92" w:rsidP="006913A9">
            <w:pPr>
              <w:pStyle w:val="headertabella0"/>
              <w:rPr>
                <w:color w:val="002060"/>
              </w:rPr>
            </w:pPr>
            <w:r w:rsidRPr="003041D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AB6FA" w14:textId="77777777" w:rsidR="00427E92" w:rsidRPr="003041D3" w:rsidRDefault="00427E92" w:rsidP="006913A9">
            <w:pPr>
              <w:pStyle w:val="headertabella0"/>
              <w:rPr>
                <w:color w:val="002060"/>
              </w:rPr>
            </w:pPr>
            <w:r w:rsidRPr="003041D3">
              <w:rPr>
                <w:color w:val="002060"/>
              </w:rPr>
              <w:t xml:space="preserve">N° </w:t>
            </w:r>
            <w:proofErr w:type="spellStart"/>
            <w:r w:rsidRPr="003041D3">
              <w:rPr>
                <w:color w:val="002060"/>
              </w:rPr>
              <w:t>Gior</w:t>
            </w:r>
            <w:proofErr w:type="spellEnd"/>
            <w:r w:rsidRPr="003041D3">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A8942" w14:textId="77777777" w:rsidR="00427E92" w:rsidRPr="003041D3" w:rsidRDefault="00427E92" w:rsidP="006913A9">
            <w:pPr>
              <w:pStyle w:val="headertabella0"/>
              <w:rPr>
                <w:color w:val="002060"/>
              </w:rPr>
            </w:pPr>
            <w:r w:rsidRPr="003041D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08D29" w14:textId="77777777" w:rsidR="00427E92" w:rsidRPr="003041D3" w:rsidRDefault="00427E92" w:rsidP="006913A9">
            <w:pPr>
              <w:pStyle w:val="headertabella0"/>
              <w:rPr>
                <w:color w:val="002060"/>
              </w:rPr>
            </w:pPr>
            <w:r w:rsidRPr="003041D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40BC1" w14:textId="77777777" w:rsidR="00427E92" w:rsidRPr="003041D3" w:rsidRDefault="00427E92" w:rsidP="006913A9">
            <w:pPr>
              <w:pStyle w:val="headertabella0"/>
              <w:rPr>
                <w:color w:val="002060"/>
              </w:rPr>
            </w:pPr>
            <w:r w:rsidRPr="003041D3">
              <w:rPr>
                <w:color w:val="002060"/>
              </w:rPr>
              <w:t xml:space="preserve">Data </w:t>
            </w:r>
            <w:proofErr w:type="spellStart"/>
            <w:r w:rsidRPr="003041D3">
              <w:rPr>
                <w:color w:val="002060"/>
              </w:rPr>
              <w:t>Orig</w:t>
            </w:r>
            <w:proofErr w:type="spellEnd"/>
            <w:r w:rsidRPr="003041D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3A4E3" w14:textId="77777777" w:rsidR="00427E92" w:rsidRPr="003041D3" w:rsidRDefault="00427E92" w:rsidP="006913A9">
            <w:pPr>
              <w:pStyle w:val="headertabella0"/>
              <w:rPr>
                <w:color w:val="002060"/>
              </w:rPr>
            </w:pPr>
            <w:r w:rsidRPr="003041D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94DAA" w14:textId="77777777" w:rsidR="00427E92" w:rsidRPr="003041D3" w:rsidRDefault="00427E92" w:rsidP="006913A9">
            <w:pPr>
              <w:pStyle w:val="headertabella0"/>
              <w:rPr>
                <w:color w:val="002060"/>
              </w:rPr>
            </w:pPr>
            <w:r w:rsidRPr="003041D3">
              <w:rPr>
                <w:color w:val="002060"/>
              </w:rPr>
              <w:t xml:space="preserve">Ora </w:t>
            </w:r>
            <w:proofErr w:type="spellStart"/>
            <w:r w:rsidRPr="003041D3">
              <w:rPr>
                <w:color w:val="002060"/>
              </w:rPr>
              <w:t>Orig</w:t>
            </w:r>
            <w:proofErr w:type="spellEnd"/>
            <w:r w:rsidRPr="003041D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54B40" w14:textId="77777777" w:rsidR="00427E92" w:rsidRPr="003041D3" w:rsidRDefault="00427E92" w:rsidP="006913A9">
            <w:pPr>
              <w:pStyle w:val="headertabella0"/>
              <w:rPr>
                <w:color w:val="002060"/>
              </w:rPr>
            </w:pPr>
            <w:r w:rsidRPr="003041D3">
              <w:rPr>
                <w:color w:val="002060"/>
              </w:rPr>
              <w:t>Impianto</w:t>
            </w:r>
          </w:p>
        </w:tc>
      </w:tr>
      <w:tr w:rsidR="00427E92" w:rsidRPr="003041D3" w14:paraId="5EB0AE7A" w14:textId="77777777" w:rsidTr="006913A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E33F8" w14:textId="77777777" w:rsidR="00427E92" w:rsidRPr="00427E92" w:rsidRDefault="00427E92" w:rsidP="006913A9">
            <w:pPr>
              <w:pStyle w:val="rowtabella0"/>
              <w:rPr>
                <w:color w:val="002060"/>
                <w:highlight w:val="yellow"/>
              </w:rPr>
            </w:pPr>
            <w:r w:rsidRPr="00427E92">
              <w:rPr>
                <w:color w:val="002060"/>
                <w:highlight w:val="yellow"/>
              </w:rPr>
              <w:t>11/04/2026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C9EF0" w14:textId="77777777" w:rsidR="00427E92" w:rsidRPr="00427E92" w:rsidRDefault="00427E92" w:rsidP="006913A9">
            <w:pPr>
              <w:pStyle w:val="rowtabella0"/>
              <w:jc w:val="center"/>
              <w:rPr>
                <w:color w:val="002060"/>
                <w:highlight w:val="yellow"/>
              </w:rPr>
            </w:pPr>
            <w:r w:rsidRPr="00427E92">
              <w:rPr>
                <w:color w:val="002060"/>
                <w:highlight w:val="yellow"/>
              </w:rPr>
              <w:t>10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A41F8" w14:textId="77777777" w:rsidR="00427E92" w:rsidRPr="00427E92" w:rsidRDefault="00427E92" w:rsidP="006913A9">
            <w:pPr>
              <w:pStyle w:val="rowtabella0"/>
              <w:rPr>
                <w:color w:val="002060"/>
                <w:highlight w:val="yellow"/>
              </w:rPr>
            </w:pPr>
            <w:r w:rsidRPr="00427E92">
              <w:rPr>
                <w:color w:val="002060"/>
                <w:highlight w:val="yellow"/>
              </w:rPr>
              <w:t>VIRTUS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18655" w14:textId="77777777" w:rsidR="00427E92" w:rsidRPr="00427E92" w:rsidRDefault="00427E92" w:rsidP="006913A9">
            <w:pPr>
              <w:pStyle w:val="rowtabella0"/>
              <w:rPr>
                <w:color w:val="002060"/>
                <w:highlight w:val="yellow"/>
              </w:rPr>
            </w:pPr>
            <w:r w:rsidRPr="00427E92">
              <w:rPr>
                <w:color w:val="002060"/>
                <w:highlight w:val="yellow"/>
              </w:rPr>
              <w:t>POLISPORTIVA UROBORO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B5068" w14:textId="39F69F2D" w:rsidR="00427E92" w:rsidRPr="003041D3" w:rsidRDefault="00427E92" w:rsidP="006913A9">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88458" w14:textId="77777777" w:rsidR="00427E92" w:rsidRPr="003041D3" w:rsidRDefault="00427E92" w:rsidP="006913A9">
            <w:pPr>
              <w:pStyle w:val="rowtabella0"/>
              <w:jc w:val="center"/>
              <w:rPr>
                <w:color w:val="002060"/>
              </w:rPr>
            </w:pPr>
            <w:r w:rsidRPr="00427E92">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9E048" w14:textId="77777777" w:rsidR="00427E92" w:rsidRPr="003041D3" w:rsidRDefault="00427E92" w:rsidP="006913A9">
            <w:pPr>
              <w:pStyle w:val="rowtabella0"/>
              <w:jc w:val="center"/>
              <w:rPr>
                <w:color w:val="002060"/>
              </w:rPr>
            </w:pPr>
            <w:r w:rsidRPr="003041D3">
              <w:rPr>
                <w:color w:val="002060"/>
              </w:rPr>
              <w:t>15:00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E32D4" w14:textId="77777777" w:rsidR="00427E92" w:rsidRPr="003041D3" w:rsidRDefault="00427E92" w:rsidP="006913A9">
            <w:pPr>
              <w:pStyle w:val="rowtabella0"/>
              <w:rPr>
                <w:color w:val="002060"/>
              </w:rPr>
            </w:pPr>
            <w:r w:rsidRPr="00427E92">
              <w:rPr>
                <w:color w:val="002060"/>
                <w:highlight w:val="yellow"/>
              </w:rPr>
              <w:t>PALESTRA COMUNALE CUPRAMONTANA VIA MARIO RIDOLFI</w:t>
            </w:r>
          </w:p>
        </w:tc>
      </w:tr>
    </w:tbl>
    <w:p w14:paraId="35B90C17" w14:textId="77777777" w:rsidR="00427E92" w:rsidRPr="00AC5DE8" w:rsidRDefault="00427E92" w:rsidP="00AE3E74">
      <w:pPr>
        <w:pStyle w:val="breakline"/>
        <w:rPr>
          <w:rFonts w:eastAsiaTheme="minorEastAsia"/>
          <w:color w:val="002060"/>
        </w:rPr>
      </w:pPr>
    </w:p>
    <w:p w14:paraId="2AC392AE" w14:textId="77777777" w:rsidR="00AE3E74" w:rsidRPr="00AC5DE8" w:rsidRDefault="00AE3E74" w:rsidP="00AE3E74">
      <w:pPr>
        <w:pStyle w:val="sottotitolocampionato10"/>
        <w:rPr>
          <w:color w:val="002060"/>
        </w:rPr>
      </w:pPr>
      <w:r w:rsidRPr="00AC5DE8">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E3E74" w:rsidRPr="00AC5DE8" w14:paraId="48BEC9D8" w14:textId="77777777" w:rsidTr="00FA5EA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EF1BB" w14:textId="77777777" w:rsidR="00AE3E74" w:rsidRPr="00AC5DE8" w:rsidRDefault="00AE3E74" w:rsidP="00FA5EA6">
            <w:pPr>
              <w:pStyle w:val="headertabella0"/>
              <w:rPr>
                <w:color w:val="002060"/>
              </w:rPr>
            </w:pPr>
            <w:r w:rsidRPr="00AC5DE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C6894" w14:textId="77777777" w:rsidR="00AE3E74" w:rsidRPr="00AC5DE8" w:rsidRDefault="00AE3E74" w:rsidP="00FA5EA6">
            <w:pPr>
              <w:pStyle w:val="headertabella0"/>
              <w:rPr>
                <w:color w:val="002060"/>
              </w:rPr>
            </w:pPr>
            <w:r w:rsidRPr="00AC5DE8">
              <w:rPr>
                <w:color w:val="002060"/>
              </w:rPr>
              <w:t xml:space="preserve">N° </w:t>
            </w:r>
            <w:proofErr w:type="spellStart"/>
            <w:r w:rsidRPr="00AC5DE8">
              <w:rPr>
                <w:color w:val="002060"/>
              </w:rPr>
              <w:t>Gior</w:t>
            </w:r>
            <w:proofErr w:type="spellEnd"/>
            <w:r w:rsidRPr="00AC5DE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4C0D8" w14:textId="77777777" w:rsidR="00AE3E74" w:rsidRPr="00AC5DE8" w:rsidRDefault="00AE3E74" w:rsidP="00FA5EA6">
            <w:pPr>
              <w:pStyle w:val="headertabella0"/>
              <w:rPr>
                <w:color w:val="002060"/>
              </w:rPr>
            </w:pPr>
            <w:r w:rsidRPr="00AC5DE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6F875" w14:textId="77777777" w:rsidR="00AE3E74" w:rsidRPr="00AC5DE8" w:rsidRDefault="00AE3E74" w:rsidP="00FA5EA6">
            <w:pPr>
              <w:pStyle w:val="headertabella0"/>
              <w:rPr>
                <w:color w:val="002060"/>
              </w:rPr>
            </w:pPr>
            <w:r w:rsidRPr="00AC5DE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6801C" w14:textId="77777777" w:rsidR="00AE3E74" w:rsidRPr="00AC5DE8" w:rsidRDefault="00AE3E74" w:rsidP="00FA5EA6">
            <w:pPr>
              <w:pStyle w:val="headertabella0"/>
              <w:rPr>
                <w:color w:val="002060"/>
              </w:rPr>
            </w:pPr>
            <w:r w:rsidRPr="00AC5DE8">
              <w:rPr>
                <w:color w:val="002060"/>
              </w:rPr>
              <w:t xml:space="preserve">Data </w:t>
            </w:r>
            <w:proofErr w:type="spellStart"/>
            <w:r w:rsidRPr="00AC5DE8">
              <w:rPr>
                <w:color w:val="002060"/>
              </w:rPr>
              <w:t>Orig</w:t>
            </w:r>
            <w:proofErr w:type="spellEnd"/>
            <w:r w:rsidRPr="00AC5DE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DA9AE" w14:textId="77777777" w:rsidR="00AE3E74" w:rsidRPr="00AC5DE8" w:rsidRDefault="00AE3E74" w:rsidP="00FA5EA6">
            <w:pPr>
              <w:pStyle w:val="headertabella0"/>
              <w:rPr>
                <w:color w:val="002060"/>
              </w:rPr>
            </w:pPr>
            <w:r w:rsidRPr="00AC5DE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36DA0" w14:textId="77777777" w:rsidR="00AE3E74" w:rsidRPr="00AC5DE8" w:rsidRDefault="00AE3E74" w:rsidP="00FA5EA6">
            <w:pPr>
              <w:pStyle w:val="headertabella0"/>
              <w:rPr>
                <w:color w:val="002060"/>
              </w:rPr>
            </w:pPr>
            <w:r w:rsidRPr="00AC5DE8">
              <w:rPr>
                <w:color w:val="002060"/>
              </w:rPr>
              <w:t xml:space="preserve">Ora </w:t>
            </w:r>
            <w:proofErr w:type="spellStart"/>
            <w:r w:rsidRPr="00AC5DE8">
              <w:rPr>
                <w:color w:val="002060"/>
              </w:rPr>
              <w:t>Orig</w:t>
            </w:r>
            <w:proofErr w:type="spellEnd"/>
            <w:r w:rsidRPr="00AC5DE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15ECE" w14:textId="77777777" w:rsidR="00AE3E74" w:rsidRPr="00AC5DE8" w:rsidRDefault="00AE3E74" w:rsidP="00FA5EA6">
            <w:pPr>
              <w:pStyle w:val="headertabella0"/>
              <w:rPr>
                <w:color w:val="002060"/>
              </w:rPr>
            </w:pPr>
            <w:r w:rsidRPr="00AC5DE8">
              <w:rPr>
                <w:color w:val="002060"/>
              </w:rPr>
              <w:t>Impianto</w:t>
            </w:r>
          </w:p>
        </w:tc>
      </w:tr>
      <w:tr w:rsidR="00AE3E74" w:rsidRPr="00AC5DE8" w14:paraId="54E18081" w14:textId="77777777" w:rsidTr="00FA5EA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24879" w14:textId="77777777" w:rsidR="00AE3E74" w:rsidRPr="00AE3E74" w:rsidRDefault="00AE3E74" w:rsidP="00FA5EA6">
            <w:pPr>
              <w:pStyle w:val="rowtabella0"/>
              <w:rPr>
                <w:color w:val="002060"/>
                <w:highlight w:val="yellow"/>
              </w:rPr>
            </w:pPr>
            <w:r w:rsidRPr="00AE3E74">
              <w:rPr>
                <w:color w:val="002060"/>
                <w:highlight w:val="yellow"/>
              </w:rPr>
              <w:t>12/04/2026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31E1B" w14:textId="77777777" w:rsidR="00AE3E74" w:rsidRPr="00AE3E74" w:rsidRDefault="00AE3E74" w:rsidP="00FA5EA6">
            <w:pPr>
              <w:pStyle w:val="rowtabella0"/>
              <w:jc w:val="center"/>
              <w:rPr>
                <w:color w:val="002060"/>
                <w:highlight w:val="yellow"/>
              </w:rPr>
            </w:pPr>
            <w:r w:rsidRPr="00AE3E74">
              <w:rPr>
                <w:color w:val="002060"/>
                <w:highlight w:val="yellow"/>
              </w:rPr>
              <w:t>10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6A49B" w14:textId="77777777" w:rsidR="00AE3E74" w:rsidRPr="00AE3E74" w:rsidRDefault="00AE3E74" w:rsidP="00FA5EA6">
            <w:pPr>
              <w:pStyle w:val="rowtabella0"/>
              <w:rPr>
                <w:color w:val="002060"/>
                <w:highlight w:val="yellow"/>
              </w:rPr>
            </w:pPr>
            <w:r w:rsidRPr="00AE3E74">
              <w:rPr>
                <w:color w:val="002060"/>
                <w:highlight w:val="yellow"/>
              </w:rPr>
              <w:t>UNION PICENA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5D45C" w14:textId="77777777" w:rsidR="00AE3E74" w:rsidRPr="00AE3E74" w:rsidRDefault="00AE3E74" w:rsidP="00FA5EA6">
            <w:pPr>
              <w:pStyle w:val="rowtabella0"/>
              <w:rPr>
                <w:color w:val="002060"/>
                <w:highlight w:val="yellow"/>
              </w:rPr>
            </w:pPr>
            <w:r w:rsidRPr="00AE3E74">
              <w:rPr>
                <w:color w:val="002060"/>
                <w:highlight w:val="yellow"/>
              </w:rPr>
              <w:t>OSIMO STAZIONE SSD A 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07F41" w14:textId="19F12F30" w:rsidR="00AE3E74" w:rsidRPr="00AC5DE8" w:rsidRDefault="00AE3E74" w:rsidP="00FA5EA6">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E8C13" w14:textId="77777777" w:rsidR="00AE3E74" w:rsidRPr="00AC5DE8" w:rsidRDefault="00AE3E74" w:rsidP="00FA5EA6">
            <w:pPr>
              <w:pStyle w:val="rowtabella0"/>
              <w:jc w:val="center"/>
              <w:rPr>
                <w:color w:val="002060"/>
              </w:rPr>
            </w:pPr>
            <w:r w:rsidRPr="00AE3E74">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0815E" w14:textId="77777777" w:rsidR="00AE3E74" w:rsidRPr="00AC5DE8" w:rsidRDefault="00AE3E74" w:rsidP="00FA5EA6">
            <w:pPr>
              <w:pStyle w:val="rowtabella0"/>
              <w:jc w:val="center"/>
              <w:rPr>
                <w:color w:val="002060"/>
              </w:rPr>
            </w:pPr>
            <w:r w:rsidRPr="00AC5DE8">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FC7D2" w14:textId="77777777" w:rsidR="00AE3E74" w:rsidRPr="00AC5DE8" w:rsidRDefault="00AE3E74" w:rsidP="00FA5EA6">
            <w:pPr>
              <w:rPr>
                <w:color w:val="002060"/>
              </w:rPr>
            </w:pPr>
          </w:p>
        </w:tc>
      </w:tr>
    </w:tbl>
    <w:p w14:paraId="3E0687BF" w14:textId="77777777" w:rsidR="00AE3E74" w:rsidRDefault="00AE3E74" w:rsidP="006249C0">
      <w:pPr>
        <w:pStyle w:val="Corpodeltesto21"/>
        <w:rPr>
          <w:rFonts w:ascii="Arial" w:hAnsi="Arial" w:cs="Arial"/>
          <w:color w:val="002060"/>
          <w:sz w:val="22"/>
        </w:rPr>
      </w:pPr>
    </w:p>
    <w:p w14:paraId="539568D2" w14:textId="77777777" w:rsidR="00591324" w:rsidRPr="003041D3" w:rsidRDefault="00591324" w:rsidP="00591324">
      <w:pPr>
        <w:pStyle w:val="sottotitolocampionato10"/>
        <w:rPr>
          <w:color w:val="002060"/>
        </w:rPr>
      </w:pPr>
      <w:r w:rsidRPr="003041D3">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91324" w:rsidRPr="003041D3" w14:paraId="22D5F14D" w14:textId="77777777" w:rsidTr="0059132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323B9" w14:textId="77777777" w:rsidR="00591324" w:rsidRPr="003041D3" w:rsidRDefault="00591324" w:rsidP="006913A9">
            <w:pPr>
              <w:pStyle w:val="headertabella0"/>
              <w:rPr>
                <w:color w:val="002060"/>
              </w:rPr>
            </w:pPr>
            <w:r w:rsidRPr="003041D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E251C" w14:textId="77777777" w:rsidR="00591324" w:rsidRPr="003041D3" w:rsidRDefault="00591324" w:rsidP="006913A9">
            <w:pPr>
              <w:pStyle w:val="headertabella0"/>
              <w:rPr>
                <w:color w:val="002060"/>
              </w:rPr>
            </w:pPr>
            <w:r w:rsidRPr="003041D3">
              <w:rPr>
                <w:color w:val="002060"/>
              </w:rPr>
              <w:t xml:space="preserve">N° </w:t>
            </w:r>
            <w:proofErr w:type="spellStart"/>
            <w:r w:rsidRPr="003041D3">
              <w:rPr>
                <w:color w:val="002060"/>
              </w:rPr>
              <w:t>Gior</w:t>
            </w:r>
            <w:proofErr w:type="spellEnd"/>
            <w:r w:rsidRPr="003041D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25FCB" w14:textId="77777777" w:rsidR="00591324" w:rsidRPr="003041D3" w:rsidRDefault="00591324" w:rsidP="006913A9">
            <w:pPr>
              <w:pStyle w:val="headertabella0"/>
              <w:rPr>
                <w:color w:val="002060"/>
              </w:rPr>
            </w:pPr>
            <w:r w:rsidRPr="003041D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1A033" w14:textId="77777777" w:rsidR="00591324" w:rsidRPr="003041D3" w:rsidRDefault="00591324" w:rsidP="006913A9">
            <w:pPr>
              <w:pStyle w:val="headertabella0"/>
              <w:rPr>
                <w:color w:val="002060"/>
              </w:rPr>
            </w:pPr>
            <w:r w:rsidRPr="003041D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B99DF" w14:textId="77777777" w:rsidR="00591324" w:rsidRPr="003041D3" w:rsidRDefault="00591324" w:rsidP="006913A9">
            <w:pPr>
              <w:pStyle w:val="headertabella0"/>
              <w:rPr>
                <w:color w:val="002060"/>
              </w:rPr>
            </w:pPr>
            <w:r w:rsidRPr="003041D3">
              <w:rPr>
                <w:color w:val="002060"/>
              </w:rPr>
              <w:t xml:space="preserve">Data </w:t>
            </w:r>
            <w:proofErr w:type="spellStart"/>
            <w:r w:rsidRPr="003041D3">
              <w:rPr>
                <w:color w:val="002060"/>
              </w:rPr>
              <w:t>Orig</w:t>
            </w:r>
            <w:proofErr w:type="spellEnd"/>
            <w:r w:rsidRPr="003041D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AD595" w14:textId="77777777" w:rsidR="00591324" w:rsidRPr="003041D3" w:rsidRDefault="00591324" w:rsidP="006913A9">
            <w:pPr>
              <w:pStyle w:val="headertabella0"/>
              <w:rPr>
                <w:color w:val="002060"/>
              </w:rPr>
            </w:pPr>
            <w:r w:rsidRPr="003041D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0793D" w14:textId="77777777" w:rsidR="00591324" w:rsidRPr="003041D3" w:rsidRDefault="00591324" w:rsidP="006913A9">
            <w:pPr>
              <w:pStyle w:val="headertabella0"/>
              <w:rPr>
                <w:color w:val="002060"/>
              </w:rPr>
            </w:pPr>
            <w:r w:rsidRPr="003041D3">
              <w:rPr>
                <w:color w:val="002060"/>
              </w:rPr>
              <w:t xml:space="preserve">Ora </w:t>
            </w:r>
            <w:proofErr w:type="spellStart"/>
            <w:r w:rsidRPr="003041D3">
              <w:rPr>
                <w:color w:val="002060"/>
              </w:rPr>
              <w:t>Orig</w:t>
            </w:r>
            <w:proofErr w:type="spellEnd"/>
            <w:r w:rsidRPr="003041D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7F745" w14:textId="77777777" w:rsidR="00591324" w:rsidRPr="003041D3" w:rsidRDefault="00591324" w:rsidP="006913A9">
            <w:pPr>
              <w:pStyle w:val="headertabella0"/>
              <w:rPr>
                <w:color w:val="002060"/>
              </w:rPr>
            </w:pPr>
            <w:r w:rsidRPr="003041D3">
              <w:rPr>
                <w:color w:val="002060"/>
              </w:rPr>
              <w:t>Impianto</w:t>
            </w:r>
          </w:p>
        </w:tc>
      </w:tr>
      <w:tr w:rsidR="00591324" w:rsidRPr="003041D3" w14:paraId="56FCF629" w14:textId="77777777" w:rsidTr="0059132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B19E9" w14:textId="77777777" w:rsidR="00591324" w:rsidRPr="00591324" w:rsidRDefault="00591324" w:rsidP="006913A9">
            <w:pPr>
              <w:pStyle w:val="rowtabella0"/>
              <w:rPr>
                <w:color w:val="002060"/>
                <w:highlight w:val="yellow"/>
              </w:rPr>
            </w:pPr>
            <w:r w:rsidRPr="00591324">
              <w:rPr>
                <w:color w:val="002060"/>
                <w:highlight w:val="yellow"/>
              </w:rPr>
              <w:t>10/04/2026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DDBBB" w14:textId="77777777" w:rsidR="00591324" w:rsidRPr="00591324" w:rsidRDefault="00591324" w:rsidP="006913A9">
            <w:pPr>
              <w:pStyle w:val="rowtabella0"/>
              <w:jc w:val="center"/>
              <w:rPr>
                <w:color w:val="002060"/>
                <w:highlight w:val="yellow"/>
              </w:rPr>
            </w:pPr>
            <w:r w:rsidRPr="00591324">
              <w:rPr>
                <w:color w:val="002060"/>
                <w:highlight w:val="yellow"/>
              </w:rPr>
              <w:t>10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377D8" w14:textId="77777777" w:rsidR="00591324" w:rsidRPr="00591324" w:rsidRDefault="00591324" w:rsidP="006913A9">
            <w:pPr>
              <w:pStyle w:val="rowtabella0"/>
              <w:rPr>
                <w:color w:val="002060"/>
                <w:highlight w:val="yellow"/>
              </w:rPr>
            </w:pPr>
            <w:r w:rsidRPr="00591324">
              <w:rPr>
                <w:color w:val="002060"/>
                <w:highlight w:val="yellow"/>
              </w:rPr>
              <w:t>CASTORANESE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943F5" w14:textId="77777777" w:rsidR="00591324" w:rsidRPr="00591324" w:rsidRDefault="00591324" w:rsidP="006913A9">
            <w:pPr>
              <w:pStyle w:val="rowtabella0"/>
              <w:rPr>
                <w:color w:val="002060"/>
                <w:highlight w:val="yellow"/>
              </w:rPr>
            </w:pPr>
            <w:r w:rsidRPr="00591324">
              <w:rPr>
                <w:color w:val="002060"/>
                <w:highlight w:val="yellow"/>
              </w:rPr>
              <w:t>ACCUMOLI GANG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0C11A" w14:textId="77777777" w:rsidR="00591324" w:rsidRPr="003041D3" w:rsidRDefault="00591324" w:rsidP="006913A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CFE01" w14:textId="77777777" w:rsidR="00591324" w:rsidRPr="003041D3" w:rsidRDefault="00591324" w:rsidP="006913A9">
            <w:pPr>
              <w:pStyle w:val="rowtabella0"/>
              <w:jc w:val="center"/>
              <w:rPr>
                <w:color w:val="002060"/>
              </w:rPr>
            </w:pPr>
            <w:r w:rsidRPr="00591324">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93412" w14:textId="77777777" w:rsidR="00591324" w:rsidRPr="003041D3" w:rsidRDefault="00591324" w:rsidP="006913A9">
            <w:pPr>
              <w:pStyle w:val="rowtabella0"/>
              <w:jc w:val="center"/>
              <w:rPr>
                <w:color w:val="002060"/>
              </w:rPr>
            </w:pPr>
            <w:r w:rsidRPr="003041D3">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F69DD" w14:textId="77777777" w:rsidR="00591324" w:rsidRPr="003041D3" w:rsidRDefault="00591324" w:rsidP="006913A9">
            <w:pPr>
              <w:rPr>
                <w:color w:val="002060"/>
              </w:rPr>
            </w:pPr>
          </w:p>
        </w:tc>
      </w:tr>
    </w:tbl>
    <w:p w14:paraId="7464A185" w14:textId="77777777" w:rsidR="00591324" w:rsidRDefault="00591324" w:rsidP="006249C0">
      <w:pPr>
        <w:pStyle w:val="Corpodeltesto21"/>
        <w:rPr>
          <w:rFonts w:ascii="Arial" w:hAnsi="Arial" w:cs="Arial"/>
          <w:color w:val="002060"/>
          <w:sz w:val="22"/>
        </w:rPr>
      </w:pPr>
    </w:p>
    <w:p w14:paraId="1965A68D" w14:textId="77777777" w:rsidR="006249C0" w:rsidRPr="008354C6" w:rsidRDefault="006249C0" w:rsidP="006249C0">
      <w:pPr>
        <w:pStyle w:val="titoloprinc0"/>
        <w:rPr>
          <w:color w:val="002060"/>
        </w:rPr>
      </w:pPr>
      <w:r w:rsidRPr="008354C6">
        <w:rPr>
          <w:color w:val="002060"/>
        </w:rPr>
        <w:t>CLASSIFICA</w:t>
      </w:r>
    </w:p>
    <w:p w14:paraId="6BB33D13" w14:textId="77777777" w:rsidR="006249C0" w:rsidRPr="008354C6" w:rsidRDefault="006249C0" w:rsidP="006249C0">
      <w:pPr>
        <w:pStyle w:val="breakline"/>
        <w:rPr>
          <w:color w:val="002060"/>
        </w:rPr>
      </w:pPr>
    </w:p>
    <w:p w14:paraId="563ADF8B" w14:textId="77777777" w:rsidR="006249C0" w:rsidRPr="008354C6" w:rsidRDefault="006249C0" w:rsidP="006249C0">
      <w:pPr>
        <w:pStyle w:val="breakline"/>
        <w:rPr>
          <w:color w:val="002060"/>
        </w:rPr>
      </w:pPr>
    </w:p>
    <w:p w14:paraId="2B9EBB14" w14:textId="77777777" w:rsidR="006249C0" w:rsidRPr="008354C6" w:rsidRDefault="006249C0" w:rsidP="006249C0">
      <w:pPr>
        <w:pStyle w:val="sottotitolocampionato10"/>
        <w:rPr>
          <w:color w:val="002060"/>
        </w:rPr>
      </w:pPr>
      <w:r w:rsidRPr="008354C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249C0" w:rsidRPr="008354C6" w14:paraId="6A6F1964" w14:textId="77777777" w:rsidTr="00BB279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BB11B" w14:textId="77777777" w:rsidR="006249C0" w:rsidRPr="008354C6" w:rsidRDefault="006249C0" w:rsidP="00BB2792">
            <w:pPr>
              <w:pStyle w:val="headertabella0"/>
              <w:rPr>
                <w:color w:val="002060"/>
              </w:rPr>
            </w:pPr>
            <w:r w:rsidRPr="008354C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60D2F" w14:textId="77777777" w:rsidR="006249C0" w:rsidRPr="008354C6" w:rsidRDefault="006249C0" w:rsidP="00BB2792">
            <w:pPr>
              <w:pStyle w:val="headertabella0"/>
              <w:rPr>
                <w:color w:val="002060"/>
              </w:rPr>
            </w:pPr>
            <w:r w:rsidRPr="008354C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49CA5" w14:textId="77777777" w:rsidR="006249C0" w:rsidRPr="008354C6" w:rsidRDefault="006249C0" w:rsidP="00BB2792">
            <w:pPr>
              <w:pStyle w:val="headertabella0"/>
              <w:rPr>
                <w:color w:val="002060"/>
              </w:rPr>
            </w:pPr>
            <w:r w:rsidRPr="008354C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A0DE0" w14:textId="77777777" w:rsidR="006249C0" w:rsidRPr="008354C6" w:rsidRDefault="006249C0" w:rsidP="00BB2792">
            <w:pPr>
              <w:pStyle w:val="headertabella0"/>
              <w:rPr>
                <w:color w:val="002060"/>
              </w:rPr>
            </w:pPr>
            <w:r w:rsidRPr="008354C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34375" w14:textId="77777777" w:rsidR="006249C0" w:rsidRPr="008354C6" w:rsidRDefault="006249C0" w:rsidP="00BB2792">
            <w:pPr>
              <w:pStyle w:val="headertabella0"/>
              <w:rPr>
                <w:color w:val="002060"/>
              </w:rPr>
            </w:pPr>
            <w:r w:rsidRPr="008354C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FCDBA" w14:textId="77777777" w:rsidR="006249C0" w:rsidRPr="008354C6" w:rsidRDefault="006249C0" w:rsidP="00BB2792">
            <w:pPr>
              <w:pStyle w:val="headertabella0"/>
              <w:rPr>
                <w:color w:val="002060"/>
              </w:rPr>
            </w:pPr>
            <w:r w:rsidRPr="008354C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41389" w14:textId="77777777" w:rsidR="006249C0" w:rsidRPr="008354C6" w:rsidRDefault="006249C0" w:rsidP="00BB2792">
            <w:pPr>
              <w:pStyle w:val="headertabella0"/>
              <w:rPr>
                <w:color w:val="002060"/>
              </w:rPr>
            </w:pPr>
            <w:r w:rsidRPr="008354C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E6D1A" w14:textId="77777777" w:rsidR="006249C0" w:rsidRPr="008354C6" w:rsidRDefault="006249C0" w:rsidP="00BB2792">
            <w:pPr>
              <w:pStyle w:val="headertabella0"/>
              <w:rPr>
                <w:color w:val="002060"/>
              </w:rPr>
            </w:pPr>
            <w:r w:rsidRPr="008354C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C3B5D" w14:textId="77777777" w:rsidR="006249C0" w:rsidRPr="008354C6" w:rsidRDefault="006249C0" w:rsidP="00BB2792">
            <w:pPr>
              <w:pStyle w:val="headertabella0"/>
              <w:rPr>
                <w:color w:val="002060"/>
              </w:rPr>
            </w:pPr>
            <w:r w:rsidRPr="008354C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E2C1D" w14:textId="77777777" w:rsidR="006249C0" w:rsidRPr="008354C6" w:rsidRDefault="006249C0" w:rsidP="00BB2792">
            <w:pPr>
              <w:pStyle w:val="headertabella0"/>
              <w:rPr>
                <w:color w:val="002060"/>
              </w:rPr>
            </w:pPr>
            <w:r w:rsidRPr="008354C6">
              <w:rPr>
                <w:color w:val="002060"/>
              </w:rPr>
              <w:t>PE</w:t>
            </w:r>
          </w:p>
        </w:tc>
      </w:tr>
      <w:tr w:rsidR="006249C0" w:rsidRPr="008354C6" w14:paraId="1B80B665" w14:textId="77777777" w:rsidTr="00BB279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2E0EC2" w14:textId="77777777" w:rsidR="006249C0" w:rsidRPr="00CD44FA" w:rsidRDefault="006249C0" w:rsidP="00BB2792">
            <w:pPr>
              <w:pStyle w:val="rowtabella0"/>
              <w:rPr>
                <w:color w:val="002060"/>
                <w:lang w:val="es-ES"/>
              </w:rPr>
            </w:pPr>
            <w:r w:rsidRPr="00CD44FA">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904DD" w14:textId="77777777" w:rsidR="006249C0" w:rsidRPr="008354C6" w:rsidRDefault="006249C0" w:rsidP="00BB2792">
            <w:pPr>
              <w:pStyle w:val="rowtabella0"/>
              <w:jc w:val="center"/>
              <w:rPr>
                <w:color w:val="002060"/>
              </w:rPr>
            </w:pPr>
            <w:r w:rsidRPr="008354C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C6AB3" w14:textId="77777777" w:rsidR="006249C0" w:rsidRPr="008354C6" w:rsidRDefault="006249C0" w:rsidP="00BB2792">
            <w:pPr>
              <w:pStyle w:val="rowtabella0"/>
              <w:jc w:val="center"/>
              <w:rPr>
                <w:color w:val="002060"/>
              </w:rPr>
            </w:pPr>
            <w:r w:rsidRPr="008354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63BC0" w14:textId="77777777" w:rsidR="006249C0" w:rsidRPr="008354C6" w:rsidRDefault="006249C0" w:rsidP="00BB2792">
            <w:pPr>
              <w:pStyle w:val="rowtabella0"/>
              <w:jc w:val="center"/>
              <w:rPr>
                <w:color w:val="002060"/>
              </w:rPr>
            </w:pPr>
            <w:r w:rsidRPr="008354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F3614"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A645F"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978D0" w14:textId="77777777" w:rsidR="006249C0" w:rsidRPr="008354C6" w:rsidRDefault="006249C0" w:rsidP="00BB2792">
            <w:pPr>
              <w:pStyle w:val="rowtabella0"/>
              <w:jc w:val="center"/>
              <w:rPr>
                <w:color w:val="002060"/>
              </w:rPr>
            </w:pPr>
            <w:r w:rsidRPr="008354C6">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C9768" w14:textId="77777777" w:rsidR="006249C0" w:rsidRPr="008354C6" w:rsidRDefault="006249C0" w:rsidP="00BB2792">
            <w:pPr>
              <w:pStyle w:val="rowtabella0"/>
              <w:jc w:val="center"/>
              <w:rPr>
                <w:color w:val="002060"/>
              </w:rPr>
            </w:pPr>
            <w:r w:rsidRPr="008354C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95470" w14:textId="77777777" w:rsidR="006249C0" w:rsidRPr="008354C6" w:rsidRDefault="006249C0" w:rsidP="00BB2792">
            <w:pPr>
              <w:pStyle w:val="rowtabella0"/>
              <w:jc w:val="center"/>
              <w:rPr>
                <w:color w:val="002060"/>
              </w:rPr>
            </w:pPr>
            <w:r w:rsidRPr="008354C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9167E" w14:textId="77777777" w:rsidR="006249C0" w:rsidRPr="008354C6" w:rsidRDefault="006249C0" w:rsidP="00BB2792">
            <w:pPr>
              <w:pStyle w:val="rowtabella0"/>
              <w:jc w:val="center"/>
              <w:rPr>
                <w:color w:val="002060"/>
              </w:rPr>
            </w:pPr>
            <w:r w:rsidRPr="008354C6">
              <w:rPr>
                <w:color w:val="002060"/>
              </w:rPr>
              <w:t>0</w:t>
            </w:r>
          </w:p>
        </w:tc>
      </w:tr>
      <w:tr w:rsidR="006249C0" w:rsidRPr="008354C6" w14:paraId="4A44C266"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E1F345" w14:textId="77777777" w:rsidR="006249C0" w:rsidRPr="008354C6" w:rsidRDefault="006249C0" w:rsidP="00BB2792">
            <w:pPr>
              <w:pStyle w:val="rowtabella0"/>
              <w:rPr>
                <w:color w:val="002060"/>
              </w:rPr>
            </w:pPr>
            <w:r w:rsidRPr="008354C6">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E68D7" w14:textId="77777777" w:rsidR="006249C0" w:rsidRPr="008354C6" w:rsidRDefault="006249C0" w:rsidP="00BB2792">
            <w:pPr>
              <w:pStyle w:val="rowtabella0"/>
              <w:jc w:val="center"/>
              <w:rPr>
                <w:color w:val="002060"/>
              </w:rPr>
            </w:pPr>
            <w:r w:rsidRPr="008354C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90AF3" w14:textId="77777777" w:rsidR="006249C0" w:rsidRPr="008354C6" w:rsidRDefault="006249C0" w:rsidP="00BB2792">
            <w:pPr>
              <w:pStyle w:val="rowtabella0"/>
              <w:jc w:val="center"/>
              <w:rPr>
                <w:color w:val="002060"/>
              </w:rPr>
            </w:pPr>
            <w:r w:rsidRPr="008354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5D614" w14:textId="77777777" w:rsidR="006249C0" w:rsidRPr="008354C6" w:rsidRDefault="006249C0" w:rsidP="00BB2792">
            <w:pPr>
              <w:pStyle w:val="rowtabella0"/>
              <w:jc w:val="center"/>
              <w:rPr>
                <w:color w:val="002060"/>
              </w:rPr>
            </w:pPr>
            <w:r w:rsidRPr="008354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2BA3F"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FDBD4"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11ECC" w14:textId="77777777" w:rsidR="006249C0" w:rsidRPr="008354C6" w:rsidRDefault="006249C0" w:rsidP="00BB2792">
            <w:pPr>
              <w:pStyle w:val="rowtabella0"/>
              <w:jc w:val="center"/>
              <w:rPr>
                <w:color w:val="002060"/>
              </w:rPr>
            </w:pPr>
            <w:r w:rsidRPr="008354C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73639" w14:textId="77777777" w:rsidR="006249C0" w:rsidRPr="008354C6" w:rsidRDefault="006249C0" w:rsidP="00BB2792">
            <w:pPr>
              <w:pStyle w:val="rowtabella0"/>
              <w:jc w:val="center"/>
              <w:rPr>
                <w:color w:val="002060"/>
              </w:rPr>
            </w:pPr>
            <w:r w:rsidRPr="008354C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818CC" w14:textId="77777777" w:rsidR="006249C0" w:rsidRPr="008354C6" w:rsidRDefault="006249C0" w:rsidP="00BB2792">
            <w:pPr>
              <w:pStyle w:val="rowtabella0"/>
              <w:jc w:val="center"/>
              <w:rPr>
                <w:color w:val="002060"/>
              </w:rPr>
            </w:pPr>
            <w:r w:rsidRPr="008354C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C4020" w14:textId="77777777" w:rsidR="006249C0" w:rsidRPr="008354C6" w:rsidRDefault="006249C0" w:rsidP="00BB2792">
            <w:pPr>
              <w:pStyle w:val="rowtabella0"/>
              <w:jc w:val="center"/>
              <w:rPr>
                <w:color w:val="002060"/>
              </w:rPr>
            </w:pPr>
            <w:r w:rsidRPr="008354C6">
              <w:rPr>
                <w:color w:val="002060"/>
              </w:rPr>
              <w:t>0</w:t>
            </w:r>
          </w:p>
        </w:tc>
      </w:tr>
      <w:tr w:rsidR="006249C0" w:rsidRPr="008354C6" w14:paraId="3BD0BA12"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E2946D" w14:textId="77777777" w:rsidR="006249C0" w:rsidRPr="008354C6" w:rsidRDefault="006249C0" w:rsidP="00BB2792">
            <w:pPr>
              <w:pStyle w:val="rowtabella0"/>
              <w:rPr>
                <w:color w:val="002060"/>
              </w:rPr>
            </w:pPr>
            <w:r w:rsidRPr="008354C6">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4FD79" w14:textId="77777777" w:rsidR="006249C0" w:rsidRPr="008354C6" w:rsidRDefault="006249C0" w:rsidP="00BB2792">
            <w:pPr>
              <w:pStyle w:val="rowtabella0"/>
              <w:jc w:val="center"/>
              <w:rPr>
                <w:color w:val="002060"/>
              </w:rPr>
            </w:pPr>
            <w:r w:rsidRPr="008354C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D1008" w14:textId="77777777" w:rsidR="006249C0" w:rsidRPr="008354C6" w:rsidRDefault="006249C0" w:rsidP="00BB2792">
            <w:pPr>
              <w:pStyle w:val="rowtabella0"/>
              <w:jc w:val="center"/>
              <w:rPr>
                <w:color w:val="002060"/>
              </w:rPr>
            </w:pPr>
            <w:r w:rsidRPr="008354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CCD28" w14:textId="77777777" w:rsidR="006249C0" w:rsidRPr="008354C6" w:rsidRDefault="006249C0" w:rsidP="00BB2792">
            <w:pPr>
              <w:pStyle w:val="rowtabella0"/>
              <w:jc w:val="center"/>
              <w:rPr>
                <w:color w:val="002060"/>
              </w:rPr>
            </w:pPr>
            <w:r w:rsidRPr="008354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777F6"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1D894" w14:textId="77777777" w:rsidR="006249C0" w:rsidRPr="008354C6" w:rsidRDefault="006249C0" w:rsidP="00BB2792">
            <w:pPr>
              <w:pStyle w:val="rowtabella0"/>
              <w:jc w:val="center"/>
              <w:rPr>
                <w:color w:val="002060"/>
              </w:rPr>
            </w:pPr>
            <w:r w:rsidRPr="008354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E9928" w14:textId="77777777" w:rsidR="006249C0" w:rsidRPr="008354C6" w:rsidRDefault="006249C0" w:rsidP="00BB2792">
            <w:pPr>
              <w:pStyle w:val="rowtabella0"/>
              <w:jc w:val="center"/>
              <w:rPr>
                <w:color w:val="002060"/>
              </w:rPr>
            </w:pPr>
            <w:r w:rsidRPr="008354C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662E1" w14:textId="77777777" w:rsidR="006249C0" w:rsidRPr="008354C6" w:rsidRDefault="006249C0" w:rsidP="00BB2792">
            <w:pPr>
              <w:pStyle w:val="rowtabella0"/>
              <w:jc w:val="center"/>
              <w:rPr>
                <w:color w:val="002060"/>
              </w:rPr>
            </w:pPr>
            <w:r w:rsidRPr="008354C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C394A" w14:textId="77777777" w:rsidR="006249C0" w:rsidRPr="008354C6" w:rsidRDefault="006249C0" w:rsidP="00BB2792">
            <w:pPr>
              <w:pStyle w:val="rowtabella0"/>
              <w:jc w:val="center"/>
              <w:rPr>
                <w:color w:val="002060"/>
              </w:rPr>
            </w:pPr>
            <w:r w:rsidRPr="008354C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EA6C5" w14:textId="77777777" w:rsidR="006249C0" w:rsidRPr="008354C6" w:rsidRDefault="006249C0" w:rsidP="00BB2792">
            <w:pPr>
              <w:pStyle w:val="rowtabella0"/>
              <w:jc w:val="center"/>
              <w:rPr>
                <w:color w:val="002060"/>
              </w:rPr>
            </w:pPr>
            <w:r w:rsidRPr="008354C6">
              <w:rPr>
                <w:color w:val="002060"/>
              </w:rPr>
              <w:t>0</w:t>
            </w:r>
          </w:p>
        </w:tc>
      </w:tr>
      <w:tr w:rsidR="006249C0" w:rsidRPr="008354C6" w14:paraId="39E34647"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7F0A99" w14:textId="77777777" w:rsidR="006249C0" w:rsidRPr="008354C6" w:rsidRDefault="006249C0" w:rsidP="00BB2792">
            <w:pPr>
              <w:pStyle w:val="rowtabella0"/>
              <w:rPr>
                <w:color w:val="002060"/>
              </w:rPr>
            </w:pPr>
            <w:r w:rsidRPr="008354C6">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6630E" w14:textId="77777777" w:rsidR="006249C0" w:rsidRPr="008354C6" w:rsidRDefault="006249C0" w:rsidP="00BB2792">
            <w:pPr>
              <w:pStyle w:val="rowtabella0"/>
              <w:jc w:val="center"/>
              <w:rPr>
                <w:color w:val="002060"/>
              </w:rPr>
            </w:pPr>
            <w:r w:rsidRPr="008354C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2D0E7" w14:textId="77777777" w:rsidR="006249C0" w:rsidRPr="008354C6" w:rsidRDefault="006249C0" w:rsidP="00BB2792">
            <w:pPr>
              <w:pStyle w:val="rowtabella0"/>
              <w:jc w:val="center"/>
              <w:rPr>
                <w:color w:val="002060"/>
              </w:rPr>
            </w:pPr>
            <w:r w:rsidRPr="008354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4E5F6"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7097B" w14:textId="77777777" w:rsidR="006249C0" w:rsidRPr="008354C6" w:rsidRDefault="006249C0" w:rsidP="00BB2792">
            <w:pPr>
              <w:pStyle w:val="rowtabella0"/>
              <w:jc w:val="center"/>
              <w:rPr>
                <w:color w:val="002060"/>
              </w:rPr>
            </w:pPr>
            <w:r w:rsidRPr="008354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36882"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D1F3E" w14:textId="77777777" w:rsidR="006249C0" w:rsidRPr="008354C6" w:rsidRDefault="006249C0" w:rsidP="00BB2792">
            <w:pPr>
              <w:pStyle w:val="rowtabella0"/>
              <w:jc w:val="center"/>
              <w:rPr>
                <w:color w:val="002060"/>
              </w:rPr>
            </w:pPr>
            <w:r w:rsidRPr="008354C6">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44319" w14:textId="77777777" w:rsidR="006249C0" w:rsidRPr="008354C6" w:rsidRDefault="006249C0" w:rsidP="00BB2792">
            <w:pPr>
              <w:pStyle w:val="rowtabella0"/>
              <w:jc w:val="center"/>
              <w:rPr>
                <w:color w:val="002060"/>
              </w:rPr>
            </w:pPr>
            <w:r w:rsidRPr="008354C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EEB0E" w14:textId="77777777" w:rsidR="006249C0" w:rsidRPr="008354C6" w:rsidRDefault="006249C0" w:rsidP="00BB2792">
            <w:pPr>
              <w:pStyle w:val="rowtabella0"/>
              <w:jc w:val="center"/>
              <w:rPr>
                <w:color w:val="002060"/>
              </w:rPr>
            </w:pPr>
            <w:r w:rsidRPr="008354C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C2AD1" w14:textId="77777777" w:rsidR="006249C0" w:rsidRPr="008354C6" w:rsidRDefault="006249C0" w:rsidP="00BB2792">
            <w:pPr>
              <w:pStyle w:val="rowtabella0"/>
              <w:jc w:val="center"/>
              <w:rPr>
                <w:color w:val="002060"/>
              </w:rPr>
            </w:pPr>
            <w:r w:rsidRPr="008354C6">
              <w:rPr>
                <w:color w:val="002060"/>
              </w:rPr>
              <w:t>0</w:t>
            </w:r>
          </w:p>
        </w:tc>
      </w:tr>
      <w:tr w:rsidR="006249C0" w:rsidRPr="008354C6" w14:paraId="491926AE"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0BEE07" w14:textId="77777777" w:rsidR="006249C0" w:rsidRPr="008354C6" w:rsidRDefault="006249C0" w:rsidP="00BB2792">
            <w:pPr>
              <w:pStyle w:val="rowtabella0"/>
              <w:rPr>
                <w:color w:val="002060"/>
              </w:rPr>
            </w:pPr>
            <w:r w:rsidRPr="008354C6">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77362" w14:textId="77777777" w:rsidR="006249C0" w:rsidRPr="008354C6" w:rsidRDefault="006249C0" w:rsidP="00BB2792">
            <w:pPr>
              <w:pStyle w:val="rowtabella0"/>
              <w:jc w:val="center"/>
              <w:rPr>
                <w:color w:val="002060"/>
              </w:rPr>
            </w:pPr>
            <w:r w:rsidRPr="008354C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26593" w14:textId="77777777" w:rsidR="006249C0" w:rsidRPr="008354C6" w:rsidRDefault="006249C0" w:rsidP="00BB2792">
            <w:pPr>
              <w:pStyle w:val="rowtabella0"/>
              <w:jc w:val="center"/>
              <w:rPr>
                <w:color w:val="002060"/>
              </w:rPr>
            </w:pPr>
            <w:r w:rsidRPr="008354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F6C41" w14:textId="77777777" w:rsidR="006249C0" w:rsidRPr="008354C6" w:rsidRDefault="006249C0" w:rsidP="00BB2792">
            <w:pPr>
              <w:pStyle w:val="rowtabella0"/>
              <w:jc w:val="center"/>
              <w:rPr>
                <w:color w:val="002060"/>
              </w:rPr>
            </w:pPr>
            <w:r w:rsidRPr="008354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8C7C3"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46EFC" w14:textId="77777777" w:rsidR="006249C0" w:rsidRPr="008354C6" w:rsidRDefault="006249C0" w:rsidP="00BB2792">
            <w:pPr>
              <w:pStyle w:val="rowtabella0"/>
              <w:jc w:val="center"/>
              <w:rPr>
                <w:color w:val="002060"/>
              </w:rPr>
            </w:pPr>
            <w:r w:rsidRPr="008354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2B003" w14:textId="77777777" w:rsidR="006249C0" w:rsidRPr="008354C6" w:rsidRDefault="006249C0" w:rsidP="00BB2792">
            <w:pPr>
              <w:pStyle w:val="rowtabella0"/>
              <w:jc w:val="center"/>
              <w:rPr>
                <w:color w:val="002060"/>
              </w:rPr>
            </w:pPr>
            <w:r w:rsidRPr="008354C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71D4E" w14:textId="77777777" w:rsidR="006249C0" w:rsidRPr="008354C6" w:rsidRDefault="006249C0" w:rsidP="00BB2792">
            <w:pPr>
              <w:pStyle w:val="rowtabella0"/>
              <w:jc w:val="center"/>
              <w:rPr>
                <w:color w:val="002060"/>
              </w:rPr>
            </w:pPr>
            <w:r w:rsidRPr="008354C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C3EB5" w14:textId="77777777" w:rsidR="006249C0" w:rsidRPr="008354C6" w:rsidRDefault="006249C0" w:rsidP="00BB2792">
            <w:pPr>
              <w:pStyle w:val="rowtabella0"/>
              <w:jc w:val="center"/>
              <w:rPr>
                <w:color w:val="002060"/>
              </w:rPr>
            </w:pPr>
            <w:r w:rsidRPr="008354C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E8BE3" w14:textId="77777777" w:rsidR="006249C0" w:rsidRPr="008354C6" w:rsidRDefault="006249C0" w:rsidP="00BB2792">
            <w:pPr>
              <w:pStyle w:val="rowtabella0"/>
              <w:jc w:val="center"/>
              <w:rPr>
                <w:color w:val="002060"/>
              </w:rPr>
            </w:pPr>
            <w:r w:rsidRPr="008354C6">
              <w:rPr>
                <w:color w:val="002060"/>
              </w:rPr>
              <w:t>0</w:t>
            </w:r>
          </w:p>
        </w:tc>
      </w:tr>
      <w:tr w:rsidR="006249C0" w:rsidRPr="008354C6" w14:paraId="5BC9C7DC"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EDC949" w14:textId="77777777" w:rsidR="006249C0" w:rsidRPr="008354C6" w:rsidRDefault="006249C0" w:rsidP="00BB2792">
            <w:pPr>
              <w:pStyle w:val="rowtabella0"/>
              <w:rPr>
                <w:color w:val="002060"/>
              </w:rPr>
            </w:pPr>
            <w:r w:rsidRPr="008354C6">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FE876" w14:textId="77777777" w:rsidR="006249C0" w:rsidRPr="008354C6" w:rsidRDefault="006249C0" w:rsidP="00BB2792">
            <w:pPr>
              <w:pStyle w:val="rowtabella0"/>
              <w:jc w:val="center"/>
              <w:rPr>
                <w:color w:val="002060"/>
              </w:rPr>
            </w:pPr>
            <w:r w:rsidRPr="008354C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5C2C5" w14:textId="77777777" w:rsidR="006249C0" w:rsidRPr="008354C6" w:rsidRDefault="006249C0" w:rsidP="00BB2792">
            <w:pPr>
              <w:pStyle w:val="rowtabella0"/>
              <w:jc w:val="center"/>
              <w:rPr>
                <w:color w:val="002060"/>
              </w:rPr>
            </w:pPr>
            <w:r w:rsidRPr="008354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DD97B"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D1C54"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4716C" w14:textId="77777777" w:rsidR="006249C0" w:rsidRPr="008354C6" w:rsidRDefault="006249C0" w:rsidP="00BB2792">
            <w:pPr>
              <w:pStyle w:val="rowtabella0"/>
              <w:jc w:val="center"/>
              <w:rPr>
                <w:color w:val="002060"/>
              </w:rPr>
            </w:pPr>
            <w:r w:rsidRPr="008354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00AD6" w14:textId="77777777" w:rsidR="006249C0" w:rsidRPr="008354C6" w:rsidRDefault="006249C0" w:rsidP="00BB2792">
            <w:pPr>
              <w:pStyle w:val="rowtabella0"/>
              <w:jc w:val="center"/>
              <w:rPr>
                <w:color w:val="002060"/>
              </w:rPr>
            </w:pPr>
            <w:r w:rsidRPr="008354C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C7BF9" w14:textId="77777777" w:rsidR="006249C0" w:rsidRPr="008354C6" w:rsidRDefault="006249C0" w:rsidP="00BB2792">
            <w:pPr>
              <w:pStyle w:val="rowtabella0"/>
              <w:jc w:val="center"/>
              <w:rPr>
                <w:color w:val="002060"/>
              </w:rPr>
            </w:pPr>
            <w:r w:rsidRPr="008354C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CDD32" w14:textId="77777777" w:rsidR="006249C0" w:rsidRPr="008354C6" w:rsidRDefault="006249C0" w:rsidP="00BB2792">
            <w:pPr>
              <w:pStyle w:val="rowtabella0"/>
              <w:jc w:val="center"/>
              <w:rPr>
                <w:color w:val="002060"/>
              </w:rPr>
            </w:pPr>
            <w:r w:rsidRPr="008354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E838E" w14:textId="77777777" w:rsidR="006249C0" w:rsidRPr="008354C6" w:rsidRDefault="006249C0" w:rsidP="00BB2792">
            <w:pPr>
              <w:pStyle w:val="rowtabella0"/>
              <w:jc w:val="center"/>
              <w:rPr>
                <w:color w:val="002060"/>
              </w:rPr>
            </w:pPr>
            <w:r w:rsidRPr="008354C6">
              <w:rPr>
                <w:color w:val="002060"/>
              </w:rPr>
              <w:t>0</w:t>
            </w:r>
          </w:p>
        </w:tc>
      </w:tr>
      <w:tr w:rsidR="006249C0" w:rsidRPr="008354C6" w14:paraId="7FF5719D"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0524A0" w14:textId="77777777" w:rsidR="006249C0" w:rsidRPr="008354C6" w:rsidRDefault="006249C0" w:rsidP="00BB2792">
            <w:pPr>
              <w:pStyle w:val="rowtabella0"/>
              <w:rPr>
                <w:color w:val="002060"/>
              </w:rPr>
            </w:pPr>
            <w:r w:rsidRPr="008354C6">
              <w:rPr>
                <w:color w:val="002060"/>
              </w:rPr>
              <w:t>A.S.D. CALCIO A 5 CORINALDO</w:t>
            </w:r>
            <w:r>
              <w:rPr>
                <w:color w:val="002060"/>
              </w:rPr>
              <w:t xml:space="preserve"> </w:t>
            </w:r>
            <w:r w:rsidRPr="003521C2">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B08EF" w14:textId="77777777" w:rsidR="006249C0" w:rsidRPr="008354C6" w:rsidRDefault="006249C0" w:rsidP="00BB2792">
            <w:pPr>
              <w:pStyle w:val="rowtabella0"/>
              <w:jc w:val="center"/>
              <w:rPr>
                <w:color w:val="002060"/>
              </w:rPr>
            </w:pPr>
            <w:r w:rsidRPr="008354C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2877F" w14:textId="77777777" w:rsidR="006249C0" w:rsidRPr="008354C6" w:rsidRDefault="006249C0" w:rsidP="00BB2792">
            <w:pPr>
              <w:pStyle w:val="rowtabella0"/>
              <w:jc w:val="center"/>
              <w:rPr>
                <w:color w:val="002060"/>
              </w:rPr>
            </w:pPr>
            <w:r w:rsidRPr="008354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508B4"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B94B7"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51A94"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98166" w14:textId="77777777" w:rsidR="006249C0" w:rsidRPr="008354C6" w:rsidRDefault="006249C0" w:rsidP="00BB2792">
            <w:pPr>
              <w:pStyle w:val="rowtabella0"/>
              <w:jc w:val="center"/>
              <w:rPr>
                <w:color w:val="002060"/>
              </w:rPr>
            </w:pPr>
            <w:r w:rsidRPr="008354C6">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5F388" w14:textId="77777777" w:rsidR="006249C0" w:rsidRPr="008354C6" w:rsidRDefault="006249C0" w:rsidP="00BB2792">
            <w:pPr>
              <w:pStyle w:val="rowtabella0"/>
              <w:jc w:val="center"/>
              <w:rPr>
                <w:color w:val="002060"/>
              </w:rPr>
            </w:pPr>
            <w:r w:rsidRPr="008354C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C7B34" w14:textId="77777777" w:rsidR="006249C0" w:rsidRPr="008354C6" w:rsidRDefault="006249C0" w:rsidP="00BB2792">
            <w:pPr>
              <w:pStyle w:val="rowtabella0"/>
              <w:jc w:val="center"/>
              <w:rPr>
                <w:color w:val="002060"/>
              </w:rPr>
            </w:pPr>
            <w:r w:rsidRPr="008354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F48B7" w14:textId="77777777" w:rsidR="006249C0" w:rsidRPr="008354C6" w:rsidRDefault="006249C0" w:rsidP="00BB2792">
            <w:pPr>
              <w:pStyle w:val="rowtabella0"/>
              <w:jc w:val="center"/>
              <w:rPr>
                <w:color w:val="002060"/>
              </w:rPr>
            </w:pPr>
            <w:r w:rsidRPr="008354C6">
              <w:rPr>
                <w:color w:val="002060"/>
              </w:rPr>
              <w:t>0</w:t>
            </w:r>
          </w:p>
        </w:tc>
      </w:tr>
      <w:tr w:rsidR="006249C0" w:rsidRPr="008354C6" w14:paraId="306F5530"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148BC6" w14:textId="77777777" w:rsidR="006249C0" w:rsidRPr="008354C6" w:rsidRDefault="006249C0" w:rsidP="00BB2792">
            <w:pPr>
              <w:pStyle w:val="rowtabella0"/>
              <w:rPr>
                <w:color w:val="002060"/>
              </w:rPr>
            </w:pPr>
            <w:r w:rsidRPr="008354C6">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2E872" w14:textId="77777777" w:rsidR="006249C0" w:rsidRPr="008354C6" w:rsidRDefault="006249C0" w:rsidP="00BB2792">
            <w:pPr>
              <w:pStyle w:val="rowtabella0"/>
              <w:jc w:val="center"/>
              <w:rPr>
                <w:color w:val="002060"/>
              </w:rPr>
            </w:pPr>
            <w:r w:rsidRPr="008354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C3C1F" w14:textId="77777777" w:rsidR="006249C0" w:rsidRPr="008354C6" w:rsidRDefault="006249C0" w:rsidP="00BB2792">
            <w:pPr>
              <w:pStyle w:val="rowtabella0"/>
              <w:jc w:val="center"/>
              <w:rPr>
                <w:color w:val="002060"/>
              </w:rPr>
            </w:pPr>
            <w:r w:rsidRPr="008354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B61E2" w14:textId="77777777" w:rsidR="006249C0" w:rsidRPr="008354C6" w:rsidRDefault="006249C0" w:rsidP="00BB2792">
            <w:pPr>
              <w:pStyle w:val="rowtabella0"/>
              <w:jc w:val="center"/>
              <w:rPr>
                <w:color w:val="002060"/>
              </w:rPr>
            </w:pPr>
            <w:r w:rsidRPr="008354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6CEE0"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B54EB" w14:textId="77777777" w:rsidR="006249C0" w:rsidRPr="008354C6" w:rsidRDefault="006249C0" w:rsidP="00BB2792">
            <w:pPr>
              <w:pStyle w:val="rowtabella0"/>
              <w:jc w:val="center"/>
              <w:rPr>
                <w:color w:val="002060"/>
              </w:rPr>
            </w:pPr>
            <w:r w:rsidRPr="008354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5AAA4" w14:textId="77777777" w:rsidR="006249C0" w:rsidRPr="008354C6" w:rsidRDefault="006249C0" w:rsidP="00BB2792">
            <w:pPr>
              <w:pStyle w:val="rowtabella0"/>
              <w:jc w:val="center"/>
              <w:rPr>
                <w:color w:val="002060"/>
              </w:rPr>
            </w:pPr>
            <w:r w:rsidRPr="008354C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0254C" w14:textId="77777777" w:rsidR="006249C0" w:rsidRPr="008354C6" w:rsidRDefault="006249C0" w:rsidP="00BB2792">
            <w:pPr>
              <w:pStyle w:val="rowtabella0"/>
              <w:jc w:val="center"/>
              <w:rPr>
                <w:color w:val="002060"/>
              </w:rPr>
            </w:pPr>
            <w:r w:rsidRPr="008354C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3DF00" w14:textId="77777777" w:rsidR="006249C0" w:rsidRPr="008354C6" w:rsidRDefault="006249C0" w:rsidP="00BB2792">
            <w:pPr>
              <w:pStyle w:val="rowtabella0"/>
              <w:jc w:val="center"/>
              <w:rPr>
                <w:color w:val="002060"/>
              </w:rPr>
            </w:pPr>
            <w:r w:rsidRPr="008354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EEFB8" w14:textId="77777777" w:rsidR="006249C0" w:rsidRPr="008354C6" w:rsidRDefault="006249C0" w:rsidP="00BB2792">
            <w:pPr>
              <w:pStyle w:val="rowtabella0"/>
              <w:jc w:val="center"/>
              <w:rPr>
                <w:color w:val="002060"/>
              </w:rPr>
            </w:pPr>
            <w:r w:rsidRPr="008354C6">
              <w:rPr>
                <w:color w:val="002060"/>
              </w:rPr>
              <w:t>0</w:t>
            </w:r>
          </w:p>
        </w:tc>
      </w:tr>
      <w:tr w:rsidR="006249C0" w:rsidRPr="008354C6" w14:paraId="6B61FEB3"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23E921" w14:textId="77777777" w:rsidR="006249C0" w:rsidRPr="008354C6" w:rsidRDefault="006249C0" w:rsidP="00BB2792">
            <w:pPr>
              <w:pStyle w:val="rowtabella0"/>
              <w:rPr>
                <w:color w:val="002060"/>
              </w:rPr>
            </w:pPr>
            <w:r w:rsidRPr="008354C6">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376E6" w14:textId="77777777" w:rsidR="006249C0" w:rsidRPr="008354C6" w:rsidRDefault="006249C0" w:rsidP="00BB2792">
            <w:pPr>
              <w:pStyle w:val="rowtabella0"/>
              <w:jc w:val="center"/>
              <w:rPr>
                <w:color w:val="002060"/>
              </w:rPr>
            </w:pPr>
            <w:r w:rsidRPr="008354C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51C37" w14:textId="77777777" w:rsidR="006249C0" w:rsidRPr="008354C6" w:rsidRDefault="006249C0" w:rsidP="00BB2792">
            <w:pPr>
              <w:pStyle w:val="rowtabella0"/>
              <w:jc w:val="center"/>
              <w:rPr>
                <w:color w:val="002060"/>
              </w:rPr>
            </w:pPr>
            <w:r w:rsidRPr="008354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82879" w14:textId="77777777" w:rsidR="006249C0" w:rsidRPr="008354C6" w:rsidRDefault="006249C0" w:rsidP="00BB2792">
            <w:pPr>
              <w:pStyle w:val="rowtabella0"/>
              <w:jc w:val="center"/>
              <w:rPr>
                <w:color w:val="002060"/>
              </w:rPr>
            </w:pPr>
            <w:r w:rsidRPr="008354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5702A"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CDCAA" w14:textId="77777777" w:rsidR="006249C0" w:rsidRPr="008354C6" w:rsidRDefault="006249C0" w:rsidP="00BB2792">
            <w:pPr>
              <w:pStyle w:val="rowtabella0"/>
              <w:jc w:val="center"/>
              <w:rPr>
                <w:color w:val="002060"/>
              </w:rPr>
            </w:pPr>
            <w:r w:rsidRPr="008354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A44B2" w14:textId="77777777" w:rsidR="006249C0" w:rsidRPr="008354C6" w:rsidRDefault="006249C0" w:rsidP="00BB2792">
            <w:pPr>
              <w:pStyle w:val="rowtabella0"/>
              <w:jc w:val="center"/>
              <w:rPr>
                <w:color w:val="002060"/>
              </w:rPr>
            </w:pPr>
            <w:r w:rsidRPr="008354C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A1975" w14:textId="77777777" w:rsidR="006249C0" w:rsidRPr="008354C6" w:rsidRDefault="006249C0" w:rsidP="00BB2792">
            <w:pPr>
              <w:pStyle w:val="rowtabella0"/>
              <w:jc w:val="center"/>
              <w:rPr>
                <w:color w:val="002060"/>
              </w:rPr>
            </w:pPr>
            <w:r w:rsidRPr="008354C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F9192"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04F61" w14:textId="77777777" w:rsidR="006249C0" w:rsidRPr="008354C6" w:rsidRDefault="006249C0" w:rsidP="00BB2792">
            <w:pPr>
              <w:pStyle w:val="rowtabella0"/>
              <w:jc w:val="center"/>
              <w:rPr>
                <w:color w:val="002060"/>
              </w:rPr>
            </w:pPr>
            <w:r w:rsidRPr="008354C6">
              <w:rPr>
                <w:color w:val="002060"/>
              </w:rPr>
              <w:t>0</w:t>
            </w:r>
          </w:p>
        </w:tc>
      </w:tr>
      <w:tr w:rsidR="006249C0" w:rsidRPr="008354C6" w14:paraId="4EC92541"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74F74A" w14:textId="77777777" w:rsidR="006249C0" w:rsidRPr="008354C6" w:rsidRDefault="006249C0" w:rsidP="00BB2792">
            <w:pPr>
              <w:pStyle w:val="rowtabella0"/>
              <w:rPr>
                <w:color w:val="002060"/>
              </w:rPr>
            </w:pPr>
            <w:r w:rsidRPr="008354C6">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F98B2" w14:textId="77777777" w:rsidR="006249C0" w:rsidRPr="008354C6" w:rsidRDefault="006249C0" w:rsidP="00BB2792">
            <w:pPr>
              <w:pStyle w:val="rowtabella0"/>
              <w:jc w:val="center"/>
              <w:rPr>
                <w:color w:val="002060"/>
              </w:rPr>
            </w:pPr>
            <w:r w:rsidRPr="008354C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18ABB" w14:textId="77777777" w:rsidR="006249C0" w:rsidRPr="008354C6" w:rsidRDefault="006249C0" w:rsidP="00BB2792">
            <w:pPr>
              <w:pStyle w:val="rowtabella0"/>
              <w:jc w:val="center"/>
              <w:rPr>
                <w:color w:val="002060"/>
              </w:rPr>
            </w:pPr>
            <w:r w:rsidRPr="008354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3E5E6" w14:textId="77777777" w:rsidR="006249C0" w:rsidRPr="008354C6" w:rsidRDefault="006249C0" w:rsidP="00BB2792">
            <w:pPr>
              <w:pStyle w:val="rowtabella0"/>
              <w:jc w:val="center"/>
              <w:rPr>
                <w:color w:val="002060"/>
              </w:rPr>
            </w:pPr>
            <w:r w:rsidRPr="008354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78AB6"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14002"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1690A" w14:textId="77777777" w:rsidR="006249C0" w:rsidRPr="008354C6" w:rsidRDefault="006249C0" w:rsidP="00BB2792">
            <w:pPr>
              <w:pStyle w:val="rowtabella0"/>
              <w:jc w:val="center"/>
              <w:rPr>
                <w:color w:val="002060"/>
              </w:rPr>
            </w:pPr>
            <w:r w:rsidRPr="008354C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77615" w14:textId="77777777" w:rsidR="006249C0" w:rsidRPr="008354C6" w:rsidRDefault="006249C0" w:rsidP="00BB2792">
            <w:pPr>
              <w:pStyle w:val="rowtabella0"/>
              <w:jc w:val="center"/>
              <w:rPr>
                <w:color w:val="002060"/>
              </w:rPr>
            </w:pPr>
            <w:r w:rsidRPr="008354C6">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9C81E" w14:textId="77777777" w:rsidR="006249C0" w:rsidRPr="008354C6" w:rsidRDefault="006249C0" w:rsidP="00BB2792">
            <w:pPr>
              <w:pStyle w:val="rowtabella0"/>
              <w:jc w:val="center"/>
              <w:rPr>
                <w:color w:val="002060"/>
              </w:rPr>
            </w:pPr>
            <w:r w:rsidRPr="008354C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EDB20" w14:textId="77777777" w:rsidR="006249C0" w:rsidRPr="008354C6" w:rsidRDefault="006249C0" w:rsidP="00BB2792">
            <w:pPr>
              <w:pStyle w:val="rowtabella0"/>
              <w:jc w:val="center"/>
              <w:rPr>
                <w:color w:val="002060"/>
              </w:rPr>
            </w:pPr>
            <w:r w:rsidRPr="008354C6">
              <w:rPr>
                <w:color w:val="002060"/>
              </w:rPr>
              <w:t>0</w:t>
            </w:r>
          </w:p>
        </w:tc>
      </w:tr>
      <w:tr w:rsidR="006249C0" w:rsidRPr="008354C6" w14:paraId="7F389224"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A70529" w14:textId="77777777" w:rsidR="006249C0" w:rsidRPr="008354C6" w:rsidRDefault="006249C0" w:rsidP="00BB2792">
            <w:pPr>
              <w:pStyle w:val="rowtabella0"/>
              <w:rPr>
                <w:color w:val="002060"/>
              </w:rPr>
            </w:pPr>
            <w:r w:rsidRPr="008354C6">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DA181"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9A0C3" w14:textId="77777777" w:rsidR="006249C0" w:rsidRPr="008354C6" w:rsidRDefault="006249C0" w:rsidP="00BB2792">
            <w:pPr>
              <w:pStyle w:val="rowtabella0"/>
              <w:jc w:val="center"/>
              <w:rPr>
                <w:color w:val="002060"/>
              </w:rPr>
            </w:pPr>
            <w:r w:rsidRPr="008354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93CF2"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3DD2B"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87883" w14:textId="77777777" w:rsidR="006249C0" w:rsidRPr="008354C6" w:rsidRDefault="006249C0" w:rsidP="00BB2792">
            <w:pPr>
              <w:pStyle w:val="rowtabella0"/>
              <w:jc w:val="center"/>
              <w:rPr>
                <w:color w:val="002060"/>
              </w:rPr>
            </w:pPr>
            <w:r w:rsidRPr="008354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414C7" w14:textId="77777777" w:rsidR="006249C0" w:rsidRPr="008354C6" w:rsidRDefault="006249C0" w:rsidP="00BB2792">
            <w:pPr>
              <w:pStyle w:val="rowtabella0"/>
              <w:jc w:val="center"/>
              <w:rPr>
                <w:color w:val="002060"/>
              </w:rPr>
            </w:pPr>
            <w:r w:rsidRPr="008354C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DF24F" w14:textId="77777777" w:rsidR="006249C0" w:rsidRPr="008354C6" w:rsidRDefault="006249C0" w:rsidP="00BB2792">
            <w:pPr>
              <w:pStyle w:val="rowtabella0"/>
              <w:jc w:val="center"/>
              <w:rPr>
                <w:color w:val="002060"/>
              </w:rPr>
            </w:pPr>
            <w:r w:rsidRPr="008354C6">
              <w:rPr>
                <w:color w:val="002060"/>
              </w:rPr>
              <w:t>126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57646" w14:textId="77777777" w:rsidR="006249C0" w:rsidRPr="008354C6" w:rsidRDefault="006249C0" w:rsidP="00BB2792">
            <w:pPr>
              <w:pStyle w:val="rowtabella0"/>
              <w:jc w:val="center"/>
              <w:rPr>
                <w:color w:val="002060"/>
              </w:rPr>
            </w:pPr>
            <w:r w:rsidRPr="008354C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73066" w14:textId="77777777" w:rsidR="006249C0" w:rsidRPr="008354C6" w:rsidRDefault="006249C0" w:rsidP="00BB2792">
            <w:pPr>
              <w:pStyle w:val="rowtabella0"/>
              <w:jc w:val="center"/>
              <w:rPr>
                <w:color w:val="002060"/>
              </w:rPr>
            </w:pPr>
            <w:r w:rsidRPr="008354C6">
              <w:rPr>
                <w:color w:val="002060"/>
              </w:rPr>
              <w:t>0</w:t>
            </w:r>
          </w:p>
        </w:tc>
      </w:tr>
      <w:tr w:rsidR="006249C0" w:rsidRPr="008354C6" w14:paraId="3B397A2B" w14:textId="77777777" w:rsidTr="00BB279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4B6E28" w14:textId="77777777" w:rsidR="006249C0" w:rsidRPr="008354C6" w:rsidRDefault="006249C0" w:rsidP="00BB2792">
            <w:pPr>
              <w:pStyle w:val="rowtabella0"/>
              <w:rPr>
                <w:color w:val="002060"/>
              </w:rPr>
            </w:pPr>
            <w:r w:rsidRPr="008354C6">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DD0C5" w14:textId="77777777" w:rsidR="006249C0" w:rsidRPr="008354C6" w:rsidRDefault="006249C0" w:rsidP="00BB2792">
            <w:pPr>
              <w:pStyle w:val="rowtabella0"/>
              <w:jc w:val="center"/>
              <w:rPr>
                <w:color w:val="002060"/>
              </w:rPr>
            </w:pPr>
            <w:r w:rsidRPr="008354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EE00C" w14:textId="77777777" w:rsidR="006249C0" w:rsidRPr="008354C6" w:rsidRDefault="006249C0" w:rsidP="00BB2792">
            <w:pPr>
              <w:pStyle w:val="rowtabella0"/>
              <w:jc w:val="center"/>
              <w:rPr>
                <w:color w:val="002060"/>
              </w:rPr>
            </w:pPr>
            <w:r w:rsidRPr="008354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5F4F7"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381F1"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CEF11" w14:textId="77777777" w:rsidR="006249C0" w:rsidRPr="008354C6" w:rsidRDefault="006249C0" w:rsidP="00BB2792">
            <w:pPr>
              <w:pStyle w:val="rowtabella0"/>
              <w:jc w:val="center"/>
              <w:rPr>
                <w:color w:val="002060"/>
              </w:rPr>
            </w:pPr>
            <w:r w:rsidRPr="008354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C23F5" w14:textId="77777777" w:rsidR="006249C0" w:rsidRPr="008354C6" w:rsidRDefault="006249C0" w:rsidP="00BB2792">
            <w:pPr>
              <w:pStyle w:val="rowtabella0"/>
              <w:jc w:val="center"/>
              <w:rPr>
                <w:color w:val="002060"/>
              </w:rPr>
            </w:pPr>
            <w:r w:rsidRPr="008354C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C6478" w14:textId="77777777" w:rsidR="006249C0" w:rsidRPr="008354C6" w:rsidRDefault="006249C0" w:rsidP="00BB2792">
            <w:pPr>
              <w:pStyle w:val="rowtabella0"/>
              <w:jc w:val="center"/>
              <w:rPr>
                <w:color w:val="002060"/>
              </w:rPr>
            </w:pPr>
            <w:r w:rsidRPr="008354C6">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709CF" w14:textId="77777777" w:rsidR="006249C0" w:rsidRPr="008354C6" w:rsidRDefault="006249C0" w:rsidP="00BB2792">
            <w:pPr>
              <w:pStyle w:val="rowtabella0"/>
              <w:jc w:val="center"/>
              <w:rPr>
                <w:color w:val="002060"/>
              </w:rPr>
            </w:pPr>
            <w:r w:rsidRPr="008354C6">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04F93" w14:textId="77777777" w:rsidR="006249C0" w:rsidRPr="008354C6" w:rsidRDefault="006249C0" w:rsidP="00BB2792">
            <w:pPr>
              <w:pStyle w:val="rowtabella0"/>
              <w:jc w:val="center"/>
              <w:rPr>
                <w:color w:val="002060"/>
              </w:rPr>
            </w:pPr>
            <w:r w:rsidRPr="008354C6">
              <w:rPr>
                <w:color w:val="002060"/>
              </w:rPr>
              <w:t>0</w:t>
            </w:r>
          </w:p>
        </w:tc>
      </w:tr>
    </w:tbl>
    <w:p w14:paraId="27108D34" w14:textId="77777777" w:rsidR="006249C0" w:rsidRPr="008354C6" w:rsidRDefault="006249C0" w:rsidP="006249C0">
      <w:pPr>
        <w:pStyle w:val="breakline"/>
        <w:rPr>
          <w:rFonts w:eastAsiaTheme="minorEastAsia"/>
          <w:color w:val="002060"/>
        </w:rPr>
      </w:pPr>
    </w:p>
    <w:p w14:paraId="4105C59A" w14:textId="77777777" w:rsidR="006249C0" w:rsidRPr="008354C6" w:rsidRDefault="006249C0" w:rsidP="006249C0">
      <w:pPr>
        <w:pStyle w:val="breakline"/>
        <w:rPr>
          <w:color w:val="002060"/>
        </w:rPr>
      </w:pPr>
    </w:p>
    <w:p w14:paraId="157A8A40" w14:textId="77777777" w:rsidR="006249C0" w:rsidRPr="003521C2" w:rsidRDefault="006249C0" w:rsidP="006249C0">
      <w:pPr>
        <w:pStyle w:val="sottotitolocampionato10"/>
        <w:rPr>
          <w:color w:val="002060"/>
        </w:rPr>
      </w:pPr>
      <w:r w:rsidRPr="003521C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249C0" w:rsidRPr="003521C2" w14:paraId="103F9DDA" w14:textId="77777777" w:rsidTr="00BB279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682E8" w14:textId="77777777" w:rsidR="006249C0" w:rsidRPr="003521C2" w:rsidRDefault="006249C0" w:rsidP="00BB2792">
            <w:pPr>
              <w:pStyle w:val="headertabella0"/>
              <w:rPr>
                <w:color w:val="002060"/>
              </w:rPr>
            </w:pPr>
            <w:r w:rsidRPr="003521C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8C6F7" w14:textId="77777777" w:rsidR="006249C0" w:rsidRPr="003521C2" w:rsidRDefault="006249C0" w:rsidP="00BB2792">
            <w:pPr>
              <w:pStyle w:val="headertabella0"/>
              <w:rPr>
                <w:color w:val="002060"/>
              </w:rPr>
            </w:pPr>
            <w:r w:rsidRPr="003521C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5AC8C" w14:textId="77777777" w:rsidR="006249C0" w:rsidRPr="003521C2" w:rsidRDefault="006249C0" w:rsidP="00BB2792">
            <w:pPr>
              <w:pStyle w:val="headertabella0"/>
              <w:rPr>
                <w:color w:val="002060"/>
              </w:rPr>
            </w:pPr>
            <w:r w:rsidRPr="003521C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96740" w14:textId="77777777" w:rsidR="006249C0" w:rsidRPr="003521C2" w:rsidRDefault="006249C0" w:rsidP="00BB2792">
            <w:pPr>
              <w:pStyle w:val="headertabella0"/>
              <w:rPr>
                <w:color w:val="002060"/>
              </w:rPr>
            </w:pPr>
            <w:r w:rsidRPr="003521C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AEDC6" w14:textId="77777777" w:rsidR="006249C0" w:rsidRPr="003521C2" w:rsidRDefault="006249C0" w:rsidP="00BB2792">
            <w:pPr>
              <w:pStyle w:val="headertabella0"/>
              <w:rPr>
                <w:color w:val="002060"/>
              </w:rPr>
            </w:pPr>
            <w:r w:rsidRPr="003521C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09194" w14:textId="77777777" w:rsidR="006249C0" w:rsidRPr="003521C2" w:rsidRDefault="006249C0" w:rsidP="00BB2792">
            <w:pPr>
              <w:pStyle w:val="headertabella0"/>
              <w:rPr>
                <w:color w:val="002060"/>
              </w:rPr>
            </w:pPr>
            <w:r w:rsidRPr="003521C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DD400" w14:textId="77777777" w:rsidR="006249C0" w:rsidRPr="003521C2" w:rsidRDefault="006249C0" w:rsidP="00BB2792">
            <w:pPr>
              <w:pStyle w:val="headertabella0"/>
              <w:rPr>
                <w:color w:val="002060"/>
              </w:rPr>
            </w:pPr>
            <w:r w:rsidRPr="003521C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AD9CB" w14:textId="77777777" w:rsidR="006249C0" w:rsidRPr="003521C2" w:rsidRDefault="006249C0" w:rsidP="00BB2792">
            <w:pPr>
              <w:pStyle w:val="headertabella0"/>
              <w:rPr>
                <w:color w:val="002060"/>
              </w:rPr>
            </w:pPr>
            <w:r w:rsidRPr="003521C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219C3" w14:textId="77777777" w:rsidR="006249C0" w:rsidRPr="003521C2" w:rsidRDefault="006249C0" w:rsidP="00BB2792">
            <w:pPr>
              <w:pStyle w:val="headertabella0"/>
              <w:rPr>
                <w:color w:val="002060"/>
              </w:rPr>
            </w:pPr>
            <w:r w:rsidRPr="003521C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31F96" w14:textId="77777777" w:rsidR="006249C0" w:rsidRPr="003521C2" w:rsidRDefault="006249C0" w:rsidP="00BB2792">
            <w:pPr>
              <w:pStyle w:val="headertabella0"/>
              <w:rPr>
                <w:color w:val="002060"/>
              </w:rPr>
            </w:pPr>
            <w:r w:rsidRPr="003521C2">
              <w:rPr>
                <w:color w:val="002060"/>
              </w:rPr>
              <w:t>PE</w:t>
            </w:r>
          </w:p>
        </w:tc>
      </w:tr>
      <w:tr w:rsidR="006249C0" w:rsidRPr="003521C2" w14:paraId="3DDAF42F" w14:textId="77777777" w:rsidTr="00BB279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977E4C" w14:textId="77777777" w:rsidR="006249C0" w:rsidRPr="003521C2" w:rsidRDefault="006249C0" w:rsidP="00BB2792">
            <w:pPr>
              <w:pStyle w:val="rowtabella0"/>
              <w:rPr>
                <w:color w:val="002060"/>
                <w:lang w:val="es-ES"/>
              </w:rPr>
            </w:pPr>
            <w:r w:rsidRPr="003521C2">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51C1A" w14:textId="77777777" w:rsidR="006249C0" w:rsidRPr="003521C2" w:rsidRDefault="006249C0" w:rsidP="00BB2792">
            <w:pPr>
              <w:pStyle w:val="rowtabella0"/>
              <w:jc w:val="center"/>
              <w:rPr>
                <w:color w:val="002060"/>
              </w:rPr>
            </w:pPr>
            <w:r w:rsidRPr="003521C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3D9E7"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B3F32" w14:textId="77777777" w:rsidR="006249C0" w:rsidRPr="003521C2" w:rsidRDefault="006249C0" w:rsidP="00BB2792">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4378F"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42CFD"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E96B1" w14:textId="77777777" w:rsidR="006249C0" w:rsidRPr="003521C2" w:rsidRDefault="006249C0" w:rsidP="00BB2792">
            <w:pPr>
              <w:pStyle w:val="rowtabella0"/>
              <w:jc w:val="center"/>
              <w:rPr>
                <w:color w:val="002060"/>
              </w:rPr>
            </w:pPr>
            <w:r w:rsidRPr="003521C2">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7C14A" w14:textId="77777777" w:rsidR="006249C0" w:rsidRPr="003521C2" w:rsidRDefault="006249C0" w:rsidP="00BB2792">
            <w:pPr>
              <w:pStyle w:val="rowtabella0"/>
              <w:jc w:val="center"/>
              <w:rPr>
                <w:color w:val="002060"/>
              </w:rPr>
            </w:pPr>
            <w:r w:rsidRPr="003521C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F2E89" w14:textId="77777777" w:rsidR="006249C0" w:rsidRPr="003521C2" w:rsidRDefault="006249C0" w:rsidP="00BB2792">
            <w:pPr>
              <w:pStyle w:val="rowtabella0"/>
              <w:jc w:val="center"/>
              <w:rPr>
                <w:color w:val="002060"/>
              </w:rPr>
            </w:pPr>
            <w:r w:rsidRPr="003521C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94B4F" w14:textId="77777777" w:rsidR="006249C0" w:rsidRPr="003521C2" w:rsidRDefault="006249C0" w:rsidP="00BB2792">
            <w:pPr>
              <w:pStyle w:val="rowtabella0"/>
              <w:jc w:val="center"/>
              <w:rPr>
                <w:color w:val="002060"/>
              </w:rPr>
            </w:pPr>
            <w:r w:rsidRPr="003521C2">
              <w:rPr>
                <w:color w:val="002060"/>
              </w:rPr>
              <w:t>0</w:t>
            </w:r>
          </w:p>
        </w:tc>
      </w:tr>
      <w:tr w:rsidR="006249C0" w:rsidRPr="003521C2" w14:paraId="088B41F8"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D68ACA" w14:textId="77777777" w:rsidR="006249C0" w:rsidRPr="003521C2" w:rsidRDefault="006249C0" w:rsidP="00BB2792">
            <w:pPr>
              <w:pStyle w:val="rowtabella0"/>
              <w:rPr>
                <w:color w:val="002060"/>
              </w:rPr>
            </w:pPr>
            <w:r w:rsidRPr="003521C2">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72773" w14:textId="77777777" w:rsidR="006249C0" w:rsidRPr="003521C2" w:rsidRDefault="006249C0" w:rsidP="00BB2792">
            <w:pPr>
              <w:pStyle w:val="rowtabella0"/>
              <w:jc w:val="center"/>
              <w:rPr>
                <w:color w:val="002060"/>
              </w:rPr>
            </w:pPr>
            <w:r w:rsidRPr="003521C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125DE"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68D3D" w14:textId="77777777" w:rsidR="006249C0" w:rsidRPr="003521C2" w:rsidRDefault="006249C0" w:rsidP="00BB2792">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543F6" w14:textId="77777777" w:rsidR="006249C0" w:rsidRPr="003521C2" w:rsidRDefault="006249C0" w:rsidP="00BB2792">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D164C"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D4AF6" w14:textId="77777777" w:rsidR="006249C0" w:rsidRPr="003521C2" w:rsidRDefault="006249C0" w:rsidP="00BB2792">
            <w:pPr>
              <w:pStyle w:val="rowtabella0"/>
              <w:jc w:val="center"/>
              <w:rPr>
                <w:color w:val="002060"/>
              </w:rPr>
            </w:pPr>
            <w:r w:rsidRPr="003521C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181AD" w14:textId="77777777" w:rsidR="006249C0" w:rsidRPr="003521C2" w:rsidRDefault="006249C0" w:rsidP="00BB2792">
            <w:pPr>
              <w:pStyle w:val="rowtabella0"/>
              <w:jc w:val="center"/>
              <w:rPr>
                <w:color w:val="002060"/>
              </w:rPr>
            </w:pPr>
            <w:r w:rsidRPr="003521C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8C089" w14:textId="77777777" w:rsidR="006249C0" w:rsidRPr="003521C2" w:rsidRDefault="006249C0" w:rsidP="00BB2792">
            <w:pPr>
              <w:pStyle w:val="rowtabella0"/>
              <w:jc w:val="center"/>
              <w:rPr>
                <w:color w:val="002060"/>
              </w:rPr>
            </w:pPr>
            <w:r w:rsidRPr="003521C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F16D1" w14:textId="77777777" w:rsidR="006249C0" w:rsidRPr="003521C2" w:rsidRDefault="006249C0" w:rsidP="00BB2792">
            <w:pPr>
              <w:pStyle w:val="rowtabella0"/>
              <w:jc w:val="center"/>
              <w:rPr>
                <w:color w:val="002060"/>
              </w:rPr>
            </w:pPr>
            <w:r w:rsidRPr="003521C2">
              <w:rPr>
                <w:color w:val="002060"/>
              </w:rPr>
              <w:t>0</w:t>
            </w:r>
          </w:p>
        </w:tc>
      </w:tr>
      <w:tr w:rsidR="006249C0" w:rsidRPr="003521C2" w14:paraId="79F29C6E"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6E8C1A" w14:textId="77777777" w:rsidR="006249C0" w:rsidRPr="003521C2" w:rsidRDefault="006249C0" w:rsidP="00BB2792">
            <w:pPr>
              <w:pStyle w:val="rowtabella0"/>
              <w:rPr>
                <w:color w:val="002060"/>
              </w:rPr>
            </w:pPr>
            <w:r w:rsidRPr="003521C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1A672" w14:textId="77777777" w:rsidR="006249C0" w:rsidRPr="003521C2" w:rsidRDefault="006249C0" w:rsidP="00BB2792">
            <w:pPr>
              <w:pStyle w:val="rowtabella0"/>
              <w:jc w:val="center"/>
              <w:rPr>
                <w:color w:val="002060"/>
              </w:rPr>
            </w:pPr>
            <w:r w:rsidRPr="003521C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B5DEB"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EFFE6" w14:textId="77777777" w:rsidR="006249C0" w:rsidRPr="003521C2" w:rsidRDefault="006249C0" w:rsidP="00BB2792">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BFA3C" w14:textId="77777777" w:rsidR="006249C0" w:rsidRPr="003521C2" w:rsidRDefault="006249C0" w:rsidP="00BB2792">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BCE5A"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82497" w14:textId="77777777" w:rsidR="006249C0" w:rsidRPr="003521C2" w:rsidRDefault="006249C0" w:rsidP="00BB2792">
            <w:pPr>
              <w:pStyle w:val="rowtabella0"/>
              <w:jc w:val="center"/>
              <w:rPr>
                <w:color w:val="002060"/>
              </w:rPr>
            </w:pPr>
            <w:r w:rsidRPr="003521C2">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0A327" w14:textId="77777777" w:rsidR="006249C0" w:rsidRPr="003521C2" w:rsidRDefault="006249C0" w:rsidP="00BB2792">
            <w:pPr>
              <w:pStyle w:val="rowtabella0"/>
              <w:jc w:val="center"/>
              <w:rPr>
                <w:color w:val="002060"/>
              </w:rPr>
            </w:pPr>
            <w:r w:rsidRPr="003521C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FD107" w14:textId="77777777" w:rsidR="006249C0" w:rsidRPr="003521C2" w:rsidRDefault="006249C0" w:rsidP="00BB2792">
            <w:pPr>
              <w:pStyle w:val="rowtabella0"/>
              <w:jc w:val="center"/>
              <w:rPr>
                <w:color w:val="002060"/>
              </w:rPr>
            </w:pPr>
            <w:r w:rsidRPr="003521C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2ECC8" w14:textId="77777777" w:rsidR="006249C0" w:rsidRPr="003521C2" w:rsidRDefault="006249C0" w:rsidP="00BB2792">
            <w:pPr>
              <w:pStyle w:val="rowtabella0"/>
              <w:jc w:val="center"/>
              <w:rPr>
                <w:color w:val="002060"/>
              </w:rPr>
            </w:pPr>
            <w:r w:rsidRPr="003521C2">
              <w:rPr>
                <w:color w:val="002060"/>
              </w:rPr>
              <w:t>0</w:t>
            </w:r>
          </w:p>
        </w:tc>
      </w:tr>
      <w:tr w:rsidR="006249C0" w:rsidRPr="003521C2" w14:paraId="36DB6384"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6817C0" w14:textId="77777777" w:rsidR="006249C0" w:rsidRPr="003521C2" w:rsidRDefault="006249C0" w:rsidP="00BB2792">
            <w:pPr>
              <w:pStyle w:val="rowtabella0"/>
              <w:rPr>
                <w:color w:val="002060"/>
              </w:rPr>
            </w:pPr>
            <w:r w:rsidRPr="003521C2">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42141" w14:textId="77777777" w:rsidR="006249C0" w:rsidRPr="003521C2" w:rsidRDefault="006249C0" w:rsidP="00BB2792">
            <w:pPr>
              <w:pStyle w:val="rowtabella0"/>
              <w:jc w:val="center"/>
              <w:rPr>
                <w:color w:val="002060"/>
              </w:rPr>
            </w:pPr>
            <w:r w:rsidRPr="003521C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C81E0"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F17E3" w14:textId="77777777" w:rsidR="006249C0" w:rsidRPr="003521C2" w:rsidRDefault="006249C0" w:rsidP="00BB2792">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42B12" w14:textId="77777777" w:rsidR="006249C0" w:rsidRPr="003521C2" w:rsidRDefault="006249C0" w:rsidP="00BB2792">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50F94" w14:textId="77777777" w:rsidR="006249C0" w:rsidRPr="003521C2" w:rsidRDefault="006249C0" w:rsidP="00BB2792">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389E4" w14:textId="77777777" w:rsidR="006249C0" w:rsidRPr="003521C2" w:rsidRDefault="006249C0" w:rsidP="00BB2792">
            <w:pPr>
              <w:pStyle w:val="rowtabella0"/>
              <w:jc w:val="center"/>
              <w:rPr>
                <w:color w:val="002060"/>
              </w:rPr>
            </w:pPr>
            <w:r w:rsidRPr="003521C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DC399" w14:textId="77777777" w:rsidR="006249C0" w:rsidRPr="003521C2" w:rsidRDefault="006249C0" w:rsidP="00BB2792">
            <w:pPr>
              <w:pStyle w:val="rowtabella0"/>
              <w:jc w:val="center"/>
              <w:rPr>
                <w:color w:val="002060"/>
              </w:rPr>
            </w:pPr>
            <w:r w:rsidRPr="003521C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5A146" w14:textId="77777777" w:rsidR="006249C0" w:rsidRPr="003521C2" w:rsidRDefault="006249C0" w:rsidP="00BB2792">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8A1FE" w14:textId="77777777" w:rsidR="006249C0" w:rsidRPr="003521C2" w:rsidRDefault="006249C0" w:rsidP="00BB2792">
            <w:pPr>
              <w:pStyle w:val="rowtabella0"/>
              <w:jc w:val="center"/>
              <w:rPr>
                <w:color w:val="002060"/>
              </w:rPr>
            </w:pPr>
            <w:r w:rsidRPr="003521C2">
              <w:rPr>
                <w:color w:val="002060"/>
              </w:rPr>
              <w:t>0</w:t>
            </w:r>
          </w:p>
        </w:tc>
      </w:tr>
      <w:tr w:rsidR="006249C0" w:rsidRPr="003521C2" w14:paraId="5604D250"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859B6B" w14:textId="77777777" w:rsidR="006249C0" w:rsidRPr="003521C2" w:rsidRDefault="006249C0" w:rsidP="00BB2792">
            <w:pPr>
              <w:pStyle w:val="rowtabella0"/>
              <w:rPr>
                <w:color w:val="002060"/>
              </w:rPr>
            </w:pPr>
            <w:r w:rsidRPr="003521C2">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810E4" w14:textId="77777777" w:rsidR="006249C0" w:rsidRPr="003521C2" w:rsidRDefault="006249C0" w:rsidP="00BB2792">
            <w:pPr>
              <w:pStyle w:val="rowtabella0"/>
              <w:jc w:val="center"/>
              <w:rPr>
                <w:color w:val="002060"/>
              </w:rPr>
            </w:pPr>
            <w:r w:rsidRPr="003521C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CDD70"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7C6AA" w14:textId="77777777" w:rsidR="006249C0" w:rsidRPr="003521C2" w:rsidRDefault="006249C0" w:rsidP="00BB2792">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D2B58" w14:textId="77777777" w:rsidR="006249C0" w:rsidRPr="003521C2" w:rsidRDefault="006249C0" w:rsidP="00BB2792">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4A2A9" w14:textId="77777777" w:rsidR="006249C0" w:rsidRPr="003521C2" w:rsidRDefault="006249C0" w:rsidP="00BB2792">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1297A" w14:textId="77777777" w:rsidR="006249C0" w:rsidRPr="003521C2" w:rsidRDefault="006249C0" w:rsidP="00BB2792">
            <w:pPr>
              <w:pStyle w:val="rowtabella0"/>
              <w:jc w:val="center"/>
              <w:rPr>
                <w:color w:val="002060"/>
              </w:rPr>
            </w:pPr>
            <w:r w:rsidRPr="003521C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0FF5E" w14:textId="77777777" w:rsidR="006249C0" w:rsidRPr="003521C2" w:rsidRDefault="006249C0" w:rsidP="00BB2792">
            <w:pPr>
              <w:pStyle w:val="rowtabella0"/>
              <w:jc w:val="center"/>
              <w:rPr>
                <w:color w:val="002060"/>
              </w:rPr>
            </w:pPr>
            <w:r w:rsidRPr="003521C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18F04" w14:textId="77777777" w:rsidR="006249C0" w:rsidRPr="003521C2" w:rsidRDefault="006249C0" w:rsidP="00BB2792">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86C70" w14:textId="77777777" w:rsidR="006249C0" w:rsidRPr="003521C2" w:rsidRDefault="006249C0" w:rsidP="00BB2792">
            <w:pPr>
              <w:pStyle w:val="rowtabella0"/>
              <w:jc w:val="center"/>
              <w:rPr>
                <w:color w:val="002060"/>
              </w:rPr>
            </w:pPr>
            <w:r w:rsidRPr="003521C2">
              <w:rPr>
                <w:color w:val="002060"/>
              </w:rPr>
              <w:t>0</w:t>
            </w:r>
          </w:p>
        </w:tc>
      </w:tr>
      <w:tr w:rsidR="006249C0" w:rsidRPr="003521C2" w14:paraId="50B31D4E"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0527CC" w14:textId="77777777" w:rsidR="006249C0" w:rsidRPr="003521C2" w:rsidRDefault="006249C0" w:rsidP="00BB2792">
            <w:pPr>
              <w:pStyle w:val="breakline"/>
              <w:rPr>
                <w:rFonts w:ascii="Arial" w:eastAsiaTheme="minorEastAsia" w:hAnsi="Arial" w:cs="Arial"/>
                <w:color w:val="002060"/>
              </w:rPr>
            </w:pPr>
            <w:r w:rsidRPr="003521C2">
              <w:rPr>
                <w:rFonts w:ascii="Arial" w:hAnsi="Arial" w:cs="Arial"/>
                <w:color w:val="002060"/>
              </w:rPr>
              <w:t>A.S.D. CHIARAVALLE FUTSAL – seconda squadra Under 21 –</w:t>
            </w:r>
          </w:p>
          <w:p w14:paraId="6AD483B1" w14:textId="77777777" w:rsidR="006249C0" w:rsidRPr="003521C2" w:rsidRDefault="006249C0" w:rsidP="00BB2792">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CFB2F" w14:textId="77777777" w:rsidR="006249C0" w:rsidRPr="003521C2" w:rsidRDefault="006249C0" w:rsidP="00BB2792">
            <w:pPr>
              <w:pStyle w:val="rowtabella0"/>
              <w:jc w:val="center"/>
              <w:rPr>
                <w:color w:val="002060"/>
              </w:rPr>
            </w:pPr>
            <w:r w:rsidRPr="003521C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D2AD7"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1622F" w14:textId="77777777" w:rsidR="006249C0" w:rsidRPr="003521C2" w:rsidRDefault="006249C0" w:rsidP="00BB2792">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06404"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9B71B" w14:textId="77777777" w:rsidR="006249C0" w:rsidRPr="003521C2" w:rsidRDefault="006249C0" w:rsidP="00BB2792">
            <w:pPr>
              <w:pStyle w:val="rowtabella0"/>
              <w:jc w:val="center"/>
              <w:rPr>
                <w:color w:val="002060"/>
              </w:rPr>
            </w:pPr>
            <w:r w:rsidRPr="003521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28151" w14:textId="77777777" w:rsidR="006249C0" w:rsidRPr="003521C2" w:rsidRDefault="006249C0" w:rsidP="00BB2792">
            <w:pPr>
              <w:pStyle w:val="rowtabella0"/>
              <w:jc w:val="center"/>
              <w:rPr>
                <w:color w:val="002060"/>
              </w:rPr>
            </w:pPr>
            <w:r w:rsidRPr="003521C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7D9AB" w14:textId="77777777" w:rsidR="006249C0" w:rsidRPr="003521C2" w:rsidRDefault="006249C0" w:rsidP="00BB2792">
            <w:pPr>
              <w:pStyle w:val="rowtabella0"/>
              <w:jc w:val="center"/>
              <w:rPr>
                <w:color w:val="002060"/>
              </w:rPr>
            </w:pPr>
            <w:r w:rsidRPr="003521C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6356A" w14:textId="77777777" w:rsidR="006249C0" w:rsidRPr="003521C2" w:rsidRDefault="006249C0" w:rsidP="00BB2792">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BD125" w14:textId="77777777" w:rsidR="006249C0" w:rsidRPr="003521C2" w:rsidRDefault="006249C0" w:rsidP="00BB2792">
            <w:pPr>
              <w:pStyle w:val="rowtabella0"/>
              <w:jc w:val="center"/>
              <w:rPr>
                <w:color w:val="002060"/>
              </w:rPr>
            </w:pPr>
            <w:r w:rsidRPr="003521C2">
              <w:rPr>
                <w:color w:val="002060"/>
              </w:rPr>
              <w:t>0</w:t>
            </w:r>
          </w:p>
        </w:tc>
      </w:tr>
      <w:tr w:rsidR="006249C0" w:rsidRPr="003521C2" w14:paraId="35509BD8"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782144" w14:textId="77777777" w:rsidR="006249C0" w:rsidRPr="003521C2" w:rsidRDefault="006249C0" w:rsidP="00BB2792">
            <w:pPr>
              <w:pStyle w:val="rowtabella0"/>
              <w:rPr>
                <w:color w:val="002060"/>
              </w:rPr>
            </w:pPr>
            <w:r w:rsidRPr="003521C2">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0DEB5" w14:textId="77777777" w:rsidR="006249C0" w:rsidRPr="003521C2" w:rsidRDefault="006249C0" w:rsidP="00BB2792">
            <w:pPr>
              <w:pStyle w:val="rowtabella0"/>
              <w:jc w:val="center"/>
              <w:rPr>
                <w:color w:val="002060"/>
              </w:rPr>
            </w:pPr>
            <w:r w:rsidRPr="003521C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C97A8"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2C09B" w14:textId="77777777" w:rsidR="006249C0" w:rsidRPr="003521C2" w:rsidRDefault="006249C0" w:rsidP="00BB2792">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3B31C" w14:textId="77777777" w:rsidR="006249C0" w:rsidRPr="003521C2" w:rsidRDefault="006249C0" w:rsidP="00BB2792">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AE083" w14:textId="77777777" w:rsidR="006249C0" w:rsidRPr="003521C2" w:rsidRDefault="006249C0" w:rsidP="00BB2792">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3C2EE" w14:textId="77777777" w:rsidR="006249C0" w:rsidRPr="003521C2" w:rsidRDefault="006249C0" w:rsidP="00BB2792">
            <w:pPr>
              <w:pStyle w:val="rowtabella0"/>
              <w:jc w:val="center"/>
              <w:rPr>
                <w:color w:val="002060"/>
              </w:rPr>
            </w:pPr>
            <w:r w:rsidRPr="003521C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9E6EB" w14:textId="77777777" w:rsidR="006249C0" w:rsidRPr="003521C2" w:rsidRDefault="006249C0" w:rsidP="00BB2792">
            <w:pPr>
              <w:pStyle w:val="rowtabella0"/>
              <w:jc w:val="center"/>
              <w:rPr>
                <w:color w:val="002060"/>
              </w:rPr>
            </w:pPr>
            <w:r w:rsidRPr="003521C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CC9FF" w14:textId="77777777" w:rsidR="006249C0" w:rsidRPr="003521C2" w:rsidRDefault="006249C0" w:rsidP="00BB2792">
            <w:pPr>
              <w:pStyle w:val="rowtabella0"/>
              <w:jc w:val="center"/>
              <w:rPr>
                <w:color w:val="002060"/>
              </w:rPr>
            </w:pPr>
            <w:r w:rsidRPr="003521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E0271" w14:textId="77777777" w:rsidR="006249C0" w:rsidRPr="003521C2" w:rsidRDefault="006249C0" w:rsidP="00BB2792">
            <w:pPr>
              <w:pStyle w:val="rowtabella0"/>
              <w:jc w:val="center"/>
              <w:rPr>
                <w:color w:val="002060"/>
              </w:rPr>
            </w:pPr>
            <w:r w:rsidRPr="003521C2">
              <w:rPr>
                <w:color w:val="002060"/>
              </w:rPr>
              <w:t>0</w:t>
            </w:r>
          </w:p>
        </w:tc>
      </w:tr>
      <w:tr w:rsidR="006249C0" w:rsidRPr="003521C2" w14:paraId="4C6470F4"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776B6F" w14:textId="77777777" w:rsidR="006249C0" w:rsidRPr="003521C2" w:rsidRDefault="006249C0" w:rsidP="00BB2792">
            <w:pPr>
              <w:pStyle w:val="rowtabella0"/>
              <w:rPr>
                <w:color w:val="002060"/>
              </w:rPr>
            </w:pPr>
            <w:r w:rsidRPr="003521C2">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1637B" w14:textId="77777777" w:rsidR="006249C0" w:rsidRPr="003521C2" w:rsidRDefault="006249C0" w:rsidP="00BB2792">
            <w:pPr>
              <w:pStyle w:val="rowtabella0"/>
              <w:jc w:val="center"/>
              <w:rPr>
                <w:color w:val="002060"/>
              </w:rPr>
            </w:pPr>
            <w:r w:rsidRPr="003521C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23D94"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10CB6" w14:textId="77777777" w:rsidR="006249C0" w:rsidRPr="003521C2" w:rsidRDefault="006249C0" w:rsidP="00BB2792">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199ED" w14:textId="77777777" w:rsidR="006249C0" w:rsidRPr="003521C2" w:rsidRDefault="006249C0" w:rsidP="00BB2792">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B03F3" w14:textId="77777777" w:rsidR="006249C0" w:rsidRPr="003521C2" w:rsidRDefault="006249C0" w:rsidP="00BB2792">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33581" w14:textId="77777777" w:rsidR="006249C0" w:rsidRPr="003521C2" w:rsidRDefault="006249C0" w:rsidP="00BB2792">
            <w:pPr>
              <w:pStyle w:val="rowtabella0"/>
              <w:jc w:val="center"/>
              <w:rPr>
                <w:color w:val="002060"/>
              </w:rPr>
            </w:pPr>
            <w:r w:rsidRPr="003521C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8607E" w14:textId="77777777" w:rsidR="006249C0" w:rsidRPr="003521C2" w:rsidRDefault="006249C0" w:rsidP="00BB2792">
            <w:pPr>
              <w:pStyle w:val="rowtabella0"/>
              <w:jc w:val="center"/>
              <w:rPr>
                <w:color w:val="002060"/>
              </w:rPr>
            </w:pPr>
            <w:r w:rsidRPr="003521C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A9851" w14:textId="77777777" w:rsidR="006249C0" w:rsidRPr="003521C2" w:rsidRDefault="006249C0" w:rsidP="00BB2792">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22D65" w14:textId="77777777" w:rsidR="006249C0" w:rsidRPr="003521C2" w:rsidRDefault="006249C0" w:rsidP="00BB2792">
            <w:pPr>
              <w:pStyle w:val="rowtabella0"/>
              <w:jc w:val="center"/>
              <w:rPr>
                <w:color w:val="002060"/>
              </w:rPr>
            </w:pPr>
            <w:r w:rsidRPr="003521C2">
              <w:rPr>
                <w:color w:val="002060"/>
              </w:rPr>
              <w:t>0</w:t>
            </w:r>
          </w:p>
        </w:tc>
      </w:tr>
      <w:tr w:rsidR="006249C0" w:rsidRPr="003521C2" w14:paraId="1C851B98"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4E24BF" w14:textId="77777777" w:rsidR="006249C0" w:rsidRPr="003521C2" w:rsidRDefault="006249C0" w:rsidP="00BB2792">
            <w:pPr>
              <w:pStyle w:val="rowtabella0"/>
              <w:rPr>
                <w:color w:val="002060"/>
              </w:rPr>
            </w:pPr>
            <w:r w:rsidRPr="003521C2">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480A4"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7D178"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BC3C9" w14:textId="77777777" w:rsidR="006249C0" w:rsidRPr="003521C2" w:rsidRDefault="006249C0" w:rsidP="00BB2792">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2ABAA" w14:textId="77777777" w:rsidR="006249C0" w:rsidRPr="003521C2" w:rsidRDefault="006249C0" w:rsidP="00BB2792">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09B0E" w14:textId="77777777" w:rsidR="006249C0" w:rsidRPr="003521C2" w:rsidRDefault="006249C0" w:rsidP="00BB2792">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9637D" w14:textId="77777777" w:rsidR="006249C0" w:rsidRPr="003521C2" w:rsidRDefault="006249C0" w:rsidP="00BB2792">
            <w:pPr>
              <w:pStyle w:val="rowtabella0"/>
              <w:jc w:val="center"/>
              <w:rPr>
                <w:color w:val="002060"/>
              </w:rPr>
            </w:pPr>
            <w:r w:rsidRPr="003521C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AB8E8" w14:textId="77777777" w:rsidR="006249C0" w:rsidRPr="003521C2" w:rsidRDefault="006249C0" w:rsidP="00BB2792">
            <w:pPr>
              <w:pStyle w:val="rowtabella0"/>
              <w:jc w:val="center"/>
              <w:rPr>
                <w:color w:val="002060"/>
              </w:rPr>
            </w:pPr>
            <w:r w:rsidRPr="003521C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477EB" w14:textId="77777777" w:rsidR="006249C0" w:rsidRPr="003521C2" w:rsidRDefault="006249C0" w:rsidP="00BB2792">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951D4" w14:textId="77777777" w:rsidR="006249C0" w:rsidRPr="003521C2" w:rsidRDefault="006249C0" w:rsidP="00BB2792">
            <w:pPr>
              <w:pStyle w:val="rowtabella0"/>
              <w:jc w:val="center"/>
              <w:rPr>
                <w:color w:val="002060"/>
              </w:rPr>
            </w:pPr>
            <w:r w:rsidRPr="003521C2">
              <w:rPr>
                <w:color w:val="002060"/>
              </w:rPr>
              <w:t>0</w:t>
            </w:r>
          </w:p>
        </w:tc>
      </w:tr>
      <w:tr w:rsidR="006249C0" w:rsidRPr="003521C2" w14:paraId="55B5E4E9"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804726" w14:textId="77777777" w:rsidR="006249C0" w:rsidRPr="003521C2" w:rsidRDefault="006249C0" w:rsidP="00BB2792">
            <w:pPr>
              <w:pStyle w:val="rowtabella0"/>
              <w:rPr>
                <w:color w:val="002060"/>
              </w:rPr>
            </w:pPr>
            <w:r w:rsidRPr="003521C2">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647BD" w14:textId="77777777" w:rsidR="006249C0" w:rsidRPr="003521C2" w:rsidRDefault="006249C0" w:rsidP="00BB2792">
            <w:pPr>
              <w:pStyle w:val="rowtabella0"/>
              <w:jc w:val="center"/>
              <w:rPr>
                <w:color w:val="002060"/>
              </w:rPr>
            </w:pPr>
            <w:r w:rsidRPr="003521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AC35A"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5152F"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A7C7A" w14:textId="77777777" w:rsidR="006249C0" w:rsidRPr="003521C2" w:rsidRDefault="006249C0" w:rsidP="00BB2792">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61AF9" w14:textId="77777777" w:rsidR="006249C0" w:rsidRPr="003521C2" w:rsidRDefault="006249C0" w:rsidP="00BB2792">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5CDAC" w14:textId="77777777" w:rsidR="006249C0" w:rsidRPr="003521C2" w:rsidRDefault="006249C0" w:rsidP="00BB2792">
            <w:pPr>
              <w:pStyle w:val="rowtabella0"/>
              <w:jc w:val="center"/>
              <w:rPr>
                <w:color w:val="002060"/>
              </w:rPr>
            </w:pPr>
            <w:r w:rsidRPr="003521C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02C0E" w14:textId="77777777" w:rsidR="006249C0" w:rsidRPr="003521C2" w:rsidRDefault="006249C0" w:rsidP="00BB2792">
            <w:pPr>
              <w:pStyle w:val="rowtabella0"/>
              <w:jc w:val="center"/>
              <w:rPr>
                <w:color w:val="002060"/>
              </w:rPr>
            </w:pPr>
            <w:r w:rsidRPr="003521C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6F67E" w14:textId="77777777" w:rsidR="006249C0" w:rsidRPr="003521C2" w:rsidRDefault="006249C0" w:rsidP="00BB2792">
            <w:pPr>
              <w:pStyle w:val="rowtabella0"/>
              <w:jc w:val="center"/>
              <w:rPr>
                <w:color w:val="002060"/>
              </w:rPr>
            </w:pPr>
            <w:r w:rsidRPr="003521C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B1EB5" w14:textId="77777777" w:rsidR="006249C0" w:rsidRPr="003521C2" w:rsidRDefault="006249C0" w:rsidP="00BB2792">
            <w:pPr>
              <w:pStyle w:val="rowtabella0"/>
              <w:jc w:val="center"/>
              <w:rPr>
                <w:color w:val="002060"/>
              </w:rPr>
            </w:pPr>
            <w:r w:rsidRPr="003521C2">
              <w:rPr>
                <w:color w:val="002060"/>
              </w:rPr>
              <w:t>0</w:t>
            </w:r>
          </w:p>
        </w:tc>
      </w:tr>
      <w:tr w:rsidR="006249C0" w:rsidRPr="003521C2" w14:paraId="4D8639D8"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1BB2B5" w14:textId="77777777" w:rsidR="006249C0" w:rsidRPr="003521C2" w:rsidRDefault="006249C0" w:rsidP="00BB2792">
            <w:pPr>
              <w:pStyle w:val="rowtabella0"/>
              <w:rPr>
                <w:color w:val="002060"/>
              </w:rPr>
            </w:pPr>
            <w:r w:rsidRPr="003521C2">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3B174" w14:textId="77777777" w:rsidR="006249C0" w:rsidRPr="003521C2" w:rsidRDefault="006249C0" w:rsidP="00BB2792">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B97F6"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1BCFE"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C2314"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AA90E" w14:textId="77777777" w:rsidR="006249C0" w:rsidRPr="003521C2" w:rsidRDefault="006249C0" w:rsidP="00BB2792">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46269" w14:textId="77777777" w:rsidR="006249C0" w:rsidRPr="003521C2" w:rsidRDefault="006249C0" w:rsidP="00BB2792">
            <w:pPr>
              <w:pStyle w:val="rowtabella0"/>
              <w:jc w:val="center"/>
              <w:rPr>
                <w:color w:val="002060"/>
              </w:rPr>
            </w:pPr>
            <w:r w:rsidRPr="003521C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05EAA" w14:textId="77777777" w:rsidR="006249C0" w:rsidRPr="003521C2" w:rsidRDefault="006249C0" w:rsidP="00BB2792">
            <w:pPr>
              <w:pStyle w:val="rowtabella0"/>
              <w:jc w:val="center"/>
              <w:rPr>
                <w:color w:val="002060"/>
              </w:rPr>
            </w:pPr>
            <w:r w:rsidRPr="003521C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C77A7" w14:textId="77777777" w:rsidR="006249C0" w:rsidRPr="003521C2" w:rsidRDefault="006249C0" w:rsidP="00BB2792">
            <w:pPr>
              <w:pStyle w:val="rowtabella0"/>
              <w:jc w:val="center"/>
              <w:rPr>
                <w:color w:val="002060"/>
              </w:rPr>
            </w:pPr>
            <w:r w:rsidRPr="003521C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6F79D" w14:textId="77777777" w:rsidR="006249C0" w:rsidRPr="003521C2" w:rsidRDefault="006249C0" w:rsidP="00BB2792">
            <w:pPr>
              <w:pStyle w:val="rowtabella0"/>
              <w:jc w:val="center"/>
              <w:rPr>
                <w:color w:val="002060"/>
              </w:rPr>
            </w:pPr>
            <w:r w:rsidRPr="003521C2">
              <w:rPr>
                <w:color w:val="002060"/>
              </w:rPr>
              <w:t>0</w:t>
            </w:r>
          </w:p>
        </w:tc>
      </w:tr>
      <w:tr w:rsidR="006249C0" w:rsidRPr="003521C2" w14:paraId="2956E2A4" w14:textId="77777777" w:rsidTr="00BB279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65FE65" w14:textId="77777777" w:rsidR="006249C0" w:rsidRPr="003521C2" w:rsidRDefault="006249C0" w:rsidP="00BB2792">
            <w:pPr>
              <w:pStyle w:val="rowtabella0"/>
              <w:rPr>
                <w:color w:val="002060"/>
              </w:rPr>
            </w:pPr>
            <w:r w:rsidRPr="003521C2">
              <w:rPr>
                <w:color w:val="002060"/>
              </w:rPr>
              <w:t xml:space="preserve">A.S.D. </w:t>
            </w:r>
            <w:proofErr w:type="gramStart"/>
            <w:r w:rsidRPr="003521C2">
              <w:rPr>
                <w:color w:val="002060"/>
              </w:rPr>
              <w:t>CITTA</w:t>
            </w:r>
            <w:proofErr w:type="gramEnd"/>
            <w:r w:rsidRPr="003521C2">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D23E3" w14:textId="77777777" w:rsidR="006249C0" w:rsidRPr="003521C2" w:rsidRDefault="006249C0" w:rsidP="00BB2792">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681F9"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50460"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5A554" w14:textId="77777777" w:rsidR="006249C0" w:rsidRPr="003521C2" w:rsidRDefault="006249C0" w:rsidP="00BB2792">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441CF" w14:textId="77777777" w:rsidR="006249C0" w:rsidRPr="003521C2" w:rsidRDefault="006249C0" w:rsidP="00BB2792">
            <w:pPr>
              <w:pStyle w:val="rowtabella0"/>
              <w:jc w:val="center"/>
              <w:rPr>
                <w:color w:val="002060"/>
              </w:rPr>
            </w:pPr>
            <w:r w:rsidRPr="003521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D882E" w14:textId="77777777" w:rsidR="006249C0" w:rsidRPr="003521C2" w:rsidRDefault="006249C0" w:rsidP="00BB2792">
            <w:pPr>
              <w:pStyle w:val="rowtabella0"/>
              <w:jc w:val="center"/>
              <w:rPr>
                <w:color w:val="002060"/>
              </w:rPr>
            </w:pPr>
            <w:r w:rsidRPr="003521C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E085C" w14:textId="77777777" w:rsidR="006249C0" w:rsidRPr="003521C2" w:rsidRDefault="006249C0" w:rsidP="00BB2792">
            <w:pPr>
              <w:pStyle w:val="rowtabella0"/>
              <w:jc w:val="center"/>
              <w:rPr>
                <w:color w:val="002060"/>
              </w:rPr>
            </w:pPr>
            <w:r w:rsidRPr="003521C2">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35503" w14:textId="77777777" w:rsidR="006249C0" w:rsidRPr="003521C2" w:rsidRDefault="006249C0" w:rsidP="00BB2792">
            <w:pPr>
              <w:pStyle w:val="rowtabella0"/>
              <w:jc w:val="center"/>
              <w:rPr>
                <w:color w:val="002060"/>
              </w:rPr>
            </w:pPr>
            <w:r w:rsidRPr="003521C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138A6" w14:textId="77777777" w:rsidR="006249C0" w:rsidRPr="003521C2" w:rsidRDefault="006249C0" w:rsidP="00BB2792">
            <w:pPr>
              <w:pStyle w:val="rowtabella0"/>
              <w:jc w:val="center"/>
              <w:rPr>
                <w:color w:val="002060"/>
              </w:rPr>
            </w:pPr>
            <w:r w:rsidRPr="003521C2">
              <w:rPr>
                <w:color w:val="002060"/>
              </w:rPr>
              <w:t>1</w:t>
            </w:r>
          </w:p>
        </w:tc>
      </w:tr>
    </w:tbl>
    <w:p w14:paraId="0541791C" w14:textId="77777777" w:rsidR="006249C0" w:rsidRPr="003521C2" w:rsidRDefault="006249C0" w:rsidP="006249C0">
      <w:pPr>
        <w:pStyle w:val="breakline"/>
        <w:rPr>
          <w:rFonts w:ascii="Arial" w:eastAsiaTheme="minorEastAsia" w:hAnsi="Arial" w:cs="Arial"/>
          <w:color w:val="002060"/>
        </w:rPr>
      </w:pPr>
    </w:p>
    <w:p w14:paraId="3BCFDE3F" w14:textId="77777777" w:rsidR="006249C0" w:rsidRPr="003521C2" w:rsidRDefault="006249C0" w:rsidP="006249C0">
      <w:pPr>
        <w:pStyle w:val="breakline"/>
        <w:rPr>
          <w:rFonts w:ascii="Arial" w:hAnsi="Arial" w:cs="Arial"/>
          <w:color w:val="002060"/>
        </w:rPr>
      </w:pPr>
    </w:p>
    <w:p w14:paraId="308DDDC5" w14:textId="77777777" w:rsidR="006249C0" w:rsidRPr="003521C2" w:rsidRDefault="006249C0" w:rsidP="006249C0">
      <w:pPr>
        <w:pStyle w:val="sottotitolocampionato10"/>
        <w:rPr>
          <w:color w:val="002060"/>
        </w:rPr>
      </w:pPr>
      <w:r w:rsidRPr="003521C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249C0" w:rsidRPr="003521C2" w14:paraId="55508820" w14:textId="77777777" w:rsidTr="00BB279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1A1F6" w14:textId="77777777" w:rsidR="006249C0" w:rsidRPr="003521C2" w:rsidRDefault="006249C0" w:rsidP="00BB2792">
            <w:pPr>
              <w:pStyle w:val="headertabella0"/>
              <w:rPr>
                <w:color w:val="002060"/>
              </w:rPr>
            </w:pPr>
            <w:r w:rsidRPr="003521C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F3A94" w14:textId="77777777" w:rsidR="006249C0" w:rsidRPr="003521C2" w:rsidRDefault="006249C0" w:rsidP="00BB2792">
            <w:pPr>
              <w:pStyle w:val="headertabella0"/>
              <w:rPr>
                <w:color w:val="002060"/>
              </w:rPr>
            </w:pPr>
            <w:r w:rsidRPr="003521C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6FBF0" w14:textId="77777777" w:rsidR="006249C0" w:rsidRPr="003521C2" w:rsidRDefault="006249C0" w:rsidP="00BB2792">
            <w:pPr>
              <w:pStyle w:val="headertabella0"/>
              <w:rPr>
                <w:color w:val="002060"/>
              </w:rPr>
            </w:pPr>
            <w:r w:rsidRPr="003521C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BD432" w14:textId="77777777" w:rsidR="006249C0" w:rsidRPr="003521C2" w:rsidRDefault="006249C0" w:rsidP="00BB2792">
            <w:pPr>
              <w:pStyle w:val="headertabella0"/>
              <w:rPr>
                <w:color w:val="002060"/>
              </w:rPr>
            </w:pPr>
            <w:r w:rsidRPr="003521C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8555F" w14:textId="77777777" w:rsidR="006249C0" w:rsidRPr="003521C2" w:rsidRDefault="006249C0" w:rsidP="00BB2792">
            <w:pPr>
              <w:pStyle w:val="headertabella0"/>
              <w:rPr>
                <w:color w:val="002060"/>
              </w:rPr>
            </w:pPr>
            <w:r w:rsidRPr="003521C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FFF84" w14:textId="77777777" w:rsidR="006249C0" w:rsidRPr="003521C2" w:rsidRDefault="006249C0" w:rsidP="00BB2792">
            <w:pPr>
              <w:pStyle w:val="headertabella0"/>
              <w:rPr>
                <w:color w:val="002060"/>
              </w:rPr>
            </w:pPr>
            <w:r w:rsidRPr="003521C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A5B45" w14:textId="77777777" w:rsidR="006249C0" w:rsidRPr="003521C2" w:rsidRDefault="006249C0" w:rsidP="00BB2792">
            <w:pPr>
              <w:pStyle w:val="headertabella0"/>
              <w:rPr>
                <w:color w:val="002060"/>
              </w:rPr>
            </w:pPr>
            <w:r w:rsidRPr="003521C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C4A9F" w14:textId="77777777" w:rsidR="006249C0" w:rsidRPr="003521C2" w:rsidRDefault="006249C0" w:rsidP="00BB2792">
            <w:pPr>
              <w:pStyle w:val="headertabella0"/>
              <w:rPr>
                <w:color w:val="002060"/>
              </w:rPr>
            </w:pPr>
            <w:r w:rsidRPr="003521C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78676" w14:textId="77777777" w:rsidR="006249C0" w:rsidRPr="003521C2" w:rsidRDefault="006249C0" w:rsidP="00BB2792">
            <w:pPr>
              <w:pStyle w:val="headertabella0"/>
              <w:rPr>
                <w:color w:val="002060"/>
              </w:rPr>
            </w:pPr>
            <w:r w:rsidRPr="003521C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E2866" w14:textId="77777777" w:rsidR="006249C0" w:rsidRPr="003521C2" w:rsidRDefault="006249C0" w:rsidP="00BB2792">
            <w:pPr>
              <w:pStyle w:val="headertabella0"/>
              <w:rPr>
                <w:color w:val="002060"/>
              </w:rPr>
            </w:pPr>
            <w:r w:rsidRPr="003521C2">
              <w:rPr>
                <w:color w:val="002060"/>
              </w:rPr>
              <w:t>PE</w:t>
            </w:r>
          </w:p>
        </w:tc>
      </w:tr>
      <w:tr w:rsidR="006249C0" w:rsidRPr="003521C2" w14:paraId="05C6D23D" w14:textId="77777777" w:rsidTr="00BB279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8320E0" w14:textId="77777777" w:rsidR="006249C0" w:rsidRPr="003521C2" w:rsidRDefault="006249C0" w:rsidP="00BB2792">
            <w:pPr>
              <w:pStyle w:val="rowtabella0"/>
              <w:rPr>
                <w:color w:val="002060"/>
              </w:rPr>
            </w:pPr>
            <w:r w:rsidRPr="003521C2">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0DE67" w14:textId="77777777" w:rsidR="006249C0" w:rsidRPr="003521C2" w:rsidRDefault="006249C0" w:rsidP="00BB2792">
            <w:pPr>
              <w:pStyle w:val="rowtabella0"/>
              <w:jc w:val="center"/>
              <w:rPr>
                <w:color w:val="002060"/>
              </w:rPr>
            </w:pPr>
            <w:r w:rsidRPr="003521C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11BFE"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B9B70" w14:textId="77777777" w:rsidR="006249C0" w:rsidRPr="003521C2" w:rsidRDefault="006249C0" w:rsidP="00BB2792">
            <w:pPr>
              <w:pStyle w:val="rowtabella0"/>
              <w:jc w:val="center"/>
              <w:rPr>
                <w:color w:val="002060"/>
              </w:rPr>
            </w:pPr>
            <w:r w:rsidRPr="003521C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7126C" w14:textId="77777777" w:rsidR="006249C0" w:rsidRPr="003521C2" w:rsidRDefault="006249C0" w:rsidP="00BB2792">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A80F1"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170DF" w14:textId="77777777" w:rsidR="006249C0" w:rsidRPr="003521C2" w:rsidRDefault="006249C0" w:rsidP="00BB2792">
            <w:pPr>
              <w:pStyle w:val="rowtabella0"/>
              <w:jc w:val="center"/>
              <w:rPr>
                <w:color w:val="002060"/>
              </w:rPr>
            </w:pPr>
            <w:r w:rsidRPr="003521C2">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3F441" w14:textId="77777777" w:rsidR="006249C0" w:rsidRPr="003521C2" w:rsidRDefault="006249C0" w:rsidP="00BB2792">
            <w:pPr>
              <w:pStyle w:val="rowtabella0"/>
              <w:jc w:val="center"/>
              <w:rPr>
                <w:color w:val="002060"/>
              </w:rPr>
            </w:pPr>
            <w:r w:rsidRPr="003521C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E21E7" w14:textId="77777777" w:rsidR="006249C0" w:rsidRPr="003521C2" w:rsidRDefault="006249C0" w:rsidP="00BB2792">
            <w:pPr>
              <w:pStyle w:val="rowtabella0"/>
              <w:jc w:val="center"/>
              <w:rPr>
                <w:color w:val="002060"/>
              </w:rPr>
            </w:pPr>
            <w:r w:rsidRPr="003521C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76EEB" w14:textId="77777777" w:rsidR="006249C0" w:rsidRPr="003521C2" w:rsidRDefault="006249C0" w:rsidP="00BB2792">
            <w:pPr>
              <w:pStyle w:val="rowtabella0"/>
              <w:jc w:val="center"/>
              <w:rPr>
                <w:color w:val="002060"/>
              </w:rPr>
            </w:pPr>
            <w:r w:rsidRPr="003521C2">
              <w:rPr>
                <w:color w:val="002060"/>
              </w:rPr>
              <w:t>0</w:t>
            </w:r>
          </w:p>
        </w:tc>
      </w:tr>
      <w:tr w:rsidR="006249C0" w:rsidRPr="003521C2" w14:paraId="39F82CD9"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7C2FB9" w14:textId="77777777" w:rsidR="006249C0" w:rsidRPr="003521C2" w:rsidRDefault="006249C0" w:rsidP="00BB2792">
            <w:pPr>
              <w:pStyle w:val="rowtabella0"/>
              <w:rPr>
                <w:color w:val="002060"/>
              </w:rPr>
            </w:pPr>
            <w:r w:rsidRPr="003521C2">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FA393" w14:textId="77777777" w:rsidR="006249C0" w:rsidRPr="003521C2" w:rsidRDefault="006249C0" w:rsidP="00BB2792">
            <w:pPr>
              <w:pStyle w:val="rowtabella0"/>
              <w:jc w:val="center"/>
              <w:rPr>
                <w:color w:val="002060"/>
              </w:rPr>
            </w:pPr>
            <w:r w:rsidRPr="003521C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3104C"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521E8" w14:textId="77777777" w:rsidR="006249C0" w:rsidRPr="003521C2" w:rsidRDefault="006249C0" w:rsidP="00BB2792">
            <w:pPr>
              <w:pStyle w:val="rowtabella0"/>
              <w:jc w:val="center"/>
              <w:rPr>
                <w:color w:val="002060"/>
              </w:rPr>
            </w:pPr>
            <w:r w:rsidRPr="003521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28326"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DEF51"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2DE34" w14:textId="77777777" w:rsidR="006249C0" w:rsidRPr="003521C2" w:rsidRDefault="006249C0" w:rsidP="00BB2792">
            <w:pPr>
              <w:pStyle w:val="rowtabella0"/>
              <w:jc w:val="center"/>
              <w:rPr>
                <w:color w:val="002060"/>
              </w:rPr>
            </w:pPr>
            <w:r w:rsidRPr="003521C2">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33A52" w14:textId="77777777" w:rsidR="006249C0" w:rsidRPr="003521C2" w:rsidRDefault="006249C0" w:rsidP="00BB2792">
            <w:pPr>
              <w:pStyle w:val="rowtabella0"/>
              <w:jc w:val="center"/>
              <w:rPr>
                <w:color w:val="002060"/>
              </w:rPr>
            </w:pPr>
            <w:r w:rsidRPr="003521C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135ED" w14:textId="77777777" w:rsidR="006249C0" w:rsidRPr="003521C2" w:rsidRDefault="006249C0" w:rsidP="00BB2792">
            <w:pPr>
              <w:pStyle w:val="rowtabella0"/>
              <w:jc w:val="center"/>
              <w:rPr>
                <w:color w:val="002060"/>
              </w:rPr>
            </w:pPr>
            <w:r w:rsidRPr="003521C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EB2A5" w14:textId="77777777" w:rsidR="006249C0" w:rsidRPr="003521C2" w:rsidRDefault="006249C0" w:rsidP="00BB2792">
            <w:pPr>
              <w:pStyle w:val="rowtabella0"/>
              <w:jc w:val="center"/>
              <w:rPr>
                <w:color w:val="002060"/>
              </w:rPr>
            </w:pPr>
            <w:r w:rsidRPr="003521C2">
              <w:rPr>
                <w:color w:val="002060"/>
              </w:rPr>
              <w:t>0</w:t>
            </w:r>
          </w:p>
        </w:tc>
      </w:tr>
      <w:tr w:rsidR="006249C0" w:rsidRPr="003521C2" w14:paraId="4EEC08A9"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DD508F" w14:textId="77777777" w:rsidR="006249C0" w:rsidRPr="003521C2" w:rsidRDefault="006249C0" w:rsidP="00BB2792">
            <w:pPr>
              <w:pStyle w:val="rowtabella0"/>
              <w:rPr>
                <w:color w:val="002060"/>
              </w:rPr>
            </w:pPr>
            <w:r w:rsidRPr="003521C2">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83B9D" w14:textId="77777777" w:rsidR="006249C0" w:rsidRPr="003521C2" w:rsidRDefault="006249C0" w:rsidP="00BB2792">
            <w:pPr>
              <w:pStyle w:val="rowtabella0"/>
              <w:jc w:val="center"/>
              <w:rPr>
                <w:color w:val="002060"/>
              </w:rPr>
            </w:pPr>
            <w:r w:rsidRPr="003521C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3E2AF"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C210D" w14:textId="77777777" w:rsidR="006249C0" w:rsidRPr="003521C2" w:rsidRDefault="006249C0" w:rsidP="00BB2792">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CC285"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F3724"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33D37" w14:textId="77777777" w:rsidR="006249C0" w:rsidRPr="003521C2" w:rsidRDefault="006249C0" w:rsidP="00BB2792">
            <w:pPr>
              <w:pStyle w:val="rowtabella0"/>
              <w:jc w:val="center"/>
              <w:rPr>
                <w:color w:val="002060"/>
              </w:rPr>
            </w:pPr>
            <w:r w:rsidRPr="003521C2">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03859" w14:textId="77777777" w:rsidR="006249C0" w:rsidRPr="003521C2" w:rsidRDefault="006249C0" w:rsidP="00BB2792">
            <w:pPr>
              <w:pStyle w:val="rowtabella0"/>
              <w:jc w:val="center"/>
              <w:rPr>
                <w:color w:val="002060"/>
              </w:rPr>
            </w:pPr>
            <w:r w:rsidRPr="003521C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EB894" w14:textId="77777777" w:rsidR="006249C0" w:rsidRPr="003521C2" w:rsidRDefault="006249C0" w:rsidP="00BB2792">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BBE2F" w14:textId="77777777" w:rsidR="006249C0" w:rsidRPr="003521C2" w:rsidRDefault="006249C0" w:rsidP="00BB2792">
            <w:pPr>
              <w:pStyle w:val="rowtabella0"/>
              <w:jc w:val="center"/>
              <w:rPr>
                <w:color w:val="002060"/>
              </w:rPr>
            </w:pPr>
            <w:r w:rsidRPr="003521C2">
              <w:rPr>
                <w:color w:val="002060"/>
              </w:rPr>
              <w:t>0</w:t>
            </w:r>
          </w:p>
        </w:tc>
      </w:tr>
      <w:tr w:rsidR="006249C0" w:rsidRPr="003521C2" w14:paraId="33359A39"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151156" w14:textId="77777777" w:rsidR="006249C0" w:rsidRPr="003521C2" w:rsidRDefault="006249C0" w:rsidP="00BB2792">
            <w:pPr>
              <w:pStyle w:val="rowtabella0"/>
              <w:rPr>
                <w:color w:val="002060"/>
              </w:rPr>
            </w:pPr>
            <w:r w:rsidRPr="003521C2">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6F731" w14:textId="77777777" w:rsidR="006249C0" w:rsidRPr="003521C2" w:rsidRDefault="006249C0" w:rsidP="00BB2792">
            <w:pPr>
              <w:pStyle w:val="rowtabella0"/>
              <w:jc w:val="center"/>
              <w:rPr>
                <w:color w:val="002060"/>
              </w:rPr>
            </w:pPr>
            <w:r w:rsidRPr="003521C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602AB"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13B3B" w14:textId="77777777" w:rsidR="006249C0" w:rsidRPr="003521C2" w:rsidRDefault="006249C0" w:rsidP="00BB2792">
            <w:pPr>
              <w:pStyle w:val="rowtabella0"/>
              <w:jc w:val="center"/>
              <w:rPr>
                <w:color w:val="002060"/>
              </w:rPr>
            </w:pPr>
            <w:r w:rsidRPr="003521C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A097F"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B166A" w14:textId="77777777" w:rsidR="006249C0" w:rsidRPr="003521C2" w:rsidRDefault="006249C0" w:rsidP="00BB2792">
            <w:pPr>
              <w:pStyle w:val="rowtabella0"/>
              <w:jc w:val="center"/>
              <w:rPr>
                <w:color w:val="002060"/>
              </w:rPr>
            </w:pPr>
            <w:r w:rsidRPr="003521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7D312" w14:textId="77777777" w:rsidR="006249C0" w:rsidRPr="003521C2" w:rsidRDefault="006249C0" w:rsidP="00BB2792">
            <w:pPr>
              <w:pStyle w:val="rowtabella0"/>
              <w:jc w:val="center"/>
              <w:rPr>
                <w:color w:val="002060"/>
              </w:rPr>
            </w:pPr>
            <w:r w:rsidRPr="003521C2">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94F66" w14:textId="77777777" w:rsidR="006249C0" w:rsidRPr="003521C2" w:rsidRDefault="006249C0" w:rsidP="00BB2792">
            <w:pPr>
              <w:pStyle w:val="rowtabella0"/>
              <w:jc w:val="center"/>
              <w:rPr>
                <w:color w:val="002060"/>
              </w:rPr>
            </w:pPr>
            <w:r w:rsidRPr="003521C2">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7F19E" w14:textId="77777777" w:rsidR="006249C0" w:rsidRPr="003521C2" w:rsidRDefault="006249C0" w:rsidP="00BB2792">
            <w:pPr>
              <w:pStyle w:val="rowtabella0"/>
              <w:jc w:val="center"/>
              <w:rPr>
                <w:color w:val="002060"/>
              </w:rPr>
            </w:pPr>
            <w:r w:rsidRPr="003521C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D1404" w14:textId="77777777" w:rsidR="006249C0" w:rsidRPr="003521C2" w:rsidRDefault="006249C0" w:rsidP="00BB2792">
            <w:pPr>
              <w:pStyle w:val="rowtabella0"/>
              <w:jc w:val="center"/>
              <w:rPr>
                <w:color w:val="002060"/>
              </w:rPr>
            </w:pPr>
            <w:r w:rsidRPr="003521C2">
              <w:rPr>
                <w:color w:val="002060"/>
              </w:rPr>
              <w:t>0</w:t>
            </w:r>
          </w:p>
        </w:tc>
      </w:tr>
      <w:tr w:rsidR="006249C0" w:rsidRPr="003521C2" w14:paraId="47AF9897"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6A3C19" w14:textId="77777777" w:rsidR="006249C0" w:rsidRPr="003521C2" w:rsidRDefault="006249C0" w:rsidP="00BB2792">
            <w:pPr>
              <w:pStyle w:val="breakline"/>
              <w:rPr>
                <w:rFonts w:ascii="Arial" w:eastAsiaTheme="minorEastAsia" w:hAnsi="Arial" w:cs="Arial"/>
                <w:color w:val="002060"/>
              </w:rPr>
            </w:pPr>
            <w:r w:rsidRPr="003521C2">
              <w:rPr>
                <w:rFonts w:ascii="Arial" w:hAnsi="Arial" w:cs="Arial"/>
                <w:color w:val="002060"/>
              </w:rPr>
              <w:t>A.S.D. REAL FABRIANO – seconda squadra Under 21 –</w:t>
            </w:r>
          </w:p>
          <w:p w14:paraId="4890582F" w14:textId="77777777" w:rsidR="006249C0" w:rsidRPr="003521C2" w:rsidRDefault="006249C0" w:rsidP="00BB2792">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3D964" w14:textId="77777777" w:rsidR="006249C0" w:rsidRPr="003521C2" w:rsidRDefault="006249C0" w:rsidP="00BB2792">
            <w:pPr>
              <w:pStyle w:val="rowtabella0"/>
              <w:jc w:val="center"/>
              <w:rPr>
                <w:color w:val="002060"/>
              </w:rPr>
            </w:pPr>
            <w:r w:rsidRPr="003521C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7B4C3"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E51BE" w14:textId="77777777" w:rsidR="006249C0" w:rsidRPr="003521C2" w:rsidRDefault="006249C0" w:rsidP="00BB2792">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2A2A4"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64566" w14:textId="77777777" w:rsidR="006249C0" w:rsidRPr="003521C2" w:rsidRDefault="006249C0" w:rsidP="00BB2792">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10909" w14:textId="77777777" w:rsidR="006249C0" w:rsidRPr="003521C2" w:rsidRDefault="006249C0" w:rsidP="00BB2792">
            <w:pPr>
              <w:pStyle w:val="rowtabella0"/>
              <w:jc w:val="center"/>
              <w:rPr>
                <w:color w:val="002060"/>
              </w:rPr>
            </w:pPr>
            <w:r w:rsidRPr="003521C2">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473D6" w14:textId="77777777" w:rsidR="006249C0" w:rsidRPr="003521C2" w:rsidRDefault="006249C0" w:rsidP="00BB2792">
            <w:pPr>
              <w:pStyle w:val="rowtabella0"/>
              <w:jc w:val="center"/>
              <w:rPr>
                <w:color w:val="002060"/>
              </w:rPr>
            </w:pPr>
            <w:r w:rsidRPr="003521C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CC337" w14:textId="77777777" w:rsidR="006249C0" w:rsidRPr="003521C2" w:rsidRDefault="006249C0" w:rsidP="00BB2792">
            <w:pPr>
              <w:pStyle w:val="rowtabella0"/>
              <w:jc w:val="center"/>
              <w:rPr>
                <w:color w:val="002060"/>
              </w:rPr>
            </w:pPr>
            <w:r w:rsidRPr="003521C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9F318" w14:textId="77777777" w:rsidR="006249C0" w:rsidRPr="003521C2" w:rsidRDefault="006249C0" w:rsidP="00BB2792">
            <w:pPr>
              <w:pStyle w:val="rowtabella0"/>
              <w:jc w:val="center"/>
              <w:rPr>
                <w:color w:val="002060"/>
              </w:rPr>
            </w:pPr>
            <w:r w:rsidRPr="003521C2">
              <w:rPr>
                <w:color w:val="002060"/>
              </w:rPr>
              <w:t>0</w:t>
            </w:r>
          </w:p>
        </w:tc>
      </w:tr>
      <w:tr w:rsidR="006249C0" w:rsidRPr="003521C2" w14:paraId="48BE4E93"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7DAD86" w14:textId="77777777" w:rsidR="006249C0" w:rsidRPr="003521C2" w:rsidRDefault="006249C0" w:rsidP="00BB2792">
            <w:pPr>
              <w:pStyle w:val="rowtabella0"/>
              <w:rPr>
                <w:color w:val="002060"/>
              </w:rPr>
            </w:pPr>
            <w:r w:rsidRPr="003521C2">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6D143" w14:textId="77777777" w:rsidR="006249C0" w:rsidRPr="003521C2" w:rsidRDefault="006249C0" w:rsidP="00BB2792">
            <w:pPr>
              <w:pStyle w:val="rowtabella0"/>
              <w:jc w:val="center"/>
              <w:rPr>
                <w:color w:val="002060"/>
              </w:rPr>
            </w:pPr>
            <w:r w:rsidRPr="003521C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6BA2C"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12B16" w14:textId="77777777" w:rsidR="006249C0" w:rsidRPr="003521C2" w:rsidRDefault="006249C0" w:rsidP="00BB2792">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EC3A2"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3F31F" w14:textId="77777777" w:rsidR="006249C0" w:rsidRPr="003521C2" w:rsidRDefault="006249C0" w:rsidP="00BB2792">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2BADD" w14:textId="77777777" w:rsidR="006249C0" w:rsidRPr="003521C2" w:rsidRDefault="006249C0" w:rsidP="00BB2792">
            <w:pPr>
              <w:pStyle w:val="rowtabella0"/>
              <w:jc w:val="center"/>
              <w:rPr>
                <w:color w:val="002060"/>
              </w:rPr>
            </w:pPr>
            <w:r w:rsidRPr="003521C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77884" w14:textId="77777777" w:rsidR="006249C0" w:rsidRPr="003521C2" w:rsidRDefault="006249C0" w:rsidP="00BB2792">
            <w:pPr>
              <w:pStyle w:val="rowtabella0"/>
              <w:jc w:val="center"/>
              <w:rPr>
                <w:color w:val="002060"/>
              </w:rPr>
            </w:pPr>
            <w:r w:rsidRPr="003521C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73DB0" w14:textId="77777777" w:rsidR="006249C0" w:rsidRPr="003521C2" w:rsidRDefault="006249C0" w:rsidP="00BB2792">
            <w:pPr>
              <w:pStyle w:val="rowtabella0"/>
              <w:jc w:val="center"/>
              <w:rPr>
                <w:color w:val="002060"/>
              </w:rPr>
            </w:pPr>
            <w:r w:rsidRPr="003521C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66BB1" w14:textId="77777777" w:rsidR="006249C0" w:rsidRPr="003521C2" w:rsidRDefault="006249C0" w:rsidP="00BB2792">
            <w:pPr>
              <w:pStyle w:val="rowtabella0"/>
              <w:jc w:val="center"/>
              <w:rPr>
                <w:color w:val="002060"/>
              </w:rPr>
            </w:pPr>
            <w:r w:rsidRPr="003521C2">
              <w:rPr>
                <w:color w:val="002060"/>
              </w:rPr>
              <w:t>0</w:t>
            </w:r>
          </w:p>
        </w:tc>
      </w:tr>
      <w:tr w:rsidR="006249C0" w:rsidRPr="003521C2" w14:paraId="370A4EE9"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D93F1C" w14:textId="77777777" w:rsidR="006249C0" w:rsidRPr="003521C2" w:rsidRDefault="006249C0" w:rsidP="00BB2792">
            <w:pPr>
              <w:pStyle w:val="rowtabella0"/>
              <w:rPr>
                <w:color w:val="002060"/>
              </w:rPr>
            </w:pPr>
            <w:r w:rsidRPr="003521C2">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6E99D" w14:textId="77777777" w:rsidR="006249C0" w:rsidRPr="003521C2" w:rsidRDefault="006249C0" w:rsidP="00BB2792">
            <w:pPr>
              <w:pStyle w:val="rowtabella0"/>
              <w:jc w:val="center"/>
              <w:rPr>
                <w:color w:val="002060"/>
              </w:rPr>
            </w:pPr>
            <w:r w:rsidRPr="003521C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D2113"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AA51A" w14:textId="77777777" w:rsidR="006249C0" w:rsidRPr="003521C2" w:rsidRDefault="006249C0" w:rsidP="00BB2792">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CB00F"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B1294" w14:textId="77777777" w:rsidR="006249C0" w:rsidRPr="003521C2" w:rsidRDefault="006249C0" w:rsidP="00BB2792">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49D85" w14:textId="77777777" w:rsidR="006249C0" w:rsidRPr="003521C2" w:rsidRDefault="006249C0" w:rsidP="00BB2792">
            <w:pPr>
              <w:pStyle w:val="rowtabella0"/>
              <w:jc w:val="center"/>
              <w:rPr>
                <w:color w:val="002060"/>
              </w:rPr>
            </w:pPr>
            <w:r w:rsidRPr="003521C2">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BC46C" w14:textId="77777777" w:rsidR="006249C0" w:rsidRPr="003521C2" w:rsidRDefault="006249C0" w:rsidP="00BB2792">
            <w:pPr>
              <w:pStyle w:val="rowtabella0"/>
              <w:jc w:val="center"/>
              <w:rPr>
                <w:color w:val="002060"/>
              </w:rPr>
            </w:pPr>
            <w:r w:rsidRPr="003521C2">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B1331" w14:textId="77777777" w:rsidR="006249C0" w:rsidRPr="003521C2" w:rsidRDefault="006249C0" w:rsidP="00BB2792">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BFBDF" w14:textId="77777777" w:rsidR="006249C0" w:rsidRPr="003521C2" w:rsidRDefault="006249C0" w:rsidP="00BB2792">
            <w:pPr>
              <w:pStyle w:val="rowtabella0"/>
              <w:jc w:val="center"/>
              <w:rPr>
                <w:color w:val="002060"/>
              </w:rPr>
            </w:pPr>
            <w:r w:rsidRPr="003521C2">
              <w:rPr>
                <w:color w:val="002060"/>
              </w:rPr>
              <w:t>0</w:t>
            </w:r>
          </w:p>
        </w:tc>
      </w:tr>
      <w:tr w:rsidR="006249C0" w:rsidRPr="003521C2" w14:paraId="298896A6"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8223A1" w14:textId="77777777" w:rsidR="006249C0" w:rsidRPr="003521C2" w:rsidRDefault="006249C0" w:rsidP="00BB2792">
            <w:pPr>
              <w:pStyle w:val="rowtabella0"/>
              <w:rPr>
                <w:color w:val="002060"/>
              </w:rPr>
            </w:pPr>
            <w:r w:rsidRPr="003521C2">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D88F2" w14:textId="77777777" w:rsidR="006249C0" w:rsidRPr="003521C2" w:rsidRDefault="006249C0" w:rsidP="00BB2792">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B5AE4"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AD8C2" w14:textId="77777777" w:rsidR="006249C0" w:rsidRPr="003521C2" w:rsidRDefault="006249C0" w:rsidP="00BB2792">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A74F4"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56C63" w14:textId="77777777" w:rsidR="006249C0" w:rsidRPr="003521C2" w:rsidRDefault="006249C0" w:rsidP="00BB2792">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BF132" w14:textId="77777777" w:rsidR="006249C0" w:rsidRPr="003521C2" w:rsidRDefault="006249C0" w:rsidP="00BB2792">
            <w:pPr>
              <w:pStyle w:val="rowtabella0"/>
              <w:jc w:val="center"/>
              <w:rPr>
                <w:color w:val="002060"/>
              </w:rPr>
            </w:pPr>
            <w:r w:rsidRPr="003521C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10646" w14:textId="77777777" w:rsidR="006249C0" w:rsidRPr="003521C2" w:rsidRDefault="006249C0" w:rsidP="00BB2792">
            <w:pPr>
              <w:pStyle w:val="rowtabella0"/>
              <w:jc w:val="center"/>
              <w:rPr>
                <w:color w:val="002060"/>
              </w:rPr>
            </w:pPr>
            <w:r w:rsidRPr="003521C2">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A6F9E" w14:textId="77777777" w:rsidR="006249C0" w:rsidRPr="003521C2" w:rsidRDefault="006249C0" w:rsidP="00BB2792">
            <w:pPr>
              <w:pStyle w:val="rowtabella0"/>
              <w:jc w:val="center"/>
              <w:rPr>
                <w:color w:val="002060"/>
              </w:rPr>
            </w:pPr>
            <w:r w:rsidRPr="003521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8BF1C" w14:textId="77777777" w:rsidR="006249C0" w:rsidRPr="003521C2" w:rsidRDefault="006249C0" w:rsidP="00BB2792">
            <w:pPr>
              <w:pStyle w:val="rowtabella0"/>
              <w:jc w:val="center"/>
              <w:rPr>
                <w:color w:val="002060"/>
              </w:rPr>
            </w:pPr>
            <w:r w:rsidRPr="003521C2">
              <w:rPr>
                <w:color w:val="002060"/>
              </w:rPr>
              <w:t>0</w:t>
            </w:r>
          </w:p>
        </w:tc>
      </w:tr>
      <w:tr w:rsidR="006249C0" w:rsidRPr="003521C2" w14:paraId="1AC8274E"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083358" w14:textId="77777777" w:rsidR="006249C0" w:rsidRPr="003521C2" w:rsidRDefault="006249C0" w:rsidP="00BB2792">
            <w:pPr>
              <w:pStyle w:val="rowtabella0"/>
              <w:rPr>
                <w:color w:val="002060"/>
              </w:rPr>
            </w:pPr>
            <w:r w:rsidRPr="003521C2">
              <w:rPr>
                <w:color w:val="002060"/>
              </w:rPr>
              <w:lastRenderedPageBreak/>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6BD63" w14:textId="77777777" w:rsidR="006249C0" w:rsidRPr="003521C2" w:rsidRDefault="006249C0" w:rsidP="00BB2792">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C79EC"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E2F6C"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E1029"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ECB23" w14:textId="77777777" w:rsidR="006249C0" w:rsidRPr="003521C2" w:rsidRDefault="006249C0" w:rsidP="00BB2792">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3DA2C" w14:textId="77777777" w:rsidR="006249C0" w:rsidRPr="003521C2" w:rsidRDefault="006249C0" w:rsidP="00BB2792">
            <w:pPr>
              <w:pStyle w:val="rowtabella0"/>
              <w:jc w:val="center"/>
              <w:rPr>
                <w:color w:val="002060"/>
              </w:rPr>
            </w:pPr>
            <w:r w:rsidRPr="003521C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5CFBA" w14:textId="77777777" w:rsidR="006249C0" w:rsidRPr="003521C2" w:rsidRDefault="006249C0" w:rsidP="00BB2792">
            <w:pPr>
              <w:pStyle w:val="rowtabella0"/>
              <w:jc w:val="center"/>
              <w:rPr>
                <w:color w:val="002060"/>
              </w:rPr>
            </w:pPr>
            <w:r w:rsidRPr="003521C2">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F1B9E" w14:textId="77777777" w:rsidR="006249C0" w:rsidRPr="003521C2" w:rsidRDefault="006249C0" w:rsidP="00BB2792">
            <w:pPr>
              <w:pStyle w:val="rowtabella0"/>
              <w:jc w:val="center"/>
              <w:rPr>
                <w:color w:val="002060"/>
              </w:rPr>
            </w:pPr>
            <w:r w:rsidRPr="003521C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3386A" w14:textId="77777777" w:rsidR="006249C0" w:rsidRPr="003521C2" w:rsidRDefault="006249C0" w:rsidP="00BB2792">
            <w:pPr>
              <w:pStyle w:val="rowtabella0"/>
              <w:jc w:val="center"/>
              <w:rPr>
                <w:color w:val="002060"/>
              </w:rPr>
            </w:pPr>
            <w:r w:rsidRPr="003521C2">
              <w:rPr>
                <w:color w:val="002060"/>
              </w:rPr>
              <w:t>0</w:t>
            </w:r>
          </w:p>
        </w:tc>
      </w:tr>
      <w:tr w:rsidR="006249C0" w:rsidRPr="003521C2" w14:paraId="648D1967"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98AB4A" w14:textId="77777777" w:rsidR="006249C0" w:rsidRPr="003521C2" w:rsidRDefault="006249C0" w:rsidP="00BB2792">
            <w:pPr>
              <w:pStyle w:val="rowtabella0"/>
              <w:rPr>
                <w:color w:val="002060"/>
              </w:rPr>
            </w:pPr>
            <w:r w:rsidRPr="003521C2">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FE216" w14:textId="77777777" w:rsidR="006249C0" w:rsidRPr="003521C2" w:rsidRDefault="006249C0" w:rsidP="00BB2792">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16CA3"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192CB"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9269A"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AA5E7" w14:textId="77777777" w:rsidR="006249C0" w:rsidRPr="003521C2" w:rsidRDefault="006249C0" w:rsidP="00BB2792">
            <w:pPr>
              <w:pStyle w:val="rowtabella0"/>
              <w:jc w:val="center"/>
              <w:rPr>
                <w:color w:val="002060"/>
              </w:rPr>
            </w:pPr>
            <w:r w:rsidRPr="003521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B8574" w14:textId="77777777" w:rsidR="006249C0" w:rsidRPr="003521C2" w:rsidRDefault="006249C0" w:rsidP="00BB2792">
            <w:pPr>
              <w:pStyle w:val="rowtabella0"/>
              <w:jc w:val="center"/>
              <w:rPr>
                <w:color w:val="002060"/>
              </w:rPr>
            </w:pPr>
            <w:r w:rsidRPr="003521C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B9A9F" w14:textId="77777777" w:rsidR="006249C0" w:rsidRPr="003521C2" w:rsidRDefault="006249C0" w:rsidP="00BB2792">
            <w:pPr>
              <w:pStyle w:val="rowtabella0"/>
              <w:jc w:val="center"/>
              <w:rPr>
                <w:color w:val="002060"/>
              </w:rPr>
            </w:pPr>
            <w:r w:rsidRPr="003521C2">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77352" w14:textId="77777777" w:rsidR="006249C0" w:rsidRPr="003521C2" w:rsidRDefault="006249C0" w:rsidP="00BB2792">
            <w:pPr>
              <w:pStyle w:val="rowtabella0"/>
              <w:jc w:val="center"/>
              <w:rPr>
                <w:color w:val="002060"/>
              </w:rPr>
            </w:pPr>
            <w:r w:rsidRPr="003521C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FD50D" w14:textId="77777777" w:rsidR="006249C0" w:rsidRPr="003521C2" w:rsidRDefault="006249C0" w:rsidP="00BB2792">
            <w:pPr>
              <w:pStyle w:val="rowtabella0"/>
              <w:jc w:val="center"/>
              <w:rPr>
                <w:color w:val="002060"/>
              </w:rPr>
            </w:pPr>
            <w:r w:rsidRPr="003521C2">
              <w:rPr>
                <w:color w:val="002060"/>
              </w:rPr>
              <w:t>0</w:t>
            </w:r>
          </w:p>
        </w:tc>
      </w:tr>
      <w:tr w:rsidR="006249C0" w:rsidRPr="003521C2" w14:paraId="6EDDDF6F"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1481C7" w14:textId="77777777" w:rsidR="006249C0" w:rsidRPr="003521C2" w:rsidRDefault="006249C0" w:rsidP="00BB2792">
            <w:pPr>
              <w:pStyle w:val="rowtabella0"/>
              <w:rPr>
                <w:color w:val="002060"/>
              </w:rPr>
            </w:pPr>
            <w:r w:rsidRPr="003521C2">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35E58" w14:textId="77777777" w:rsidR="006249C0" w:rsidRPr="003521C2" w:rsidRDefault="006249C0" w:rsidP="00BB2792">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758DE"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92314" w14:textId="77777777" w:rsidR="006249C0" w:rsidRPr="003521C2" w:rsidRDefault="006249C0" w:rsidP="00BB2792">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3756F"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CDB85" w14:textId="77777777" w:rsidR="006249C0" w:rsidRPr="003521C2" w:rsidRDefault="006249C0" w:rsidP="00BB2792">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E6000" w14:textId="77777777" w:rsidR="006249C0" w:rsidRPr="003521C2" w:rsidRDefault="006249C0" w:rsidP="00BB2792">
            <w:pPr>
              <w:pStyle w:val="rowtabella0"/>
              <w:jc w:val="center"/>
              <w:rPr>
                <w:color w:val="002060"/>
              </w:rPr>
            </w:pPr>
            <w:r w:rsidRPr="003521C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59BF2" w14:textId="77777777" w:rsidR="006249C0" w:rsidRPr="003521C2" w:rsidRDefault="006249C0" w:rsidP="00BB2792">
            <w:pPr>
              <w:pStyle w:val="rowtabella0"/>
              <w:jc w:val="center"/>
              <w:rPr>
                <w:color w:val="002060"/>
              </w:rPr>
            </w:pPr>
            <w:r w:rsidRPr="003521C2">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C5260" w14:textId="77777777" w:rsidR="006249C0" w:rsidRPr="003521C2" w:rsidRDefault="006249C0" w:rsidP="00BB2792">
            <w:pPr>
              <w:pStyle w:val="rowtabella0"/>
              <w:jc w:val="center"/>
              <w:rPr>
                <w:color w:val="002060"/>
              </w:rPr>
            </w:pPr>
            <w:r w:rsidRPr="003521C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1274F" w14:textId="77777777" w:rsidR="006249C0" w:rsidRPr="003521C2" w:rsidRDefault="006249C0" w:rsidP="00BB2792">
            <w:pPr>
              <w:pStyle w:val="rowtabella0"/>
              <w:jc w:val="center"/>
              <w:rPr>
                <w:color w:val="002060"/>
              </w:rPr>
            </w:pPr>
            <w:r w:rsidRPr="003521C2">
              <w:rPr>
                <w:color w:val="002060"/>
              </w:rPr>
              <w:t>0</w:t>
            </w:r>
          </w:p>
        </w:tc>
      </w:tr>
      <w:tr w:rsidR="006249C0" w:rsidRPr="003521C2" w14:paraId="1E13B0CC" w14:textId="77777777" w:rsidTr="00BB279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D18814" w14:textId="77777777" w:rsidR="006249C0" w:rsidRPr="003521C2" w:rsidRDefault="006249C0" w:rsidP="00BB2792">
            <w:pPr>
              <w:pStyle w:val="rowtabella0"/>
              <w:rPr>
                <w:color w:val="002060"/>
              </w:rPr>
            </w:pPr>
            <w:r w:rsidRPr="003521C2">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E508B" w14:textId="77777777" w:rsidR="006249C0" w:rsidRPr="003521C2" w:rsidRDefault="006249C0" w:rsidP="00BB2792">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49FD6"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4CF8C"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B22E5" w14:textId="77777777" w:rsidR="006249C0" w:rsidRPr="003521C2" w:rsidRDefault="006249C0" w:rsidP="00BB2792">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6A0C1" w14:textId="77777777" w:rsidR="006249C0" w:rsidRPr="003521C2" w:rsidRDefault="006249C0" w:rsidP="00BB2792">
            <w:pPr>
              <w:pStyle w:val="rowtabella0"/>
              <w:jc w:val="center"/>
              <w:rPr>
                <w:color w:val="002060"/>
              </w:rPr>
            </w:pPr>
            <w:r w:rsidRPr="003521C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1E5BB" w14:textId="77777777" w:rsidR="006249C0" w:rsidRPr="003521C2" w:rsidRDefault="006249C0" w:rsidP="00BB2792">
            <w:pPr>
              <w:pStyle w:val="rowtabella0"/>
              <w:jc w:val="center"/>
              <w:rPr>
                <w:color w:val="002060"/>
              </w:rPr>
            </w:pPr>
            <w:r w:rsidRPr="003521C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6F3B3" w14:textId="77777777" w:rsidR="006249C0" w:rsidRPr="003521C2" w:rsidRDefault="006249C0" w:rsidP="00BB2792">
            <w:pPr>
              <w:pStyle w:val="rowtabella0"/>
              <w:jc w:val="center"/>
              <w:rPr>
                <w:color w:val="002060"/>
              </w:rPr>
            </w:pPr>
            <w:r w:rsidRPr="003521C2">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FFFC8" w14:textId="77777777" w:rsidR="006249C0" w:rsidRPr="003521C2" w:rsidRDefault="006249C0" w:rsidP="00BB2792">
            <w:pPr>
              <w:pStyle w:val="rowtabella0"/>
              <w:jc w:val="center"/>
              <w:rPr>
                <w:color w:val="002060"/>
              </w:rPr>
            </w:pPr>
            <w:r w:rsidRPr="003521C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468C1" w14:textId="77777777" w:rsidR="006249C0" w:rsidRPr="003521C2" w:rsidRDefault="006249C0" w:rsidP="00BB2792">
            <w:pPr>
              <w:pStyle w:val="rowtabella0"/>
              <w:jc w:val="center"/>
              <w:rPr>
                <w:color w:val="002060"/>
              </w:rPr>
            </w:pPr>
            <w:r w:rsidRPr="003521C2">
              <w:rPr>
                <w:color w:val="002060"/>
              </w:rPr>
              <w:t>0</w:t>
            </w:r>
          </w:p>
        </w:tc>
      </w:tr>
    </w:tbl>
    <w:p w14:paraId="74723F2C" w14:textId="77777777" w:rsidR="006249C0" w:rsidRPr="003521C2" w:rsidRDefault="006249C0" w:rsidP="006249C0">
      <w:pPr>
        <w:pStyle w:val="breakline"/>
        <w:rPr>
          <w:rFonts w:ascii="Arial" w:eastAsiaTheme="minorEastAsia" w:hAnsi="Arial" w:cs="Arial"/>
          <w:color w:val="002060"/>
        </w:rPr>
      </w:pPr>
    </w:p>
    <w:p w14:paraId="5DEE7C9C" w14:textId="77777777" w:rsidR="006249C0" w:rsidRPr="003521C2" w:rsidRDefault="006249C0" w:rsidP="006249C0">
      <w:pPr>
        <w:pStyle w:val="breakline"/>
        <w:rPr>
          <w:rFonts w:ascii="Arial" w:hAnsi="Arial" w:cs="Arial"/>
          <w:color w:val="002060"/>
        </w:rPr>
      </w:pPr>
    </w:p>
    <w:p w14:paraId="212F4FA8" w14:textId="77777777" w:rsidR="006249C0" w:rsidRPr="003521C2" w:rsidRDefault="006249C0" w:rsidP="006249C0">
      <w:pPr>
        <w:pStyle w:val="sottotitolocampionato10"/>
        <w:rPr>
          <w:color w:val="002060"/>
        </w:rPr>
      </w:pPr>
      <w:r w:rsidRPr="003521C2">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249C0" w:rsidRPr="003521C2" w14:paraId="6DB33D68" w14:textId="77777777" w:rsidTr="00BB279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F917C" w14:textId="77777777" w:rsidR="006249C0" w:rsidRPr="003521C2" w:rsidRDefault="006249C0" w:rsidP="00BB2792">
            <w:pPr>
              <w:pStyle w:val="headertabella0"/>
              <w:rPr>
                <w:color w:val="002060"/>
              </w:rPr>
            </w:pPr>
            <w:r w:rsidRPr="003521C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D1765" w14:textId="77777777" w:rsidR="006249C0" w:rsidRPr="003521C2" w:rsidRDefault="006249C0" w:rsidP="00BB2792">
            <w:pPr>
              <w:pStyle w:val="headertabella0"/>
              <w:rPr>
                <w:color w:val="002060"/>
              </w:rPr>
            </w:pPr>
            <w:r w:rsidRPr="003521C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72CE6" w14:textId="77777777" w:rsidR="006249C0" w:rsidRPr="003521C2" w:rsidRDefault="006249C0" w:rsidP="00BB2792">
            <w:pPr>
              <w:pStyle w:val="headertabella0"/>
              <w:rPr>
                <w:color w:val="002060"/>
              </w:rPr>
            </w:pPr>
            <w:r w:rsidRPr="003521C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237AB" w14:textId="77777777" w:rsidR="006249C0" w:rsidRPr="003521C2" w:rsidRDefault="006249C0" w:rsidP="00BB2792">
            <w:pPr>
              <w:pStyle w:val="headertabella0"/>
              <w:rPr>
                <w:color w:val="002060"/>
              </w:rPr>
            </w:pPr>
            <w:r w:rsidRPr="003521C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E69DE" w14:textId="77777777" w:rsidR="006249C0" w:rsidRPr="003521C2" w:rsidRDefault="006249C0" w:rsidP="00BB2792">
            <w:pPr>
              <w:pStyle w:val="headertabella0"/>
              <w:rPr>
                <w:color w:val="002060"/>
              </w:rPr>
            </w:pPr>
            <w:r w:rsidRPr="003521C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0662F" w14:textId="77777777" w:rsidR="006249C0" w:rsidRPr="003521C2" w:rsidRDefault="006249C0" w:rsidP="00BB2792">
            <w:pPr>
              <w:pStyle w:val="headertabella0"/>
              <w:rPr>
                <w:color w:val="002060"/>
              </w:rPr>
            </w:pPr>
            <w:r w:rsidRPr="003521C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CC834" w14:textId="77777777" w:rsidR="006249C0" w:rsidRPr="003521C2" w:rsidRDefault="006249C0" w:rsidP="00BB2792">
            <w:pPr>
              <w:pStyle w:val="headertabella0"/>
              <w:rPr>
                <w:color w:val="002060"/>
              </w:rPr>
            </w:pPr>
            <w:r w:rsidRPr="003521C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95666" w14:textId="77777777" w:rsidR="006249C0" w:rsidRPr="003521C2" w:rsidRDefault="006249C0" w:rsidP="00BB2792">
            <w:pPr>
              <w:pStyle w:val="headertabella0"/>
              <w:rPr>
                <w:color w:val="002060"/>
              </w:rPr>
            </w:pPr>
            <w:r w:rsidRPr="003521C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442ED" w14:textId="77777777" w:rsidR="006249C0" w:rsidRPr="003521C2" w:rsidRDefault="006249C0" w:rsidP="00BB2792">
            <w:pPr>
              <w:pStyle w:val="headertabella0"/>
              <w:rPr>
                <w:color w:val="002060"/>
              </w:rPr>
            </w:pPr>
            <w:r w:rsidRPr="003521C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83698" w14:textId="77777777" w:rsidR="006249C0" w:rsidRPr="003521C2" w:rsidRDefault="006249C0" w:rsidP="00BB2792">
            <w:pPr>
              <w:pStyle w:val="headertabella0"/>
              <w:rPr>
                <w:color w:val="002060"/>
              </w:rPr>
            </w:pPr>
            <w:r w:rsidRPr="003521C2">
              <w:rPr>
                <w:color w:val="002060"/>
              </w:rPr>
              <w:t>PE</w:t>
            </w:r>
          </w:p>
        </w:tc>
      </w:tr>
      <w:tr w:rsidR="006249C0" w:rsidRPr="003521C2" w14:paraId="05C727AD" w14:textId="77777777" w:rsidTr="00BB279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47B6F8" w14:textId="77777777" w:rsidR="006249C0" w:rsidRPr="003521C2" w:rsidRDefault="006249C0" w:rsidP="00BB2792">
            <w:pPr>
              <w:pStyle w:val="rowtabella0"/>
              <w:rPr>
                <w:color w:val="002060"/>
                <w:lang w:val="es-ES"/>
              </w:rPr>
            </w:pPr>
            <w:r w:rsidRPr="003521C2">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3090F" w14:textId="77777777" w:rsidR="006249C0" w:rsidRPr="003521C2" w:rsidRDefault="006249C0" w:rsidP="00BB2792">
            <w:pPr>
              <w:pStyle w:val="rowtabella0"/>
              <w:jc w:val="center"/>
              <w:rPr>
                <w:color w:val="002060"/>
              </w:rPr>
            </w:pPr>
            <w:r w:rsidRPr="003521C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F4A6E"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750D4" w14:textId="77777777" w:rsidR="006249C0" w:rsidRPr="003521C2" w:rsidRDefault="006249C0" w:rsidP="00BB2792">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499F4"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2DD50"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11E55" w14:textId="77777777" w:rsidR="006249C0" w:rsidRPr="003521C2" w:rsidRDefault="006249C0" w:rsidP="00BB2792">
            <w:pPr>
              <w:pStyle w:val="rowtabella0"/>
              <w:jc w:val="center"/>
              <w:rPr>
                <w:color w:val="002060"/>
              </w:rPr>
            </w:pPr>
            <w:r w:rsidRPr="003521C2">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560CE" w14:textId="77777777" w:rsidR="006249C0" w:rsidRPr="003521C2" w:rsidRDefault="006249C0" w:rsidP="00BB2792">
            <w:pPr>
              <w:pStyle w:val="rowtabella0"/>
              <w:jc w:val="center"/>
              <w:rPr>
                <w:color w:val="002060"/>
              </w:rPr>
            </w:pPr>
            <w:r w:rsidRPr="003521C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FB0B0" w14:textId="77777777" w:rsidR="006249C0" w:rsidRPr="003521C2" w:rsidRDefault="006249C0" w:rsidP="00BB2792">
            <w:pPr>
              <w:pStyle w:val="rowtabella0"/>
              <w:jc w:val="center"/>
              <w:rPr>
                <w:color w:val="002060"/>
              </w:rPr>
            </w:pPr>
            <w:r w:rsidRPr="003521C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A3D1B" w14:textId="77777777" w:rsidR="006249C0" w:rsidRPr="003521C2" w:rsidRDefault="006249C0" w:rsidP="00BB2792">
            <w:pPr>
              <w:pStyle w:val="rowtabella0"/>
              <w:jc w:val="center"/>
              <w:rPr>
                <w:color w:val="002060"/>
              </w:rPr>
            </w:pPr>
            <w:r w:rsidRPr="003521C2">
              <w:rPr>
                <w:color w:val="002060"/>
              </w:rPr>
              <w:t>0</w:t>
            </w:r>
          </w:p>
        </w:tc>
      </w:tr>
      <w:tr w:rsidR="006249C0" w:rsidRPr="003521C2" w14:paraId="30D8A2F5"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49DCC8" w14:textId="77777777" w:rsidR="006249C0" w:rsidRPr="003521C2" w:rsidRDefault="006249C0" w:rsidP="00BB2792">
            <w:pPr>
              <w:pStyle w:val="rowtabella0"/>
              <w:rPr>
                <w:color w:val="002060"/>
              </w:rPr>
            </w:pPr>
            <w:r w:rsidRPr="003521C2">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7C2B1" w14:textId="77777777" w:rsidR="006249C0" w:rsidRPr="003521C2" w:rsidRDefault="006249C0" w:rsidP="00BB2792">
            <w:pPr>
              <w:pStyle w:val="rowtabella0"/>
              <w:jc w:val="center"/>
              <w:rPr>
                <w:color w:val="002060"/>
              </w:rPr>
            </w:pPr>
            <w:r w:rsidRPr="003521C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4D892"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50B77" w14:textId="77777777" w:rsidR="006249C0" w:rsidRPr="003521C2" w:rsidRDefault="006249C0" w:rsidP="00BB2792">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5B76F"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B0A0B" w14:textId="77777777" w:rsidR="006249C0" w:rsidRPr="003521C2" w:rsidRDefault="006249C0" w:rsidP="00BB2792">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D376B" w14:textId="77777777" w:rsidR="006249C0" w:rsidRPr="003521C2" w:rsidRDefault="006249C0" w:rsidP="00BB2792">
            <w:pPr>
              <w:pStyle w:val="rowtabella0"/>
              <w:jc w:val="center"/>
              <w:rPr>
                <w:color w:val="002060"/>
              </w:rPr>
            </w:pPr>
            <w:r w:rsidRPr="003521C2">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3BB3D" w14:textId="77777777" w:rsidR="006249C0" w:rsidRPr="003521C2" w:rsidRDefault="006249C0" w:rsidP="00BB2792">
            <w:pPr>
              <w:pStyle w:val="rowtabella0"/>
              <w:jc w:val="center"/>
              <w:rPr>
                <w:color w:val="002060"/>
              </w:rPr>
            </w:pPr>
            <w:r w:rsidRPr="003521C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31C47" w14:textId="77777777" w:rsidR="006249C0" w:rsidRPr="003521C2" w:rsidRDefault="006249C0" w:rsidP="00BB2792">
            <w:pPr>
              <w:pStyle w:val="rowtabella0"/>
              <w:jc w:val="center"/>
              <w:rPr>
                <w:color w:val="002060"/>
              </w:rPr>
            </w:pPr>
            <w:r w:rsidRPr="003521C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0B912" w14:textId="77777777" w:rsidR="006249C0" w:rsidRPr="003521C2" w:rsidRDefault="006249C0" w:rsidP="00BB2792">
            <w:pPr>
              <w:pStyle w:val="rowtabella0"/>
              <w:jc w:val="center"/>
              <w:rPr>
                <w:color w:val="002060"/>
              </w:rPr>
            </w:pPr>
            <w:r w:rsidRPr="003521C2">
              <w:rPr>
                <w:color w:val="002060"/>
              </w:rPr>
              <w:t>0</w:t>
            </w:r>
          </w:p>
        </w:tc>
      </w:tr>
      <w:tr w:rsidR="006249C0" w:rsidRPr="003521C2" w14:paraId="25DD2508"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F06C6C" w14:textId="77777777" w:rsidR="006249C0" w:rsidRPr="003521C2" w:rsidRDefault="006249C0" w:rsidP="00BB2792">
            <w:pPr>
              <w:pStyle w:val="rowtabella0"/>
              <w:rPr>
                <w:color w:val="002060"/>
              </w:rPr>
            </w:pPr>
            <w:r w:rsidRPr="003521C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C0F6C" w14:textId="77777777" w:rsidR="006249C0" w:rsidRPr="003521C2" w:rsidRDefault="006249C0" w:rsidP="00BB2792">
            <w:pPr>
              <w:pStyle w:val="rowtabella0"/>
              <w:jc w:val="center"/>
              <w:rPr>
                <w:color w:val="002060"/>
              </w:rPr>
            </w:pPr>
            <w:r w:rsidRPr="003521C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8982C"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2BD02" w14:textId="77777777" w:rsidR="006249C0" w:rsidRPr="003521C2" w:rsidRDefault="006249C0" w:rsidP="00BB2792">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9B438"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38E8D" w14:textId="77777777" w:rsidR="006249C0" w:rsidRPr="003521C2" w:rsidRDefault="006249C0" w:rsidP="00BB2792">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098A1" w14:textId="77777777" w:rsidR="006249C0" w:rsidRPr="003521C2" w:rsidRDefault="006249C0" w:rsidP="00BB2792">
            <w:pPr>
              <w:pStyle w:val="rowtabella0"/>
              <w:jc w:val="center"/>
              <w:rPr>
                <w:color w:val="002060"/>
              </w:rPr>
            </w:pPr>
            <w:r w:rsidRPr="003521C2">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C376C" w14:textId="77777777" w:rsidR="006249C0" w:rsidRPr="003521C2" w:rsidRDefault="006249C0" w:rsidP="00BB2792">
            <w:pPr>
              <w:pStyle w:val="rowtabella0"/>
              <w:jc w:val="center"/>
              <w:rPr>
                <w:color w:val="002060"/>
              </w:rPr>
            </w:pPr>
            <w:r w:rsidRPr="003521C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70964" w14:textId="77777777" w:rsidR="006249C0" w:rsidRPr="003521C2" w:rsidRDefault="006249C0" w:rsidP="00BB2792">
            <w:pPr>
              <w:pStyle w:val="rowtabella0"/>
              <w:jc w:val="center"/>
              <w:rPr>
                <w:color w:val="002060"/>
              </w:rPr>
            </w:pPr>
            <w:r w:rsidRPr="003521C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03564" w14:textId="77777777" w:rsidR="006249C0" w:rsidRPr="003521C2" w:rsidRDefault="006249C0" w:rsidP="00BB2792">
            <w:pPr>
              <w:pStyle w:val="rowtabella0"/>
              <w:jc w:val="center"/>
              <w:rPr>
                <w:color w:val="002060"/>
              </w:rPr>
            </w:pPr>
            <w:r w:rsidRPr="003521C2">
              <w:rPr>
                <w:color w:val="002060"/>
              </w:rPr>
              <w:t>0</w:t>
            </w:r>
          </w:p>
        </w:tc>
      </w:tr>
      <w:tr w:rsidR="006249C0" w:rsidRPr="003521C2" w14:paraId="69B8B142"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E2665E" w14:textId="77777777" w:rsidR="006249C0" w:rsidRPr="003521C2" w:rsidRDefault="006249C0" w:rsidP="00BB2792">
            <w:pPr>
              <w:pStyle w:val="rowtabella0"/>
              <w:rPr>
                <w:color w:val="002060"/>
              </w:rPr>
            </w:pPr>
            <w:r w:rsidRPr="003521C2">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E0269" w14:textId="77777777" w:rsidR="006249C0" w:rsidRPr="003521C2" w:rsidRDefault="006249C0" w:rsidP="00BB2792">
            <w:pPr>
              <w:pStyle w:val="rowtabella0"/>
              <w:jc w:val="center"/>
              <w:rPr>
                <w:color w:val="002060"/>
              </w:rPr>
            </w:pPr>
            <w:r w:rsidRPr="003521C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F3CF4"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22911" w14:textId="77777777" w:rsidR="006249C0" w:rsidRPr="003521C2" w:rsidRDefault="006249C0" w:rsidP="00BB2792">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E5581"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31805" w14:textId="77777777" w:rsidR="006249C0" w:rsidRPr="003521C2" w:rsidRDefault="006249C0" w:rsidP="00BB2792">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D4FB5" w14:textId="77777777" w:rsidR="006249C0" w:rsidRPr="003521C2" w:rsidRDefault="006249C0" w:rsidP="00BB2792">
            <w:pPr>
              <w:pStyle w:val="rowtabella0"/>
              <w:jc w:val="center"/>
              <w:rPr>
                <w:color w:val="002060"/>
              </w:rPr>
            </w:pPr>
            <w:r w:rsidRPr="003521C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7AF11" w14:textId="77777777" w:rsidR="006249C0" w:rsidRPr="003521C2" w:rsidRDefault="006249C0" w:rsidP="00BB2792">
            <w:pPr>
              <w:pStyle w:val="rowtabella0"/>
              <w:jc w:val="center"/>
              <w:rPr>
                <w:color w:val="002060"/>
              </w:rPr>
            </w:pPr>
            <w:r w:rsidRPr="003521C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3F09F" w14:textId="77777777" w:rsidR="006249C0" w:rsidRPr="003521C2" w:rsidRDefault="006249C0" w:rsidP="00BB2792">
            <w:pPr>
              <w:pStyle w:val="rowtabella0"/>
              <w:jc w:val="center"/>
              <w:rPr>
                <w:color w:val="002060"/>
              </w:rPr>
            </w:pPr>
            <w:r w:rsidRPr="003521C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2EE9D" w14:textId="77777777" w:rsidR="006249C0" w:rsidRPr="003521C2" w:rsidRDefault="006249C0" w:rsidP="00BB2792">
            <w:pPr>
              <w:pStyle w:val="rowtabella0"/>
              <w:jc w:val="center"/>
              <w:rPr>
                <w:color w:val="002060"/>
              </w:rPr>
            </w:pPr>
            <w:r w:rsidRPr="003521C2">
              <w:rPr>
                <w:color w:val="002060"/>
              </w:rPr>
              <w:t>0</w:t>
            </w:r>
          </w:p>
        </w:tc>
      </w:tr>
      <w:tr w:rsidR="006249C0" w:rsidRPr="003521C2" w14:paraId="1AA4C289"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7521F7" w14:textId="77777777" w:rsidR="006249C0" w:rsidRPr="003521C2" w:rsidRDefault="006249C0" w:rsidP="00BB2792">
            <w:pPr>
              <w:pStyle w:val="rowtabella0"/>
              <w:rPr>
                <w:color w:val="002060"/>
              </w:rPr>
            </w:pPr>
            <w:r w:rsidRPr="003521C2">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4FDA3" w14:textId="77777777" w:rsidR="006249C0" w:rsidRPr="003521C2" w:rsidRDefault="006249C0" w:rsidP="00BB2792">
            <w:pPr>
              <w:pStyle w:val="rowtabella0"/>
              <w:jc w:val="center"/>
              <w:rPr>
                <w:color w:val="002060"/>
              </w:rPr>
            </w:pPr>
            <w:r w:rsidRPr="003521C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32842"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C6836" w14:textId="77777777" w:rsidR="006249C0" w:rsidRPr="003521C2" w:rsidRDefault="006249C0" w:rsidP="00BB2792">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6993C" w14:textId="77777777" w:rsidR="006249C0" w:rsidRPr="003521C2" w:rsidRDefault="006249C0" w:rsidP="00BB2792">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186C8" w14:textId="77777777" w:rsidR="006249C0" w:rsidRPr="003521C2" w:rsidRDefault="006249C0" w:rsidP="00BB2792">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CADC1" w14:textId="77777777" w:rsidR="006249C0" w:rsidRPr="003521C2" w:rsidRDefault="006249C0" w:rsidP="00BB2792">
            <w:pPr>
              <w:pStyle w:val="rowtabella0"/>
              <w:jc w:val="center"/>
              <w:rPr>
                <w:color w:val="002060"/>
              </w:rPr>
            </w:pPr>
            <w:r w:rsidRPr="003521C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28BC6" w14:textId="77777777" w:rsidR="006249C0" w:rsidRPr="003521C2" w:rsidRDefault="006249C0" w:rsidP="00BB2792">
            <w:pPr>
              <w:pStyle w:val="rowtabella0"/>
              <w:jc w:val="center"/>
              <w:rPr>
                <w:color w:val="002060"/>
              </w:rPr>
            </w:pPr>
            <w:r w:rsidRPr="003521C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8E96B" w14:textId="77777777" w:rsidR="006249C0" w:rsidRPr="003521C2" w:rsidRDefault="006249C0" w:rsidP="00BB2792">
            <w:pPr>
              <w:pStyle w:val="rowtabella0"/>
              <w:jc w:val="center"/>
              <w:rPr>
                <w:color w:val="002060"/>
              </w:rPr>
            </w:pPr>
            <w:r w:rsidRPr="003521C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F9A71" w14:textId="77777777" w:rsidR="006249C0" w:rsidRPr="003521C2" w:rsidRDefault="006249C0" w:rsidP="00BB2792">
            <w:pPr>
              <w:pStyle w:val="rowtabella0"/>
              <w:jc w:val="center"/>
              <w:rPr>
                <w:color w:val="002060"/>
              </w:rPr>
            </w:pPr>
            <w:r w:rsidRPr="003521C2">
              <w:rPr>
                <w:color w:val="002060"/>
              </w:rPr>
              <w:t>0</w:t>
            </w:r>
          </w:p>
        </w:tc>
      </w:tr>
      <w:tr w:rsidR="006249C0" w:rsidRPr="003521C2" w14:paraId="124A68AB"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C7C14F" w14:textId="77777777" w:rsidR="006249C0" w:rsidRPr="003521C2" w:rsidRDefault="006249C0" w:rsidP="00BB2792">
            <w:pPr>
              <w:pStyle w:val="rowtabella0"/>
              <w:rPr>
                <w:color w:val="002060"/>
              </w:rPr>
            </w:pPr>
            <w:r w:rsidRPr="003521C2">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FCEBD" w14:textId="77777777" w:rsidR="006249C0" w:rsidRPr="003521C2" w:rsidRDefault="006249C0" w:rsidP="00BB2792">
            <w:pPr>
              <w:pStyle w:val="rowtabella0"/>
              <w:jc w:val="center"/>
              <w:rPr>
                <w:color w:val="002060"/>
              </w:rPr>
            </w:pPr>
            <w:r w:rsidRPr="003521C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AF6BD"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86E79" w14:textId="77777777" w:rsidR="006249C0" w:rsidRPr="003521C2" w:rsidRDefault="006249C0" w:rsidP="00BB2792">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3128A"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B1843" w14:textId="77777777" w:rsidR="006249C0" w:rsidRPr="003521C2" w:rsidRDefault="006249C0" w:rsidP="00BB2792">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EC444" w14:textId="77777777" w:rsidR="006249C0" w:rsidRPr="003521C2" w:rsidRDefault="006249C0" w:rsidP="00BB2792">
            <w:pPr>
              <w:pStyle w:val="rowtabella0"/>
              <w:jc w:val="center"/>
              <w:rPr>
                <w:color w:val="002060"/>
              </w:rPr>
            </w:pPr>
            <w:r w:rsidRPr="003521C2">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C3D31" w14:textId="77777777" w:rsidR="006249C0" w:rsidRPr="003521C2" w:rsidRDefault="006249C0" w:rsidP="00BB2792">
            <w:pPr>
              <w:pStyle w:val="rowtabella0"/>
              <w:jc w:val="center"/>
              <w:rPr>
                <w:color w:val="002060"/>
              </w:rPr>
            </w:pPr>
            <w:r w:rsidRPr="003521C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46E7F" w14:textId="77777777" w:rsidR="006249C0" w:rsidRPr="003521C2" w:rsidRDefault="006249C0" w:rsidP="00BB2792">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FD4FB" w14:textId="77777777" w:rsidR="006249C0" w:rsidRPr="003521C2" w:rsidRDefault="006249C0" w:rsidP="00BB2792">
            <w:pPr>
              <w:pStyle w:val="rowtabella0"/>
              <w:jc w:val="center"/>
              <w:rPr>
                <w:color w:val="002060"/>
              </w:rPr>
            </w:pPr>
            <w:r w:rsidRPr="003521C2">
              <w:rPr>
                <w:color w:val="002060"/>
              </w:rPr>
              <w:t>0</w:t>
            </w:r>
          </w:p>
        </w:tc>
      </w:tr>
      <w:tr w:rsidR="006249C0" w:rsidRPr="003521C2" w14:paraId="11D27A5C"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9E2689" w14:textId="77777777" w:rsidR="006249C0" w:rsidRPr="003521C2" w:rsidRDefault="006249C0" w:rsidP="00BB2792">
            <w:pPr>
              <w:pStyle w:val="rowtabella0"/>
              <w:rPr>
                <w:color w:val="002060"/>
              </w:rPr>
            </w:pPr>
            <w:r w:rsidRPr="003521C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93B60" w14:textId="77777777" w:rsidR="006249C0" w:rsidRPr="003521C2" w:rsidRDefault="006249C0" w:rsidP="00BB2792">
            <w:pPr>
              <w:pStyle w:val="rowtabella0"/>
              <w:jc w:val="center"/>
              <w:rPr>
                <w:color w:val="002060"/>
              </w:rPr>
            </w:pPr>
            <w:r w:rsidRPr="003521C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7910A"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40B32" w14:textId="77777777" w:rsidR="006249C0" w:rsidRPr="003521C2" w:rsidRDefault="006249C0" w:rsidP="00BB2792">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E397B" w14:textId="77777777" w:rsidR="006249C0" w:rsidRPr="003521C2" w:rsidRDefault="006249C0" w:rsidP="00BB2792">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005FD" w14:textId="77777777" w:rsidR="006249C0" w:rsidRPr="003521C2" w:rsidRDefault="006249C0" w:rsidP="00BB2792">
            <w:pPr>
              <w:pStyle w:val="rowtabella0"/>
              <w:jc w:val="center"/>
              <w:rPr>
                <w:color w:val="002060"/>
              </w:rPr>
            </w:pPr>
            <w:r w:rsidRPr="003521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2A0BC" w14:textId="77777777" w:rsidR="006249C0" w:rsidRPr="003521C2" w:rsidRDefault="006249C0" w:rsidP="00BB2792">
            <w:pPr>
              <w:pStyle w:val="rowtabella0"/>
              <w:jc w:val="center"/>
              <w:rPr>
                <w:color w:val="002060"/>
              </w:rPr>
            </w:pPr>
            <w:r w:rsidRPr="003521C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D46BA" w14:textId="77777777" w:rsidR="006249C0" w:rsidRPr="003521C2" w:rsidRDefault="006249C0" w:rsidP="00BB2792">
            <w:pPr>
              <w:pStyle w:val="rowtabella0"/>
              <w:jc w:val="center"/>
              <w:rPr>
                <w:color w:val="002060"/>
              </w:rPr>
            </w:pPr>
            <w:r w:rsidRPr="003521C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F4621" w14:textId="77777777" w:rsidR="006249C0" w:rsidRPr="003521C2" w:rsidRDefault="006249C0" w:rsidP="00BB2792">
            <w:pPr>
              <w:pStyle w:val="rowtabella0"/>
              <w:jc w:val="center"/>
              <w:rPr>
                <w:color w:val="002060"/>
              </w:rPr>
            </w:pPr>
            <w:r w:rsidRPr="003521C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243DE" w14:textId="77777777" w:rsidR="006249C0" w:rsidRPr="003521C2" w:rsidRDefault="006249C0" w:rsidP="00BB2792">
            <w:pPr>
              <w:pStyle w:val="rowtabella0"/>
              <w:jc w:val="center"/>
              <w:rPr>
                <w:color w:val="002060"/>
              </w:rPr>
            </w:pPr>
            <w:r w:rsidRPr="003521C2">
              <w:rPr>
                <w:color w:val="002060"/>
              </w:rPr>
              <w:t>0</w:t>
            </w:r>
          </w:p>
        </w:tc>
      </w:tr>
      <w:tr w:rsidR="006249C0" w:rsidRPr="003521C2" w14:paraId="1D722B0B"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ACE5AD" w14:textId="77777777" w:rsidR="006249C0" w:rsidRPr="003521C2" w:rsidRDefault="006249C0" w:rsidP="00BB2792">
            <w:pPr>
              <w:pStyle w:val="rowtabella0"/>
              <w:rPr>
                <w:color w:val="002060"/>
              </w:rPr>
            </w:pPr>
            <w:r w:rsidRPr="003521C2">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3F7E9" w14:textId="77777777" w:rsidR="006249C0" w:rsidRPr="003521C2" w:rsidRDefault="006249C0" w:rsidP="00BB2792">
            <w:pPr>
              <w:pStyle w:val="rowtabella0"/>
              <w:jc w:val="center"/>
              <w:rPr>
                <w:color w:val="002060"/>
              </w:rPr>
            </w:pPr>
            <w:r w:rsidRPr="003521C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A8C39"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233BC" w14:textId="77777777" w:rsidR="006249C0" w:rsidRPr="003521C2" w:rsidRDefault="006249C0" w:rsidP="00BB2792">
            <w:pPr>
              <w:pStyle w:val="rowtabella0"/>
              <w:jc w:val="center"/>
              <w:rPr>
                <w:color w:val="002060"/>
              </w:rPr>
            </w:pPr>
            <w:r w:rsidRPr="003521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782A5"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BDB7E" w14:textId="77777777" w:rsidR="006249C0" w:rsidRPr="003521C2" w:rsidRDefault="006249C0" w:rsidP="00BB2792">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04BAA" w14:textId="77777777" w:rsidR="006249C0" w:rsidRPr="003521C2" w:rsidRDefault="006249C0" w:rsidP="00BB2792">
            <w:pPr>
              <w:pStyle w:val="rowtabella0"/>
              <w:jc w:val="center"/>
              <w:rPr>
                <w:color w:val="002060"/>
              </w:rPr>
            </w:pPr>
            <w:r w:rsidRPr="003521C2">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378E5" w14:textId="77777777" w:rsidR="006249C0" w:rsidRPr="003521C2" w:rsidRDefault="006249C0" w:rsidP="00BB2792">
            <w:pPr>
              <w:pStyle w:val="rowtabella0"/>
              <w:jc w:val="center"/>
              <w:rPr>
                <w:color w:val="002060"/>
              </w:rPr>
            </w:pPr>
            <w:r w:rsidRPr="003521C2">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1D59C"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CBB82" w14:textId="77777777" w:rsidR="006249C0" w:rsidRPr="003521C2" w:rsidRDefault="006249C0" w:rsidP="00BB2792">
            <w:pPr>
              <w:pStyle w:val="rowtabella0"/>
              <w:jc w:val="center"/>
              <w:rPr>
                <w:color w:val="002060"/>
              </w:rPr>
            </w:pPr>
            <w:r w:rsidRPr="003521C2">
              <w:rPr>
                <w:color w:val="002060"/>
              </w:rPr>
              <w:t>0</w:t>
            </w:r>
          </w:p>
        </w:tc>
      </w:tr>
      <w:tr w:rsidR="006249C0" w:rsidRPr="003521C2" w14:paraId="091F7ACB"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E9FD0C" w14:textId="77777777" w:rsidR="006249C0" w:rsidRPr="003521C2" w:rsidRDefault="006249C0" w:rsidP="00BB2792">
            <w:pPr>
              <w:pStyle w:val="rowtabella0"/>
              <w:rPr>
                <w:color w:val="002060"/>
              </w:rPr>
            </w:pPr>
            <w:r w:rsidRPr="003521C2">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D7ABF" w14:textId="77777777" w:rsidR="006249C0" w:rsidRPr="003521C2" w:rsidRDefault="006249C0" w:rsidP="00BB2792">
            <w:pPr>
              <w:pStyle w:val="rowtabella0"/>
              <w:jc w:val="center"/>
              <w:rPr>
                <w:color w:val="002060"/>
              </w:rPr>
            </w:pPr>
            <w:r w:rsidRPr="003521C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AAC81"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8B6C4" w14:textId="77777777" w:rsidR="006249C0" w:rsidRPr="003521C2" w:rsidRDefault="006249C0" w:rsidP="00BB2792">
            <w:pPr>
              <w:pStyle w:val="rowtabella0"/>
              <w:jc w:val="center"/>
              <w:rPr>
                <w:color w:val="002060"/>
              </w:rPr>
            </w:pPr>
            <w:r w:rsidRPr="003521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8583E"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E109A" w14:textId="77777777" w:rsidR="006249C0" w:rsidRPr="003521C2" w:rsidRDefault="006249C0" w:rsidP="00BB2792">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FA1C3" w14:textId="77777777" w:rsidR="006249C0" w:rsidRPr="003521C2" w:rsidRDefault="006249C0" w:rsidP="00BB2792">
            <w:pPr>
              <w:pStyle w:val="rowtabella0"/>
              <w:jc w:val="center"/>
              <w:rPr>
                <w:color w:val="002060"/>
              </w:rPr>
            </w:pPr>
            <w:r w:rsidRPr="003521C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D8A0F" w14:textId="77777777" w:rsidR="006249C0" w:rsidRPr="003521C2" w:rsidRDefault="006249C0" w:rsidP="00BB2792">
            <w:pPr>
              <w:pStyle w:val="rowtabella0"/>
              <w:jc w:val="center"/>
              <w:rPr>
                <w:color w:val="002060"/>
              </w:rPr>
            </w:pPr>
            <w:r w:rsidRPr="003521C2">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64195" w14:textId="77777777" w:rsidR="006249C0" w:rsidRPr="003521C2" w:rsidRDefault="006249C0" w:rsidP="00BB2792">
            <w:pPr>
              <w:pStyle w:val="rowtabella0"/>
              <w:jc w:val="center"/>
              <w:rPr>
                <w:color w:val="002060"/>
              </w:rPr>
            </w:pPr>
            <w:r w:rsidRPr="003521C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ECCB2" w14:textId="77777777" w:rsidR="006249C0" w:rsidRPr="003521C2" w:rsidRDefault="006249C0" w:rsidP="00BB2792">
            <w:pPr>
              <w:pStyle w:val="rowtabella0"/>
              <w:jc w:val="center"/>
              <w:rPr>
                <w:color w:val="002060"/>
              </w:rPr>
            </w:pPr>
            <w:r w:rsidRPr="003521C2">
              <w:rPr>
                <w:color w:val="002060"/>
              </w:rPr>
              <w:t>0</w:t>
            </w:r>
          </w:p>
        </w:tc>
      </w:tr>
      <w:tr w:rsidR="006249C0" w:rsidRPr="003521C2" w14:paraId="50EFF8D8"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B68515" w14:textId="77777777" w:rsidR="006249C0" w:rsidRPr="003521C2" w:rsidRDefault="006249C0" w:rsidP="00BB2792">
            <w:pPr>
              <w:pStyle w:val="rowtabella0"/>
              <w:rPr>
                <w:color w:val="002060"/>
              </w:rPr>
            </w:pPr>
            <w:r w:rsidRPr="003521C2">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C271B"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524A7"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BFF72" w14:textId="77777777" w:rsidR="006249C0" w:rsidRPr="003521C2" w:rsidRDefault="006249C0" w:rsidP="00BB2792">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39E04"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1E4FC" w14:textId="77777777" w:rsidR="006249C0" w:rsidRPr="003521C2" w:rsidRDefault="006249C0" w:rsidP="00BB2792">
            <w:pPr>
              <w:pStyle w:val="rowtabella0"/>
              <w:jc w:val="center"/>
              <w:rPr>
                <w:color w:val="002060"/>
              </w:rPr>
            </w:pPr>
            <w:r w:rsidRPr="003521C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A4FBE" w14:textId="77777777" w:rsidR="006249C0" w:rsidRPr="003521C2" w:rsidRDefault="006249C0" w:rsidP="00BB2792">
            <w:pPr>
              <w:pStyle w:val="rowtabella0"/>
              <w:jc w:val="center"/>
              <w:rPr>
                <w:color w:val="002060"/>
              </w:rPr>
            </w:pPr>
            <w:r w:rsidRPr="003521C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20EB5" w14:textId="77777777" w:rsidR="006249C0" w:rsidRPr="003521C2" w:rsidRDefault="006249C0" w:rsidP="00BB2792">
            <w:pPr>
              <w:pStyle w:val="rowtabella0"/>
              <w:jc w:val="center"/>
              <w:rPr>
                <w:color w:val="002060"/>
              </w:rPr>
            </w:pPr>
            <w:r w:rsidRPr="003521C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AF1B2" w14:textId="77777777" w:rsidR="006249C0" w:rsidRPr="003521C2" w:rsidRDefault="006249C0" w:rsidP="00BB2792">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71F7E" w14:textId="77777777" w:rsidR="006249C0" w:rsidRPr="003521C2" w:rsidRDefault="006249C0" w:rsidP="00BB2792">
            <w:pPr>
              <w:pStyle w:val="rowtabella0"/>
              <w:jc w:val="center"/>
              <w:rPr>
                <w:color w:val="002060"/>
              </w:rPr>
            </w:pPr>
            <w:r w:rsidRPr="003521C2">
              <w:rPr>
                <w:color w:val="002060"/>
              </w:rPr>
              <w:t>0</w:t>
            </w:r>
          </w:p>
        </w:tc>
      </w:tr>
      <w:tr w:rsidR="006249C0" w:rsidRPr="003521C2" w14:paraId="35D8AB7C"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2A48AB" w14:textId="77777777" w:rsidR="006249C0" w:rsidRPr="003521C2" w:rsidRDefault="006249C0" w:rsidP="00BB2792">
            <w:pPr>
              <w:pStyle w:val="breakline"/>
              <w:rPr>
                <w:rFonts w:ascii="Arial" w:eastAsiaTheme="minorEastAsia" w:hAnsi="Arial" w:cs="Arial"/>
                <w:color w:val="002060"/>
              </w:rPr>
            </w:pPr>
            <w:r w:rsidRPr="003521C2">
              <w:rPr>
                <w:rFonts w:ascii="Arial" w:hAnsi="Arial" w:cs="Arial"/>
                <w:color w:val="002060"/>
              </w:rPr>
              <w:t>A.S.D. MONTELUPONE CALCIO A 5 – seconda squadra Under 21 –</w:t>
            </w:r>
          </w:p>
          <w:p w14:paraId="6E32858F" w14:textId="77777777" w:rsidR="006249C0" w:rsidRPr="003521C2" w:rsidRDefault="006249C0" w:rsidP="00BB2792">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ABD0E" w14:textId="77777777" w:rsidR="006249C0" w:rsidRPr="003521C2" w:rsidRDefault="006249C0" w:rsidP="00BB2792">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3908A"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CB86E"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C1393"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7D068" w14:textId="77777777" w:rsidR="006249C0" w:rsidRPr="003521C2" w:rsidRDefault="006249C0" w:rsidP="00BB2792">
            <w:pPr>
              <w:pStyle w:val="rowtabella0"/>
              <w:jc w:val="center"/>
              <w:rPr>
                <w:color w:val="002060"/>
              </w:rPr>
            </w:pPr>
            <w:r w:rsidRPr="003521C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3161A" w14:textId="77777777" w:rsidR="006249C0" w:rsidRPr="003521C2" w:rsidRDefault="006249C0" w:rsidP="00BB2792">
            <w:pPr>
              <w:pStyle w:val="rowtabella0"/>
              <w:jc w:val="center"/>
              <w:rPr>
                <w:color w:val="002060"/>
              </w:rPr>
            </w:pPr>
            <w:r w:rsidRPr="003521C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3A1B7" w14:textId="77777777" w:rsidR="006249C0" w:rsidRPr="003521C2" w:rsidRDefault="006249C0" w:rsidP="00BB2792">
            <w:pPr>
              <w:pStyle w:val="rowtabella0"/>
              <w:jc w:val="center"/>
              <w:rPr>
                <w:color w:val="002060"/>
              </w:rPr>
            </w:pPr>
            <w:r w:rsidRPr="003521C2">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F9AC8" w14:textId="77777777" w:rsidR="006249C0" w:rsidRPr="003521C2" w:rsidRDefault="006249C0" w:rsidP="00BB2792">
            <w:pPr>
              <w:pStyle w:val="rowtabella0"/>
              <w:jc w:val="center"/>
              <w:rPr>
                <w:color w:val="002060"/>
              </w:rPr>
            </w:pPr>
            <w:r w:rsidRPr="003521C2">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1D86D" w14:textId="77777777" w:rsidR="006249C0" w:rsidRPr="003521C2" w:rsidRDefault="006249C0" w:rsidP="00BB2792">
            <w:pPr>
              <w:pStyle w:val="rowtabella0"/>
              <w:jc w:val="center"/>
              <w:rPr>
                <w:color w:val="002060"/>
              </w:rPr>
            </w:pPr>
            <w:r w:rsidRPr="003521C2">
              <w:rPr>
                <w:color w:val="002060"/>
              </w:rPr>
              <w:t>0</w:t>
            </w:r>
          </w:p>
        </w:tc>
      </w:tr>
      <w:tr w:rsidR="006249C0" w:rsidRPr="003521C2" w14:paraId="745E14AC" w14:textId="77777777" w:rsidTr="00BB279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377E60" w14:textId="77777777" w:rsidR="006249C0" w:rsidRPr="003521C2" w:rsidRDefault="006249C0" w:rsidP="00BB2792">
            <w:pPr>
              <w:pStyle w:val="rowtabella0"/>
              <w:rPr>
                <w:color w:val="002060"/>
              </w:rPr>
            </w:pPr>
            <w:r w:rsidRPr="003521C2">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809E8"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0EBBD"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07F10" w14:textId="77777777" w:rsidR="006249C0" w:rsidRPr="003521C2" w:rsidRDefault="006249C0" w:rsidP="00BB2792">
            <w:pPr>
              <w:pStyle w:val="rowtabella0"/>
              <w:jc w:val="center"/>
              <w:rPr>
                <w:color w:val="002060"/>
              </w:rPr>
            </w:pPr>
            <w:r w:rsidRPr="003521C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754A4"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6EA87" w14:textId="77777777" w:rsidR="006249C0" w:rsidRPr="003521C2" w:rsidRDefault="006249C0" w:rsidP="00BB2792">
            <w:pPr>
              <w:pStyle w:val="rowtabella0"/>
              <w:jc w:val="center"/>
              <w:rPr>
                <w:color w:val="002060"/>
              </w:rPr>
            </w:pPr>
            <w:r w:rsidRPr="003521C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FF371" w14:textId="77777777" w:rsidR="006249C0" w:rsidRPr="003521C2" w:rsidRDefault="006249C0" w:rsidP="00BB2792">
            <w:pPr>
              <w:pStyle w:val="rowtabella0"/>
              <w:jc w:val="center"/>
              <w:rPr>
                <w:color w:val="002060"/>
              </w:rPr>
            </w:pPr>
            <w:r w:rsidRPr="003521C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B0AF3" w14:textId="77777777" w:rsidR="006249C0" w:rsidRPr="003521C2" w:rsidRDefault="006249C0" w:rsidP="00BB2792">
            <w:pPr>
              <w:pStyle w:val="rowtabella0"/>
              <w:jc w:val="center"/>
              <w:rPr>
                <w:color w:val="002060"/>
              </w:rPr>
            </w:pPr>
            <w:r w:rsidRPr="003521C2">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FB809" w14:textId="77777777" w:rsidR="006249C0" w:rsidRPr="003521C2" w:rsidRDefault="006249C0" w:rsidP="00BB2792">
            <w:pPr>
              <w:pStyle w:val="rowtabella0"/>
              <w:jc w:val="center"/>
              <w:rPr>
                <w:color w:val="002060"/>
              </w:rPr>
            </w:pPr>
            <w:r w:rsidRPr="003521C2">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40E1B" w14:textId="77777777" w:rsidR="006249C0" w:rsidRPr="003521C2" w:rsidRDefault="006249C0" w:rsidP="00BB2792">
            <w:pPr>
              <w:pStyle w:val="rowtabella0"/>
              <w:jc w:val="center"/>
              <w:rPr>
                <w:color w:val="002060"/>
              </w:rPr>
            </w:pPr>
            <w:r w:rsidRPr="003521C2">
              <w:rPr>
                <w:color w:val="002060"/>
              </w:rPr>
              <w:t>0</w:t>
            </w:r>
          </w:p>
        </w:tc>
      </w:tr>
    </w:tbl>
    <w:p w14:paraId="584BF5C8" w14:textId="77777777" w:rsidR="006249C0" w:rsidRPr="003521C2" w:rsidRDefault="006249C0" w:rsidP="006249C0">
      <w:pPr>
        <w:pStyle w:val="breakline"/>
        <w:rPr>
          <w:rFonts w:ascii="Arial" w:eastAsiaTheme="minorEastAsia" w:hAnsi="Arial" w:cs="Arial"/>
          <w:color w:val="002060"/>
        </w:rPr>
      </w:pPr>
    </w:p>
    <w:p w14:paraId="7520D7B0" w14:textId="77777777" w:rsidR="006249C0" w:rsidRPr="003521C2" w:rsidRDefault="006249C0" w:rsidP="006249C0">
      <w:pPr>
        <w:pStyle w:val="breakline"/>
        <w:rPr>
          <w:rFonts w:ascii="Arial" w:hAnsi="Arial" w:cs="Arial"/>
          <w:color w:val="002060"/>
        </w:rPr>
      </w:pPr>
    </w:p>
    <w:p w14:paraId="07FF7992" w14:textId="77777777" w:rsidR="006249C0" w:rsidRPr="003521C2" w:rsidRDefault="006249C0" w:rsidP="006249C0">
      <w:pPr>
        <w:pStyle w:val="sottotitolocampionato10"/>
        <w:rPr>
          <w:color w:val="002060"/>
        </w:rPr>
      </w:pPr>
      <w:r w:rsidRPr="003521C2">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249C0" w:rsidRPr="003521C2" w14:paraId="7EB41FE3" w14:textId="77777777" w:rsidTr="00BB279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78877" w14:textId="77777777" w:rsidR="006249C0" w:rsidRPr="003521C2" w:rsidRDefault="006249C0" w:rsidP="00BB2792">
            <w:pPr>
              <w:pStyle w:val="headertabella0"/>
              <w:rPr>
                <w:color w:val="002060"/>
              </w:rPr>
            </w:pPr>
            <w:r w:rsidRPr="003521C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B2070" w14:textId="77777777" w:rsidR="006249C0" w:rsidRPr="003521C2" w:rsidRDefault="006249C0" w:rsidP="00BB2792">
            <w:pPr>
              <w:pStyle w:val="headertabella0"/>
              <w:rPr>
                <w:color w:val="002060"/>
              </w:rPr>
            </w:pPr>
            <w:r w:rsidRPr="003521C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82F0B" w14:textId="77777777" w:rsidR="006249C0" w:rsidRPr="003521C2" w:rsidRDefault="006249C0" w:rsidP="00BB2792">
            <w:pPr>
              <w:pStyle w:val="headertabella0"/>
              <w:rPr>
                <w:color w:val="002060"/>
              </w:rPr>
            </w:pPr>
            <w:r w:rsidRPr="003521C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1A857" w14:textId="77777777" w:rsidR="006249C0" w:rsidRPr="003521C2" w:rsidRDefault="006249C0" w:rsidP="00BB2792">
            <w:pPr>
              <w:pStyle w:val="headertabella0"/>
              <w:rPr>
                <w:color w:val="002060"/>
              </w:rPr>
            </w:pPr>
            <w:r w:rsidRPr="003521C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3E84C" w14:textId="77777777" w:rsidR="006249C0" w:rsidRPr="003521C2" w:rsidRDefault="006249C0" w:rsidP="00BB2792">
            <w:pPr>
              <w:pStyle w:val="headertabella0"/>
              <w:rPr>
                <w:color w:val="002060"/>
              </w:rPr>
            </w:pPr>
            <w:r w:rsidRPr="003521C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38B85" w14:textId="77777777" w:rsidR="006249C0" w:rsidRPr="003521C2" w:rsidRDefault="006249C0" w:rsidP="00BB2792">
            <w:pPr>
              <w:pStyle w:val="headertabella0"/>
              <w:rPr>
                <w:color w:val="002060"/>
              </w:rPr>
            </w:pPr>
            <w:r w:rsidRPr="003521C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C33FA" w14:textId="77777777" w:rsidR="006249C0" w:rsidRPr="003521C2" w:rsidRDefault="006249C0" w:rsidP="00BB2792">
            <w:pPr>
              <w:pStyle w:val="headertabella0"/>
              <w:rPr>
                <w:color w:val="002060"/>
              </w:rPr>
            </w:pPr>
            <w:r w:rsidRPr="003521C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2BC50" w14:textId="77777777" w:rsidR="006249C0" w:rsidRPr="003521C2" w:rsidRDefault="006249C0" w:rsidP="00BB2792">
            <w:pPr>
              <w:pStyle w:val="headertabella0"/>
              <w:rPr>
                <w:color w:val="002060"/>
              </w:rPr>
            </w:pPr>
            <w:r w:rsidRPr="003521C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F0F44" w14:textId="77777777" w:rsidR="006249C0" w:rsidRPr="003521C2" w:rsidRDefault="006249C0" w:rsidP="00BB2792">
            <w:pPr>
              <w:pStyle w:val="headertabella0"/>
              <w:rPr>
                <w:color w:val="002060"/>
              </w:rPr>
            </w:pPr>
            <w:r w:rsidRPr="003521C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9AB79" w14:textId="77777777" w:rsidR="006249C0" w:rsidRPr="003521C2" w:rsidRDefault="006249C0" w:rsidP="00BB2792">
            <w:pPr>
              <w:pStyle w:val="headertabella0"/>
              <w:rPr>
                <w:color w:val="002060"/>
              </w:rPr>
            </w:pPr>
            <w:r w:rsidRPr="003521C2">
              <w:rPr>
                <w:color w:val="002060"/>
              </w:rPr>
              <w:t>PE</w:t>
            </w:r>
          </w:p>
        </w:tc>
      </w:tr>
      <w:tr w:rsidR="006249C0" w:rsidRPr="003521C2" w14:paraId="0085B06A" w14:textId="77777777" w:rsidTr="00BB279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384CFC" w14:textId="77777777" w:rsidR="006249C0" w:rsidRPr="003521C2" w:rsidRDefault="006249C0" w:rsidP="00BB2792">
            <w:pPr>
              <w:pStyle w:val="rowtabella0"/>
              <w:rPr>
                <w:color w:val="002060"/>
              </w:rPr>
            </w:pPr>
            <w:r w:rsidRPr="003521C2">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E539D" w14:textId="77777777" w:rsidR="006249C0" w:rsidRPr="003521C2" w:rsidRDefault="006249C0" w:rsidP="00BB2792">
            <w:pPr>
              <w:pStyle w:val="rowtabella0"/>
              <w:jc w:val="center"/>
              <w:rPr>
                <w:color w:val="002060"/>
              </w:rPr>
            </w:pPr>
            <w:r w:rsidRPr="003521C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A6F60"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F7857" w14:textId="77777777" w:rsidR="006249C0" w:rsidRPr="003521C2" w:rsidRDefault="006249C0" w:rsidP="00BB2792">
            <w:pPr>
              <w:pStyle w:val="rowtabella0"/>
              <w:jc w:val="center"/>
              <w:rPr>
                <w:color w:val="002060"/>
              </w:rPr>
            </w:pPr>
            <w:r w:rsidRPr="003521C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85981"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E70AD"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542E9" w14:textId="77777777" w:rsidR="006249C0" w:rsidRPr="003521C2" w:rsidRDefault="006249C0" w:rsidP="00BB2792">
            <w:pPr>
              <w:pStyle w:val="rowtabella0"/>
              <w:jc w:val="center"/>
              <w:rPr>
                <w:color w:val="002060"/>
              </w:rPr>
            </w:pPr>
            <w:r w:rsidRPr="003521C2">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4C8FA" w14:textId="77777777" w:rsidR="006249C0" w:rsidRPr="003521C2" w:rsidRDefault="006249C0" w:rsidP="00BB2792">
            <w:pPr>
              <w:pStyle w:val="rowtabella0"/>
              <w:jc w:val="center"/>
              <w:rPr>
                <w:color w:val="002060"/>
              </w:rPr>
            </w:pPr>
            <w:r w:rsidRPr="003521C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EDA9D" w14:textId="77777777" w:rsidR="006249C0" w:rsidRPr="003521C2" w:rsidRDefault="006249C0" w:rsidP="00BB2792">
            <w:pPr>
              <w:pStyle w:val="rowtabella0"/>
              <w:jc w:val="center"/>
              <w:rPr>
                <w:color w:val="002060"/>
              </w:rPr>
            </w:pPr>
            <w:r w:rsidRPr="003521C2">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590EC" w14:textId="77777777" w:rsidR="006249C0" w:rsidRPr="003521C2" w:rsidRDefault="006249C0" w:rsidP="00BB2792">
            <w:pPr>
              <w:pStyle w:val="rowtabella0"/>
              <w:jc w:val="center"/>
              <w:rPr>
                <w:color w:val="002060"/>
              </w:rPr>
            </w:pPr>
            <w:r w:rsidRPr="003521C2">
              <w:rPr>
                <w:color w:val="002060"/>
              </w:rPr>
              <w:t>0</w:t>
            </w:r>
          </w:p>
        </w:tc>
      </w:tr>
      <w:tr w:rsidR="006249C0" w:rsidRPr="003521C2" w14:paraId="0684AC8E"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CD7D98" w14:textId="77777777" w:rsidR="006249C0" w:rsidRPr="003521C2" w:rsidRDefault="006249C0" w:rsidP="00BB2792">
            <w:pPr>
              <w:pStyle w:val="rowtabella0"/>
              <w:rPr>
                <w:color w:val="002060"/>
              </w:rPr>
            </w:pPr>
            <w:r w:rsidRPr="003521C2">
              <w:rPr>
                <w:color w:val="002060"/>
              </w:rPr>
              <w:t xml:space="preserve">A.S.D. </w:t>
            </w:r>
            <w:proofErr w:type="gramStart"/>
            <w:r w:rsidRPr="003521C2">
              <w:rPr>
                <w:color w:val="002060"/>
              </w:rPr>
              <w:t>CITTA</w:t>
            </w:r>
            <w:proofErr w:type="gramEnd"/>
            <w:r w:rsidRPr="003521C2">
              <w:rPr>
                <w:color w:val="002060"/>
              </w:rPr>
              <w:t xml:space="preserve">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7F4B5" w14:textId="77777777" w:rsidR="006249C0" w:rsidRPr="003521C2" w:rsidRDefault="006249C0" w:rsidP="00BB2792">
            <w:pPr>
              <w:pStyle w:val="rowtabella0"/>
              <w:jc w:val="center"/>
              <w:rPr>
                <w:color w:val="002060"/>
              </w:rPr>
            </w:pPr>
            <w:r w:rsidRPr="003521C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3837B"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7DEF5" w14:textId="77777777" w:rsidR="006249C0" w:rsidRPr="003521C2" w:rsidRDefault="006249C0" w:rsidP="00BB2792">
            <w:pPr>
              <w:pStyle w:val="rowtabella0"/>
              <w:jc w:val="center"/>
              <w:rPr>
                <w:color w:val="002060"/>
              </w:rPr>
            </w:pPr>
            <w:r w:rsidRPr="003521C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15A5C"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450D8"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E24A4" w14:textId="77777777" w:rsidR="006249C0" w:rsidRPr="003521C2" w:rsidRDefault="006249C0" w:rsidP="00BB2792">
            <w:pPr>
              <w:pStyle w:val="rowtabella0"/>
              <w:jc w:val="center"/>
              <w:rPr>
                <w:color w:val="002060"/>
              </w:rPr>
            </w:pPr>
            <w:r w:rsidRPr="003521C2">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08DEE" w14:textId="77777777" w:rsidR="006249C0" w:rsidRPr="003521C2" w:rsidRDefault="006249C0" w:rsidP="00BB2792">
            <w:pPr>
              <w:pStyle w:val="rowtabella0"/>
              <w:jc w:val="center"/>
              <w:rPr>
                <w:color w:val="002060"/>
              </w:rPr>
            </w:pPr>
            <w:r w:rsidRPr="003521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1C1F3" w14:textId="77777777" w:rsidR="006249C0" w:rsidRPr="003521C2" w:rsidRDefault="006249C0" w:rsidP="00BB2792">
            <w:pPr>
              <w:pStyle w:val="rowtabella0"/>
              <w:jc w:val="center"/>
              <w:rPr>
                <w:color w:val="002060"/>
              </w:rPr>
            </w:pPr>
            <w:r w:rsidRPr="003521C2">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A3CA0" w14:textId="77777777" w:rsidR="006249C0" w:rsidRPr="003521C2" w:rsidRDefault="006249C0" w:rsidP="00BB2792">
            <w:pPr>
              <w:pStyle w:val="rowtabella0"/>
              <w:jc w:val="center"/>
              <w:rPr>
                <w:color w:val="002060"/>
              </w:rPr>
            </w:pPr>
            <w:r w:rsidRPr="003521C2">
              <w:rPr>
                <w:color w:val="002060"/>
              </w:rPr>
              <w:t>0</w:t>
            </w:r>
          </w:p>
        </w:tc>
      </w:tr>
      <w:tr w:rsidR="006249C0" w:rsidRPr="003521C2" w14:paraId="13AB346E"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DC82AD" w14:textId="77777777" w:rsidR="006249C0" w:rsidRPr="003521C2" w:rsidRDefault="006249C0" w:rsidP="00BB2792">
            <w:pPr>
              <w:pStyle w:val="rowtabella0"/>
              <w:rPr>
                <w:color w:val="002060"/>
              </w:rPr>
            </w:pPr>
            <w:r w:rsidRPr="003521C2">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DFE70" w14:textId="77777777" w:rsidR="006249C0" w:rsidRPr="003521C2" w:rsidRDefault="006249C0" w:rsidP="00BB2792">
            <w:pPr>
              <w:pStyle w:val="rowtabella0"/>
              <w:jc w:val="center"/>
              <w:rPr>
                <w:color w:val="002060"/>
              </w:rPr>
            </w:pPr>
            <w:r w:rsidRPr="003521C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6F57E"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49E57" w14:textId="77777777" w:rsidR="006249C0" w:rsidRPr="003521C2" w:rsidRDefault="006249C0" w:rsidP="00BB2792">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B58F4"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07151"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800C0" w14:textId="77777777" w:rsidR="006249C0" w:rsidRPr="003521C2" w:rsidRDefault="006249C0" w:rsidP="00BB2792">
            <w:pPr>
              <w:pStyle w:val="rowtabella0"/>
              <w:jc w:val="center"/>
              <w:rPr>
                <w:color w:val="002060"/>
              </w:rPr>
            </w:pPr>
            <w:r w:rsidRPr="003521C2">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194CC" w14:textId="77777777" w:rsidR="006249C0" w:rsidRPr="003521C2" w:rsidRDefault="006249C0" w:rsidP="00BB2792">
            <w:pPr>
              <w:pStyle w:val="rowtabella0"/>
              <w:jc w:val="center"/>
              <w:rPr>
                <w:color w:val="002060"/>
              </w:rPr>
            </w:pPr>
            <w:r w:rsidRPr="003521C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64826" w14:textId="77777777" w:rsidR="006249C0" w:rsidRPr="003521C2" w:rsidRDefault="006249C0" w:rsidP="00BB2792">
            <w:pPr>
              <w:pStyle w:val="rowtabella0"/>
              <w:jc w:val="center"/>
              <w:rPr>
                <w:color w:val="002060"/>
              </w:rPr>
            </w:pPr>
            <w:r w:rsidRPr="003521C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AC52E" w14:textId="77777777" w:rsidR="006249C0" w:rsidRPr="003521C2" w:rsidRDefault="006249C0" w:rsidP="00BB2792">
            <w:pPr>
              <w:pStyle w:val="rowtabella0"/>
              <w:jc w:val="center"/>
              <w:rPr>
                <w:color w:val="002060"/>
              </w:rPr>
            </w:pPr>
            <w:r w:rsidRPr="003521C2">
              <w:rPr>
                <w:color w:val="002060"/>
              </w:rPr>
              <w:t>0</w:t>
            </w:r>
          </w:p>
        </w:tc>
      </w:tr>
      <w:tr w:rsidR="006249C0" w:rsidRPr="003521C2" w14:paraId="05E67CE2"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0714B6" w14:textId="77777777" w:rsidR="006249C0" w:rsidRPr="003521C2" w:rsidRDefault="006249C0" w:rsidP="00BB2792">
            <w:pPr>
              <w:pStyle w:val="rowtabella0"/>
              <w:rPr>
                <w:color w:val="002060"/>
              </w:rPr>
            </w:pPr>
            <w:r w:rsidRPr="003521C2">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25F29" w14:textId="77777777" w:rsidR="006249C0" w:rsidRPr="003521C2" w:rsidRDefault="006249C0" w:rsidP="00BB2792">
            <w:pPr>
              <w:pStyle w:val="rowtabella0"/>
              <w:jc w:val="center"/>
              <w:rPr>
                <w:color w:val="002060"/>
              </w:rPr>
            </w:pPr>
            <w:r w:rsidRPr="003521C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987F5"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1703C" w14:textId="77777777" w:rsidR="006249C0" w:rsidRPr="003521C2" w:rsidRDefault="006249C0" w:rsidP="00BB2792">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B8A68"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9A519" w14:textId="77777777" w:rsidR="006249C0" w:rsidRPr="003521C2" w:rsidRDefault="006249C0" w:rsidP="00BB2792">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FB0D0" w14:textId="77777777" w:rsidR="006249C0" w:rsidRPr="003521C2" w:rsidRDefault="006249C0" w:rsidP="00BB2792">
            <w:pPr>
              <w:pStyle w:val="rowtabella0"/>
              <w:jc w:val="center"/>
              <w:rPr>
                <w:color w:val="002060"/>
              </w:rPr>
            </w:pPr>
            <w:r w:rsidRPr="003521C2">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ED14A" w14:textId="77777777" w:rsidR="006249C0" w:rsidRPr="003521C2" w:rsidRDefault="006249C0" w:rsidP="00BB2792">
            <w:pPr>
              <w:pStyle w:val="rowtabella0"/>
              <w:jc w:val="center"/>
              <w:rPr>
                <w:color w:val="002060"/>
              </w:rPr>
            </w:pPr>
            <w:r w:rsidRPr="003521C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FC06D" w14:textId="77777777" w:rsidR="006249C0" w:rsidRPr="003521C2" w:rsidRDefault="006249C0" w:rsidP="00BB2792">
            <w:pPr>
              <w:pStyle w:val="rowtabella0"/>
              <w:jc w:val="center"/>
              <w:rPr>
                <w:color w:val="002060"/>
              </w:rPr>
            </w:pPr>
            <w:r w:rsidRPr="003521C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5E673" w14:textId="77777777" w:rsidR="006249C0" w:rsidRPr="003521C2" w:rsidRDefault="006249C0" w:rsidP="00BB2792">
            <w:pPr>
              <w:pStyle w:val="rowtabella0"/>
              <w:jc w:val="center"/>
              <w:rPr>
                <w:color w:val="002060"/>
              </w:rPr>
            </w:pPr>
            <w:r w:rsidRPr="003521C2">
              <w:rPr>
                <w:color w:val="002060"/>
              </w:rPr>
              <w:t>0</w:t>
            </w:r>
          </w:p>
        </w:tc>
      </w:tr>
      <w:tr w:rsidR="006249C0" w:rsidRPr="003521C2" w14:paraId="02871D12"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5198EE" w14:textId="77777777" w:rsidR="006249C0" w:rsidRPr="003521C2" w:rsidRDefault="006249C0" w:rsidP="00BB2792">
            <w:pPr>
              <w:pStyle w:val="rowtabella0"/>
              <w:rPr>
                <w:color w:val="002060"/>
              </w:rPr>
            </w:pPr>
            <w:r w:rsidRPr="003521C2">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4D075" w14:textId="77777777" w:rsidR="006249C0" w:rsidRPr="003521C2" w:rsidRDefault="006249C0" w:rsidP="00BB2792">
            <w:pPr>
              <w:pStyle w:val="rowtabella0"/>
              <w:jc w:val="center"/>
              <w:rPr>
                <w:color w:val="002060"/>
              </w:rPr>
            </w:pPr>
            <w:r w:rsidRPr="003521C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DE4DB"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182EB" w14:textId="77777777" w:rsidR="006249C0" w:rsidRPr="003521C2" w:rsidRDefault="006249C0" w:rsidP="00BB2792">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857A6" w14:textId="77777777" w:rsidR="006249C0" w:rsidRPr="003521C2" w:rsidRDefault="006249C0" w:rsidP="00BB2792">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752E4"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401FF" w14:textId="77777777" w:rsidR="006249C0" w:rsidRPr="003521C2" w:rsidRDefault="006249C0" w:rsidP="00BB2792">
            <w:pPr>
              <w:pStyle w:val="rowtabella0"/>
              <w:jc w:val="center"/>
              <w:rPr>
                <w:color w:val="002060"/>
              </w:rPr>
            </w:pPr>
            <w:r w:rsidRPr="003521C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D4F34" w14:textId="77777777" w:rsidR="006249C0" w:rsidRPr="003521C2" w:rsidRDefault="006249C0" w:rsidP="00BB2792">
            <w:pPr>
              <w:pStyle w:val="rowtabella0"/>
              <w:jc w:val="center"/>
              <w:rPr>
                <w:color w:val="002060"/>
              </w:rPr>
            </w:pPr>
            <w:r w:rsidRPr="003521C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4673E" w14:textId="77777777" w:rsidR="006249C0" w:rsidRPr="003521C2" w:rsidRDefault="006249C0" w:rsidP="00BB2792">
            <w:pPr>
              <w:pStyle w:val="rowtabella0"/>
              <w:jc w:val="center"/>
              <w:rPr>
                <w:color w:val="002060"/>
              </w:rPr>
            </w:pPr>
            <w:r w:rsidRPr="003521C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977D6" w14:textId="77777777" w:rsidR="006249C0" w:rsidRPr="003521C2" w:rsidRDefault="006249C0" w:rsidP="00BB2792">
            <w:pPr>
              <w:pStyle w:val="rowtabella0"/>
              <w:jc w:val="center"/>
              <w:rPr>
                <w:color w:val="002060"/>
              </w:rPr>
            </w:pPr>
            <w:r w:rsidRPr="003521C2">
              <w:rPr>
                <w:color w:val="002060"/>
              </w:rPr>
              <w:t>0</w:t>
            </w:r>
          </w:p>
        </w:tc>
      </w:tr>
      <w:tr w:rsidR="006249C0" w:rsidRPr="003521C2" w14:paraId="498DA287"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72E43A" w14:textId="77777777" w:rsidR="006249C0" w:rsidRPr="003521C2" w:rsidRDefault="006249C0" w:rsidP="00BB2792">
            <w:pPr>
              <w:pStyle w:val="rowtabella0"/>
              <w:rPr>
                <w:color w:val="002060"/>
              </w:rPr>
            </w:pPr>
            <w:r w:rsidRPr="003521C2">
              <w:rPr>
                <w:color w:val="002060"/>
              </w:rPr>
              <w:t xml:space="preserve">A.S.D. CALCIO </w:t>
            </w:r>
            <w:proofErr w:type="gramStart"/>
            <w:r w:rsidRPr="003521C2">
              <w:rPr>
                <w:color w:val="002060"/>
              </w:rPr>
              <w:t>S.ELPIDIO</w:t>
            </w:r>
            <w:proofErr w:type="gramEnd"/>
            <w:r w:rsidRPr="003521C2">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A50C1" w14:textId="77777777" w:rsidR="006249C0" w:rsidRPr="003521C2" w:rsidRDefault="006249C0" w:rsidP="00BB2792">
            <w:pPr>
              <w:pStyle w:val="rowtabella0"/>
              <w:jc w:val="center"/>
              <w:rPr>
                <w:color w:val="002060"/>
              </w:rPr>
            </w:pPr>
            <w:r w:rsidRPr="003521C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8B1C4"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861C6" w14:textId="77777777" w:rsidR="006249C0" w:rsidRPr="003521C2" w:rsidRDefault="006249C0" w:rsidP="00BB2792">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BE443" w14:textId="77777777" w:rsidR="006249C0" w:rsidRPr="003521C2" w:rsidRDefault="006249C0" w:rsidP="00BB2792">
            <w:pPr>
              <w:pStyle w:val="rowtabella0"/>
              <w:jc w:val="center"/>
              <w:rPr>
                <w:color w:val="002060"/>
              </w:rPr>
            </w:pPr>
            <w:r w:rsidRPr="003521C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0B76D" w14:textId="77777777" w:rsidR="006249C0" w:rsidRPr="003521C2" w:rsidRDefault="006249C0" w:rsidP="00BB2792">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9CFAE" w14:textId="77777777" w:rsidR="006249C0" w:rsidRPr="003521C2" w:rsidRDefault="006249C0" w:rsidP="00BB2792">
            <w:pPr>
              <w:pStyle w:val="rowtabella0"/>
              <w:jc w:val="center"/>
              <w:rPr>
                <w:color w:val="002060"/>
              </w:rPr>
            </w:pPr>
            <w:r w:rsidRPr="003521C2">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0FC16" w14:textId="77777777" w:rsidR="006249C0" w:rsidRPr="003521C2" w:rsidRDefault="006249C0" w:rsidP="00BB2792">
            <w:pPr>
              <w:pStyle w:val="rowtabella0"/>
              <w:jc w:val="center"/>
              <w:rPr>
                <w:color w:val="002060"/>
              </w:rPr>
            </w:pPr>
            <w:r w:rsidRPr="003521C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3A279" w14:textId="77777777" w:rsidR="006249C0" w:rsidRPr="003521C2" w:rsidRDefault="006249C0" w:rsidP="00BB2792">
            <w:pPr>
              <w:pStyle w:val="rowtabella0"/>
              <w:jc w:val="center"/>
              <w:rPr>
                <w:color w:val="002060"/>
              </w:rPr>
            </w:pPr>
            <w:r w:rsidRPr="003521C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CC490" w14:textId="77777777" w:rsidR="006249C0" w:rsidRPr="003521C2" w:rsidRDefault="006249C0" w:rsidP="00BB2792">
            <w:pPr>
              <w:pStyle w:val="rowtabella0"/>
              <w:jc w:val="center"/>
              <w:rPr>
                <w:color w:val="002060"/>
              </w:rPr>
            </w:pPr>
            <w:r w:rsidRPr="003521C2">
              <w:rPr>
                <w:color w:val="002060"/>
              </w:rPr>
              <w:t>0</w:t>
            </w:r>
          </w:p>
        </w:tc>
      </w:tr>
      <w:tr w:rsidR="006249C0" w:rsidRPr="003521C2" w14:paraId="3B8C937A"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A0E331" w14:textId="77777777" w:rsidR="006249C0" w:rsidRPr="003521C2" w:rsidRDefault="006249C0" w:rsidP="00BB2792">
            <w:pPr>
              <w:pStyle w:val="rowtabella0"/>
              <w:rPr>
                <w:color w:val="002060"/>
              </w:rPr>
            </w:pPr>
            <w:r w:rsidRPr="003521C2">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8B9F4" w14:textId="77777777" w:rsidR="006249C0" w:rsidRPr="003521C2" w:rsidRDefault="006249C0" w:rsidP="00BB2792">
            <w:pPr>
              <w:pStyle w:val="rowtabella0"/>
              <w:jc w:val="center"/>
              <w:rPr>
                <w:color w:val="002060"/>
              </w:rPr>
            </w:pPr>
            <w:r w:rsidRPr="003521C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26F5F"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79662" w14:textId="77777777" w:rsidR="006249C0" w:rsidRPr="003521C2" w:rsidRDefault="006249C0" w:rsidP="00BB2792">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105A6"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24ED4" w14:textId="77777777" w:rsidR="006249C0" w:rsidRPr="003521C2" w:rsidRDefault="006249C0" w:rsidP="00BB2792">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6E438" w14:textId="77777777" w:rsidR="006249C0" w:rsidRPr="003521C2" w:rsidRDefault="006249C0" w:rsidP="00BB2792">
            <w:pPr>
              <w:pStyle w:val="rowtabella0"/>
              <w:jc w:val="center"/>
              <w:rPr>
                <w:color w:val="002060"/>
              </w:rPr>
            </w:pPr>
            <w:r w:rsidRPr="003521C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E3194" w14:textId="77777777" w:rsidR="006249C0" w:rsidRPr="003521C2" w:rsidRDefault="006249C0" w:rsidP="00BB2792">
            <w:pPr>
              <w:pStyle w:val="rowtabella0"/>
              <w:jc w:val="center"/>
              <w:rPr>
                <w:color w:val="002060"/>
              </w:rPr>
            </w:pPr>
            <w:r w:rsidRPr="003521C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0D08F"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DD6F7" w14:textId="77777777" w:rsidR="006249C0" w:rsidRPr="003521C2" w:rsidRDefault="006249C0" w:rsidP="00BB2792">
            <w:pPr>
              <w:pStyle w:val="rowtabella0"/>
              <w:jc w:val="center"/>
              <w:rPr>
                <w:color w:val="002060"/>
              </w:rPr>
            </w:pPr>
            <w:r w:rsidRPr="003521C2">
              <w:rPr>
                <w:color w:val="002060"/>
              </w:rPr>
              <w:t>0</w:t>
            </w:r>
          </w:p>
        </w:tc>
      </w:tr>
      <w:tr w:rsidR="006249C0" w:rsidRPr="003521C2" w14:paraId="6AAAC2A6"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028FAE" w14:textId="77777777" w:rsidR="006249C0" w:rsidRPr="003521C2" w:rsidRDefault="006249C0" w:rsidP="00BB2792">
            <w:pPr>
              <w:pStyle w:val="rowtabella0"/>
              <w:rPr>
                <w:color w:val="002060"/>
                <w:lang w:val="es-ES"/>
              </w:rPr>
            </w:pPr>
            <w:r w:rsidRPr="003521C2">
              <w:rPr>
                <w:color w:val="002060"/>
                <w:lang w:val="es-ES"/>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ED051" w14:textId="77777777" w:rsidR="006249C0" w:rsidRPr="003521C2" w:rsidRDefault="006249C0" w:rsidP="00BB2792">
            <w:pPr>
              <w:pStyle w:val="rowtabella0"/>
              <w:jc w:val="center"/>
              <w:rPr>
                <w:color w:val="002060"/>
              </w:rPr>
            </w:pPr>
            <w:r w:rsidRPr="003521C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A7F8F"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C330A" w14:textId="77777777" w:rsidR="006249C0" w:rsidRPr="003521C2" w:rsidRDefault="006249C0" w:rsidP="00BB2792">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EF947" w14:textId="77777777" w:rsidR="006249C0" w:rsidRPr="003521C2" w:rsidRDefault="006249C0" w:rsidP="00BB2792">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DC8D2" w14:textId="77777777" w:rsidR="006249C0" w:rsidRPr="003521C2" w:rsidRDefault="006249C0" w:rsidP="00BB2792">
            <w:pPr>
              <w:pStyle w:val="rowtabella0"/>
              <w:jc w:val="center"/>
              <w:rPr>
                <w:color w:val="002060"/>
              </w:rPr>
            </w:pPr>
            <w:r w:rsidRPr="003521C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E0AB1" w14:textId="77777777" w:rsidR="006249C0" w:rsidRPr="003521C2" w:rsidRDefault="006249C0" w:rsidP="00BB2792">
            <w:pPr>
              <w:pStyle w:val="rowtabella0"/>
              <w:jc w:val="center"/>
              <w:rPr>
                <w:color w:val="002060"/>
              </w:rPr>
            </w:pPr>
            <w:r w:rsidRPr="003521C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CD915" w14:textId="77777777" w:rsidR="006249C0" w:rsidRPr="003521C2" w:rsidRDefault="006249C0" w:rsidP="00BB2792">
            <w:pPr>
              <w:pStyle w:val="rowtabella0"/>
              <w:jc w:val="center"/>
              <w:rPr>
                <w:color w:val="002060"/>
              </w:rPr>
            </w:pPr>
            <w:r w:rsidRPr="003521C2">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0B79E" w14:textId="77777777" w:rsidR="006249C0" w:rsidRPr="003521C2" w:rsidRDefault="006249C0" w:rsidP="00BB2792">
            <w:pPr>
              <w:pStyle w:val="rowtabella0"/>
              <w:jc w:val="center"/>
              <w:rPr>
                <w:color w:val="002060"/>
              </w:rPr>
            </w:pPr>
            <w:r w:rsidRPr="003521C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1230E" w14:textId="77777777" w:rsidR="006249C0" w:rsidRPr="003521C2" w:rsidRDefault="006249C0" w:rsidP="00BB2792">
            <w:pPr>
              <w:pStyle w:val="rowtabella0"/>
              <w:jc w:val="center"/>
              <w:rPr>
                <w:color w:val="002060"/>
              </w:rPr>
            </w:pPr>
            <w:r w:rsidRPr="003521C2">
              <w:rPr>
                <w:color w:val="002060"/>
              </w:rPr>
              <w:t>0</w:t>
            </w:r>
          </w:p>
        </w:tc>
      </w:tr>
      <w:tr w:rsidR="006249C0" w:rsidRPr="003521C2" w14:paraId="5BC0B541"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FA502B" w14:textId="77777777" w:rsidR="006249C0" w:rsidRPr="003521C2" w:rsidRDefault="006249C0" w:rsidP="00BB2792">
            <w:pPr>
              <w:pStyle w:val="rowtabella0"/>
              <w:rPr>
                <w:color w:val="002060"/>
              </w:rPr>
            </w:pPr>
            <w:r w:rsidRPr="003521C2">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250BF" w14:textId="77777777" w:rsidR="006249C0" w:rsidRPr="003521C2" w:rsidRDefault="006249C0" w:rsidP="00BB2792">
            <w:pPr>
              <w:pStyle w:val="rowtabella0"/>
              <w:jc w:val="center"/>
              <w:rPr>
                <w:color w:val="002060"/>
              </w:rPr>
            </w:pPr>
            <w:r w:rsidRPr="003521C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08209"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95428" w14:textId="77777777" w:rsidR="006249C0" w:rsidRPr="003521C2" w:rsidRDefault="006249C0" w:rsidP="00BB2792">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E67E8"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52644" w14:textId="77777777" w:rsidR="006249C0" w:rsidRPr="003521C2" w:rsidRDefault="006249C0" w:rsidP="00BB2792">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9E9A0" w14:textId="77777777" w:rsidR="006249C0" w:rsidRPr="003521C2" w:rsidRDefault="006249C0" w:rsidP="00BB2792">
            <w:pPr>
              <w:pStyle w:val="rowtabella0"/>
              <w:jc w:val="center"/>
              <w:rPr>
                <w:color w:val="002060"/>
              </w:rPr>
            </w:pPr>
            <w:r w:rsidRPr="003521C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480AE" w14:textId="77777777" w:rsidR="006249C0" w:rsidRPr="003521C2" w:rsidRDefault="006249C0" w:rsidP="00BB2792">
            <w:pPr>
              <w:pStyle w:val="rowtabella0"/>
              <w:jc w:val="center"/>
              <w:rPr>
                <w:color w:val="002060"/>
              </w:rPr>
            </w:pPr>
            <w:r w:rsidRPr="003521C2">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98014" w14:textId="77777777" w:rsidR="006249C0" w:rsidRPr="003521C2" w:rsidRDefault="006249C0" w:rsidP="00BB2792">
            <w:pPr>
              <w:pStyle w:val="rowtabella0"/>
              <w:jc w:val="center"/>
              <w:rPr>
                <w:color w:val="002060"/>
              </w:rPr>
            </w:pPr>
            <w:r w:rsidRPr="003521C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37CA0" w14:textId="77777777" w:rsidR="006249C0" w:rsidRPr="003521C2" w:rsidRDefault="006249C0" w:rsidP="00BB2792">
            <w:pPr>
              <w:pStyle w:val="rowtabella0"/>
              <w:jc w:val="center"/>
              <w:rPr>
                <w:color w:val="002060"/>
              </w:rPr>
            </w:pPr>
            <w:r w:rsidRPr="003521C2">
              <w:rPr>
                <w:color w:val="002060"/>
              </w:rPr>
              <w:t>0</w:t>
            </w:r>
          </w:p>
        </w:tc>
      </w:tr>
      <w:tr w:rsidR="006249C0" w:rsidRPr="003521C2" w14:paraId="59921EC4"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F6621F" w14:textId="77777777" w:rsidR="006249C0" w:rsidRPr="003521C2" w:rsidRDefault="006249C0" w:rsidP="00BB2792">
            <w:pPr>
              <w:pStyle w:val="rowtabella0"/>
              <w:rPr>
                <w:color w:val="002060"/>
              </w:rPr>
            </w:pPr>
            <w:r w:rsidRPr="003521C2">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EFB22" w14:textId="77777777" w:rsidR="006249C0" w:rsidRPr="003521C2" w:rsidRDefault="006249C0" w:rsidP="00BB2792">
            <w:pPr>
              <w:pStyle w:val="rowtabella0"/>
              <w:jc w:val="center"/>
              <w:rPr>
                <w:color w:val="002060"/>
              </w:rPr>
            </w:pPr>
            <w:r w:rsidRPr="003521C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4FFD9"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80007" w14:textId="77777777" w:rsidR="006249C0" w:rsidRPr="003521C2" w:rsidRDefault="006249C0" w:rsidP="00BB2792">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5B801"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0BF53" w14:textId="77777777" w:rsidR="006249C0" w:rsidRPr="003521C2" w:rsidRDefault="006249C0" w:rsidP="00BB2792">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8D680" w14:textId="77777777" w:rsidR="006249C0" w:rsidRPr="003521C2" w:rsidRDefault="006249C0" w:rsidP="00BB2792">
            <w:pPr>
              <w:pStyle w:val="rowtabella0"/>
              <w:jc w:val="center"/>
              <w:rPr>
                <w:color w:val="002060"/>
              </w:rPr>
            </w:pPr>
            <w:r w:rsidRPr="003521C2">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9D65F" w14:textId="77777777" w:rsidR="006249C0" w:rsidRPr="003521C2" w:rsidRDefault="006249C0" w:rsidP="00BB2792">
            <w:pPr>
              <w:pStyle w:val="rowtabella0"/>
              <w:jc w:val="center"/>
              <w:rPr>
                <w:color w:val="002060"/>
              </w:rPr>
            </w:pPr>
            <w:r w:rsidRPr="003521C2">
              <w:rPr>
                <w:color w:val="002060"/>
              </w:rPr>
              <w:t>135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1ED99" w14:textId="77777777" w:rsidR="006249C0" w:rsidRPr="003521C2" w:rsidRDefault="006249C0" w:rsidP="00BB2792">
            <w:pPr>
              <w:pStyle w:val="rowtabella0"/>
              <w:jc w:val="center"/>
              <w:rPr>
                <w:color w:val="002060"/>
              </w:rPr>
            </w:pPr>
            <w:r w:rsidRPr="003521C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506C9" w14:textId="77777777" w:rsidR="006249C0" w:rsidRPr="003521C2" w:rsidRDefault="006249C0" w:rsidP="00BB2792">
            <w:pPr>
              <w:pStyle w:val="rowtabella0"/>
              <w:jc w:val="center"/>
              <w:rPr>
                <w:color w:val="002060"/>
              </w:rPr>
            </w:pPr>
            <w:r w:rsidRPr="003521C2">
              <w:rPr>
                <w:color w:val="002060"/>
              </w:rPr>
              <w:t>0</w:t>
            </w:r>
          </w:p>
        </w:tc>
      </w:tr>
      <w:tr w:rsidR="006249C0" w:rsidRPr="003521C2" w14:paraId="278DB6E2"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B3258F" w14:textId="77777777" w:rsidR="006249C0" w:rsidRPr="003521C2" w:rsidRDefault="006249C0" w:rsidP="00BB2792">
            <w:pPr>
              <w:pStyle w:val="rowtabella0"/>
              <w:rPr>
                <w:color w:val="002060"/>
              </w:rPr>
            </w:pPr>
            <w:r w:rsidRPr="003521C2">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4CF6A" w14:textId="77777777" w:rsidR="006249C0" w:rsidRPr="003521C2" w:rsidRDefault="006249C0" w:rsidP="00BB2792">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60800"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DB075"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744C8" w14:textId="77777777" w:rsidR="006249C0" w:rsidRPr="003521C2" w:rsidRDefault="006249C0" w:rsidP="00BB2792">
            <w:pPr>
              <w:pStyle w:val="rowtabella0"/>
              <w:jc w:val="center"/>
              <w:rPr>
                <w:color w:val="002060"/>
              </w:rPr>
            </w:pPr>
            <w:r w:rsidRPr="003521C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6830D" w14:textId="77777777" w:rsidR="006249C0" w:rsidRPr="003521C2" w:rsidRDefault="006249C0" w:rsidP="00BB2792">
            <w:pPr>
              <w:pStyle w:val="rowtabella0"/>
              <w:jc w:val="center"/>
              <w:rPr>
                <w:color w:val="002060"/>
              </w:rPr>
            </w:pPr>
            <w:r w:rsidRPr="003521C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E4DC2" w14:textId="77777777" w:rsidR="006249C0" w:rsidRPr="003521C2" w:rsidRDefault="006249C0" w:rsidP="00BB2792">
            <w:pPr>
              <w:pStyle w:val="rowtabella0"/>
              <w:jc w:val="center"/>
              <w:rPr>
                <w:color w:val="002060"/>
              </w:rPr>
            </w:pPr>
            <w:r w:rsidRPr="003521C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9E29E" w14:textId="77777777" w:rsidR="006249C0" w:rsidRPr="003521C2" w:rsidRDefault="006249C0" w:rsidP="00BB2792">
            <w:pPr>
              <w:pStyle w:val="rowtabella0"/>
              <w:jc w:val="center"/>
              <w:rPr>
                <w:color w:val="002060"/>
              </w:rPr>
            </w:pPr>
            <w:r w:rsidRPr="003521C2">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7AAC0" w14:textId="77777777" w:rsidR="006249C0" w:rsidRPr="003521C2" w:rsidRDefault="006249C0" w:rsidP="00BB2792">
            <w:pPr>
              <w:pStyle w:val="rowtabella0"/>
              <w:jc w:val="center"/>
              <w:rPr>
                <w:color w:val="002060"/>
              </w:rPr>
            </w:pPr>
            <w:r w:rsidRPr="003521C2">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E8269" w14:textId="77777777" w:rsidR="006249C0" w:rsidRPr="003521C2" w:rsidRDefault="006249C0" w:rsidP="00BB2792">
            <w:pPr>
              <w:pStyle w:val="rowtabella0"/>
              <w:jc w:val="center"/>
              <w:rPr>
                <w:color w:val="002060"/>
              </w:rPr>
            </w:pPr>
            <w:r w:rsidRPr="003521C2">
              <w:rPr>
                <w:color w:val="002060"/>
              </w:rPr>
              <w:t>0</w:t>
            </w:r>
          </w:p>
        </w:tc>
      </w:tr>
      <w:tr w:rsidR="006249C0" w:rsidRPr="003521C2" w14:paraId="51C376C5" w14:textId="77777777" w:rsidTr="00BB279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ADD38C" w14:textId="77777777" w:rsidR="006249C0" w:rsidRPr="003521C2" w:rsidRDefault="006249C0" w:rsidP="00BB2792">
            <w:pPr>
              <w:pStyle w:val="rowtabella0"/>
              <w:rPr>
                <w:color w:val="002060"/>
              </w:rPr>
            </w:pPr>
            <w:r w:rsidRPr="003521C2">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9545C" w14:textId="77777777" w:rsidR="006249C0" w:rsidRPr="003521C2" w:rsidRDefault="006249C0" w:rsidP="00BB2792">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63799"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FC1D2"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B7BF1" w14:textId="77777777" w:rsidR="006249C0" w:rsidRPr="003521C2" w:rsidRDefault="006249C0" w:rsidP="00BB2792">
            <w:pPr>
              <w:pStyle w:val="rowtabella0"/>
              <w:jc w:val="center"/>
              <w:rPr>
                <w:color w:val="002060"/>
              </w:rPr>
            </w:pPr>
            <w:r w:rsidRPr="003521C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EA08B" w14:textId="77777777" w:rsidR="006249C0" w:rsidRPr="003521C2" w:rsidRDefault="006249C0" w:rsidP="00BB2792">
            <w:pPr>
              <w:pStyle w:val="rowtabella0"/>
              <w:jc w:val="center"/>
              <w:rPr>
                <w:color w:val="002060"/>
              </w:rPr>
            </w:pPr>
            <w:r w:rsidRPr="003521C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1E616" w14:textId="77777777" w:rsidR="006249C0" w:rsidRPr="003521C2" w:rsidRDefault="006249C0" w:rsidP="00BB2792">
            <w:pPr>
              <w:pStyle w:val="rowtabella0"/>
              <w:jc w:val="center"/>
              <w:rPr>
                <w:color w:val="002060"/>
              </w:rPr>
            </w:pPr>
            <w:r w:rsidRPr="003521C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4C1EB" w14:textId="77777777" w:rsidR="006249C0" w:rsidRPr="003521C2" w:rsidRDefault="006249C0" w:rsidP="00BB2792">
            <w:pPr>
              <w:pStyle w:val="rowtabella0"/>
              <w:jc w:val="center"/>
              <w:rPr>
                <w:color w:val="002060"/>
              </w:rPr>
            </w:pPr>
            <w:r w:rsidRPr="003521C2">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02BD1" w14:textId="77777777" w:rsidR="006249C0" w:rsidRPr="003521C2" w:rsidRDefault="006249C0" w:rsidP="00BB2792">
            <w:pPr>
              <w:pStyle w:val="rowtabella0"/>
              <w:jc w:val="center"/>
              <w:rPr>
                <w:color w:val="002060"/>
              </w:rPr>
            </w:pPr>
            <w:r w:rsidRPr="003521C2">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DA36E" w14:textId="77777777" w:rsidR="006249C0" w:rsidRPr="003521C2" w:rsidRDefault="006249C0" w:rsidP="00BB2792">
            <w:pPr>
              <w:pStyle w:val="rowtabella0"/>
              <w:jc w:val="center"/>
              <w:rPr>
                <w:color w:val="002060"/>
              </w:rPr>
            </w:pPr>
            <w:r w:rsidRPr="003521C2">
              <w:rPr>
                <w:color w:val="002060"/>
              </w:rPr>
              <w:t>0</w:t>
            </w:r>
          </w:p>
        </w:tc>
      </w:tr>
    </w:tbl>
    <w:p w14:paraId="52B04C2A" w14:textId="77777777" w:rsidR="006249C0" w:rsidRPr="003521C2" w:rsidRDefault="006249C0" w:rsidP="006249C0">
      <w:pPr>
        <w:pStyle w:val="breakline"/>
        <w:rPr>
          <w:rFonts w:ascii="Arial" w:eastAsiaTheme="minorEastAsia" w:hAnsi="Arial" w:cs="Arial"/>
          <w:color w:val="002060"/>
        </w:rPr>
      </w:pPr>
    </w:p>
    <w:p w14:paraId="5066D6FA" w14:textId="77777777" w:rsidR="006249C0" w:rsidRPr="003521C2" w:rsidRDefault="006249C0" w:rsidP="006249C0">
      <w:pPr>
        <w:pStyle w:val="breakline"/>
        <w:rPr>
          <w:rFonts w:ascii="Arial" w:hAnsi="Arial" w:cs="Arial"/>
          <w:color w:val="002060"/>
        </w:rPr>
      </w:pPr>
    </w:p>
    <w:p w14:paraId="145207FE" w14:textId="77777777" w:rsidR="006249C0" w:rsidRPr="003521C2" w:rsidRDefault="006249C0" w:rsidP="006249C0">
      <w:pPr>
        <w:pStyle w:val="sottotitolocampionato10"/>
        <w:rPr>
          <w:color w:val="002060"/>
        </w:rPr>
      </w:pPr>
      <w:r w:rsidRPr="003521C2">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249C0" w:rsidRPr="003521C2" w14:paraId="6C63AA72" w14:textId="77777777" w:rsidTr="00BB279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96694" w14:textId="77777777" w:rsidR="006249C0" w:rsidRPr="003521C2" w:rsidRDefault="006249C0" w:rsidP="00BB2792">
            <w:pPr>
              <w:pStyle w:val="headertabella0"/>
              <w:rPr>
                <w:color w:val="002060"/>
              </w:rPr>
            </w:pPr>
            <w:r w:rsidRPr="003521C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1044C" w14:textId="77777777" w:rsidR="006249C0" w:rsidRPr="003521C2" w:rsidRDefault="006249C0" w:rsidP="00BB2792">
            <w:pPr>
              <w:pStyle w:val="headertabella0"/>
              <w:rPr>
                <w:color w:val="002060"/>
              </w:rPr>
            </w:pPr>
            <w:r w:rsidRPr="003521C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EAADB" w14:textId="77777777" w:rsidR="006249C0" w:rsidRPr="003521C2" w:rsidRDefault="006249C0" w:rsidP="00BB2792">
            <w:pPr>
              <w:pStyle w:val="headertabella0"/>
              <w:rPr>
                <w:color w:val="002060"/>
              </w:rPr>
            </w:pPr>
            <w:r w:rsidRPr="003521C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D65D4" w14:textId="77777777" w:rsidR="006249C0" w:rsidRPr="003521C2" w:rsidRDefault="006249C0" w:rsidP="00BB2792">
            <w:pPr>
              <w:pStyle w:val="headertabella0"/>
              <w:rPr>
                <w:color w:val="002060"/>
              </w:rPr>
            </w:pPr>
            <w:r w:rsidRPr="003521C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860CA" w14:textId="77777777" w:rsidR="006249C0" w:rsidRPr="003521C2" w:rsidRDefault="006249C0" w:rsidP="00BB2792">
            <w:pPr>
              <w:pStyle w:val="headertabella0"/>
              <w:rPr>
                <w:color w:val="002060"/>
              </w:rPr>
            </w:pPr>
            <w:r w:rsidRPr="003521C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5F914" w14:textId="77777777" w:rsidR="006249C0" w:rsidRPr="003521C2" w:rsidRDefault="006249C0" w:rsidP="00BB2792">
            <w:pPr>
              <w:pStyle w:val="headertabella0"/>
              <w:rPr>
                <w:color w:val="002060"/>
              </w:rPr>
            </w:pPr>
            <w:r w:rsidRPr="003521C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149FC" w14:textId="77777777" w:rsidR="006249C0" w:rsidRPr="003521C2" w:rsidRDefault="006249C0" w:rsidP="00BB2792">
            <w:pPr>
              <w:pStyle w:val="headertabella0"/>
              <w:rPr>
                <w:color w:val="002060"/>
              </w:rPr>
            </w:pPr>
            <w:r w:rsidRPr="003521C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01A97" w14:textId="77777777" w:rsidR="006249C0" w:rsidRPr="003521C2" w:rsidRDefault="006249C0" w:rsidP="00BB2792">
            <w:pPr>
              <w:pStyle w:val="headertabella0"/>
              <w:rPr>
                <w:color w:val="002060"/>
              </w:rPr>
            </w:pPr>
            <w:r w:rsidRPr="003521C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90F17" w14:textId="77777777" w:rsidR="006249C0" w:rsidRPr="003521C2" w:rsidRDefault="006249C0" w:rsidP="00BB2792">
            <w:pPr>
              <w:pStyle w:val="headertabella0"/>
              <w:rPr>
                <w:color w:val="002060"/>
              </w:rPr>
            </w:pPr>
            <w:r w:rsidRPr="003521C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49EF9" w14:textId="77777777" w:rsidR="006249C0" w:rsidRPr="003521C2" w:rsidRDefault="006249C0" w:rsidP="00BB2792">
            <w:pPr>
              <w:pStyle w:val="headertabella0"/>
              <w:rPr>
                <w:color w:val="002060"/>
              </w:rPr>
            </w:pPr>
            <w:r w:rsidRPr="003521C2">
              <w:rPr>
                <w:color w:val="002060"/>
              </w:rPr>
              <w:t>PE</w:t>
            </w:r>
          </w:p>
        </w:tc>
      </w:tr>
      <w:tr w:rsidR="006249C0" w:rsidRPr="003521C2" w14:paraId="6421E58B" w14:textId="77777777" w:rsidTr="00BB279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8EB825" w14:textId="77777777" w:rsidR="006249C0" w:rsidRPr="003521C2" w:rsidRDefault="006249C0" w:rsidP="00BB2792">
            <w:pPr>
              <w:pStyle w:val="rowtabella0"/>
              <w:rPr>
                <w:color w:val="002060"/>
              </w:rPr>
            </w:pPr>
            <w:r w:rsidRPr="003521C2">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B5076" w14:textId="77777777" w:rsidR="006249C0" w:rsidRPr="003521C2" w:rsidRDefault="006249C0" w:rsidP="00BB2792">
            <w:pPr>
              <w:pStyle w:val="rowtabella0"/>
              <w:jc w:val="center"/>
              <w:rPr>
                <w:color w:val="002060"/>
              </w:rPr>
            </w:pPr>
            <w:r w:rsidRPr="003521C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AA3B9"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7B669" w14:textId="77777777" w:rsidR="006249C0" w:rsidRPr="003521C2" w:rsidRDefault="006249C0" w:rsidP="00BB2792">
            <w:pPr>
              <w:pStyle w:val="rowtabella0"/>
              <w:jc w:val="center"/>
              <w:rPr>
                <w:color w:val="002060"/>
              </w:rPr>
            </w:pPr>
            <w:r w:rsidRPr="003521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DE1EA"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0ACF2"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778B5" w14:textId="77777777" w:rsidR="006249C0" w:rsidRPr="003521C2" w:rsidRDefault="006249C0" w:rsidP="00BB2792">
            <w:pPr>
              <w:pStyle w:val="rowtabella0"/>
              <w:jc w:val="center"/>
              <w:rPr>
                <w:color w:val="002060"/>
              </w:rPr>
            </w:pPr>
            <w:r w:rsidRPr="003521C2">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EABD2" w14:textId="77777777" w:rsidR="006249C0" w:rsidRPr="003521C2" w:rsidRDefault="006249C0" w:rsidP="00BB2792">
            <w:pPr>
              <w:pStyle w:val="rowtabella0"/>
              <w:jc w:val="center"/>
              <w:rPr>
                <w:color w:val="002060"/>
              </w:rPr>
            </w:pPr>
            <w:r w:rsidRPr="003521C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26703" w14:textId="77777777" w:rsidR="006249C0" w:rsidRPr="003521C2" w:rsidRDefault="006249C0" w:rsidP="00BB2792">
            <w:pPr>
              <w:pStyle w:val="rowtabella0"/>
              <w:jc w:val="center"/>
              <w:rPr>
                <w:color w:val="002060"/>
              </w:rPr>
            </w:pPr>
            <w:r w:rsidRPr="003521C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6C21E" w14:textId="77777777" w:rsidR="006249C0" w:rsidRPr="003521C2" w:rsidRDefault="006249C0" w:rsidP="00BB2792">
            <w:pPr>
              <w:pStyle w:val="rowtabella0"/>
              <w:jc w:val="center"/>
              <w:rPr>
                <w:color w:val="002060"/>
              </w:rPr>
            </w:pPr>
            <w:r w:rsidRPr="003521C2">
              <w:rPr>
                <w:color w:val="002060"/>
              </w:rPr>
              <w:t>0</w:t>
            </w:r>
          </w:p>
        </w:tc>
      </w:tr>
      <w:tr w:rsidR="006249C0" w:rsidRPr="003521C2" w14:paraId="50ABA3E9"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6FEDE0" w14:textId="77777777" w:rsidR="006249C0" w:rsidRPr="003521C2" w:rsidRDefault="006249C0" w:rsidP="00BB2792">
            <w:pPr>
              <w:pStyle w:val="rowtabella0"/>
              <w:rPr>
                <w:color w:val="002060"/>
              </w:rPr>
            </w:pPr>
            <w:r w:rsidRPr="003521C2">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55ED2" w14:textId="77777777" w:rsidR="006249C0" w:rsidRPr="003521C2" w:rsidRDefault="006249C0" w:rsidP="00BB2792">
            <w:pPr>
              <w:pStyle w:val="rowtabella0"/>
              <w:jc w:val="center"/>
              <w:rPr>
                <w:color w:val="002060"/>
              </w:rPr>
            </w:pPr>
            <w:r w:rsidRPr="003521C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3A431"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E8FB0" w14:textId="77777777" w:rsidR="006249C0" w:rsidRPr="003521C2" w:rsidRDefault="006249C0" w:rsidP="00BB2792">
            <w:pPr>
              <w:pStyle w:val="rowtabella0"/>
              <w:jc w:val="center"/>
              <w:rPr>
                <w:color w:val="002060"/>
              </w:rPr>
            </w:pPr>
            <w:r w:rsidRPr="003521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B535E"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A08D4" w14:textId="77777777" w:rsidR="006249C0" w:rsidRPr="003521C2" w:rsidRDefault="006249C0" w:rsidP="00BB2792">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17206" w14:textId="77777777" w:rsidR="006249C0" w:rsidRPr="003521C2" w:rsidRDefault="006249C0" w:rsidP="00BB2792">
            <w:pPr>
              <w:pStyle w:val="rowtabella0"/>
              <w:jc w:val="center"/>
              <w:rPr>
                <w:color w:val="002060"/>
              </w:rPr>
            </w:pPr>
            <w:r w:rsidRPr="003521C2">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0352E" w14:textId="77777777" w:rsidR="006249C0" w:rsidRPr="003521C2" w:rsidRDefault="006249C0" w:rsidP="00BB2792">
            <w:pPr>
              <w:pStyle w:val="rowtabella0"/>
              <w:jc w:val="center"/>
              <w:rPr>
                <w:color w:val="002060"/>
              </w:rPr>
            </w:pPr>
            <w:r w:rsidRPr="003521C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52038" w14:textId="77777777" w:rsidR="006249C0" w:rsidRPr="003521C2" w:rsidRDefault="006249C0" w:rsidP="00BB2792">
            <w:pPr>
              <w:pStyle w:val="rowtabella0"/>
              <w:jc w:val="center"/>
              <w:rPr>
                <w:color w:val="002060"/>
              </w:rPr>
            </w:pPr>
            <w:r w:rsidRPr="003521C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1DD83" w14:textId="77777777" w:rsidR="006249C0" w:rsidRPr="003521C2" w:rsidRDefault="006249C0" w:rsidP="00BB2792">
            <w:pPr>
              <w:pStyle w:val="rowtabella0"/>
              <w:jc w:val="center"/>
              <w:rPr>
                <w:color w:val="002060"/>
              </w:rPr>
            </w:pPr>
            <w:r w:rsidRPr="003521C2">
              <w:rPr>
                <w:color w:val="002060"/>
              </w:rPr>
              <w:t>0</w:t>
            </w:r>
          </w:p>
        </w:tc>
      </w:tr>
      <w:tr w:rsidR="006249C0" w:rsidRPr="003521C2" w14:paraId="2477258F"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BBF9C2" w14:textId="77777777" w:rsidR="006249C0" w:rsidRPr="003521C2" w:rsidRDefault="006249C0" w:rsidP="00BB2792">
            <w:pPr>
              <w:pStyle w:val="rowtabella0"/>
              <w:rPr>
                <w:color w:val="002060"/>
              </w:rPr>
            </w:pPr>
            <w:r w:rsidRPr="003521C2">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978B2" w14:textId="77777777" w:rsidR="006249C0" w:rsidRPr="003521C2" w:rsidRDefault="006249C0" w:rsidP="00BB2792">
            <w:pPr>
              <w:pStyle w:val="rowtabella0"/>
              <w:jc w:val="center"/>
              <w:rPr>
                <w:color w:val="002060"/>
              </w:rPr>
            </w:pPr>
            <w:r w:rsidRPr="003521C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809C0"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AD05B" w14:textId="77777777" w:rsidR="006249C0" w:rsidRPr="003521C2" w:rsidRDefault="006249C0" w:rsidP="00BB2792">
            <w:pPr>
              <w:pStyle w:val="rowtabella0"/>
              <w:jc w:val="center"/>
              <w:rPr>
                <w:color w:val="002060"/>
              </w:rPr>
            </w:pPr>
            <w:r w:rsidRPr="003521C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82972" w14:textId="77777777" w:rsidR="006249C0" w:rsidRPr="003521C2" w:rsidRDefault="006249C0" w:rsidP="00BB2792">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AD3F5" w14:textId="77777777" w:rsidR="006249C0" w:rsidRPr="003521C2" w:rsidRDefault="006249C0" w:rsidP="00BB2792">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213CE" w14:textId="77777777" w:rsidR="006249C0" w:rsidRPr="003521C2" w:rsidRDefault="006249C0" w:rsidP="00BB2792">
            <w:pPr>
              <w:pStyle w:val="rowtabella0"/>
              <w:jc w:val="center"/>
              <w:rPr>
                <w:color w:val="002060"/>
              </w:rPr>
            </w:pPr>
            <w:r w:rsidRPr="003521C2">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E8958" w14:textId="77777777" w:rsidR="006249C0" w:rsidRPr="003521C2" w:rsidRDefault="006249C0" w:rsidP="00BB2792">
            <w:pPr>
              <w:pStyle w:val="rowtabella0"/>
              <w:jc w:val="center"/>
              <w:rPr>
                <w:color w:val="002060"/>
              </w:rPr>
            </w:pPr>
            <w:r w:rsidRPr="003521C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7E810" w14:textId="77777777" w:rsidR="006249C0" w:rsidRPr="003521C2" w:rsidRDefault="006249C0" w:rsidP="00BB2792">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E614A" w14:textId="77777777" w:rsidR="006249C0" w:rsidRPr="003521C2" w:rsidRDefault="006249C0" w:rsidP="00BB2792">
            <w:pPr>
              <w:pStyle w:val="rowtabella0"/>
              <w:jc w:val="center"/>
              <w:rPr>
                <w:color w:val="002060"/>
              </w:rPr>
            </w:pPr>
            <w:r w:rsidRPr="003521C2">
              <w:rPr>
                <w:color w:val="002060"/>
              </w:rPr>
              <w:t>0</w:t>
            </w:r>
          </w:p>
        </w:tc>
      </w:tr>
      <w:tr w:rsidR="006249C0" w:rsidRPr="003521C2" w14:paraId="68EEFD7C"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E891FB" w14:textId="77777777" w:rsidR="006249C0" w:rsidRPr="003521C2" w:rsidRDefault="006249C0" w:rsidP="00BB2792">
            <w:pPr>
              <w:pStyle w:val="rowtabella0"/>
              <w:rPr>
                <w:color w:val="002060"/>
              </w:rPr>
            </w:pPr>
            <w:r w:rsidRPr="003521C2">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4F20C" w14:textId="77777777" w:rsidR="006249C0" w:rsidRPr="003521C2" w:rsidRDefault="006249C0" w:rsidP="00BB2792">
            <w:pPr>
              <w:pStyle w:val="rowtabella0"/>
              <w:jc w:val="center"/>
              <w:rPr>
                <w:color w:val="002060"/>
              </w:rPr>
            </w:pPr>
            <w:r w:rsidRPr="003521C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6821D"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A5E82" w14:textId="77777777" w:rsidR="006249C0" w:rsidRPr="003521C2" w:rsidRDefault="006249C0" w:rsidP="00BB2792">
            <w:pPr>
              <w:pStyle w:val="rowtabella0"/>
              <w:jc w:val="center"/>
              <w:rPr>
                <w:color w:val="002060"/>
              </w:rPr>
            </w:pPr>
            <w:r w:rsidRPr="003521C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8A878"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3FE8D" w14:textId="77777777" w:rsidR="006249C0" w:rsidRPr="003521C2" w:rsidRDefault="006249C0" w:rsidP="00BB2792">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943D6" w14:textId="77777777" w:rsidR="006249C0" w:rsidRPr="003521C2" w:rsidRDefault="006249C0" w:rsidP="00BB2792">
            <w:pPr>
              <w:pStyle w:val="rowtabella0"/>
              <w:jc w:val="center"/>
              <w:rPr>
                <w:color w:val="002060"/>
              </w:rPr>
            </w:pPr>
            <w:r w:rsidRPr="003521C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C2FB3" w14:textId="77777777" w:rsidR="006249C0" w:rsidRPr="003521C2" w:rsidRDefault="006249C0" w:rsidP="00BB2792">
            <w:pPr>
              <w:pStyle w:val="rowtabella0"/>
              <w:jc w:val="center"/>
              <w:rPr>
                <w:color w:val="002060"/>
              </w:rPr>
            </w:pPr>
            <w:r w:rsidRPr="003521C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EC063" w14:textId="77777777" w:rsidR="006249C0" w:rsidRPr="003521C2" w:rsidRDefault="006249C0" w:rsidP="00BB2792">
            <w:pPr>
              <w:pStyle w:val="rowtabella0"/>
              <w:jc w:val="center"/>
              <w:rPr>
                <w:color w:val="002060"/>
              </w:rPr>
            </w:pPr>
            <w:r w:rsidRPr="003521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7986B" w14:textId="77777777" w:rsidR="006249C0" w:rsidRPr="003521C2" w:rsidRDefault="006249C0" w:rsidP="00BB2792">
            <w:pPr>
              <w:pStyle w:val="rowtabella0"/>
              <w:jc w:val="center"/>
              <w:rPr>
                <w:color w:val="002060"/>
              </w:rPr>
            </w:pPr>
            <w:r w:rsidRPr="003521C2">
              <w:rPr>
                <w:color w:val="002060"/>
              </w:rPr>
              <w:t>0</w:t>
            </w:r>
          </w:p>
        </w:tc>
      </w:tr>
      <w:tr w:rsidR="006249C0" w:rsidRPr="003521C2" w14:paraId="145A7000"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7F7C3A" w14:textId="77777777" w:rsidR="006249C0" w:rsidRPr="003521C2" w:rsidRDefault="006249C0" w:rsidP="00BB2792">
            <w:pPr>
              <w:pStyle w:val="rowtabella0"/>
              <w:rPr>
                <w:color w:val="002060"/>
              </w:rPr>
            </w:pPr>
            <w:r w:rsidRPr="003521C2">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D926A" w14:textId="77777777" w:rsidR="006249C0" w:rsidRPr="003521C2" w:rsidRDefault="006249C0" w:rsidP="00BB2792">
            <w:pPr>
              <w:pStyle w:val="rowtabella0"/>
              <w:jc w:val="center"/>
              <w:rPr>
                <w:color w:val="002060"/>
              </w:rPr>
            </w:pPr>
            <w:r w:rsidRPr="003521C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6C214"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03D61" w14:textId="77777777" w:rsidR="006249C0" w:rsidRPr="003521C2" w:rsidRDefault="006249C0" w:rsidP="00BB2792">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F69FD" w14:textId="77777777" w:rsidR="006249C0" w:rsidRPr="003521C2" w:rsidRDefault="006249C0" w:rsidP="00BB2792">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1C7C9" w14:textId="77777777" w:rsidR="006249C0" w:rsidRPr="003521C2" w:rsidRDefault="006249C0" w:rsidP="00BB2792">
            <w:pPr>
              <w:pStyle w:val="rowtabella0"/>
              <w:jc w:val="center"/>
              <w:rPr>
                <w:color w:val="002060"/>
              </w:rPr>
            </w:pPr>
            <w:r w:rsidRPr="003521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A1853" w14:textId="77777777" w:rsidR="006249C0" w:rsidRPr="003521C2" w:rsidRDefault="006249C0" w:rsidP="00BB2792">
            <w:pPr>
              <w:pStyle w:val="rowtabella0"/>
              <w:jc w:val="center"/>
              <w:rPr>
                <w:color w:val="002060"/>
              </w:rPr>
            </w:pPr>
            <w:r w:rsidRPr="003521C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40BBB" w14:textId="77777777" w:rsidR="006249C0" w:rsidRPr="003521C2" w:rsidRDefault="006249C0" w:rsidP="00BB2792">
            <w:pPr>
              <w:pStyle w:val="rowtabella0"/>
              <w:jc w:val="center"/>
              <w:rPr>
                <w:color w:val="002060"/>
              </w:rPr>
            </w:pPr>
            <w:r w:rsidRPr="003521C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2EE21" w14:textId="77777777" w:rsidR="006249C0" w:rsidRPr="003521C2" w:rsidRDefault="006249C0" w:rsidP="00BB2792">
            <w:pPr>
              <w:pStyle w:val="rowtabella0"/>
              <w:jc w:val="center"/>
              <w:rPr>
                <w:color w:val="002060"/>
              </w:rPr>
            </w:pPr>
            <w:r w:rsidRPr="003521C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66918" w14:textId="77777777" w:rsidR="006249C0" w:rsidRPr="003521C2" w:rsidRDefault="006249C0" w:rsidP="00BB2792">
            <w:pPr>
              <w:pStyle w:val="rowtabella0"/>
              <w:jc w:val="center"/>
              <w:rPr>
                <w:color w:val="002060"/>
              </w:rPr>
            </w:pPr>
            <w:r w:rsidRPr="003521C2">
              <w:rPr>
                <w:color w:val="002060"/>
              </w:rPr>
              <w:t>0</w:t>
            </w:r>
          </w:p>
        </w:tc>
      </w:tr>
      <w:tr w:rsidR="006249C0" w:rsidRPr="003521C2" w14:paraId="6B28964C"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875EE7" w14:textId="77777777" w:rsidR="006249C0" w:rsidRPr="003521C2" w:rsidRDefault="006249C0" w:rsidP="00BB2792">
            <w:pPr>
              <w:pStyle w:val="rowtabella0"/>
              <w:rPr>
                <w:color w:val="002060"/>
              </w:rPr>
            </w:pPr>
            <w:r w:rsidRPr="003521C2">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0B8E2" w14:textId="77777777" w:rsidR="006249C0" w:rsidRPr="003521C2" w:rsidRDefault="006249C0" w:rsidP="00BB2792">
            <w:pPr>
              <w:pStyle w:val="rowtabella0"/>
              <w:jc w:val="center"/>
              <w:rPr>
                <w:color w:val="002060"/>
              </w:rPr>
            </w:pPr>
            <w:r w:rsidRPr="003521C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17E68"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B407D" w14:textId="77777777" w:rsidR="006249C0" w:rsidRPr="003521C2" w:rsidRDefault="006249C0" w:rsidP="00BB2792">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5B3AF"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B03DD" w14:textId="77777777" w:rsidR="006249C0" w:rsidRPr="003521C2" w:rsidRDefault="006249C0" w:rsidP="00BB2792">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FED1B" w14:textId="77777777" w:rsidR="006249C0" w:rsidRPr="003521C2" w:rsidRDefault="006249C0" w:rsidP="00BB2792">
            <w:pPr>
              <w:pStyle w:val="rowtabella0"/>
              <w:jc w:val="center"/>
              <w:rPr>
                <w:color w:val="002060"/>
              </w:rPr>
            </w:pPr>
            <w:r w:rsidRPr="003521C2">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80B03" w14:textId="77777777" w:rsidR="006249C0" w:rsidRPr="003521C2" w:rsidRDefault="006249C0" w:rsidP="00BB2792">
            <w:pPr>
              <w:pStyle w:val="rowtabella0"/>
              <w:jc w:val="center"/>
              <w:rPr>
                <w:color w:val="002060"/>
              </w:rPr>
            </w:pPr>
            <w:r w:rsidRPr="003521C2">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B42A3" w14:textId="77777777" w:rsidR="006249C0" w:rsidRPr="003521C2" w:rsidRDefault="006249C0" w:rsidP="00BB2792">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84B2B" w14:textId="77777777" w:rsidR="006249C0" w:rsidRPr="003521C2" w:rsidRDefault="006249C0" w:rsidP="00BB2792">
            <w:pPr>
              <w:pStyle w:val="rowtabella0"/>
              <w:jc w:val="center"/>
              <w:rPr>
                <w:color w:val="002060"/>
              </w:rPr>
            </w:pPr>
            <w:r w:rsidRPr="003521C2">
              <w:rPr>
                <w:color w:val="002060"/>
              </w:rPr>
              <w:t>0</w:t>
            </w:r>
          </w:p>
        </w:tc>
      </w:tr>
      <w:tr w:rsidR="006249C0" w:rsidRPr="003521C2" w14:paraId="2FFBD6B0"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1ACE1C" w14:textId="77777777" w:rsidR="006249C0" w:rsidRPr="003521C2" w:rsidRDefault="006249C0" w:rsidP="00BB2792">
            <w:pPr>
              <w:pStyle w:val="rowtabella0"/>
              <w:rPr>
                <w:color w:val="002060"/>
              </w:rPr>
            </w:pPr>
            <w:r w:rsidRPr="003521C2">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1BC40" w14:textId="77777777" w:rsidR="006249C0" w:rsidRPr="003521C2" w:rsidRDefault="006249C0" w:rsidP="00BB2792">
            <w:pPr>
              <w:pStyle w:val="rowtabella0"/>
              <w:jc w:val="center"/>
              <w:rPr>
                <w:color w:val="002060"/>
              </w:rPr>
            </w:pPr>
            <w:r w:rsidRPr="003521C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F9FF1"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7BF56" w14:textId="77777777" w:rsidR="006249C0" w:rsidRPr="003521C2" w:rsidRDefault="006249C0" w:rsidP="00BB2792">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41778"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5062D" w14:textId="77777777" w:rsidR="006249C0" w:rsidRPr="003521C2" w:rsidRDefault="006249C0" w:rsidP="00BB2792">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AACF0" w14:textId="77777777" w:rsidR="006249C0" w:rsidRPr="003521C2" w:rsidRDefault="006249C0" w:rsidP="00BB2792">
            <w:pPr>
              <w:pStyle w:val="rowtabella0"/>
              <w:jc w:val="center"/>
              <w:rPr>
                <w:color w:val="002060"/>
              </w:rPr>
            </w:pPr>
            <w:r w:rsidRPr="003521C2">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93CB1" w14:textId="77777777" w:rsidR="006249C0" w:rsidRPr="003521C2" w:rsidRDefault="006249C0" w:rsidP="00BB2792">
            <w:pPr>
              <w:pStyle w:val="rowtabella0"/>
              <w:jc w:val="center"/>
              <w:rPr>
                <w:color w:val="002060"/>
              </w:rPr>
            </w:pPr>
            <w:r w:rsidRPr="003521C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A3EE9"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C4265" w14:textId="77777777" w:rsidR="006249C0" w:rsidRPr="003521C2" w:rsidRDefault="006249C0" w:rsidP="00BB2792">
            <w:pPr>
              <w:pStyle w:val="rowtabella0"/>
              <w:jc w:val="center"/>
              <w:rPr>
                <w:color w:val="002060"/>
              </w:rPr>
            </w:pPr>
            <w:r w:rsidRPr="003521C2">
              <w:rPr>
                <w:color w:val="002060"/>
              </w:rPr>
              <w:t>0</w:t>
            </w:r>
          </w:p>
        </w:tc>
      </w:tr>
      <w:tr w:rsidR="006249C0" w:rsidRPr="003521C2" w14:paraId="35ECCE63"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67E80A" w14:textId="77777777" w:rsidR="006249C0" w:rsidRPr="003521C2" w:rsidRDefault="006249C0" w:rsidP="00BB2792">
            <w:pPr>
              <w:pStyle w:val="rowtabella0"/>
              <w:rPr>
                <w:color w:val="002060"/>
              </w:rPr>
            </w:pPr>
            <w:r w:rsidRPr="003521C2">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DBA20" w14:textId="77777777" w:rsidR="006249C0" w:rsidRPr="003521C2" w:rsidRDefault="006249C0" w:rsidP="00BB2792">
            <w:pPr>
              <w:pStyle w:val="rowtabella0"/>
              <w:jc w:val="center"/>
              <w:rPr>
                <w:color w:val="002060"/>
              </w:rPr>
            </w:pPr>
            <w:r w:rsidRPr="003521C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A2615"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3BFE9" w14:textId="77777777" w:rsidR="006249C0" w:rsidRPr="003521C2" w:rsidRDefault="006249C0" w:rsidP="00BB2792">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5FDAD"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199E3" w14:textId="77777777" w:rsidR="006249C0" w:rsidRPr="003521C2" w:rsidRDefault="006249C0" w:rsidP="00BB2792">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955B4" w14:textId="77777777" w:rsidR="006249C0" w:rsidRPr="003521C2" w:rsidRDefault="006249C0" w:rsidP="00BB2792">
            <w:pPr>
              <w:pStyle w:val="rowtabella0"/>
              <w:jc w:val="center"/>
              <w:rPr>
                <w:color w:val="002060"/>
              </w:rPr>
            </w:pPr>
            <w:r w:rsidRPr="003521C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9DC17" w14:textId="77777777" w:rsidR="006249C0" w:rsidRPr="003521C2" w:rsidRDefault="006249C0" w:rsidP="00BB2792">
            <w:pPr>
              <w:pStyle w:val="rowtabella0"/>
              <w:jc w:val="center"/>
              <w:rPr>
                <w:color w:val="002060"/>
              </w:rPr>
            </w:pPr>
            <w:r w:rsidRPr="003521C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D4861" w14:textId="77777777" w:rsidR="006249C0" w:rsidRPr="003521C2" w:rsidRDefault="006249C0" w:rsidP="00BB2792">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E8BFA" w14:textId="77777777" w:rsidR="006249C0" w:rsidRPr="003521C2" w:rsidRDefault="006249C0" w:rsidP="00BB2792">
            <w:pPr>
              <w:pStyle w:val="rowtabella0"/>
              <w:jc w:val="center"/>
              <w:rPr>
                <w:color w:val="002060"/>
              </w:rPr>
            </w:pPr>
            <w:r w:rsidRPr="003521C2">
              <w:rPr>
                <w:color w:val="002060"/>
              </w:rPr>
              <w:t>0</w:t>
            </w:r>
          </w:p>
        </w:tc>
      </w:tr>
      <w:tr w:rsidR="006249C0" w:rsidRPr="003521C2" w14:paraId="719FAFAC"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B67A44" w14:textId="77777777" w:rsidR="006249C0" w:rsidRPr="003521C2" w:rsidRDefault="006249C0" w:rsidP="00BB2792">
            <w:pPr>
              <w:pStyle w:val="rowtabella0"/>
              <w:rPr>
                <w:color w:val="002060"/>
              </w:rPr>
            </w:pPr>
            <w:r w:rsidRPr="003521C2">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D556C" w14:textId="77777777" w:rsidR="006249C0" w:rsidRPr="003521C2" w:rsidRDefault="006249C0" w:rsidP="00BB2792">
            <w:pPr>
              <w:pStyle w:val="rowtabella0"/>
              <w:jc w:val="center"/>
              <w:rPr>
                <w:color w:val="002060"/>
              </w:rPr>
            </w:pPr>
            <w:r w:rsidRPr="003521C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2FE74"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8897A" w14:textId="77777777" w:rsidR="006249C0" w:rsidRPr="003521C2" w:rsidRDefault="006249C0" w:rsidP="00BB2792">
            <w:pPr>
              <w:pStyle w:val="rowtabella0"/>
              <w:jc w:val="center"/>
              <w:rPr>
                <w:color w:val="002060"/>
              </w:rPr>
            </w:pPr>
            <w:r w:rsidRPr="003521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EBEEC"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F4704" w14:textId="77777777" w:rsidR="006249C0" w:rsidRPr="003521C2" w:rsidRDefault="006249C0" w:rsidP="00BB2792">
            <w:pPr>
              <w:pStyle w:val="rowtabella0"/>
              <w:jc w:val="center"/>
              <w:rPr>
                <w:color w:val="002060"/>
              </w:rPr>
            </w:pPr>
            <w:r w:rsidRPr="003521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431DB" w14:textId="77777777" w:rsidR="006249C0" w:rsidRPr="003521C2" w:rsidRDefault="006249C0" w:rsidP="00BB2792">
            <w:pPr>
              <w:pStyle w:val="rowtabella0"/>
              <w:jc w:val="center"/>
              <w:rPr>
                <w:color w:val="002060"/>
              </w:rPr>
            </w:pPr>
            <w:r w:rsidRPr="003521C2">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96A63" w14:textId="77777777" w:rsidR="006249C0" w:rsidRPr="003521C2" w:rsidRDefault="006249C0" w:rsidP="00BB2792">
            <w:pPr>
              <w:pStyle w:val="rowtabella0"/>
              <w:jc w:val="center"/>
              <w:rPr>
                <w:color w:val="002060"/>
              </w:rPr>
            </w:pPr>
            <w:r w:rsidRPr="003521C2">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32AE9" w14:textId="77777777" w:rsidR="006249C0" w:rsidRPr="003521C2" w:rsidRDefault="006249C0" w:rsidP="00BB2792">
            <w:pPr>
              <w:pStyle w:val="rowtabella0"/>
              <w:jc w:val="center"/>
              <w:rPr>
                <w:color w:val="002060"/>
              </w:rPr>
            </w:pPr>
            <w:r w:rsidRPr="003521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20968" w14:textId="77777777" w:rsidR="006249C0" w:rsidRPr="003521C2" w:rsidRDefault="006249C0" w:rsidP="00BB2792">
            <w:pPr>
              <w:pStyle w:val="rowtabella0"/>
              <w:jc w:val="center"/>
              <w:rPr>
                <w:color w:val="002060"/>
              </w:rPr>
            </w:pPr>
            <w:r w:rsidRPr="003521C2">
              <w:rPr>
                <w:color w:val="002060"/>
              </w:rPr>
              <w:t>0</w:t>
            </w:r>
          </w:p>
        </w:tc>
      </w:tr>
      <w:tr w:rsidR="006249C0" w:rsidRPr="003521C2" w14:paraId="4A1C5464"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2351F9" w14:textId="77777777" w:rsidR="006249C0" w:rsidRPr="003521C2" w:rsidRDefault="006249C0" w:rsidP="00BB2792">
            <w:pPr>
              <w:pStyle w:val="rowtabella0"/>
              <w:rPr>
                <w:color w:val="002060"/>
                <w:lang w:val="es-ES"/>
              </w:rPr>
            </w:pPr>
            <w:r w:rsidRPr="003521C2">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C73EE" w14:textId="77777777" w:rsidR="006249C0" w:rsidRPr="003521C2" w:rsidRDefault="006249C0" w:rsidP="00BB2792">
            <w:pPr>
              <w:pStyle w:val="rowtabella0"/>
              <w:jc w:val="center"/>
              <w:rPr>
                <w:color w:val="002060"/>
              </w:rPr>
            </w:pPr>
            <w:r w:rsidRPr="003521C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84D53"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B3727" w14:textId="77777777" w:rsidR="006249C0" w:rsidRPr="003521C2" w:rsidRDefault="006249C0" w:rsidP="00BB2792">
            <w:pPr>
              <w:pStyle w:val="rowtabella0"/>
              <w:jc w:val="center"/>
              <w:rPr>
                <w:color w:val="002060"/>
              </w:rPr>
            </w:pPr>
            <w:r w:rsidRPr="003521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FB061" w14:textId="77777777" w:rsidR="006249C0" w:rsidRPr="003521C2" w:rsidRDefault="006249C0" w:rsidP="00BB2792">
            <w:pPr>
              <w:pStyle w:val="rowtabella0"/>
              <w:jc w:val="center"/>
              <w:rPr>
                <w:color w:val="002060"/>
              </w:rPr>
            </w:pPr>
            <w:r w:rsidRPr="003521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E5194" w14:textId="77777777" w:rsidR="006249C0" w:rsidRPr="003521C2" w:rsidRDefault="006249C0" w:rsidP="00BB2792">
            <w:pPr>
              <w:pStyle w:val="rowtabella0"/>
              <w:jc w:val="center"/>
              <w:rPr>
                <w:color w:val="002060"/>
              </w:rPr>
            </w:pPr>
            <w:r w:rsidRPr="003521C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C7A86" w14:textId="77777777" w:rsidR="006249C0" w:rsidRPr="003521C2" w:rsidRDefault="006249C0" w:rsidP="00BB2792">
            <w:pPr>
              <w:pStyle w:val="rowtabella0"/>
              <w:jc w:val="center"/>
              <w:rPr>
                <w:color w:val="002060"/>
              </w:rPr>
            </w:pPr>
            <w:r w:rsidRPr="003521C2">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545C3" w14:textId="77777777" w:rsidR="006249C0" w:rsidRPr="003521C2" w:rsidRDefault="006249C0" w:rsidP="00BB2792">
            <w:pPr>
              <w:pStyle w:val="rowtabella0"/>
              <w:jc w:val="center"/>
              <w:rPr>
                <w:color w:val="002060"/>
              </w:rPr>
            </w:pPr>
            <w:r w:rsidRPr="003521C2">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236EF" w14:textId="77777777" w:rsidR="006249C0" w:rsidRPr="003521C2" w:rsidRDefault="006249C0" w:rsidP="00BB2792">
            <w:pPr>
              <w:pStyle w:val="rowtabella0"/>
              <w:jc w:val="center"/>
              <w:rPr>
                <w:color w:val="002060"/>
              </w:rPr>
            </w:pPr>
            <w:r w:rsidRPr="003521C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25AA5" w14:textId="77777777" w:rsidR="006249C0" w:rsidRPr="003521C2" w:rsidRDefault="006249C0" w:rsidP="00BB2792">
            <w:pPr>
              <w:pStyle w:val="rowtabella0"/>
              <w:jc w:val="center"/>
              <w:rPr>
                <w:color w:val="002060"/>
              </w:rPr>
            </w:pPr>
            <w:r w:rsidRPr="003521C2">
              <w:rPr>
                <w:color w:val="002060"/>
              </w:rPr>
              <w:t>0</w:t>
            </w:r>
          </w:p>
        </w:tc>
      </w:tr>
      <w:tr w:rsidR="006249C0" w:rsidRPr="003521C2" w14:paraId="449E3508"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DE621C" w14:textId="77777777" w:rsidR="006249C0" w:rsidRPr="003521C2" w:rsidRDefault="006249C0" w:rsidP="00BB2792">
            <w:pPr>
              <w:pStyle w:val="rowtabella0"/>
              <w:rPr>
                <w:color w:val="002060"/>
              </w:rPr>
            </w:pPr>
            <w:r w:rsidRPr="003521C2">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6A795" w14:textId="77777777" w:rsidR="006249C0" w:rsidRPr="003521C2" w:rsidRDefault="006249C0" w:rsidP="00BB2792">
            <w:pPr>
              <w:pStyle w:val="rowtabella0"/>
              <w:jc w:val="center"/>
              <w:rPr>
                <w:color w:val="002060"/>
              </w:rPr>
            </w:pPr>
            <w:r w:rsidRPr="003521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7F00C"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0CBEE" w14:textId="77777777" w:rsidR="006249C0" w:rsidRPr="003521C2" w:rsidRDefault="006249C0" w:rsidP="00BB2792">
            <w:pPr>
              <w:pStyle w:val="rowtabella0"/>
              <w:jc w:val="center"/>
              <w:rPr>
                <w:color w:val="002060"/>
              </w:rPr>
            </w:pPr>
            <w:r w:rsidRPr="003521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C65EB" w14:textId="77777777" w:rsidR="006249C0" w:rsidRPr="003521C2" w:rsidRDefault="006249C0" w:rsidP="00BB2792">
            <w:pPr>
              <w:pStyle w:val="rowtabella0"/>
              <w:jc w:val="center"/>
              <w:rPr>
                <w:color w:val="002060"/>
              </w:rPr>
            </w:pPr>
            <w:r w:rsidRPr="003521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EB6F9" w14:textId="77777777" w:rsidR="006249C0" w:rsidRPr="003521C2" w:rsidRDefault="006249C0" w:rsidP="00BB2792">
            <w:pPr>
              <w:pStyle w:val="rowtabella0"/>
              <w:jc w:val="center"/>
              <w:rPr>
                <w:color w:val="002060"/>
              </w:rPr>
            </w:pPr>
            <w:r w:rsidRPr="003521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E36B0" w14:textId="77777777" w:rsidR="006249C0" w:rsidRPr="003521C2" w:rsidRDefault="006249C0" w:rsidP="00BB2792">
            <w:pPr>
              <w:pStyle w:val="rowtabella0"/>
              <w:jc w:val="center"/>
              <w:rPr>
                <w:color w:val="002060"/>
              </w:rPr>
            </w:pPr>
            <w:r w:rsidRPr="003521C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4DBAC" w14:textId="77777777" w:rsidR="006249C0" w:rsidRPr="003521C2" w:rsidRDefault="006249C0" w:rsidP="00BB2792">
            <w:pPr>
              <w:pStyle w:val="rowtabella0"/>
              <w:jc w:val="center"/>
              <w:rPr>
                <w:color w:val="002060"/>
              </w:rPr>
            </w:pPr>
            <w:r w:rsidRPr="003521C2">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C383D" w14:textId="77777777" w:rsidR="006249C0" w:rsidRPr="003521C2" w:rsidRDefault="006249C0" w:rsidP="00BB2792">
            <w:pPr>
              <w:pStyle w:val="rowtabella0"/>
              <w:jc w:val="center"/>
              <w:rPr>
                <w:color w:val="002060"/>
              </w:rPr>
            </w:pPr>
            <w:r w:rsidRPr="003521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6656F" w14:textId="77777777" w:rsidR="006249C0" w:rsidRPr="003521C2" w:rsidRDefault="006249C0" w:rsidP="00BB2792">
            <w:pPr>
              <w:pStyle w:val="rowtabella0"/>
              <w:jc w:val="center"/>
              <w:rPr>
                <w:color w:val="002060"/>
              </w:rPr>
            </w:pPr>
            <w:r w:rsidRPr="003521C2">
              <w:rPr>
                <w:color w:val="002060"/>
              </w:rPr>
              <w:t>0</w:t>
            </w:r>
          </w:p>
        </w:tc>
      </w:tr>
      <w:tr w:rsidR="006249C0" w:rsidRPr="003521C2" w14:paraId="5C856E1D" w14:textId="77777777" w:rsidTr="00BB279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65485B" w14:textId="77777777" w:rsidR="006249C0" w:rsidRPr="003521C2" w:rsidRDefault="006249C0" w:rsidP="00BB2792">
            <w:pPr>
              <w:pStyle w:val="breakline"/>
              <w:rPr>
                <w:rFonts w:ascii="Arial" w:eastAsiaTheme="minorEastAsia" w:hAnsi="Arial" w:cs="Arial"/>
                <w:color w:val="002060"/>
              </w:rPr>
            </w:pPr>
            <w:r w:rsidRPr="003521C2">
              <w:rPr>
                <w:rFonts w:ascii="Arial" w:hAnsi="Arial" w:cs="Arial"/>
                <w:color w:val="002060"/>
              </w:rPr>
              <w:t>POL. CSI STELLA A.S.D. – seconda squadra Under 21 –</w:t>
            </w:r>
          </w:p>
          <w:p w14:paraId="3C95735F" w14:textId="77777777" w:rsidR="006249C0" w:rsidRPr="003521C2" w:rsidRDefault="006249C0" w:rsidP="00BB2792">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7D2B6" w14:textId="77777777" w:rsidR="006249C0" w:rsidRPr="003521C2" w:rsidRDefault="006249C0" w:rsidP="00BB2792">
            <w:pPr>
              <w:pStyle w:val="rowtabella0"/>
              <w:jc w:val="center"/>
              <w:rPr>
                <w:color w:val="002060"/>
              </w:rPr>
            </w:pPr>
            <w:r w:rsidRPr="003521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B69BC" w14:textId="77777777" w:rsidR="006249C0" w:rsidRPr="003521C2" w:rsidRDefault="006249C0" w:rsidP="00BB2792">
            <w:pPr>
              <w:pStyle w:val="rowtabella0"/>
              <w:jc w:val="center"/>
              <w:rPr>
                <w:color w:val="002060"/>
              </w:rPr>
            </w:pPr>
            <w:r w:rsidRPr="003521C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40E11" w14:textId="77777777" w:rsidR="006249C0" w:rsidRPr="003521C2" w:rsidRDefault="006249C0" w:rsidP="00BB2792">
            <w:pPr>
              <w:pStyle w:val="rowtabella0"/>
              <w:jc w:val="center"/>
              <w:rPr>
                <w:color w:val="002060"/>
              </w:rPr>
            </w:pPr>
            <w:r w:rsidRPr="003521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C6191" w14:textId="77777777" w:rsidR="006249C0" w:rsidRPr="003521C2" w:rsidRDefault="006249C0" w:rsidP="00BB2792">
            <w:pPr>
              <w:pStyle w:val="rowtabella0"/>
              <w:jc w:val="center"/>
              <w:rPr>
                <w:color w:val="002060"/>
              </w:rPr>
            </w:pPr>
            <w:r w:rsidRPr="003521C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7C4C6" w14:textId="77777777" w:rsidR="006249C0" w:rsidRPr="003521C2" w:rsidRDefault="006249C0" w:rsidP="00BB2792">
            <w:pPr>
              <w:pStyle w:val="rowtabella0"/>
              <w:jc w:val="center"/>
              <w:rPr>
                <w:color w:val="002060"/>
              </w:rPr>
            </w:pPr>
            <w:r w:rsidRPr="003521C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4DC9C" w14:textId="77777777" w:rsidR="006249C0" w:rsidRPr="003521C2" w:rsidRDefault="006249C0" w:rsidP="00BB2792">
            <w:pPr>
              <w:pStyle w:val="rowtabella0"/>
              <w:jc w:val="center"/>
              <w:rPr>
                <w:color w:val="002060"/>
              </w:rPr>
            </w:pPr>
            <w:r w:rsidRPr="003521C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03019" w14:textId="77777777" w:rsidR="006249C0" w:rsidRPr="003521C2" w:rsidRDefault="006249C0" w:rsidP="00BB2792">
            <w:pPr>
              <w:pStyle w:val="rowtabella0"/>
              <w:jc w:val="center"/>
              <w:rPr>
                <w:color w:val="002060"/>
              </w:rPr>
            </w:pPr>
            <w:r w:rsidRPr="003521C2">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230B6" w14:textId="77777777" w:rsidR="006249C0" w:rsidRPr="003521C2" w:rsidRDefault="006249C0" w:rsidP="00BB2792">
            <w:pPr>
              <w:pStyle w:val="rowtabella0"/>
              <w:jc w:val="center"/>
              <w:rPr>
                <w:color w:val="002060"/>
              </w:rPr>
            </w:pPr>
            <w:r w:rsidRPr="003521C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372BB" w14:textId="77777777" w:rsidR="006249C0" w:rsidRPr="003521C2" w:rsidRDefault="006249C0" w:rsidP="00BB2792">
            <w:pPr>
              <w:pStyle w:val="rowtabella0"/>
              <w:jc w:val="center"/>
              <w:rPr>
                <w:color w:val="002060"/>
              </w:rPr>
            </w:pPr>
            <w:r w:rsidRPr="003521C2">
              <w:rPr>
                <w:color w:val="002060"/>
              </w:rPr>
              <w:t>0</w:t>
            </w:r>
          </w:p>
        </w:tc>
      </w:tr>
    </w:tbl>
    <w:p w14:paraId="05DE23E2" w14:textId="77777777" w:rsidR="006249C0" w:rsidRDefault="006249C0" w:rsidP="006249C0">
      <w:pPr>
        <w:pStyle w:val="breakline"/>
        <w:rPr>
          <w:color w:val="002060"/>
        </w:rPr>
      </w:pPr>
    </w:p>
    <w:p w14:paraId="3613444F" w14:textId="77777777" w:rsidR="006249C0" w:rsidRPr="008354C6" w:rsidRDefault="006249C0" w:rsidP="006249C0">
      <w:pPr>
        <w:pStyle w:val="titoloprinc0"/>
        <w:rPr>
          <w:color w:val="002060"/>
        </w:rPr>
      </w:pPr>
      <w:r>
        <w:rPr>
          <w:color w:val="002060"/>
        </w:rPr>
        <w:t>PROGRAMMA GARE</w:t>
      </w:r>
    </w:p>
    <w:p w14:paraId="1C304ED0" w14:textId="77777777" w:rsidR="006249C0" w:rsidRDefault="006249C0" w:rsidP="006249C0">
      <w:pPr>
        <w:pStyle w:val="breakline"/>
        <w:rPr>
          <w:color w:val="002060"/>
        </w:rPr>
      </w:pPr>
    </w:p>
    <w:p w14:paraId="044C3950" w14:textId="77777777" w:rsidR="006249C0" w:rsidRPr="00CE58E2" w:rsidRDefault="006249C0" w:rsidP="006249C0">
      <w:pPr>
        <w:pStyle w:val="sottotitolocampionato10"/>
        <w:rPr>
          <w:color w:val="002060"/>
        </w:rPr>
      </w:pPr>
      <w:r w:rsidRPr="00CE58E2">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7"/>
        <w:gridCol w:w="385"/>
        <w:gridCol w:w="898"/>
        <w:gridCol w:w="1192"/>
        <w:gridCol w:w="1562"/>
        <w:gridCol w:w="1547"/>
      </w:tblGrid>
      <w:tr w:rsidR="006249C0" w:rsidRPr="00CE58E2" w14:paraId="01E1BA45" w14:textId="77777777" w:rsidTr="00AE3E74">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F6AEE" w14:textId="77777777" w:rsidR="006249C0" w:rsidRPr="00CE58E2" w:rsidRDefault="006249C0" w:rsidP="00BB2792">
            <w:pPr>
              <w:pStyle w:val="headertabella0"/>
              <w:rPr>
                <w:color w:val="002060"/>
              </w:rPr>
            </w:pPr>
            <w:r w:rsidRPr="00CE58E2">
              <w:rPr>
                <w:color w:val="002060"/>
              </w:rPr>
              <w:t>Squadra 1</w:t>
            </w:r>
          </w:p>
        </w:tc>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6277E" w14:textId="77777777" w:rsidR="006249C0" w:rsidRPr="00CE58E2" w:rsidRDefault="006249C0" w:rsidP="00BB2792">
            <w:pPr>
              <w:pStyle w:val="headertabella0"/>
              <w:rPr>
                <w:color w:val="002060"/>
              </w:rPr>
            </w:pPr>
            <w:r w:rsidRPr="00CE58E2">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5F05A" w14:textId="77777777" w:rsidR="006249C0" w:rsidRPr="00CE58E2" w:rsidRDefault="006249C0" w:rsidP="00BB2792">
            <w:pPr>
              <w:pStyle w:val="headertabella0"/>
              <w:rPr>
                <w:color w:val="002060"/>
              </w:rPr>
            </w:pPr>
            <w:r w:rsidRPr="00CE58E2">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295E5" w14:textId="77777777" w:rsidR="006249C0" w:rsidRPr="00CE58E2" w:rsidRDefault="006249C0" w:rsidP="00BB2792">
            <w:pPr>
              <w:pStyle w:val="headertabella0"/>
              <w:rPr>
                <w:color w:val="002060"/>
              </w:rPr>
            </w:pPr>
            <w:r w:rsidRPr="00CE58E2">
              <w:rPr>
                <w:color w:val="002060"/>
              </w:rPr>
              <w:t>Data/Ora</w:t>
            </w:r>
          </w:p>
        </w:tc>
        <w:tc>
          <w:tcPr>
            <w:tcW w:w="11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D4CEF" w14:textId="77777777" w:rsidR="006249C0" w:rsidRPr="00CE58E2" w:rsidRDefault="006249C0" w:rsidP="00BB2792">
            <w:pPr>
              <w:pStyle w:val="headertabella0"/>
              <w:rPr>
                <w:color w:val="002060"/>
              </w:rPr>
            </w:pPr>
            <w:r w:rsidRPr="00CE58E2">
              <w:rPr>
                <w:color w:val="002060"/>
              </w:rPr>
              <w:t>Impianto</w:t>
            </w:r>
          </w:p>
        </w:tc>
        <w:tc>
          <w:tcPr>
            <w:tcW w:w="15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D1F06" w14:textId="77777777" w:rsidR="006249C0" w:rsidRPr="00CE58E2" w:rsidRDefault="006249C0" w:rsidP="00BB2792">
            <w:pPr>
              <w:pStyle w:val="headertabella0"/>
              <w:rPr>
                <w:color w:val="002060"/>
              </w:rPr>
            </w:pPr>
            <w:proofErr w:type="spellStart"/>
            <w:r w:rsidRPr="00CE58E2">
              <w:rPr>
                <w:color w:val="002060"/>
              </w:rPr>
              <w:t>Localita'</w:t>
            </w:r>
            <w:proofErr w:type="spellEnd"/>
            <w:r w:rsidRPr="00CE58E2">
              <w:rPr>
                <w:color w:val="002060"/>
              </w:rPr>
              <w:t xml:space="preserve"> Impianto</w:t>
            </w:r>
          </w:p>
        </w:tc>
        <w:tc>
          <w:tcPr>
            <w:tcW w:w="15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C1DD9" w14:textId="77777777" w:rsidR="006249C0" w:rsidRPr="00CE58E2" w:rsidRDefault="006249C0" w:rsidP="00BB2792">
            <w:pPr>
              <w:pStyle w:val="headertabella0"/>
              <w:rPr>
                <w:color w:val="002060"/>
              </w:rPr>
            </w:pPr>
            <w:r w:rsidRPr="00CE58E2">
              <w:rPr>
                <w:color w:val="002060"/>
              </w:rPr>
              <w:t>Indirizzo Impianto</w:t>
            </w:r>
          </w:p>
        </w:tc>
      </w:tr>
      <w:tr w:rsidR="006249C0" w:rsidRPr="00CE58E2" w14:paraId="3E1CE5DB" w14:textId="77777777" w:rsidTr="00AE3E74">
        <w:trPr>
          <w:trHeight w:val="220"/>
        </w:trPr>
        <w:tc>
          <w:tcPr>
            <w:tcW w:w="200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B39187" w14:textId="77777777" w:rsidR="006249C0" w:rsidRPr="00CE58E2" w:rsidRDefault="006249C0" w:rsidP="00BB2792">
            <w:pPr>
              <w:pStyle w:val="rowtabella0"/>
              <w:rPr>
                <w:color w:val="002060"/>
              </w:rPr>
            </w:pPr>
            <w:r w:rsidRPr="00CE58E2">
              <w:rPr>
                <w:color w:val="002060"/>
              </w:rPr>
              <w:t>FFJ CALCIO A 5</w:t>
            </w:r>
          </w:p>
        </w:tc>
        <w:tc>
          <w:tcPr>
            <w:tcW w:w="200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E2C52E" w14:textId="77777777" w:rsidR="006249C0" w:rsidRPr="00CE58E2" w:rsidRDefault="006249C0" w:rsidP="00BB2792">
            <w:pPr>
              <w:pStyle w:val="rowtabella0"/>
              <w:rPr>
                <w:color w:val="002060"/>
              </w:rPr>
            </w:pPr>
            <w:r w:rsidRPr="00CE58E2">
              <w:rPr>
                <w:color w:val="002060"/>
              </w:rPr>
              <w:t>DURANTINA SANTA CECILIA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B35E17" w14:textId="77777777" w:rsidR="006249C0" w:rsidRPr="00CE58E2" w:rsidRDefault="006249C0" w:rsidP="00BB2792">
            <w:pPr>
              <w:pStyle w:val="rowtabella0"/>
              <w:jc w:val="center"/>
              <w:rPr>
                <w:color w:val="002060"/>
              </w:rPr>
            </w:pPr>
            <w:r w:rsidRPr="00CE58E2">
              <w:rPr>
                <w:color w:val="002060"/>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2D4CCE" w14:textId="77777777" w:rsidR="006249C0" w:rsidRPr="00CE58E2" w:rsidRDefault="006249C0" w:rsidP="00BB2792">
            <w:pPr>
              <w:pStyle w:val="rowtabella0"/>
              <w:rPr>
                <w:color w:val="002060"/>
              </w:rPr>
            </w:pPr>
            <w:r w:rsidRPr="00CE58E2">
              <w:rPr>
                <w:color w:val="002060"/>
              </w:rPr>
              <w:t>10/04/2026 21:30</w:t>
            </w:r>
          </w:p>
        </w:tc>
        <w:tc>
          <w:tcPr>
            <w:tcW w:w="119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E85A60" w14:textId="77777777" w:rsidR="006249C0" w:rsidRPr="00CE58E2" w:rsidRDefault="006249C0" w:rsidP="00BB2792">
            <w:pPr>
              <w:pStyle w:val="rowtabella0"/>
              <w:rPr>
                <w:color w:val="002060"/>
              </w:rPr>
            </w:pPr>
            <w:r w:rsidRPr="00CE58E2">
              <w:rPr>
                <w:color w:val="002060"/>
              </w:rPr>
              <w:t>5494 PALESTRA COMUNALE</w:t>
            </w:r>
          </w:p>
        </w:tc>
        <w:tc>
          <w:tcPr>
            <w:tcW w:w="15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DFB8B0" w14:textId="77777777" w:rsidR="006249C0" w:rsidRPr="00CE58E2" w:rsidRDefault="006249C0" w:rsidP="00BB2792">
            <w:pPr>
              <w:pStyle w:val="rowtabella0"/>
              <w:rPr>
                <w:color w:val="002060"/>
              </w:rPr>
            </w:pPr>
            <w:r w:rsidRPr="00CE58E2">
              <w:rPr>
                <w:color w:val="002060"/>
              </w:rPr>
              <w:t>MONTEFELCINO</w:t>
            </w:r>
          </w:p>
        </w:tc>
        <w:tc>
          <w:tcPr>
            <w:tcW w:w="15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BD3165" w14:textId="77777777" w:rsidR="006249C0" w:rsidRPr="00CE58E2" w:rsidRDefault="006249C0" w:rsidP="00BB2792">
            <w:pPr>
              <w:pStyle w:val="rowtabella0"/>
              <w:rPr>
                <w:color w:val="002060"/>
              </w:rPr>
            </w:pPr>
            <w:r w:rsidRPr="00CE58E2">
              <w:rPr>
                <w:color w:val="002060"/>
              </w:rPr>
              <w:t>VIA DELLO SPORT, 2</w:t>
            </w:r>
          </w:p>
        </w:tc>
      </w:tr>
      <w:tr w:rsidR="006249C0" w:rsidRPr="00CE58E2" w14:paraId="1209D585" w14:textId="77777777" w:rsidTr="00AE3E74">
        <w:trPr>
          <w:trHeight w:val="220"/>
        </w:trPr>
        <w:tc>
          <w:tcPr>
            <w:tcW w:w="2009" w:type="dxa"/>
            <w:tcBorders>
              <w:top w:val="nil"/>
              <w:left w:val="outset" w:sz="6" w:space="0" w:color="auto"/>
              <w:bottom w:val="nil"/>
              <w:right w:val="nil"/>
            </w:tcBorders>
            <w:tcMar>
              <w:top w:w="20" w:type="dxa"/>
              <w:left w:w="20" w:type="dxa"/>
              <w:bottom w:w="20" w:type="dxa"/>
              <w:right w:w="20" w:type="dxa"/>
            </w:tcMar>
            <w:vAlign w:val="center"/>
            <w:hideMark/>
          </w:tcPr>
          <w:p w14:paraId="75AAC731" w14:textId="77777777" w:rsidR="006249C0" w:rsidRPr="00CE58E2" w:rsidRDefault="006249C0" w:rsidP="00BB2792">
            <w:pPr>
              <w:pStyle w:val="rowtabella0"/>
              <w:rPr>
                <w:color w:val="002060"/>
              </w:rPr>
            </w:pPr>
            <w:r w:rsidRPr="00CE58E2">
              <w:rPr>
                <w:color w:val="002060"/>
              </w:rPr>
              <w:t>MONTECCHIO SPORT</w:t>
            </w:r>
          </w:p>
        </w:tc>
        <w:tc>
          <w:tcPr>
            <w:tcW w:w="2007" w:type="dxa"/>
            <w:tcBorders>
              <w:top w:val="nil"/>
              <w:left w:val="nil"/>
              <w:bottom w:val="nil"/>
              <w:right w:val="outset" w:sz="6" w:space="0" w:color="auto"/>
            </w:tcBorders>
            <w:tcMar>
              <w:top w:w="20" w:type="dxa"/>
              <w:left w:w="20" w:type="dxa"/>
              <w:bottom w:w="20" w:type="dxa"/>
              <w:right w:w="20" w:type="dxa"/>
            </w:tcMar>
            <w:vAlign w:val="center"/>
            <w:hideMark/>
          </w:tcPr>
          <w:p w14:paraId="33A88B54" w14:textId="77777777" w:rsidR="006249C0" w:rsidRPr="00CE58E2" w:rsidRDefault="006249C0" w:rsidP="00BB2792">
            <w:pPr>
              <w:pStyle w:val="rowtabella0"/>
              <w:rPr>
                <w:color w:val="002060"/>
              </w:rPr>
            </w:pPr>
            <w:r w:rsidRPr="00CE58E2">
              <w:rPr>
                <w:color w:val="002060"/>
              </w:rPr>
              <w:t>CIARNIN</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3F5D7FA" w14:textId="77777777" w:rsidR="006249C0" w:rsidRPr="00CE58E2" w:rsidRDefault="006249C0" w:rsidP="00BB2792">
            <w:pPr>
              <w:pStyle w:val="rowtabella0"/>
              <w:jc w:val="center"/>
              <w:rPr>
                <w:color w:val="002060"/>
              </w:rPr>
            </w:pPr>
            <w:r w:rsidRPr="00CE58E2">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96B7014" w14:textId="77777777" w:rsidR="006249C0" w:rsidRPr="00CE58E2" w:rsidRDefault="006249C0" w:rsidP="00BB2792">
            <w:pPr>
              <w:pStyle w:val="rowtabella0"/>
              <w:rPr>
                <w:color w:val="002060"/>
              </w:rPr>
            </w:pPr>
            <w:r w:rsidRPr="00CE58E2">
              <w:rPr>
                <w:color w:val="002060"/>
              </w:rPr>
              <w:t>10/04/2026 21:30</w:t>
            </w:r>
          </w:p>
        </w:tc>
        <w:tc>
          <w:tcPr>
            <w:tcW w:w="1192" w:type="dxa"/>
            <w:tcBorders>
              <w:top w:val="nil"/>
              <w:left w:val="nil"/>
              <w:bottom w:val="nil"/>
              <w:right w:val="outset" w:sz="6" w:space="0" w:color="auto"/>
            </w:tcBorders>
            <w:tcMar>
              <w:top w:w="20" w:type="dxa"/>
              <w:left w:w="20" w:type="dxa"/>
              <w:bottom w:w="20" w:type="dxa"/>
              <w:right w:w="20" w:type="dxa"/>
            </w:tcMar>
            <w:vAlign w:val="center"/>
            <w:hideMark/>
          </w:tcPr>
          <w:p w14:paraId="59B79C6F" w14:textId="77777777" w:rsidR="006249C0" w:rsidRPr="00CE58E2" w:rsidRDefault="006249C0" w:rsidP="00BB2792">
            <w:pPr>
              <w:pStyle w:val="rowtabella0"/>
              <w:rPr>
                <w:color w:val="002060"/>
              </w:rPr>
            </w:pPr>
            <w:r w:rsidRPr="00CE58E2">
              <w:rPr>
                <w:color w:val="002060"/>
              </w:rPr>
              <w:t>5414 PALESTRA PIAN DEL BRUSCOLO</w:t>
            </w:r>
          </w:p>
        </w:tc>
        <w:tc>
          <w:tcPr>
            <w:tcW w:w="1562" w:type="dxa"/>
            <w:tcBorders>
              <w:top w:val="nil"/>
              <w:left w:val="nil"/>
              <w:bottom w:val="nil"/>
              <w:right w:val="outset" w:sz="6" w:space="0" w:color="auto"/>
            </w:tcBorders>
            <w:tcMar>
              <w:top w:w="20" w:type="dxa"/>
              <w:left w:w="20" w:type="dxa"/>
              <w:bottom w:w="20" w:type="dxa"/>
              <w:right w:w="20" w:type="dxa"/>
            </w:tcMar>
            <w:vAlign w:val="center"/>
            <w:hideMark/>
          </w:tcPr>
          <w:p w14:paraId="73F9411D" w14:textId="77777777" w:rsidR="006249C0" w:rsidRPr="00CE58E2" w:rsidRDefault="006249C0" w:rsidP="00BB2792">
            <w:pPr>
              <w:pStyle w:val="rowtabella0"/>
              <w:rPr>
                <w:color w:val="002060"/>
              </w:rPr>
            </w:pPr>
            <w:r w:rsidRPr="00CE58E2">
              <w:rPr>
                <w:color w:val="002060"/>
              </w:rPr>
              <w:t>TAVULLIA</w:t>
            </w:r>
          </w:p>
        </w:tc>
        <w:tc>
          <w:tcPr>
            <w:tcW w:w="1547" w:type="dxa"/>
            <w:tcBorders>
              <w:top w:val="nil"/>
              <w:left w:val="nil"/>
              <w:bottom w:val="nil"/>
              <w:right w:val="outset" w:sz="6" w:space="0" w:color="auto"/>
            </w:tcBorders>
            <w:tcMar>
              <w:top w:w="20" w:type="dxa"/>
              <w:left w:w="20" w:type="dxa"/>
              <w:bottom w:w="20" w:type="dxa"/>
              <w:right w:w="20" w:type="dxa"/>
            </w:tcMar>
            <w:vAlign w:val="center"/>
            <w:hideMark/>
          </w:tcPr>
          <w:p w14:paraId="3C43D9DD" w14:textId="77777777" w:rsidR="006249C0" w:rsidRPr="00CE58E2" w:rsidRDefault="006249C0" w:rsidP="00BB2792">
            <w:pPr>
              <w:pStyle w:val="rowtabella0"/>
              <w:rPr>
                <w:color w:val="002060"/>
              </w:rPr>
            </w:pPr>
            <w:r w:rsidRPr="00CE58E2">
              <w:rPr>
                <w:color w:val="002060"/>
              </w:rPr>
              <w:t>PIAN DEL BRUSCOLO</w:t>
            </w:r>
          </w:p>
        </w:tc>
      </w:tr>
      <w:tr w:rsidR="006249C0" w:rsidRPr="00CE58E2" w14:paraId="3443621D" w14:textId="77777777" w:rsidTr="00AE3E74">
        <w:trPr>
          <w:trHeight w:val="220"/>
        </w:trPr>
        <w:tc>
          <w:tcPr>
            <w:tcW w:w="2009" w:type="dxa"/>
            <w:tcBorders>
              <w:top w:val="nil"/>
              <w:left w:val="outset" w:sz="6" w:space="0" w:color="auto"/>
              <w:bottom w:val="nil"/>
              <w:right w:val="nil"/>
            </w:tcBorders>
            <w:tcMar>
              <w:top w:w="20" w:type="dxa"/>
              <w:left w:w="20" w:type="dxa"/>
              <w:bottom w:w="20" w:type="dxa"/>
              <w:right w:w="20" w:type="dxa"/>
            </w:tcMar>
            <w:vAlign w:val="center"/>
            <w:hideMark/>
          </w:tcPr>
          <w:p w14:paraId="35825C70" w14:textId="77777777" w:rsidR="006249C0" w:rsidRPr="00CE58E2" w:rsidRDefault="006249C0" w:rsidP="00BB2792">
            <w:pPr>
              <w:pStyle w:val="rowtabella0"/>
              <w:rPr>
                <w:color w:val="002060"/>
              </w:rPr>
            </w:pPr>
            <w:r w:rsidRPr="00CE58E2">
              <w:rPr>
                <w:color w:val="002060"/>
              </w:rPr>
              <w:t>SPECIAL ONE SPORTING CLUB</w:t>
            </w:r>
          </w:p>
        </w:tc>
        <w:tc>
          <w:tcPr>
            <w:tcW w:w="2007" w:type="dxa"/>
            <w:tcBorders>
              <w:top w:val="nil"/>
              <w:left w:val="nil"/>
              <w:bottom w:val="nil"/>
              <w:right w:val="outset" w:sz="6" w:space="0" w:color="auto"/>
            </w:tcBorders>
            <w:tcMar>
              <w:top w:w="20" w:type="dxa"/>
              <w:left w:w="20" w:type="dxa"/>
              <w:bottom w:w="20" w:type="dxa"/>
              <w:right w:w="20" w:type="dxa"/>
            </w:tcMar>
            <w:vAlign w:val="center"/>
            <w:hideMark/>
          </w:tcPr>
          <w:p w14:paraId="65210DDA" w14:textId="77777777" w:rsidR="006249C0" w:rsidRPr="00CE58E2" w:rsidRDefault="006249C0" w:rsidP="00BB2792">
            <w:pPr>
              <w:pStyle w:val="rowtabella0"/>
              <w:rPr>
                <w:color w:val="002060"/>
              </w:rPr>
            </w:pPr>
            <w:r w:rsidRPr="00CE58E2">
              <w:rPr>
                <w:color w:val="002060"/>
              </w:rPr>
              <w:t>GRADARA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01D43E1" w14:textId="77777777" w:rsidR="006249C0" w:rsidRPr="00CE58E2" w:rsidRDefault="006249C0" w:rsidP="00BB2792">
            <w:pPr>
              <w:pStyle w:val="rowtabella0"/>
              <w:jc w:val="center"/>
              <w:rPr>
                <w:color w:val="002060"/>
              </w:rPr>
            </w:pPr>
            <w:r w:rsidRPr="00CE58E2">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DC1E6DB" w14:textId="77777777" w:rsidR="006249C0" w:rsidRPr="00CE58E2" w:rsidRDefault="006249C0" w:rsidP="00BB2792">
            <w:pPr>
              <w:pStyle w:val="rowtabella0"/>
              <w:rPr>
                <w:color w:val="002060"/>
              </w:rPr>
            </w:pPr>
            <w:r w:rsidRPr="00CE58E2">
              <w:rPr>
                <w:color w:val="002060"/>
              </w:rPr>
              <w:t>10/04/2026 21:15</w:t>
            </w:r>
          </w:p>
        </w:tc>
        <w:tc>
          <w:tcPr>
            <w:tcW w:w="1192" w:type="dxa"/>
            <w:tcBorders>
              <w:top w:val="nil"/>
              <w:left w:val="nil"/>
              <w:bottom w:val="nil"/>
              <w:right w:val="outset" w:sz="6" w:space="0" w:color="auto"/>
            </w:tcBorders>
            <w:tcMar>
              <w:top w:w="20" w:type="dxa"/>
              <w:left w:w="20" w:type="dxa"/>
              <w:bottom w:w="20" w:type="dxa"/>
              <w:right w:w="20" w:type="dxa"/>
            </w:tcMar>
            <w:vAlign w:val="center"/>
            <w:hideMark/>
          </w:tcPr>
          <w:p w14:paraId="52C22A69" w14:textId="77777777" w:rsidR="006249C0" w:rsidRPr="00CE58E2" w:rsidRDefault="006249C0" w:rsidP="00BB2792">
            <w:pPr>
              <w:pStyle w:val="rowtabella0"/>
              <w:rPr>
                <w:color w:val="002060"/>
              </w:rPr>
            </w:pPr>
            <w:r w:rsidRPr="00CE58E2">
              <w:rPr>
                <w:color w:val="002060"/>
              </w:rPr>
              <w:t>5481 PALESTRA COM.LE SERRAUNGARINA</w:t>
            </w:r>
          </w:p>
        </w:tc>
        <w:tc>
          <w:tcPr>
            <w:tcW w:w="1562" w:type="dxa"/>
            <w:tcBorders>
              <w:top w:val="nil"/>
              <w:left w:val="nil"/>
              <w:bottom w:val="nil"/>
              <w:right w:val="outset" w:sz="6" w:space="0" w:color="auto"/>
            </w:tcBorders>
            <w:tcMar>
              <w:top w:w="20" w:type="dxa"/>
              <w:left w:w="20" w:type="dxa"/>
              <w:bottom w:w="20" w:type="dxa"/>
              <w:right w:w="20" w:type="dxa"/>
            </w:tcMar>
            <w:vAlign w:val="center"/>
            <w:hideMark/>
          </w:tcPr>
          <w:p w14:paraId="7DE1E997" w14:textId="77777777" w:rsidR="006249C0" w:rsidRPr="00CE58E2" w:rsidRDefault="006249C0" w:rsidP="00BB2792">
            <w:pPr>
              <w:pStyle w:val="rowtabella0"/>
              <w:rPr>
                <w:color w:val="002060"/>
              </w:rPr>
            </w:pPr>
            <w:r w:rsidRPr="00CE58E2">
              <w:rPr>
                <w:color w:val="002060"/>
              </w:rPr>
              <w:t>TAVERNELLE DI SERRAUNGARINA</w:t>
            </w:r>
          </w:p>
        </w:tc>
        <w:tc>
          <w:tcPr>
            <w:tcW w:w="1547" w:type="dxa"/>
            <w:tcBorders>
              <w:top w:val="nil"/>
              <w:left w:val="nil"/>
              <w:bottom w:val="nil"/>
              <w:right w:val="outset" w:sz="6" w:space="0" w:color="auto"/>
            </w:tcBorders>
            <w:tcMar>
              <w:top w:w="20" w:type="dxa"/>
              <w:left w:w="20" w:type="dxa"/>
              <w:bottom w:w="20" w:type="dxa"/>
              <w:right w:w="20" w:type="dxa"/>
            </w:tcMar>
            <w:vAlign w:val="center"/>
            <w:hideMark/>
          </w:tcPr>
          <w:p w14:paraId="5ECB31D3" w14:textId="77777777" w:rsidR="006249C0" w:rsidRPr="00CE58E2" w:rsidRDefault="006249C0" w:rsidP="00BB2792">
            <w:pPr>
              <w:pStyle w:val="rowtabella0"/>
              <w:rPr>
                <w:color w:val="002060"/>
              </w:rPr>
            </w:pPr>
            <w:r w:rsidRPr="00CE58E2">
              <w:rPr>
                <w:color w:val="002060"/>
              </w:rPr>
              <w:t>VIA DEI PIOPPI 2</w:t>
            </w:r>
          </w:p>
        </w:tc>
      </w:tr>
      <w:tr w:rsidR="006249C0" w:rsidRPr="00CE58E2" w14:paraId="5468AF70" w14:textId="77777777" w:rsidTr="00AE3E74">
        <w:trPr>
          <w:trHeight w:val="220"/>
        </w:trPr>
        <w:tc>
          <w:tcPr>
            <w:tcW w:w="2009" w:type="dxa"/>
            <w:tcBorders>
              <w:top w:val="nil"/>
              <w:left w:val="outset" w:sz="6" w:space="0" w:color="auto"/>
              <w:bottom w:val="nil"/>
              <w:right w:val="nil"/>
            </w:tcBorders>
            <w:tcMar>
              <w:top w:w="20" w:type="dxa"/>
              <w:left w:w="20" w:type="dxa"/>
              <w:bottom w:w="20" w:type="dxa"/>
              <w:right w:w="20" w:type="dxa"/>
            </w:tcMar>
            <w:vAlign w:val="center"/>
            <w:hideMark/>
          </w:tcPr>
          <w:p w14:paraId="1817D30C" w14:textId="77777777" w:rsidR="006249C0" w:rsidRPr="00CD44FA" w:rsidRDefault="006249C0" w:rsidP="00BB2792">
            <w:pPr>
              <w:pStyle w:val="rowtabella0"/>
              <w:rPr>
                <w:color w:val="002060"/>
                <w:lang w:val="es-ES"/>
              </w:rPr>
            </w:pPr>
            <w:r w:rsidRPr="00CD44FA">
              <w:rPr>
                <w:color w:val="002060"/>
                <w:lang w:val="es-ES"/>
              </w:rPr>
              <w:t>VALMISA FUTSAL A.S.D.</w:t>
            </w:r>
          </w:p>
        </w:tc>
        <w:tc>
          <w:tcPr>
            <w:tcW w:w="2007" w:type="dxa"/>
            <w:tcBorders>
              <w:top w:val="nil"/>
              <w:left w:val="nil"/>
              <w:bottom w:val="nil"/>
              <w:right w:val="outset" w:sz="6" w:space="0" w:color="auto"/>
            </w:tcBorders>
            <w:tcMar>
              <w:top w:w="20" w:type="dxa"/>
              <w:left w:w="20" w:type="dxa"/>
              <w:bottom w:w="20" w:type="dxa"/>
              <w:right w:w="20" w:type="dxa"/>
            </w:tcMar>
            <w:vAlign w:val="center"/>
            <w:hideMark/>
          </w:tcPr>
          <w:p w14:paraId="65082509" w14:textId="77777777" w:rsidR="006249C0" w:rsidRPr="00CE58E2" w:rsidRDefault="006249C0" w:rsidP="00BB2792">
            <w:pPr>
              <w:pStyle w:val="rowtabella0"/>
              <w:rPr>
                <w:color w:val="002060"/>
              </w:rPr>
            </w:pPr>
            <w:r w:rsidRPr="00CE58E2">
              <w:rPr>
                <w:color w:val="002060"/>
              </w:rPr>
              <w:t>URBINO CALCIO A 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481B486" w14:textId="77777777" w:rsidR="006249C0" w:rsidRPr="00CE58E2" w:rsidRDefault="006249C0" w:rsidP="00BB2792">
            <w:pPr>
              <w:pStyle w:val="rowtabella0"/>
              <w:jc w:val="center"/>
              <w:rPr>
                <w:color w:val="002060"/>
              </w:rPr>
            </w:pPr>
            <w:r w:rsidRPr="00CE58E2">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EF71B85" w14:textId="77777777" w:rsidR="006249C0" w:rsidRPr="00CE58E2" w:rsidRDefault="006249C0" w:rsidP="00BB2792">
            <w:pPr>
              <w:pStyle w:val="rowtabella0"/>
              <w:rPr>
                <w:color w:val="002060"/>
              </w:rPr>
            </w:pPr>
            <w:r w:rsidRPr="00CE58E2">
              <w:rPr>
                <w:color w:val="002060"/>
              </w:rPr>
              <w:t>10/04/2026 21:30</w:t>
            </w:r>
          </w:p>
        </w:tc>
        <w:tc>
          <w:tcPr>
            <w:tcW w:w="1192" w:type="dxa"/>
            <w:tcBorders>
              <w:top w:val="nil"/>
              <w:left w:val="nil"/>
              <w:bottom w:val="nil"/>
              <w:right w:val="outset" w:sz="6" w:space="0" w:color="auto"/>
            </w:tcBorders>
            <w:tcMar>
              <w:top w:w="20" w:type="dxa"/>
              <w:left w:w="20" w:type="dxa"/>
              <w:bottom w:w="20" w:type="dxa"/>
              <w:right w:w="20" w:type="dxa"/>
            </w:tcMar>
            <w:vAlign w:val="center"/>
            <w:hideMark/>
          </w:tcPr>
          <w:p w14:paraId="68E7A8E9" w14:textId="77777777" w:rsidR="006249C0" w:rsidRPr="00CE58E2" w:rsidRDefault="006249C0" w:rsidP="00BB2792">
            <w:pPr>
              <w:pStyle w:val="rowtabella0"/>
              <w:rPr>
                <w:color w:val="002060"/>
              </w:rPr>
            </w:pPr>
            <w:r w:rsidRPr="00CE58E2">
              <w:rPr>
                <w:color w:val="002060"/>
              </w:rPr>
              <w:t>5109 CAMPO COPERTO N°3</w:t>
            </w:r>
          </w:p>
        </w:tc>
        <w:tc>
          <w:tcPr>
            <w:tcW w:w="1562" w:type="dxa"/>
            <w:tcBorders>
              <w:top w:val="nil"/>
              <w:left w:val="nil"/>
              <w:bottom w:val="nil"/>
              <w:right w:val="outset" w:sz="6" w:space="0" w:color="auto"/>
            </w:tcBorders>
            <w:tcMar>
              <w:top w:w="20" w:type="dxa"/>
              <w:left w:w="20" w:type="dxa"/>
              <w:bottom w:w="20" w:type="dxa"/>
              <w:right w:w="20" w:type="dxa"/>
            </w:tcMar>
            <w:vAlign w:val="center"/>
            <w:hideMark/>
          </w:tcPr>
          <w:p w14:paraId="1A47EC8E" w14:textId="77777777" w:rsidR="006249C0" w:rsidRPr="00CE58E2" w:rsidRDefault="006249C0" w:rsidP="00BB2792">
            <w:pPr>
              <w:pStyle w:val="rowtabella0"/>
              <w:rPr>
                <w:color w:val="002060"/>
              </w:rPr>
            </w:pPr>
            <w:r w:rsidRPr="00CE58E2">
              <w:rPr>
                <w:color w:val="002060"/>
              </w:rPr>
              <w:t>SENIGALLIA</w:t>
            </w:r>
          </w:p>
        </w:tc>
        <w:tc>
          <w:tcPr>
            <w:tcW w:w="1547" w:type="dxa"/>
            <w:tcBorders>
              <w:top w:val="nil"/>
              <w:left w:val="nil"/>
              <w:bottom w:val="nil"/>
              <w:right w:val="outset" w:sz="6" w:space="0" w:color="auto"/>
            </w:tcBorders>
            <w:tcMar>
              <w:top w:w="20" w:type="dxa"/>
              <w:left w:w="20" w:type="dxa"/>
              <w:bottom w:w="20" w:type="dxa"/>
              <w:right w:w="20" w:type="dxa"/>
            </w:tcMar>
            <w:vAlign w:val="center"/>
            <w:hideMark/>
          </w:tcPr>
          <w:p w14:paraId="544ACB5E" w14:textId="77777777" w:rsidR="006249C0" w:rsidRPr="00CE58E2" w:rsidRDefault="006249C0" w:rsidP="00BB2792">
            <w:pPr>
              <w:pStyle w:val="rowtabella0"/>
              <w:rPr>
                <w:color w:val="002060"/>
              </w:rPr>
            </w:pPr>
            <w:r w:rsidRPr="00CE58E2">
              <w:rPr>
                <w:color w:val="002060"/>
              </w:rPr>
              <w:t>VIA CELLINI</w:t>
            </w:r>
          </w:p>
        </w:tc>
      </w:tr>
      <w:tr w:rsidR="006249C0" w:rsidRPr="00CE58E2" w14:paraId="65F4FC86" w14:textId="77777777" w:rsidTr="00AE3E74">
        <w:trPr>
          <w:trHeight w:val="220"/>
        </w:trPr>
        <w:tc>
          <w:tcPr>
            <w:tcW w:w="2009" w:type="dxa"/>
            <w:tcBorders>
              <w:top w:val="nil"/>
              <w:left w:val="outset" w:sz="6" w:space="0" w:color="auto"/>
              <w:bottom w:val="nil"/>
              <w:right w:val="nil"/>
            </w:tcBorders>
            <w:tcMar>
              <w:top w:w="20" w:type="dxa"/>
              <w:left w:w="20" w:type="dxa"/>
              <w:bottom w:w="20" w:type="dxa"/>
              <w:right w:w="20" w:type="dxa"/>
            </w:tcMar>
            <w:vAlign w:val="center"/>
            <w:hideMark/>
          </w:tcPr>
          <w:p w14:paraId="4F1F30CE" w14:textId="77777777" w:rsidR="006249C0" w:rsidRPr="00CE58E2" w:rsidRDefault="006249C0" w:rsidP="00BB2792">
            <w:pPr>
              <w:pStyle w:val="rowtabella0"/>
              <w:rPr>
                <w:color w:val="002060"/>
              </w:rPr>
            </w:pPr>
            <w:r w:rsidRPr="00CE58E2">
              <w:rPr>
                <w:color w:val="002060"/>
              </w:rPr>
              <w:t>VADO C5</w:t>
            </w:r>
          </w:p>
        </w:tc>
        <w:tc>
          <w:tcPr>
            <w:tcW w:w="2007" w:type="dxa"/>
            <w:tcBorders>
              <w:top w:val="nil"/>
              <w:left w:val="nil"/>
              <w:bottom w:val="nil"/>
              <w:right w:val="outset" w:sz="6" w:space="0" w:color="auto"/>
            </w:tcBorders>
            <w:tcMar>
              <w:top w:w="20" w:type="dxa"/>
              <w:left w:w="20" w:type="dxa"/>
              <w:bottom w:w="20" w:type="dxa"/>
              <w:right w:w="20" w:type="dxa"/>
            </w:tcMar>
            <w:vAlign w:val="center"/>
            <w:hideMark/>
          </w:tcPr>
          <w:p w14:paraId="7AA035DC" w14:textId="77777777" w:rsidR="006249C0" w:rsidRPr="00CE58E2" w:rsidRDefault="006249C0" w:rsidP="00BB2792">
            <w:pPr>
              <w:pStyle w:val="rowtabella0"/>
              <w:rPr>
                <w:color w:val="002060"/>
              </w:rPr>
            </w:pPr>
            <w:r w:rsidRPr="00CE58E2">
              <w:rPr>
                <w:color w:val="002060"/>
              </w:rPr>
              <w:t>CALCIO A 5 CORINALDO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F3F2FC1" w14:textId="77777777" w:rsidR="006249C0" w:rsidRPr="00CE58E2" w:rsidRDefault="006249C0" w:rsidP="00BB2792">
            <w:pPr>
              <w:pStyle w:val="rowtabella0"/>
              <w:jc w:val="center"/>
              <w:rPr>
                <w:color w:val="002060"/>
              </w:rPr>
            </w:pPr>
            <w:r w:rsidRPr="00CE58E2">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6180276" w14:textId="77777777" w:rsidR="006249C0" w:rsidRPr="00CE58E2" w:rsidRDefault="006249C0" w:rsidP="00BB2792">
            <w:pPr>
              <w:pStyle w:val="rowtabella0"/>
              <w:rPr>
                <w:color w:val="002060"/>
              </w:rPr>
            </w:pPr>
            <w:r w:rsidRPr="00CE58E2">
              <w:rPr>
                <w:color w:val="002060"/>
              </w:rPr>
              <w:t>11/04/2026 15:00</w:t>
            </w:r>
          </w:p>
        </w:tc>
        <w:tc>
          <w:tcPr>
            <w:tcW w:w="1192" w:type="dxa"/>
            <w:tcBorders>
              <w:top w:val="nil"/>
              <w:left w:val="nil"/>
              <w:bottom w:val="nil"/>
              <w:right w:val="outset" w:sz="6" w:space="0" w:color="auto"/>
            </w:tcBorders>
            <w:tcMar>
              <w:top w:w="20" w:type="dxa"/>
              <w:left w:w="20" w:type="dxa"/>
              <w:bottom w:w="20" w:type="dxa"/>
              <w:right w:w="20" w:type="dxa"/>
            </w:tcMar>
            <w:vAlign w:val="center"/>
            <w:hideMark/>
          </w:tcPr>
          <w:p w14:paraId="422352BE" w14:textId="77777777" w:rsidR="006249C0" w:rsidRPr="00CE58E2" w:rsidRDefault="006249C0" w:rsidP="00BB2792">
            <w:pPr>
              <w:pStyle w:val="rowtabella0"/>
              <w:rPr>
                <w:color w:val="002060"/>
              </w:rPr>
            </w:pPr>
            <w:r w:rsidRPr="00CE58E2">
              <w:rPr>
                <w:color w:val="002060"/>
              </w:rPr>
              <w:t>5441 PALASPORT</w:t>
            </w:r>
          </w:p>
        </w:tc>
        <w:tc>
          <w:tcPr>
            <w:tcW w:w="1562" w:type="dxa"/>
            <w:tcBorders>
              <w:top w:val="nil"/>
              <w:left w:val="nil"/>
              <w:bottom w:val="nil"/>
              <w:right w:val="outset" w:sz="6" w:space="0" w:color="auto"/>
            </w:tcBorders>
            <w:tcMar>
              <w:top w:w="20" w:type="dxa"/>
              <w:left w:w="20" w:type="dxa"/>
              <w:bottom w:w="20" w:type="dxa"/>
              <w:right w:w="20" w:type="dxa"/>
            </w:tcMar>
            <w:vAlign w:val="center"/>
            <w:hideMark/>
          </w:tcPr>
          <w:p w14:paraId="602A0FC0" w14:textId="77777777" w:rsidR="006249C0" w:rsidRPr="00CE58E2" w:rsidRDefault="006249C0" w:rsidP="00BB2792">
            <w:pPr>
              <w:pStyle w:val="rowtabella0"/>
              <w:rPr>
                <w:color w:val="002060"/>
              </w:rPr>
            </w:pPr>
            <w:r w:rsidRPr="00CE58E2">
              <w:rPr>
                <w:color w:val="002060"/>
              </w:rPr>
              <w:t>SANT'ANGELO IN VADO</w:t>
            </w:r>
          </w:p>
        </w:tc>
        <w:tc>
          <w:tcPr>
            <w:tcW w:w="1547" w:type="dxa"/>
            <w:tcBorders>
              <w:top w:val="nil"/>
              <w:left w:val="nil"/>
              <w:bottom w:val="nil"/>
              <w:right w:val="outset" w:sz="6" w:space="0" w:color="auto"/>
            </w:tcBorders>
            <w:tcMar>
              <w:top w:w="20" w:type="dxa"/>
              <w:left w:w="20" w:type="dxa"/>
              <w:bottom w:w="20" w:type="dxa"/>
              <w:right w:w="20" w:type="dxa"/>
            </w:tcMar>
            <w:vAlign w:val="center"/>
            <w:hideMark/>
          </w:tcPr>
          <w:p w14:paraId="48AB1297" w14:textId="77777777" w:rsidR="006249C0" w:rsidRPr="00CE58E2" w:rsidRDefault="006249C0" w:rsidP="00BB2792">
            <w:pPr>
              <w:pStyle w:val="rowtabella0"/>
              <w:rPr>
                <w:color w:val="002060"/>
              </w:rPr>
            </w:pPr>
            <w:r w:rsidRPr="00CE58E2">
              <w:rPr>
                <w:color w:val="002060"/>
              </w:rPr>
              <w:t>VIA MOLINELLO</w:t>
            </w:r>
          </w:p>
        </w:tc>
      </w:tr>
      <w:tr w:rsidR="00AE3E74" w:rsidRPr="00CE58E2" w14:paraId="2EBBF353" w14:textId="77777777" w:rsidTr="00AE3E74">
        <w:trPr>
          <w:trHeight w:val="220"/>
        </w:trPr>
        <w:tc>
          <w:tcPr>
            <w:tcW w:w="2009" w:type="dxa"/>
            <w:tcBorders>
              <w:top w:val="nil"/>
              <w:left w:val="outset" w:sz="6" w:space="0" w:color="auto"/>
              <w:bottom w:val="outset" w:sz="6" w:space="0" w:color="auto"/>
              <w:right w:val="nil"/>
            </w:tcBorders>
            <w:tcMar>
              <w:top w:w="20" w:type="dxa"/>
              <w:left w:w="20" w:type="dxa"/>
              <w:bottom w:w="20" w:type="dxa"/>
              <w:right w:w="20" w:type="dxa"/>
            </w:tcMar>
            <w:vAlign w:val="center"/>
          </w:tcPr>
          <w:p w14:paraId="372E6956" w14:textId="41F4FDC2" w:rsidR="00AE3E74" w:rsidRPr="00CE58E2" w:rsidRDefault="00AE3E74" w:rsidP="00AE3E74">
            <w:pPr>
              <w:pStyle w:val="rowtabella0"/>
              <w:rPr>
                <w:color w:val="002060"/>
              </w:rPr>
            </w:pPr>
            <w:r w:rsidRPr="00CE58E2">
              <w:rPr>
                <w:color w:val="002060"/>
              </w:rPr>
              <w:t>SAN COSTANZO C5</w:t>
            </w:r>
          </w:p>
        </w:tc>
        <w:tc>
          <w:tcPr>
            <w:tcW w:w="2007" w:type="dxa"/>
            <w:tcBorders>
              <w:top w:val="nil"/>
              <w:left w:val="nil"/>
              <w:bottom w:val="outset" w:sz="6" w:space="0" w:color="auto"/>
              <w:right w:val="outset" w:sz="6" w:space="0" w:color="auto"/>
            </w:tcBorders>
            <w:tcMar>
              <w:top w:w="20" w:type="dxa"/>
              <w:left w:w="20" w:type="dxa"/>
              <w:bottom w:w="20" w:type="dxa"/>
              <w:right w:w="20" w:type="dxa"/>
            </w:tcMar>
            <w:vAlign w:val="center"/>
          </w:tcPr>
          <w:p w14:paraId="0A8BE575" w14:textId="6EB7E0B4" w:rsidR="00AE3E74" w:rsidRPr="00CE58E2" w:rsidRDefault="00AE3E74" w:rsidP="00AE3E74">
            <w:pPr>
              <w:pStyle w:val="rowtabella0"/>
              <w:rPr>
                <w:color w:val="002060"/>
              </w:rPr>
            </w:pPr>
            <w:r w:rsidRPr="00CE58E2">
              <w:rPr>
                <w:color w:val="002060"/>
              </w:rPr>
              <w:t>AUDAX PIOBBICO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33EE6B7B" w14:textId="1F344271" w:rsidR="00AE3E74" w:rsidRPr="00CE58E2" w:rsidRDefault="00AE3E74" w:rsidP="00AE3E74">
            <w:pPr>
              <w:pStyle w:val="rowtabella0"/>
              <w:jc w:val="center"/>
              <w:rPr>
                <w:color w:val="002060"/>
              </w:rPr>
            </w:pPr>
            <w:r w:rsidRPr="00CE58E2">
              <w:rPr>
                <w:color w:val="002060"/>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5C9E2D71" w14:textId="32E5B601" w:rsidR="00AE3E74" w:rsidRPr="00CE58E2" w:rsidRDefault="00AE3E74" w:rsidP="00AE3E74">
            <w:pPr>
              <w:pStyle w:val="rowtabella0"/>
              <w:rPr>
                <w:color w:val="002060"/>
              </w:rPr>
            </w:pPr>
            <w:r w:rsidRPr="00CE58E2">
              <w:rPr>
                <w:color w:val="002060"/>
              </w:rPr>
              <w:t>1</w:t>
            </w:r>
            <w:r>
              <w:rPr>
                <w:color w:val="002060"/>
              </w:rPr>
              <w:t>1</w:t>
            </w:r>
            <w:r w:rsidRPr="00CE58E2">
              <w:rPr>
                <w:color w:val="002060"/>
              </w:rPr>
              <w:t xml:space="preserve">/04/2026 </w:t>
            </w:r>
            <w:r>
              <w:rPr>
                <w:color w:val="002060"/>
              </w:rPr>
              <w:t>15</w:t>
            </w:r>
            <w:r w:rsidRPr="00CE58E2">
              <w:rPr>
                <w:color w:val="002060"/>
              </w:rPr>
              <w:t>:30</w:t>
            </w:r>
          </w:p>
        </w:tc>
        <w:tc>
          <w:tcPr>
            <w:tcW w:w="1192" w:type="dxa"/>
            <w:tcBorders>
              <w:top w:val="nil"/>
              <w:left w:val="nil"/>
              <w:bottom w:val="outset" w:sz="6" w:space="0" w:color="auto"/>
              <w:right w:val="outset" w:sz="6" w:space="0" w:color="auto"/>
            </w:tcBorders>
            <w:tcMar>
              <w:top w:w="20" w:type="dxa"/>
              <w:left w:w="20" w:type="dxa"/>
              <w:bottom w:w="20" w:type="dxa"/>
              <w:right w:w="20" w:type="dxa"/>
            </w:tcMar>
            <w:vAlign w:val="center"/>
          </w:tcPr>
          <w:p w14:paraId="3B422723" w14:textId="31840CBF" w:rsidR="00AE3E74" w:rsidRPr="00CE58E2" w:rsidRDefault="00AE3E74" w:rsidP="00AE3E74">
            <w:pPr>
              <w:pStyle w:val="rowtabella0"/>
              <w:rPr>
                <w:color w:val="002060"/>
              </w:rPr>
            </w:pPr>
            <w:r w:rsidRPr="00CE58E2">
              <w:rPr>
                <w:color w:val="002060"/>
              </w:rPr>
              <w:t>5449 PALESTRA COMUNALE</w:t>
            </w:r>
          </w:p>
        </w:tc>
        <w:tc>
          <w:tcPr>
            <w:tcW w:w="1562" w:type="dxa"/>
            <w:tcBorders>
              <w:top w:val="nil"/>
              <w:left w:val="nil"/>
              <w:bottom w:val="outset" w:sz="6" w:space="0" w:color="auto"/>
              <w:right w:val="outset" w:sz="6" w:space="0" w:color="auto"/>
            </w:tcBorders>
            <w:tcMar>
              <w:top w:w="20" w:type="dxa"/>
              <w:left w:w="20" w:type="dxa"/>
              <w:bottom w:w="20" w:type="dxa"/>
              <w:right w:w="20" w:type="dxa"/>
            </w:tcMar>
            <w:vAlign w:val="center"/>
          </w:tcPr>
          <w:p w14:paraId="73E43072" w14:textId="31E9C0B2" w:rsidR="00AE3E74" w:rsidRPr="00CE58E2" w:rsidRDefault="00AE3E74" w:rsidP="00AE3E74">
            <w:pPr>
              <w:pStyle w:val="rowtabella0"/>
              <w:rPr>
                <w:color w:val="002060"/>
              </w:rPr>
            </w:pPr>
            <w:r w:rsidRPr="00CE58E2">
              <w:rPr>
                <w:color w:val="002060"/>
              </w:rPr>
              <w:t>SAN COSTANZO</w:t>
            </w:r>
          </w:p>
        </w:tc>
        <w:tc>
          <w:tcPr>
            <w:tcW w:w="1547" w:type="dxa"/>
            <w:tcBorders>
              <w:top w:val="nil"/>
              <w:left w:val="nil"/>
              <w:bottom w:val="outset" w:sz="6" w:space="0" w:color="auto"/>
              <w:right w:val="outset" w:sz="6" w:space="0" w:color="auto"/>
            </w:tcBorders>
            <w:tcMar>
              <w:top w:w="20" w:type="dxa"/>
              <w:left w:w="20" w:type="dxa"/>
              <w:bottom w:w="20" w:type="dxa"/>
              <w:right w:w="20" w:type="dxa"/>
            </w:tcMar>
            <w:vAlign w:val="center"/>
          </w:tcPr>
          <w:p w14:paraId="1423713D" w14:textId="6F92472D" w:rsidR="00AE3E74" w:rsidRPr="00CE58E2" w:rsidRDefault="00AE3E74" w:rsidP="00AE3E74">
            <w:pPr>
              <w:pStyle w:val="rowtabella0"/>
              <w:rPr>
                <w:color w:val="002060"/>
              </w:rPr>
            </w:pPr>
            <w:r w:rsidRPr="00CE58E2">
              <w:rPr>
                <w:color w:val="002060"/>
              </w:rPr>
              <w:t>VIA DELLA SANTA SELVINO</w:t>
            </w:r>
          </w:p>
        </w:tc>
      </w:tr>
    </w:tbl>
    <w:p w14:paraId="0288A070" w14:textId="77777777" w:rsidR="006249C0" w:rsidRPr="00CE58E2" w:rsidRDefault="006249C0" w:rsidP="006249C0">
      <w:pPr>
        <w:pStyle w:val="breakline"/>
        <w:rPr>
          <w:rFonts w:eastAsiaTheme="minorEastAsia"/>
          <w:color w:val="002060"/>
        </w:rPr>
      </w:pPr>
    </w:p>
    <w:p w14:paraId="4E7F908C" w14:textId="77777777" w:rsidR="006249C0" w:rsidRPr="00CE58E2" w:rsidRDefault="006249C0" w:rsidP="006249C0">
      <w:pPr>
        <w:pStyle w:val="breakline"/>
        <w:rPr>
          <w:color w:val="002060"/>
        </w:rPr>
      </w:pPr>
    </w:p>
    <w:p w14:paraId="0ED93CFB" w14:textId="77777777" w:rsidR="006249C0" w:rsidRPr="00CE58E2" w:rsidRDefault="006249C0" w:rsidP="006249C0">
      <w:pPr>
        <w:pStyle w:val="breakline"/>
        <w:rPr>
          <w:color w:val="002060"/>
        </w:rPr>
      </w:pPr>
    </w:p>
    <w:p w14:paraId="3F0525CD" w14:textId="77777777" w:rsidR="006249C0" w:rsidRPr="00CE58E2" w:rsidRDefault="006249C0" w:rsidP="006249C0">
      <w:pPr>
        <w:pStyle w:val="sottotitolocampionato10"/>
        <w:rPr>
          <w:color w:val="002060"/>
        </w:rPr>
      </w:pPr>
      <w:r w:rsidRPr="00CE58E2">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09"/>
        <w:gridCol w:w="385"/>
        <w:gridCol w:w="898"/>
        <w:gridCol w:w="1174"/>
        <w:gridCol w:w="1561"/>
        <w:gridCol w:w="1541"/>
      </w:tblGrid>
      <w:tr w:rsidR="006249C0" w:rsidRPr="00CE58E2" w14:paraId="6A76E60B" w14:textId="77777777" w:rsidTr="00BB279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8014A" w14:textId="77777777" w:rsidR="006249C0" w:rsidRPr="00CE58E2" w:rsidRDefault="006249C0" w:rsidP="00BB2792">
            <w:pPr>
              <w:pStyle w:val="headertabella0"/>
              <w:rPr>
                <w:color w:val="002060"/>
              </w:rPr>
            </w:pPr>
            <w:r w:rsidRPr="00CE58E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6493A" w14:textId="77777777" w:rsidR="006249C0" w:rsidRPr="00CE58E2" w:rsidRDefault="006249C0" w:rsidP="00BB2792">
            <w:pPr>
              <w:pStyle w:val="headertabella0"/>
              <w:rPr>
                <w:color w:val="002060"/>
              </w:rPr>
            </w:pPr>
            <w:r w:rsidRPr="00CE58E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40BA4" w14:textId="77777777" w:rsidR="006249C0" w:rsidRPr="00CE58E2" w:rsidRDefault="006249C0" w:rsidP="00BB2792">
            <w:pPr>
              <w:pStyle w:val="headertabella0"/>
              <w:rPr>
                <w:color w:val="002060"/>
              </w:rPr>
            </w:pPr>
            <w:r w:rsidRPr="00CE58E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F56B1" w14:textId="77777777" w:rsidR="006249C0" w:rsidRPr="00CE58E2" w:rsidRDefault="006249C0" w:rsidP="00BB2792">
            <w:pPr>
              <w:pStyle w:val="headertabella0"/>
              <w:rPr>
                <w:color w:val="002060"/>
              </w:rPr>
            </w:pPr>
            <w:r w:rsidRPr="00CE58E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D7C0C" w14:textId="77777777" w:rsidR="006249C0" w:rsidRPr="00CE58E2" w:rsidRDefault="006249C0" w:rsidP="00BB2792">
            <w:pPr>
              <w:pStyle w:val="headertabella0"/>
              <w:rPr>
                <w:color w:val="002060"/>
              </w:rPr>
            </w:pPr>
            <w:r w:rsidRPr="00CE58E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CB798" w14:textId="77777777" w:rsidR="006249C0" w:rsidRPr="00CE58E2" w:rsidRDefault="006249C0" w:rsidP="00BB2792">
            <w:pPr>
              <w:pStyle w:val="headertabella0"/>
              <w:rPr>
                <w:color w:val="002060"/>
              </w:rPr>
            </w:pPr>
            <w:proofErr w:type="spellStart"/>
            <w:r w:rsidRPr="00CE58E2">
              <w:rPr>
                <w:color w:val="002060"/>
              </w:rPr>
              <w:t>Localita'</w:t>
            </w:r>
            <w:proofErr w:type="spellEnd"/>
            <w:r w:rsidRPr="00CE58E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C16E3" w14:textId="77777777" w:rsidR="006249C0" w:rsidRPr="00CE58E2" w:rsidRDefault="006249C0" w:rsidP="00BB2792">
            <w:pPr>
              <w:pStyle w:val="headertabella0"/>
              <w:rPr>
                <w:color w:val="002060"/>
              </w:rPr>
            </w:pPr>
            <w:r w:rsidRPr="00CE58E2">
              <w:rPr>
                <w:color w:val="002060"/>
              </w:rPr>
              <w:t>Indirizzo Impianto</w:t>
            </w:r>
          </w:p>
        </w:tc>
      </w:tr>
      <w:tr w:rsidR="006249C0" w:rsidRPr="00CE58E2" w14:paraId="5D5E161A" w14:textId="77777777" w:rsidTr="00BB279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641D31" w14:textId="77777777" w:rsidR="006249C0" w:rsidRPr="00CE58E2" w:rsidRDefault="006249C0" w:rsidP="00BB2792">
            <w:pPr>
              <w:pStyle w:val="rowtabella0"/>
              <w:rPr>
                <w:color w:val="002060"/>
              </w:rPr>
            </w:pPr>
            <w:proofErr w:type="gramStart"/>
            <w:r w:rsidRPr="00CE58E2">
              <w:rPr>
                <w:color w:val="002060"/>
              </w:rPr>
              <w:t>CITTA</w:t>
            </w:r>
            <w:proofErr w:type="gramEnd"/>
            <w:r w:rsidRPr="00CE58E2">
              <w:rPr>
                <w:color w:val="002060"/>
              </w:rPr>
              <w:t xml:space="preserve"> DI FALCONARA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C0E1E8" w14:textId="77777777" w:rsidR="006249C0" w:rsidRPr="00CE58E2" w:rsidRDefault="006249C0" w:rsidP="00BB2792">
            <w:pPr>
              <w:pStyle w:val="rowtabella0"/>
              <w:rPr>
                <w:color w:val="002060"/>
              </w:rPr>
            </w:pPr>
            <w:r w:rsidRPr="00CE58E2">
              <w:rPr>
                <w:color w:val="002060"/>
              </w:rPr>
              <w:t>ATLETICO CHIARAVALLE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A7338F" w14:textId="77777777" w:rsidR="006249C0" w:rsidRPr="00CE58E2" w:rsidRDefault="006249C0" w:rsidP="00BB2792">
            <w:pPr>
              <w:pStyle w:val="rowtabella0"/>
              <w:jc w:val="center"/>
              <w:rPr>
                <w:color w:val="002060"/>
              </w:rPr>
            </w:pPr>
            <w:r w:rsidRPr="00CE58E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71CA38" w14:textId="77777777" w:rsidR="006249C0" w:rsidRPr="00CE58E2" w:rsidRDefault="006249C0" w:rsidP="00BB2792">
            <w:pPr>
              <w:pStyle w:val="rowtabella0"/>
              <w:rPr>
                <w:color w:val="002060"/>
              </w:rPr>
            </w:pPr>
            <w:r w:rsidRPr="00CE58E2">
              <w:rPr>
                <w:color w:val="002060"/>
              </w:rPr>
              <w:t>10/04/2026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6794F1" w14:textId="77777777" w:rsidR="006249C0" w:rsidRPr="00CE58E2" w:rsidRDefault="006249C0" w:rsidP="00BB2792">
            <w:pPr>
              <w:pStyle w:val="rowtabella0"/>
              <w:rPr>
                <w:color w:val="002060"/>
              </w:rPr>
            </w:pPr>
            <w:r w:rsidRPr="00CE58E2">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C9D025" w14:textId="77777777" w:rsidR="006249C0" w:rsidRPr="00CE58E2" w:rsidRDefault="006249C0" w:rsidP="00BB2792">
            <w:pPr>
              <w:pStyle w:val="rowtabella0"/>
              <w:rPr>
                <w:color w:val="002060"/>
              </w:rPr>
            </w:pPr>
            <w:r w:rsidRPr="00CE58E2">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42F92E" w14:textId="77777777" w:rsidR="006249C0" w:rsidRPr="00CE58E2" w:rsidRDefault="006249C0" w:rsidP="00BB2792">
            <w:pPr>
              <w:pStyle w:val="rowtabella0"/>
              <w:rPr>
                <w:color w:val="002060"/>
              </w:rPr>
            </w:pPr>
            <w:r w:rsidRPr="00CE58E2">
              <w:rPr>
                <w:color w:val="002060"/>
              </w:rPr>
              <w:t>VIA DELLO STADIO</w:t>
            </w:r>
          </w:p>
        </w:tc>
      </w:tr>
      <w:tr w:rsidR="006249C0" w:rsidRPr="00CE58E2" w14:paraId="3A30618E"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82CCB7" w14:textId="77777777" w:rsidR="006249C0" w:rsidRPr="00CE58E2" w:rsidRDefault="006249C0" w:rsidP="00BB2792">
            <w:pPr>
              <w:pStyle w:val="rowtabella0"/>
              <w:rPr>
                <w:color w:val="002060"/>
              </w:rPr>
            </w:pPr>
            <w:r w:rsidRPr="00CE58E2">
              <w:rPr>
                <w:color w:val="002060"/>
              </w:rPr>
              <w:t>MONTEMARCIANESE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F4908D" w14:textId="77777777" w:rsidR="006249C0" w:rsidRPr="00CE58E2" w:rsidRDefault="006249C0" w:rsidP="00BB2792">
            <w:pPr>
              <w:pStyle w:val="rowtabella0"/>
              <w:rPr>
                <w:color w:val="002060"/>
              </w:rPr>
            </w:pPr>
            <w:r w:rsidRPr="00CE58E2">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5A45AB"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2F7FCD" w14:textId="77777777" w:rsidR="006249C0" w:rsidRPr="00CE58E2" w:rsidRDefault="006249C0" w:rsidP="00BB2792">
            <w:pPr>
              <w:pStyle w:val="rowtabella0"/>
              <w:rPr>
                <w:color w:val="002060"/>
              </w:rPr>
            </w:pPr>
            <w:r w:rsidRPr="00CE58E2">
              <w:rPr>
                <w:color w:val="002060"/>
              </w:rPr>
              <w:t>10/04/2026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46844F" w14:textId="77777777" w:rsidR="006249C0" w:rsidRPr="00CE58E2" w:rsidRDefault="006249C0" w:rsidP="00BB2792">
            <w:pPr>
              <w:pStyle w:val="rowtabella0"/>
              <w:rPr>
                <w:color w:val="002060"/>
              </w:rPr>
            </w:pPr>
            <w:r w:rsidRPr="00CE58E2">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4EA451" w14:textId="77777777" w:rsidR="006249C0" w:rsidRPr="00CE58E2" w:rsidRDefault="006249C0" w:rsidP="00BB2792">
            <w:pPr>
              <w:pStyle w:val="rowtabella0"/>
              <w:rPr>
                <w:color w:val="002060"/>
              </w:rPr>
            </w:pPr>
            <w:r w:rsidRPr="00CE58E2">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027432" w14:textId="77777777" w:rsidR="006249C0" w:rsidRPr="00CE58E2" w:rsidRDefault="006249C0" w:rsidP="00BB2792">
            <w:pPr>
              <w:pStyle w:val="rowtabella0"/>
              <w:rPr>
                <w:color w:val="002060"/>
              </w:rPr>
            </w:pPr>
            <w:r w:rsidRPr="00CE58E2">
              <w:rPr>
                <w:color w:val="002060"/>
              </w:rPr>
              <w:t>VIA GRAZIA DELEDDA</w:t>
            </w:r>
          </w:p>
        </w:tc>
      </w:tr>
      <w:tr w:rsidR="006249C0" w:rsidRPr="00CE58E2" w14:paraId="1269BA6C"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1B51AF" w14:textId="77777777" w:rsidR="006249C0" w:rsidRPr="00CE58E2" w:rsidRDefault="006249C0" w:rsidP="00BB2792">
            <w:pPr>
              <w:pStyle w:val="rowtabella0"/>
              <w:rPr>
                <w:color w:val="002060"/>
              </w:rPr>
            </w:pPr>
            <w:r w:rsidRPr="00CE58E2">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19A341" w14:textId="77777777" w:rsidR="006249C0" w:rsidRPr="00CE58E2" w:rsidRDefault="006249C0" w:rsidP="00BB2792">
            <w:pPr>
              <w:pStyle w:val="rowtabella0"/>
              <w:rPr>
                <w:color w:val="002060"/>
              </w:rPr>
            </w:pPr>
            <w:r w:rsidRPr="00CE58E2">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98D80C"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A4F943" w14:textId="77777777" w:rsidR="006249C0" w:rsidRPr="00CE58E2" w:rsidRDefault="006249C0" w:rsidP="00BB2792">
            <w:pPr>
              <w:pStyle w:val="rowtabella0"/>
              <w:rPr>
                <w:color w:val="002060"/>
              </w:rPr>
            </w:pPr>
            <w:r w:rsidRPr="00CE58E2">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FB3BF6" w14:textId="77777777" w:rsidR="006249C0" w:rsidRPr="00CE58E2" w:rsidRDefault="006249C0" w:rsidP="00BB2792">
            <w:pPr>
              <w:pStyle w:val="rowtabella0"/>
              <w:rPr>
                <w:color w:val="002060"/>
              </w:rPr>
            </w:pPr>
            <w:r w:rsidRPr="00CE58E2">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37FDD2" w14:textId="77777777" w:rsidR="006249C0" w:rsidRPr="00CE58E2" w:rsidRDefault="006249C0" w:rsidP="00BB2792">
            <w:pPr>
              <w:pStyle w:val="rowtabella0"/>
              <w:rPr>
                <w:color w:val="002060"/>
              </w:rPr>
            </w:pPr>
            <w:r w:rsidRPr="00CE58E2">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1136A2" w14:textId="77777777" w:rsidR="006249C0" w:rsidRPr="00CE58E2" w:rsidRDefault="006249C0" w:rsidP="00BB2792">
            <w:pPr>
              <w:pStyle w:val="rowtabella0"/>
              <w:rPr>
                <w:color w:val="002060"/>
              </w:rPr>
            </w:pPr>
            <w:r w:rsidRPr="00CE58E2">
              <w:rPr>
                <w:color w:val="002060"/>
              </w:rPr>
              <w:t>VIA GAETANO RAVAGLI</w:t>
            </w:r>
          </w:p>
        </w:tc>
      </w:tr>
      <w:tr w:rsidR="006249C0" w:rsidRPr="00CE58E2" w14:paraId="0B058B5A"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218557" w14:textId="77777777" w:rsidR="006249C0" w:rsidRPr="00CE58E2" w:rsidRDefault="006249C0" w:rsidP="00BB2792">
            <w:pPr>
              <w:pStyle w:val="rowtabella0"/>
              <w:rPr>
                <w:color w:val="002060"/>
              </w:rPr>
            </w:pPr>
            <w:r w:rsidRPr="00CE58E2">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055F15" w14:textId="77777777" w:rsidR="006249C0" w:rsidRPr="00CE58E2" w:rsidRDefault="006249C0" w:rsidP="00BB2792">
            <w:pPr>
              <w:pStyle w:val="rowtabella0"/>
              <w:rPr>
                <w:color w:val="002060"/>
              </w:rPr>
            </w:pPr>
            <w:r w:rsidRPr="00CE58E2">
              <w:rPr>
                <w:color w:val="002060"/>
              </w:rPr>
              <w:t>REAL CASEBRUCIATE W.FIRE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1D6181"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32402C" w14:textId="77777777" w:rsidR="006249C0" w:rsidRPr="00CE58E2" w:rsidRDefault="006249C0" w:rsidP="00BB2792">
            <w:pPr>
              <w:pStyle w:val="rowtabella0"/>
              <w:rPr>
                <w:color w:val="002060"/>
              </w:rPr>
            </w:pPr>
            <w:r w:rsidRPr="00CE58E2">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D49532" w14:textId="77777777" w:rsidR="006249C0" w:rsidRPr="00CE58E2" w:rsidRDefault="006249C0" w:rsidP="00BB2792">
            <w:pPr>
              <w:pStyle w:val="rowtabella0"/>
              <w:rPr>
                <w:color w:val="002060"/>
              </w:rPr>
            </w:pPr>
            <w:r w:rsidRPr="00CE58E2">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6CAEBB" w14:textId="77777777" w:rsidR="006249C0" w:rsidRPr="00CE58E2" w:rsidRDefault="006249C0" w:rsidP="00BB2792">
            <w:pPr>
              <w:pStyle w:val="rowtabella0"/>
              <w:rPr>
                <w:color w:val="002060"/>
              </w:rPr>
            </w:pPr>
            <w:r w:rsidRPr="00CE58E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77FBD8" w14:textId="77777777" w:rsidR="006249C0" w:rsidRPr="00CE58E2" w:rsidRDefault="006249C0" w:rsidP="00BB2792">
            <w:pPr>
              <w:pStyle w:val="rowtabella0"/>
              <w:rPr>
                <w:color w:val="002060"/>
              </w:rPr>
            </w:pPr>
            <w:r w:rsidRPr="00CE58E2">
              <w:rPr>
                <w:color w:val="002060"/>
              </w:rPr>
              <w:t>VIA ZANNONI</w:t>
            </w:r>
          </w:p>
        </w:tc>
      </w:tr>
      <w:tr w:rsidR="006249C0" w:rsidRPr="00CE58E2" w14:paraId="2D9E29DD"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BFB52A" w14:textId="77777777" w:rsidR="006249C0" w:rsidRPr="00CE58E2" w:rsidRDefault="006249C0" w:rsidP="00BB2792">
            <w:pPr>
              <w:pStyle w:val="rowtabella0"/>
              <w:rPr>
                <w:color w:val="002060"/>
              </w:rPr>
            </w:pPr>
            <w:r w:rsidRPr="00CE58E2">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95F24F" w14:textId="77777777" w:rsidR="006249C0" w:rsidRPr="00CE58E2" w:rsidRDefault="006249C0" w:rsidP="00BB2792">
            <w:pPr>
              <w:pStyle w:val="rowtabella0"/>
              <w:rPr>
                <w:color w:val="002060"/>
              </w:rPr>
            </w:pPr>
            <w:r w:rsidRPr="00CE58E2">
              <w:rPr>
                <w:color w:val="002060"/>
              </w:rPr>
              <w:t>FUTSAL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7DA9AC"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E317AE" w14:textId="77777777" w:rsidR="006249C0" w:rsidRPr="00CE58E2" w:rsidRDefault="006249C0" w:rsidP="00BB2792">
            <w:pPr>
              <w:pStyle w:val="rowtabella0"/>
              <w:rPr>
                <w:color w:val="002060"/>
              </w:rPr>
            </w:pPr>
            <w:r w:rsidRPr="00CE58E2">
              <w:rPr>
                <w:color w:val="002060"/>
              </w:rPr>
              <w:t>11/04/2026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105323" w14:textId="77777777" w:rsidR="006249C0" w:rsidRPr="00CE58E2" w:rsidRDefault="006249C0" w:rsidP="00BB2792">
            <w:pPr>
              <w:pStyle w:val="rowtabella0"/>
              <w:rPr>
                <w:color w:val="002060"/>
              </w:rPr>
            </w:pPr>
            <w:r w:rsidRPr="00CE58E2">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525942" w14:textId="77777777" w:rsidR="006249C0" w:rsidRPr="00CE58E2" w:rsidRDefault="006249C0" w:rsidP="00BB2792">
            <w:pPr>
              <w:pStyle w:val="rowtabella0"/>
              <w:rPr>
                <w:color w:val="002060"/>
              </w:rPr>
            </w:pPr>
            <w:r w:rsidRPr="00CE58E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36EFE6" w14:textId="77777777" w:rsidR="006249C0" w:rsidRPr="00CE58E2" w:rsidRDefault="006249C0" w:rsidP="00BB2792">
            <w:pPr>
              <w:pStyle w:val="rowtabella0"/>
              <w:rPr>
                <w:color w:val="002060"/>
              </w:rPr>
            </w:pPr>
            <w:r w:rsidRPr="00CE58E2">
              <w:rPr>
                <w:color w:val="002060"/>
              </w:rPr>
              <w:t>LOCALITA' CANDIA</w:t>
            </w:r>
          </w:p>
        </w:tc>
      </w:tr>
      <w:tr w:rsidR="006249C0" w:rsidRPr="00CE58E2" w14:paraId="6BBC8EC1" w14:textId="77777777" w:rsidTr="00BB279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B8DEED" w14:textId="77777777" w:rsidR="006249C0" w:rsidRPr="00CE58E2" w:rsidRDefault="006249C0" w:rsidP="00BB2792">
            <w:pPr>
              <w:pStyle w:val="rowtabella0"/>
              <w:rPr>
                <w:color w:val="002060"/>
              </w:rPr>
            </w:pPr>
            <w:r w:rsidRPr="00CE58E2">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4CE331" w14:textId="77777777" w:rsidR="006249C0" w:rsidRPr="00CE58E2" w:rsidRDefault="006249C0" w:rsidP="00BB2792">
            <w:pPr>
              <w:pStyle w:val="rowtabella0"/>
              <w:rPr>
                <w:color w:val="002060"/>
              </w:rPr>
            </w:pPr>
            <w:r w:rsidRPr="00CE58E2">
              <w:rPr>
                <w:color w:val="002060"/>
              </w:rPr>
              <w:t>VALLESINA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B4B85F"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12122B" w14:textId="77777777" w:rsidR="006249C0" w:rsidRPr="00CE58E2" w:rsidRDefault="006249C0" w:rsidP="00BB2792">
            <w:pPr>
              <w:pStyle w:val="rowtabella0"/>
              <w:rPr>
                <w:color w:val="002060"/>
              </w:rPr>
            </w:pPr>
            <w:r w:rsidRPr="00CE58E2">
              <w:rPr>
                <w:color w:val="002060"/>
              </w:rPr>
              <w:t>12/04/2026 18:15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4FC6A0" w14:textId="77777777" w:rsidR="006249C0" w:rsidRPr="00CE58E2" w:rsidRDefault="006249C0" w:rsidP="00BB2792">
            <w:pPr>
              <w:pStyle w:val="rowtabella0"/>
              <w:rPr>
                <w:color w:val="002060"/>
              </w:rPr>
            </w:pPr>
            <w:r w:rsidRPr="00CE58E2">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83BB26" w14:textId="77777777" w:rsidR="006249C0" w:rsidRPr="00CE58E2" w:rsidRDefault="006249C0" w:rsidP="00BB2792">
            <w:pPr>
              <w:pStyle w:val="rowtabella0"/>
              <w:rPr>
                <w:color w:val="002060"/>
              </w:rPr>
            </w:pPr>
            <w:r w:rsidRPr="00CE58E2">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AF5E2C" w14:textId="77777777" w:rsidR="006249C0" w:rsidRPr="00CE58E2" w:rsidRDefault="006249C0" w:rsidP="00BB2792">
            <w:pPr>
              <w:pStyle w:val="rowtabella0"/>
              <w:rPr>
                <w:color w:val="002060"/>
              </w:rPr>
            </w:pPr>
            <w:r w:rsidRPr="00CE58E2">
              <w:rPr>
                <w:color w:val="002060"/>
              </w:rPr>
              <w:t>VIA FALCONARA</w:t>
            </w:r>
          </w:p>
        </w:tc>
      </w:tr>
    </w:tbl>
    <w:p w14:paraId="3BBD7AF9" w14:textId="77777777" w:rsidR="006249C0" w:rsidRPr="00CE58E2" w:rsidRDefault="006249C0" w:rsidP="006249C0">
      <w:pPr>
        <w:pStyle w:val="breakline"/>
        <w:rPr>
          <w:rFonts w:eastAsiaTheme="minorEastAsia"/>
          <w:color w:val="002060"/>
        </w:rPr>
      </w:pPr>
    </w:p>
    <w:p w14:paraId="6F237BD8" w14:textId="77777777" w:rsidR="006249C0" w:rsidRPr="00CE58E2" w:rsidRDefault="006249C0" w:rsidP="006249C0">
      <w:pPr>
        <w:pStyle w:val="breakline"/>
        <w:rPr>
          <w:color w:val="002060"/>
        </w:rPr>
      </w:pPr>
    </w:p>
    <w:p w14:paraId="3F53020F" w14:textId="77777777" w:rsidR="006249C0" w:rsidRPr="00CE58E2" w:rsidRDefault="006249C0" w:rsidP="006249C0">
      <w:pPr>
        <w:pStyle w:val="breakline"/>
        <w:rPr>
          <w:color w:val="002060"/>
        </w:rPr>
      </w:pPr>
    </w:p>
    <w:p w14:paraId="6E82C533" w14:textId="77777777" w:rsidR="006249C0" w:rsidRPr="00CE58E2" w:rsidRDefault="006249C0" w:rsidP="006249C0">
      <w:pPr>
        <w:pStyle w:val="sottotitolocampionato10"/>
        <w:rPr>
          <w:color w:val="002060"/>
        </w:rPr>
      </w:pPr>
      <w:r w:rsidRPr="00CE58E2">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5"/>
        <w:gridCol w:w="385"/>
        <w:gridCol w:w="898"/>
        <w:gridCol w:w="1184"/>
        <w:gridCol w:w="1561"/>
        <w:gridCol w:w="1548"/>
      </w:tblGrid>
      <w:tr w:rsidR="006249C0" w:rsidRPr="00CE58E2" w14:paraId="571C33D7" w14:textId="77777777" w:rsidTr="00BB279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427DF" w14:textId="77777777" w:rsidR="006249C0" w:rsidRPr="00CE58E2" w:rsidRDefault="006249C0" w:rsidP="00BB2792">
            <w:pPr>
              <w:pStyle w:val="headertabella0"/>
              <w:rPr>
                <w:color w:val="002060"/>
              </w:rPr>
            </w:pPr>
            <w:r w:rsidRPr="00CE58E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A5088" w14:textId="77777777" w:rsidR="006249C0" w:rsidRPr="00CE58E2" w:rsidRDefault="006249C0" w:rsidP="00BB2792">
            <w:pPr>
              <w:pStyle w:val="headertabella0"/>
              <w:rPr>
                <w:color w:val="002060"/>
              </w:rPr>
            </w:pPr>
            <w:r w:rsidRPr="00CE58E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045EC" w14:textId="77777777" w:rsidR="006249C0" w:rsidRPr="00CE58E2" w:rsidRDefault="006249C0" w:rsidP="00BB2792">
            <w:pPr>
              <w:pStyle w:val="headertabella0"/>
              <w:rPr>
                <w:color w:val="002060"/>
              </w:rPr>
            </w:pPr>
            <w:r w:rsidRPr="00CE58E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76ABE" w14:textId="77777777" w:rsidR="006249C0" w:rsidRPr="00CE58E2" w:rsidRDefault="006249C0" w:rsidP="00BB2792">
            <w:pPr>
              <w:pStyle w:val="headertabella0"/>
              <w:rPr>
                <w:color w:val="002060"/>
              </w:rPr>
            </w:pPr>
            <w:r w:rsidRPr="00CE58E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6C619" w14:textId="77777777" w:rsidR="006249C0" w:rsidRPr="00CE58E2" w:rsidRDefault="006249C0" w:rsidP="00BB2792">
            <w:pPr>
              <w:pStyle w:val="headertabella0"/>
              <w:rPr>
                <w:color w:val="002060"/>
              </w:rPr>
            </w:pPr>
            <w:r w:rsidRPr="00CE58E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AAD70" w14:textId="77777777" w:rsidR="006249C0" w:rsidRPr="00CE58E2" w:rsidRDefault="006249C0" w:rsidP="00BB2792">
            <w:pPr>
              <w:pStyle w:val="headertabella0"/>
              <w:rPr>
                <w:color w:val="002060"/>
              </w:rPr>
            </w:pPr>
            <w:proofErr w:type="spellStart"/>
            <w:r w:rsidRPr="00CE58E2">
              <w:rPr>
                <w:color w:val="002060"/>
              </w:rPr>
              <w:t>Localita'</w:t>
            </w:r>
            <w:proofErr w:type="spellEnd"/>
            <w:r w:rsidRPr="00CE58E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C5B02" w14:textId="77777777" w:rsidR="006249C0" w:rsidRPr="00CE58E2" w:rsidRDefault="006249C0" w:rsidP="00BB2792">
            <w:pPr>
              <w:pStyle w:val="headertabella0"/>
              <w:rPr>
                <w:color w:val="002060"/>
              </w:rPr>
            </w:pPr>
            <w:r w:rsidRPr="00CE58E2">
              <w:rPr>
                <w:color w:val="002060"/>
              </w:rPr>
              <w:t>Indirizzo Impianto</w:t>
            </w:r>
          </w:p>
        </w:tc>
      </w:tr>
      <w:tr w:rsidR="006249C0" w:rsidRPr="00CE58E2" w14:paraId="08AEDE82" w14:textId="77777777" w:rsidTr="00BB279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FDB052" w14:textId="77777777" w:rsidR="006249C0" w:rsidRPr="00CE58E2" w:rsidRDefault="006249C0" w:rsidP="00BB2792">
            <w:pPr>
              <w:pStyle w:val="rowtabella0"/>
              <w:rPr>
                <w:color w:val="002060"/>
              </w:rPr>
            </w:pPr>
            <w:r w:rsidRPr="00CE58E2">
              <w:rPr>
                <w:color w:val="002060"/>
              </w:rPr>
              <w:t>EUROPE TT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62253C" w14:textId="77777777" w:rsidR="006249C0" w:rsidRPr="00CE58E2" w:rsidRDefault="006249C0" w:rsidP="00BB2792">
            <w:pPr>
              <w:pStyle w:val="rowtabella0"/>
              <w:rPr>
                <w:color w:val="002060"/>
              </w:rPr>
            </w:pPr>
            <w:r w:rsidRPr="00CE58E2">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3B5AC5" w14:textId="77777777" w:rsidR="006249C0" w:rsidRPr="00CE58E2" w:rsidRDefault="006249C0" w:rsidP="00BB2792">
            <w:pPr>
              <w:pStyle w:val="rowtabella0"/>
              <w:jc w:val="center"/>
              <w:rPr>
                <w:color w:val="002060"/>
              </w:rPr>
            </w:pPr>
            <w:r w:rsidRPr="00CE58E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1607AB" w14:textId="77777777" w:rsidR="006249C0" w:rsidRPr="00CE58E2" w:rsidRDefault="006249C0" w:rsidP="00BB2792">
            <w:pPr>
              <w:pStyle w:val="rowtabella0"/>
              <w:rPr>
                <w:color w:val="002060"/>
              </w:rPr>
            </w:pPr>
            <w:r w:rsidRPr="00CE58E2">
              <w:rPr>
                <w:color w:val="002060"/>
              </w:rPr>
              <w:t>10/04/2026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30E543" w14:textId="77777777" w:rsidR="006249C0" w:rsidRPr="00CE58E2" w:rsidRDefault="006249C0" w:rsidP="00BB2792">
            <w:pPr>
              <w:pStyle w:val="rowtabella0"/>
              <w:rPr>
                <w:color w:val="002060"/>
              </w:rPr>
            </w:pPr>
            <w:r w:rsidRPr="00CE58E2">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839BE" w14:textId="77777777" w:rsidR="006249C0" w:rsidRPr="00CE58E2" w:rsidRDefault="006249C0" w:rsidP="00BB2792">
            <w:pPr>
              <w:pStyle w:val="rowtabella0"/>
              <w:rPr>
                <w:color w:val="002060"/>
              </w:rPr>
            </w:pPr>
            <w:r w:rsidRPr="00CE58E2">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2C1858" w14:textId="77777777" w:rsidR="006249C0" w:rsidRPr="00CE58E2" w:rsidRDefault="006249C0" w:rsidP="00BB2792">
            <w:pPr>
              <w:pStyle w:val="rowtabella0"/>
              <w:rPr>
                <w:color w:val="002060"/>
              </w:rPr>
            </w:pPr>
            <w:r w:rsidRPr="00CE58E2">
              <w:rPr>
                <w:color w:val="002060"/>
              </w:rPr>
              <w:t>LOCALITA' LE CALVIE</w:t>
            </w:r>
          </w:p>
        </w:tc>
      </w:tr>
      <w:tr w:rsidR="006249C0" w:rsidRPr="00CE58E2" w14:paraId="2AB28612"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9AE257" w14:textId="77777777" w:rsidR="006249C0" w:rsidRPr="00CE58E2" w:rsidRDefault="006249C0" w:rsidP="00BB2792">
            <w:pPr>
              <w:pStyle w:val="rowtabella0"/>
              <w:rPr>
                <w:color w:val="002060"/>
              </w:rPr>
            </w:pPr>
            <w:r w:rsidRPr="00CE58E2">
              <w:rPr>
                <w:color w:val="002060"/>
              </w:rPr>
              <w:t>FABRIANO CALCIO A 5 2023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E9F786" w14:textId="77777777" w:rsidR="006249C0" w:rsidRPr="00CE58E2" w:rsidRDefault="006249C0" w:rsidP="00BB2792">
            <w:pPr>
              <w:pStyle w:val="rowtabella0"/>
              <w:rPr>
                <w:color w:val="002060"/>
              </w:rPr>
            </w:pPr>
            <w:r w:rsidRPr="00CE58E2">
              <w:rPr>
                <w:color w:val="002060"/>
              </w:rPr>
              <w:t>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C9BA4D"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FD0804" w14:textId="77777777" w:rsidR="006249C0" w:rsidRPr="00CE58E2" w:rsidRDefault="006249C0" w:rsidP="00BB2792">
            <w:pPr>
              <w:pStyle w:val="rowtabella0"/>
              <w:rPr>
                <w:color w:val="002060"/>
              </w:rPr>
            </w:pPr>
            <w:r w:rsidRPr="00CE58E2">
              <w:rPr>
                <w:color w:val="002060"/>
              </w:rPr>
              <w:t>10/04/2026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297ECF" w14:textId="77777777" w:rsidR="006249C0" w:rsidRPr="00CE58E2" w:rsidRDefault="006249C0" w:rsidP="00BB2792">
            <w:pPr>
              <w:pStyle w:val="rowtabella0"/>
              <w:rPr>
                <w:color w:val="002060"/>
              </w:rPr>
            </w:pPr>
            <w:r w:rsidRPr="00CE58E2">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F2A0B1" w14:textId="77777777" w:rsidR="006249C0" w:rsidRPr="00CE58E2" w:rsidRDefault="006249C0" w:rsidP="00BB2792">
            <w:pPr>
              <w:pStyle w:val="rowtabella0"/>
              <w:rPr>
                <w:color w:val="002060"/>
              </w:rPr>
            </w:pPr>
            <w:r w:rsidRPr="00CE58E2">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0B89CE" w14:textId="77777777" w:rsidR="006249C0" w:rsidRPr="00CE58E2" w:rsidRDefault="006249C0" w:rsidP="00BB2792">
            <w:pPr>
              <w:pStyle w:val="rowtabella0"/>
              <w:rPr>
                <w:color w:val="002060"/>
              </w:rPr>
            </w:pPr>
            <w:r w:rsidRPr="00CE58E2">
              <w:rPr>
                <w:color w:val="002060"/>
              </w:rPr>
              <w:t>VIA VERDI</w:t>
            </w:r>
          </w:p>
        </w:tc>
      </w:tr>
      <w:tr w:rsidR="006249C0" w:rsidRPr="00CE58E2" w14:paraId="2F222F74"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CE190A" w14:textId="77777777" w:rsidR="006249C0" w:rsidRPr="00CE58E2" w:rsidRDefault="006249C0" w:rsidP="00BB2792">
            <w:pPr>
              <w:pStyle w:val="rowtabella0"/>
              <w:rPr>
                <w:color w:val="002060"/>
              </w:rPr>
            </w:pPr>
            <w:r w:rsidRPr="00CE58E2">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A34677" w14:textId="77777777" w:rsidR="006249C0" w:rsidRPr="00CE58E2" w:rsidRDefault="006249C0" w:rsidP="00BB2792">
            <w:pPr>
              <w:pStyle w:val="rowtabella0"/>
              <w:rPr>
                <w:color w:val="002060"/>
              </w:rPr>
            </w:pPr>
            <w:r w:rsidRPr="00CE58E2">
              <w:rPr>
                <w:color w:val="002060"/>
              </w:rPr>
              <w:t>FUTSAL SENTINUM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D2EEB0"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1BBD43" w14:textId="77777777" w:rsidR="006249C0" w:rsidRPr="00CE58E2" w:rsidRDefault="006249C0" w:rsidP="00BB2792">
            <w:pPr>
              <w:pStyle w:val="rowtabella0"/>
              <w:rPr>
                <w:color w:val="002060"/>
              </w:rPr>
            </w:pPr>
            <w:r w:rsidRPr="00CE58E2">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389FAF" w14:textId="77777777" w:rsidR="006249C0" w:rsidRPr="00CE58E2" w:rsidRDefault="006249C0" w:rsidP="00BB2792">
            <w:pPr>
              <w:pStyle w:val="rowtabella0"/>
              <w:rPr>
                <w:color w:val="002060"/>
              </w:rPr>
            </w:pPr>
            <w:r w:rsidRPr="00CE58E2">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52EF70" w14:textId="77777777" w:rsidR="006249C0" w:rsidRPr="00CE58E2" w:rsidRDefault="006249C0" w:rsidP="00BB2792">
            <w:pPr>
              <w:pStyle w:val="rowtabella0"/>
              <w:rPr>
                <w:color w:val="002060"/>
              </w:rPr>
            </w:pPr>
            <w:r w:rsidRPr="00CE58E2">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B8870F" w14:textId="77777777" w:rsidR="006249C0" w:rsidRPr="00CE58E2" w:rsidRDefault="006249C0" w:rsidP="00BB2792">
            <w:pPr>
              <w:pStyle w:val="rowtabella0"/>
              <w:rPr>
                <w:color w:val="002060"/>
              </w:rPr>
            </w:pPr>
            <w:r w:rsidRPr="00CE58E2">
              <w:rPr>
                <w:color w:val="002060"/>
              </w:rPr>
              <w:t>VIA MARCONI GENGA STAZIONE</w:t>
            </w:r>
          </w:p>
        </w:tc>
      </w:tr>
      <w:tr w:rsidR="006249C0" w:rsidRPr="00CE58E2" w14:paraId="22EDC6EB"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834949" w14:textId="77777777" w:rsidR="006249C0" w:rsidRPr="00CE58E2" w:rsidRDefault="006249C0" w:rsidP="00BB2792">
            <w:pPr>
              <w:pStyle w:val="rowtabella0"/>
              <w:rPr>
                <w:color w:val="002060"/>
              </w:rPr>
            </w:pPr>
            <w:r w:rsidRPr="00CE58E2">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9F4EAF" w14:textId="77777777" w:rsidR="006249C0" w:rsidRPr="00CE58E2" w:rsidRDefault="006249C0" w:rsidP="00BB2792">
            <w:pPr>
              <w:pStyle w:val="rowtabella0"/>
              <w:rPr>
                <w:color w:val="002060"/>
              </w:rPr>
            </w:pPr>
            <w:r w:rsidRPr="00CE58E2">
              <w:rPr>
                <w:color w:val="002060"/>
              </w:rPr>
              <w:t>FIUMINATA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9A6F42"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AB0F17" w14:textId="77777777" w:rsidR="006249C0" w:rsidRPr="00CE58E2" w:rsidRDefault="006249C0" w:rsidP="00BB2792">
            <w:pPr>
              <w:pStyle w:val="rowtabella0"/>
              <w:rPr>
                <w:color w:val="002060"/>
              </w:rPr>
            </w:pPr>
            <w:r w:rsidRPr="00CE58E2">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6ED693" w14:textId="77777777" w:rsidR="006249C0" w:rsidRPr="00CE58E2" w:rsidRDefault="006249C0" w:rsidP="00BB2792">
            <w:pPr>
              <w:pStyle w:val="rowtabella0"/>
              <w:rPr>
                <w:color w:val="002060"/>
              </w:rPr>
            </w:pPr>
            <w:r w:rsidRPr="00CE58E2">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2A8A7C" w14:textId="77777777" w:rsidR="006249C0" w:rsidRPr="00CE58E2" w:rsidRDefault="006249C0" w:rsidP="00BB2792">
            <w:pPr>
              <w:pStyle w:val="rowtabella0"/>
              <w:rPr>
                <w:color w:val="002060"/>
              </w:rPr>
            </w:pPr>
            <w:r w:rsidRPr="00CE58E2">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0FA304" w14:textId="77777777" w:rsidR="006249C0" w:rsidRPr="00CE58E2" w:rsidRDefault="006249C0" w:rsidP="00BB2792">
            <w:pPr>
              <w:pStyle w:val="rowtabella0"/>
              <w:rPr>
                <w:color w:val="002060"/>
              </w:rPr>
            </w:pPr>
            <w:r w:rsidRPr="00CE58E2">
              <w:rPr>
                <w:color w:val="002060"/>
              </w:rPr>
              <w:t>VIA SAN SERGIO FZ. GROTTACCIA</w:t>
            </w:r>
          </w:p>
        </w:tc>
      </w:tr>
      <w:tr w:rsidR="006249C0" w:rsidRPr="00CE58E2" w14:paraId="5BF3B949"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F4DF98" w14:textId="77777777" w:rsidR="006249C0" w:rsidRPr="00CE58E2" w:rsidRDefault="006249C0" w:rsidP="00BB2792">
            <w:pPr>
              <w:pStyle w:val="rowtabella0"/>
              <w:rPr>
                <w:color w:val="002060"/>
              </w:rPr>
            </w:pPr>
            <w:r w:rsidRPr="00CE58E2">
              <w:rPr>
                <w:color w:val="002060"/>
              </w:rPr>
              <w:t>ROBUR MERGO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3282DD" w14:textId="77777777" w:rsidR="006249C0" w:rsidRPr="00CE58E2" w:rsidRDefault="006249C0" w:rsidP="00BB2792">
            <w:pPr>
              <w:pStyle w:val="rowtabella0"/>
              <w:rPr>
                <w:color w:val="002060"/>
              </w:rPr>
            </w:pPr>
            <w:r w:rsidRPr="00CE58E2">
              <w:rPr>
                <w:color w:val="002060"/>
              </w:rPr>
              <w:t>ESANATOGLIA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D33E69"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0E3217" w14:textId="77777777" w:rsidR="006249C0" w:rsidRPr="00CE58E2" w:rsidRDefault="006249C0" w:rsidP="00BB2792">
            <w:pPr>
              <w:pStyle w:val="rowtabella0"/>
              <w:rPr>
                <w:color w:val="002060"/>
              </w:rPr>
            </w:pPr>
            <w:r w:rsidRPr="00CE58E2">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A45E12" w14:textId="77777777" w:rsidR="006249C0" w:rsidRPr="00CE58E2" w:rsidRDefault="006249C0" w:rsidP="00BB2792">
            <w:pPr>
              <w:pStyle w:val="rowtabella0"/>
              <w:rPr>
                <w:color w:val="002060"/>
              </w:rPr>
            </w:pPr>
            <w:r w:rsidRPr="00CE58E2">
              <w:rPr>
                <w:color w:val="002060"/>
              </w:rPr>
              <w:t>5116 PALESTRA COM. C5 ANGELI 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B9977A" w14:textId="77777777" w:rsidR="006249C0" w:rsidRPr="00CE58E2" w:rsidRDefault="006249C0" w:rsidP="00BB2792">
            <w:pPr>
              <w:pStyle w:val="rowtabella0"/>
              <w:rPr>
                <w:color w:val="002060"/>
              </w:rPr>
            </w:pPr>
            <w:r w:rsidRPr="00CE58E2">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F51357" w14:textId="77777777" w:rsidR="006249C0" w:rsidRPr="00CE58E2" w:rsidRDefault="006249C0" w:rsidP="00BB2792">
            <w:pPr>
              <w:pStyle w:val="rowtabella0"/>
              <w:rPr>
                <w:color w:val="002060"/>
              </w:rPr>
            </w:pPr>
            <w:r w:rsidRPr="00CE58E2">
              <w:rPr>
                <w:color w:val="002060"/>
              </w:rPr>
              <w:t>VIA LEOPARDI LOC. ANGELI</w:t>
            </w:r>
          </w:p>
        </w:tc>
      </w:tr>
      <w:tr w:rsidR="006249C0" w:rsidRPr="00CE58E2" w14:paraId="59B5B66A" w14:textId="77777777" w:rsidTr="00BB279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1806B4" w14:textId="77777777" w:rsidR="006249C0" w:rsidRPr="00CE58E2" w:rsidRDefault="006249C0" w:rsidP="00BB2792">
            <w:pPr>
              <w:pStyle w:val="rowtabella0"/>
              <w:rPr>
                <w:color w:val="002060"/>
              </w:rPr>
            </w:pPr>
            <w:r w:rsidRPr="00CE58E2">
              <w:rPr>
                <w:color w:val="002060"/>
              </w:rPr>
              <w:t>VIRTUS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C5F16C" w14:textId="77777777" w:rsidR="006249C0" w:rsidRPr="00CE58E2" w:rsidRDefault="006249C0" w:rsidP="00BB2792">
            <w:pPr>
              <w:pStyle w:val="rowtabella0"/>
              <w:rPr>
                <w:color w:val="002060"/>
              </w:rPr>
            </w:pPr>
            <w:r w:rsidRPr="00CE58E2">
              <w:rPr>
                <w:color w:val="002060"/>
              </w:rPr>
              <w:t>POLISPORTIVA UROBORO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CB8164"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2FCC45" w14:textId="1229A235" w:rsidR="006249C0" w:rsidRPr="00CE58E2" w:rsidRDefault="006249C0" w:rsidP="00BB2792">
            <w:pPr>
              <w:pStyle w:val="rowtabella0"/>
              <w:rPr>
                <w:color w:val="002060"/>
              </w:rPr>
            </w:pPr>
            <w:r w:rsidRPr="00CE58E2">
              <w:rPr>
                <w:color w:val="002060"/>
              </w:rPr>
              <w:t>11/04/2026 1</w:t>
            </w:r>
            <w:r w:rsidR="00427E92">
              <w:rPr>
                <w:color w:val="002060"/>
              </w:rPr>
              <w:t>7</w:t>
            </w:r>
            <w:r w:rsidRPr="00CE58E2">
              <w:rPr>
                <w:color w:val="002060"/>
              </w:rPr>
              <w:t>:00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BC3EF8" w14:textId="031B8379" w:rsidR="006249C0" w:rsidRPr="00CE58E2" w:rsidRDefault="006249C0" w:rsidP="00BB2792">
            <w:pPr>
              <w:pStyle w:val="rowtabella0"/>
              <w:rPr>
                <w:color w:val="002060"/>
              </w:rPr>
            </w:pPr>
            <w:r w:rsidRPr="00CE58E2">
              <w:rPr>
                <w:color w:val="002060"/>
              </w:rPr>
              <w:t>50</w:t>
            </w:r>
            <w:r w:rsidR="00427E92">
              <w:rPr>
                <w:color w:val="002060"/>
              </w:rPr>
              <w:t>15</w:t>
            </w:r>
            <w:r w:rsidRPr="00CE58E2">
              <w:rPr>
                <w:color w:val="002060"/>
              </w:rPr>
              <w:t xml:space="preserve"> </w:t>
            </w:r>
            <w:r w:rsidR="00427E92">
              <w:rPr>
                <w:color w:val="00206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C88A02" w14:textId="68F254C4" w:rsidR="006249C0" w:rsidRPr="00CE58E2" w:rsidRDefault="00427E92" w:rsidP="00BB2792">
            <w:pPr>
              <w:pStyle w:val="rowtabella0"/>
              <w:rPr>
                <w:color w:val="002060"/>
              </w:rPr>
            </w:pPr>
            <w:r>
              <w:rPr>
                <w:color w:val="002060"/>
              </w:rPr>
              <w:t>CUPRAMONTANA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63475D" w14:textId="79D1FFB8" w:rsidR="006249C0" w:rsidRPr="00CE58E2" w:rsidRDefault="00427E92" w:rsidP="00BB2792">
            <w:pPr>
              <w:pStyle w:val="rowtabella0"/>
              <w:rPr>
                <w:color w:val="002060"/>
              </w:rPr>
            </w:pPr>
            <w:r>
              <w:rPr>
                <w:color w:val="002060"/>
              </w:rPr>
              <w:t>VIA MARIO RIDOLFI</w:t>
            </w:r>
          </w:p>
        </w:tc>
      </w:tr>
    </w:tbl>
    <w:p w14:paraId="2B23F579" w14:textId="77777777" w:rsidR="006249C0" w:rsidRPr="00CE58E2" w:rsidRDefault="006249C0" w:rsidP="006249C0">
      <w:pPr>
        <w:pStyle w:val="breakline"/>
        <w:rPr>
          <w:rFonts w:eastAsiaTheme="minorEastAsia"/>
          <w:color w:val="002060"/>
        </w:rPr>
      </w:pPr>
    </w:p>
    <w:p w14:paraId="1D8CEB31" w14:textId="77777777" w:rsidR="006249C0" w:rsidRPr="00CE58E2" w:rsidRDefault="006249C0" w:rsidP="006249C0">
      <w:pPr>
        <w:pStyle w:val="breakline"/>
        <w:rPr>
          <w:color w:val="002060"/>
        </w:rPr>
      </w:pPr>
    </w:p>
    <w:p w14:paraId="42276E2C" w14:textId="77777777" w:rsidR="006249C0" w:rsidRPr="00CE58E2" w:rsidRDefault="006249C0" w:rsidP="006249C0">
      <w:pPr>
        <w:pStyle w:val="breakline"/>
        <w:rPr>
          <w:color w:val="002060"/>
        </w:rPr>
      </w:pPr>
    </w:p>
    <w:p w14:paraId="7DBA70BD" w14:textId="77777777" w:rsidR="006249C0" w:rsidRPr="00CE58E2" w:rsidRDefault="006249C0" w:rsidP="006249C0">
      <w:pPr>
        <w:pStyle w:val="sottotitolocampionato10"/>
        <w:rPr>
          <w:color w:val="002060"/>
        </w:rPr>
      </w:pPr>
      <w:r w:rsidRPr="00CE58E2">
        <w:rPr>
          <w:color w:val="002060"/>
        </w:rPr>
        <w:t>GIRONE D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98"/>
        <w:gridCol w:w="1552"/>
        <w:gridCol w:w="1543"/>
      </w:tblGrid>
      <w:tr w:rsidR="006249C0" w:rsidRPr="00CE58E2" w14:paraId="722B5704" w14:textId="77777777" w:rsidTr="00BB279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3EBEE" w14:textId="77777777" w:rsidR="006249C0" w:rsidRPr="00CE58E2" w:rsidRDefault="006249C0" w:rsidP="00BB2792">
            <w:pPr>
              <w:pStyle w:val="headertabella0"/>
              <w:rPr>
                <w:color w:val="002060"/>
              </w:rPr>
            </w:pPr>
            <w:r w:rsidRPr="00CE58E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F119C" w14:textId="77777777" w:rsidR="006249C0" w:rsidRPr="00CE58E2" w:rsidRDefault="006249C0" w:rsidP="00BB2792">
            <w:pPr>
              <w:pStyle w:val="headertabella0"/>
              <w:rPr>
                <w:color w:val="002060"/>
              </w:rPr>
            </w:pPr>
            <w:r w:rsidRPr="00CE58E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342CB" w14:textId="77777777" w:rsidR="006249C0" w:rsidRPr="00CE58E2" w:rsidRDefault="006249C0" w:rsidP="00BB2792">
            <w:pPr>
              <w:pStyle w:val="headertabella0"/>
              <w:rPr>
                <w:color w:val="002060"/>
              </w:rPr>
            </w:pPr>
            <w:r w:rsidRPr="00CE58E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65DA1" w14:textId="77777777" w:rsidR="006249C0" w:rsidRPr="00CE58E2" w:rsidRDefault="006249C0" w:rsidP="00BB2792">
            <w:pPr>
              <w:pStyle w:val="headertabella0"/>
              <w:rPr>
                <w:color w:val="002060"/>
              </w:rPr>
            </w:pPr>
            <w:r w:rsidRPr="00CE58E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2DB4D" w14:textId="77777777" w:rsidR="006249C0" w:rsidRPr="00CE58E2" w:rsidRDefault="006249C0" w:rsidP="00BB2792">
            <w:pPr>
              <w:pStyle w:val="headertabella0"/>
              <w:rPr>
                <w:color w:val="002060"/>
              </w:rPr>
            </w:pPr>
            <w:r w:rsidRPr="00CE58E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415E1" w14:textId="77777777" w:rsidR="006249C0" w:rsidRPr="00CE58E2" w:rsidRDefault="006249C0" w:rsidP="00BB2792">
            <w:pPr>
              <w:pStyle w:val="headertabella0"/>
              <w:rPr>
                <w:color w:val="002060"/>
              </w:rPr>
            </w:pPr>
            <w:proofErr w:type="spellStart"/>
            <w:r w:rsidRPr="00CE58E2">
              <w:rPr>
                <w:color w:val="002060"/>
              </w:rPr>
              <w:t>Localita'</w:t>
            </w:r>
            <w:proofErr w:type="spellEnd"/>
            <w:r w:rsidRPr="00CE58E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82AB6" w14:textId="77777777" w:rsidR="006249C0" w:rsidRPr="00CE58E2" w:rsidRDefault="006249C0" w:rsidP="00BB2792">
            <w:pPr>
              <w:pStyle w:val="headertabella0"/>
              <w:rPr>
                <w:color w:val="002060"/>
              </w:rPr>
            </w:pPr>
            <w:r w:rsidRPr="00CE58E2">
              <w:rPr>
                <w:color w:val="002060"/>
              </w:rPr>
              <w:t>Indirizzo Impianto</w:t>
            </w:r>
          </w:p>
        </w:tc>
      </w:tr>
      <w:tr w:rsidR="006249C0" w:rsidRPr="00CE58E2" w14:paraId="2A2C0907" w14:textId="77777777" w:rsidTr="00BB279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B61890" w14:textId="77777777" w:rsidR="006249C0" w:rsidRPr="00CE58E2" w:rsidRDefault="006249C0" w:rsidP="00BB2792">
            <w:pPr>
              <w:pStyle w:val="rowtabella0"/>
              <w:rPr>
                <w:color w:val="002060"/>
              </w:rPr>
            </w:pPr>
            <w:r w:rsidRPr="00CE58E2">
              <w:rPr>
                <w:color w:val="002060"/>
              </w:rPr>
              <w:t>ACADEMY CIVITANOVESE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D8F332" w14:textId="77777777" w:rsidR="006249C0" w:rsidRPr="00CE58E2" w:rsidRDefault="006249C0" w:rsidP="00BB2792">
            <w:pPr>
              <w:pStyle w:val="rowtabella0"/>
              <w:rPr>
                <w:color w:val="002060"/>
              </w:rPr>
            </w:pPr>
            <w:r w:rsidRPr="00CE58E2">
              <w:rPr>
                <w:color w:val="002060"/>
              </w:rPr>
              <w:t>RIPE SAN GINESIO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F6CFC8" w14:textId="77777777" w:rsidR="006249C0" w:rsidRPr="00CE58E2" w:rsidRDefault="006249C0" w:rsidP="00BB2792">
            <w:pPr>
              <w:pStyle w:val="rowtabella0"/>
              <w:jc w:val="center"/>
              <w:rPr>
                <w:color w:val="002060"/>
              </w:rPr>
            </w:pPr>
            <w:r w:rsidRPr="00CE58E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8E06D8" w14:textId="77777777" w:rsidR="006249C0" w:rsidRPr="00CE58E2" w:rsidRDefault="006249C0" w:rsidP="00BB2792">
            <w:pPr>
              <w:pStyle w:val="rowtabella0"/>
              <w:rPr>
                <w:color w:val="002060"/>
              </w:rPr>
            </w:pPr>
            <w:r w:rsidRPr="00CE58E2">
              <w:rPr>
                <w:color w:val="002060"/>
              </w:rPr>
              <w:t>10/04/2026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A9687A" w14:textId="77777777" w:rsidR="006249C0" w:rsidRPr="00CE58E2" w:rsidRDefault="006249C0" w:rsidP="00BB2792">
            <w:pPr>
              <w:pStyle w:val="rowtabella0"/>
              <w:rPr>
                <w:color w:val="002060"/>
              </w:rPr>
            </w:pPr>
            <w:r w:rsidRPr="00CE58E2">
              <w:rPr>
                <w:color w:val="002060"/>
              </w:rPr>
              <w:t>5280 TENSOSTRUTTURA S.</w:t>
            </w:r>
            <w:proofErr w:type="gramStart"/>
            <w:r w:rsidRPr="00CE58E2">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1A12A0" w14:textId="77777777" w:rsidR="006249C0" w:rsidRPr="00CE58E2" w:rsidRDefault="006249C0" w:rsidP="00BB2792">
            <w:pPr>
              <w:pStyle w:val="rowtabella0"/>
              <w:rPr>
                <w:color w:val="002060"/>
              </w:rPr>
            </w:pPr>
            <w:r w:rsidRPr="00CE58E2">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4932BC" w14:textId="77777777" w:rsidR="006249C0" w:rsidRPr="00CE58E2" w:rsidRDefault="006249C0" w:rsidP="00BB2792">
            <w:pPr>
              <w:pStyle w:val="rowtabella0"/>
              <w:rPr>
                <w:color w:val="002060"/>
              </w:rPr>
            </w:pPr>
            <w:r w:rsidRPr="00CE58E2">
              <w:rPr>
                <w:color w:val="002060"/>
              </w:rPr>
              <w:t>VIA LORENZO LOTTO</w:t>
            </w:r>
          </w:p>
        </w:tc>
      </w:tr>
      <w:tr w:rsidR="006249C0" w:rsidRPr="00CE58E2" w14:paraId="6BDDC2CF"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631244" w14:textId="77777777" w:rsidR="006249C0" w:rsidRPr="00CE58E2" w:rsidRDefault="006249C0" w:rsidP="00BB2792">
            <w:pPr>
              <w:pStyle w:val="rowtabella0"/>
              <w:rPr>
                <w:color w:val="002060"/>
              </w:rPr>
            </w:pPr>
            <w:r w:rsidRPr="00CE58E2">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C0B89F" w14:textId="77777777" w:rsidR="006249C0" w:rsidRPr="00CE58E2" w:rsidRDefault="006249C0" w:rsidP="00BB2792">
            <w:pPr>
              <w:pStyle w:val="rowtabella0"/>
              <w:rPr>
                <w:color w:val="002060"/>
              </w:rPr>
            </w:pPr>
            <w:r w:rsidRPr="00CE58E2">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777BDC"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D7876E" w14:textId="77777777" w:rsidR="006249C0" w:rsidRPr="00CE58E2" w:rsidRDefault="006249C0" w:rsidP="00BB2792">
            <w:pPr>
              <w:pStyle w:val="rowtabella0"/>
              <w:rPr>
                <w:color w:val="002060"/>
              </w:rPr>
            </w:pPr>
            <w:r w:rsidRPr="00CE58E2">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735F01" w14:textId="77777777" w:rsidR="006249C0" w:rsidRPr="00CE58E2" w:rsidRDefault="006249C0" w:rsidP="00BB2792">
            <w:pPr>
              <w:pStyle w:val="rowtabella0"/>
              <w:rPr>
                <w:color w:val="002060"/>
              </w:rPr>
            </w:pPr>
            <w:r w:rsidRPr="00CE58E2">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106D3F" w14:textId="77777777" w:rsidR="006249C0" w:rsidRPr="00CE58E2" w:rsidRDefault="006249C0" w:rsidP="00BB2792">
            <w:pPr>
              <w:pStyle w:val="rowtabella0"/>
              <w:rPr>
                <w:color w:val="002060"/>
              </w:rPr>
            </w:pPr>
            <w:r w:rsidRPr="00CE58E2">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3BF974" w14:textId="77777777" w:rsidR="006249C0" w:rsidRPr="00CE58E2" w:rsidRDefault="006249C0" w:rsidP="00BB2792">
            <w:pPr>
              <w:pStyle w:val="rowtabella0"/>
              <w:rPr>
                <w:color w:val="002060"/>
              </w:rPr>
            </w:pPr>
            <w:r w:rsidRPr="00CE58E2">
              <w:rPr>
                <w:color w:val="002060"/>
              </w:rPr>
              <w:t>VIA ROSSINI</w:t>
            </w:r>
          </w:p>
        </w:tc>
      </w:tr>
      <w:tr w:rsidR="006249C0" w:rsidRPr="00CE58E2" w14:paraId="646B7E29"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878014" w14:textId="77777777" w:rsidR="006249C0" w:rsidRPr="00CE58E2" w:rsidRDefault="006249C0" w:rsidP="00BB2792">
            <w:pPr>
              <w:pStyle w:val="rowtabella0"/>
              <w:rPr>
                <w:color w:val="002060"/>
              </w:rPr>
            </w:pPr>
            <w:r w:rsidRPr="00CE58E2">
              <w:rPr>
                <w:color w:val="002060"/>
              </w:rPr>
              <w:t>IMBRECCIATA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4942ED" w14:textId="77777777" w:rsidR="006249C0" w:rsidRPr="00CE58E2" w:rsidRDefault="006249C0" w:rsidP="00BB2792">
            <w:pPr>
              <w:pStyle w:val="rowtabella0"/>
              <w:rPr>
                <w:color w:val="002060"/>
              </w:rPr>
            </w:pPr>
            <w:r w:rsidRPr="00CE58E2">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9958C3"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EF0270" w14:textId="77777777" w:rsidR="006249C0" w:rsidRPr="00CE58E2" w:rsidRDefault="006249C0" w:rsidP="00BB2792">
            <w:pPr>
              <w:pStyle w:val="rowtabella0"/>
              <w:rPr>
                <w:color w:val="002060"/>
              </w:rPr>
            </w:pPr>
            <w:r w:rsidRPr="00CE58E2">
              <w:rPr>
                <w:color w:val="002060"/>
              </w:rPr>
              <w:t>10/04/2026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3D551B" w14:textId="77777777" w:rsidR="006249C0" w:rsidRPr="00CE58E2" w:rsidRDefault="006249C0" w:rsidP="00BB2792">
            <w:pPr>
              <w:pStyle w:val="rowtabella0"/>
              <w:rPr>
                <w:color w:val="002060"/>
              </w:rPr>
            </w:pPr>
            <w:r w:rsidRPr="00CE58E2">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F6E585" w14:textId="77777777" w:rsidR="006249C0" w:rsidRPr="00CE58E2" w:rsidRDefault="006249C0" w:rsidP="00BB2792">
            <w:pPr>
              <w:pStyle w:val="rowtabella0"/>
              <w:rPr>
                <w:color w:val="002060"/>
              </w:rPr>
            </w:pPr>
            <w:r w:rsidRPr="00CE58E2">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CFEAB2" w14:textId="77777777" w:rsidR="006249C0" w:rsidRPr="00CE58E2" w:rsidRDefault="006249C0" w:rsidP="00BB2792">
            <w:pPr>
              <w:pStyle w:val="rowtabella0"/>
              <w:rPr>
                <w:color w:val="002060"/>
              </w:rPr>
            </w:pPr>
            <w:r w:rsidRPr="00CE58E2">
              <w:rPr>
                <w:color w:val="002060"/>
              </w:rPr>
              <w:t>VIA GEMME, 13</w:t>
            </w:r>
          </w:p>
        </w:tc>
      </w:tr>
      <w:tr w:rsidR="006249C0" w:rsidRPr="00CE58E2" w14:paraId="429D9574"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D3E063" w14:textId="77777777" w:rsidR="006249C0" w:rsidRPr="00CE58E2" w:rsidRDefault="006249C0" w:rsidP="00BB2792">
            <w:pPr>
              <w:pStyle w:val="rowtabella0"/>
              <w:rPr>
                <w:color w:val="002060"/>
              </w:rPr>
            </w:pPr>
            <w:r w:rsidRPr="00CE58E2">
              <w:rPr>
                <w:color w:val="002060"/>
              </w:rPr>
              <w:t>POLISPORTIVA S.C. LORETO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53E23E" w14:textId="77777777" w:rsidR="006249C0" w:rsidRPr="00CE58E2" w:rsidRDefault="006249C0" w:rsidP="00BB2792">
            <w:pPr>
              <w:pStyle w:val="rowtabella0"/>
              <w:rPr>
                <w:color w:val="002060"/>
              </w:rPr>
            </w:pPr>
            <w:r w:rsidRPr="00CE58E2">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1B7224"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F68E18"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B5FF57" w14:textId="77777777" w:rsidR="006249C0" w:rsidRPr="00CE58E2" w:rsidRDefault="006249C0" w:rsidP="00BB2792">
            <w:pPr>
              <w:pStyle w:val="rowtabella0"/>
              <w:rPr>
                <w:color w:val="002060"/>
              </w:rPr>
            </w:pPr>
            <w:r w:rsidRPr="00CE58E2">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119787" w14:textId="77777777" w:rsidR="006249C0" w:rsidRPr="00CE58E2" w:rsidRDefault="006249C0" w:rsidP="00BB2792">
            <w:pPr>
              <w:pStyle w:val="rowtabella0"/>
              <w:rPr>
                <w:color w:val="002060"/>
              </w:rPr>
            </w:pPr>
            <w:r w:rsidRPr="00CE58E2">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EEF79A" w14:textId="77777777" w:rsidR="006249C0" w:rsidRPr="00CE58E2" w:rsidRDefault="006249C0" w:rsidP="00BB2792">
            <w:pPr>
              <w:pStyle w:val="rowtabella0"/>
              <w:rPr>
                <w:color w:val="002060"/>
              </w:rPr>
            </w:pPr>
            <w:r w:rsidRPr="00CE58E2">
              <w:rPr>
                <w:color w:val="002060"/>
              </w:rPr>
              <w:t>VIA DELLO SPORT</w:t>
            </w:r>
          </w:p>
        </w:tc>
      </w:tr>
      <w:tr w:rsidR="006249C0" w:rsidRPr="00CE58E2" w14:paraId="50DCEAFE"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7B5A0F" w14:textId="77777777" w:rsidR="006249C0" w:rsidRPr="00CE58E2" w:rsidRDefault="006249C0" w:rsidP="00BB2792">
            <w:pPr>
              <w:pStyle w:val="rowtabella0"/>
              <w:rPr>
                <w:color w:val="002060"/>
              </w:rPr>
            </w:pPr>
            <w:r w:rsidRPr="00CE58E2">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3ABFE6" w14:textId="77777777" w:rsidR="006249C0" w:rsidRPr="00CE58E2" w:rsidRDefault="006249C0" w:rsidP="00BB2792">
            <w:pPr>
              <w:pStyle w:val="rowtabella0"/>
              <w:rPr>
                <w:color w:val="002060"/>
              </w:rPr>
            </w:pPr>
            <w:r w:rsidRPr="00CE58E2">
              <w:rPr>
                <w:color w:val="002060"/>
              </w:rPr>
              <w:t>FUTSAL OTTRANO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E0BB37"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7AEC99" w14:textId="77777777" w:rsidR="006249C0" w:rsidRPr="00CE58E2" w:rsidRDefault="006249C0" w:rsidP="00BB2792">
            <w:pPr>
              <w:pStyle w:val="rowtabella0"/>
              <w:rPr>
                <w:color w:val="002060"/>
              </w:rPr>
            </w:pPr>
            <w:r w:rsidRPr="00CE58E2">
              <w:rPr>
                <w:color w:val="002060"/>
              </w:rPr>
              <w:t>11/04/2026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D3653A" w14:textId="77777777" w:rsidR="006249C0" w:rsidRPr="00CE58E2" w:rsidRDefault="006249C0" w:rsidP="00BB2792">
            <w:pPr>
              <w:pStyle w:val="rowtabella0"/>
              <w:rPr>
                <w:color w:val="002060"/>
              </w:rPr>
            </w:pPr>
            <w:r w:rsidRPr="00CE58E2">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DF2C07" w14:textId="77777777" w:rsidR="006249C0" w:rsidRPr="00CE58E2" w:rsidRDefault="006249C0" w:rsidP="00BB2792">
            <w:pPr>
              <w:pStyle w:val="rowtabella0"/>
              <w:rPr>
                <w:color w:val="002060"/>
              </w:rPr>
            </w:pPr>
            <w:r w:rsidRPr="00CE58E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A8C6BB" w14:textId="77777777" w:rsidR="006249C0" w:rsidRPr="00CE58E2" w:rsidRDefault="006249C0" w:rsidP="00BB2792">
            <w:pPr>
              <w:pStyle w:val="rowtabella0"/>
              <w:rPr>
                <w:color w:val="002060"/>
              </w:rPr>
            </w:pPr>
            <w:r w:rsidRPr="00CE58E2">
              <w:rPr>
                <w:color w:val="002060"/>
              </w:rPr>
              <w:t>VIA VESCOVARA, 7</w:t>
            </w:r>
          </w:p>
        </w:tc>
      </w:tr>
      <w:tr w:rsidR="006249C0" w:rsidRPr="00CE58E2" w14:paraId="37E3531A" w14:textId="77777777" w:rsidTr="00BB279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30042A" w14:textId="77777777" w:rsidR="006249C0" w:rsidRPr="00CE58E2" w:rsidRDefault="006249C0" w:rsidP="00BB2792">
            <w:pPr>
              <w:pStyle w:val="rowtabella0"/>
              <w:rPr>
                <w:color w:val="002060"/>
              </w:rPr>
            </w:pPr>
            <w:r w:rsidRPr="00CE58E2">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1C9CB2" w14:textId="77777777" w:rsidR="006249C0" w:rsidRPr="00CE58E2" w:rsidRDefault="006249C0" w:rsidP="00BB2792">
            <w:pPr>
              <w:pStyle w:val="rowtabella0"/>
              <w:rPr>
                <w:color w:val="002060"/>
              </w:rPr>
            </w:pPr>
            <w:r w:rsidRPr="00CE58E2">
              <w:rPr>
                <w:color w:val="002060"/>
              </w:rPr>
              <w:t>OSIMO STAZIONE SSD A 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B41F8C"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2B1141" w14:textId="5DC3244E" w:rsidR="006249C0" w:rsidRPr="00CE58E2" w:rsidRDefault="006249C0" w:rsidP="00BB2792">
            <w:pPr>
              <w:pStyle w:val="rowtabella0"/>
              <w:rPr>
                <w:color w:val="002060"/>
              </w:rPr>
            </w:pPr>
            <w:r w:rsidRPr="00CE58E2">
              <w:rPr>
                <w:color w:val="002060"/>
              </w:rPr>
              <w:t xml:space="preserve">12/04/2026 </w:t>
            </w:r>
            <w:r w:rsidR="00AE3E74">
              <w:rPr>
                <w:color w:val="002060"/>
              </w:rPr>
              <w:t>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41CAD2" w14:textId="77777777" w:rsidR="006249C0" w:rsidRPr="00CE58E2" w:rsidRDefault="006249C0" w:rsidP="00BB2792">
            <w:pPr>
              <w:pStyle w:val="rowtabella0"/>
              <w:rPr>
                <w:color w:val="002060"/>
              </w:rPr>
            </w:pPr>
            <w:r w:rsidRPr="00CE58E2">
              <w:rPr>
                <w:color w:val="002060"/>
              </w:rPr>
              <w:t>5228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0EBCD2" w14:textId="77777777" w:rsidR="006249C0" w:rsidRPr="00CE58E2" w:rsidRDefault="006249C0" w:rsidP="00BB2792">
            <w:pPr>
              <w:pStyle w:val="rowtabella0"/>
              <w:rPr>
                <w:color w:val="002060"/>
              </w:rPr>
            </w:pPr>
            <w:r w:rsidRPr="00CE58E2">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6E98A9" w14:textId="77777777" w:rsidR="006249C0" w:rsidRPr="00CE58E2" w:rsidRDefault="006249C0" w:rsidP="00BB2792">
            <w:pPr>
              <w:pStyle w:val="rowtabella0"/>
              <w:rPr>
                <w:color w:val="002060"/>
              </w:rPr>
            </w:pPr>
            <w:r w:rsidRPr="00CE58E2">
              <w:rPr>
                <w:color w:val="002060"/>
              </w:rPr>
              <w:t>VIA PIEMONTE-PORTO POTENZA P.</w:t>
            </w:r>
          </w:p>
        </w:tc>
      </w:tr>
    </w:tbl>
    <w:p w14:paraId="26F7DFC4" w14:textId="77777777" w:rsidR="006249C0" w:rsidRPr="00CE58E2" w:rsidRDefault="006249C0" w:rsidP="006249C0">
      <w:pPr>
        <w:pStyle w:val="breakline"/>
        <w:rPr>
          <w:rFonts w:eastAsiaTheme="minorEastAsia"/>
          <w:color w:val="002060"/>
        </w:rPr>
      </w:pPr>
    </w:p>
    <w:p w14:paraId="0E503B72" w14:textId="77777777" w:rsidR="006249C0" w:rsidRPr="00CE58E2" w:rsidRDefault="006249C0" w:rsidP="006249C0">
      <w:pPr>
        <w:pStyle w:val="breakline"/>
        <w:rPr>
          <w:color w:val="002060"/>
        </w:rPr>
      </w:pPr>
    </w:p>
    <w:p w14:paraId="370544B4" w14:textId="77777777" w:rsidR="006249C0" w:rsidRPr="00CE58E2" w:rsidRDefault="006249C0" w:rsidP="006249C0">
      <w:pPr>
        <w:pStyle w:val="breakline"/>
        <w:rPr>
          <w:color w:val="002060"/>
        </w:rPr>
      </w:pPr>
    </w:p>
    <w:p w14:paraId="60298162" w14:textId="77777777" w:rsidR="006249C0" w:rsidRPr="00CE58E2" w:rsidRDefault="006249C0" w:rsidP="006249C0">
      <w:pPr>
        <w:pStyle w:val="sottotitolocampionato10"/>
        <w:rPr>
          <w:color w:val="002060"/>
        </w:rPr>
      </w:pPr>
      <w:r w:rsidRPr="00CE58E2">
        <w:rPr>
          <w:color w:val="002060"/>
        </w:rPr>
        <w:t>GIRONE E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98"/>
        <w:gridCol w:w="1552"/>
        <w:gridCol w:w="1543"/>
      </w:tblGrid>
      <w:tr w:rsidR="006249C0" w:rsidRPr="00CE58E2" w14:paraId="2E77944D" w14:textId="77777777" w:rsidTr="00BB279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57E32" w14:textId="77777777" w:rsidR="006249C0" w:rsidRPr="00CE58E2" w:rsidRDefault="006249C0" w:rsidP="00BB2792">
            <w:pPr>
              <w:pStyle w:val="headertabella0"/>
              <w:rPr>
                <w:color w:val="002060"/>
              </w:rPr>
            </w:pPr>
            <w:r w:rsidRPr="00CE58E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705B9" w14:textId="77777777" w:rsidR="006249C0" w:rsidRPr="00CE58E2" w:rsidRDefault="006249C0" w:rsidP="00BB2792">
            <w:pPr>
              <w:pStyle w:val="headertabella0"/>
              <w:rPr>
                <w:color w:val="002060"/>
              </w:rPr>
            </w:pPr>
            <w:r w:rsidRPr="00CE58E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387EF" w14:textId="77777777" w:rsidR="006249C0" w:rsidRPr="00CE58E2" w:rsidRDefault="006249C0" w:rsidP="00BB2792">
            <w:pPr>
              <w:pStyle w:val="headertabella0"/>
              <w:rPr>
                <w:color w:val="002060"/>
              </w:rPr>
            </w:pPr>
            <w:r w:rsidRPr="00CE58E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2D415" w14:textId="77777777" w:rsidR="006249C0" w:rsidRPr="00CE58E2" w:rsidRDefault="006249C0" w:rsidP="00BB2792">
            <w:pPr>
              <w:pStyle w:val="headertabella0"/>
              <w:rPr>
                <w:color w:val="002060"/>
              </w:rPr>
            </w:pPr>
            <w:r w:rsidRPr="00CE58E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F17ED" w14:textId="77777777" w:rsidR="006249C0" w:rsidRPr="00CE58E2" w:rsidRDefault="006249C0" w:rsidP="00BB2792">
            <w:pPr>
              <w:pStyle w:val="headertabella0"/>
              <w:rPr>
                <w:color w:val="002060"/>
              </w:rPr>
            </w:pPr>
            <w:r w:rsidRPr="00CE58E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5A0F6" w14:textId="77777777" w:rsidR="006249C0" w:rsidRPr="00CE58E2" w:rsidRDefault="006249C0" w:rsidP="00BB2792">
            <w:pPr>
              <w:pStyle w:val="headertabella0"/>
              <w:rPr>
                <w:color w:val="002060"/>
              </w:rPr>
            </w:pPr>
            <w:proofErr w:type="spellStart"/>
            <w:r w:rsidRPr="00CE58E2">
              <w:rPr>
                <w:color w:val="002060"/>
              </w:rPr>
              <w:t>Localita'</w:t>
            </w:r>
            <w:proofErr w:type="spellEnd"/>
            <w:r w:rsidRPr="00CE58E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CCA3E" w14:textId="77777777" w:rsidR="006249C0" w:rsidRPr="00CE58E2" w:rsidRDefault="006249C0" w:rsidP="00BB2792">
            <w:pPr>
              <w:pStyle w:val="headertabella0"/>
              <w:rPr>
                <w:color w:val="002060"/>
              </w:rPr>
            </w:pPr>
            <w:r w:rsidRPr="00CE58E2">
              <w:rPr>
                <w:color w:val="002060"/>
              </w:rPr>
              <w:t>Indirizzo Impianto</w:t>
            </w:r>
          </w:p>
        </w:tc>
      </w:tr>
      <w:tr w:rsidR="006249C0" w:rsidRPr="00CE58E2" w14:paraId="2D68B34F" w14:textId="77777777" w:rsidTr="00BB279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811767" w14:textId="77777777" w:rsidR="006249C0" w:rsidRPr="00CE58E2" w:rsidRDefault="006249C0" w:rsidP="00BB2792">
            <w:pPr>
              <w:pStyle w:val="rowtabella0"/>
              <w:rPr>
                <w:color w:val="002060"/>
              </w:rPr>
            </w:pPr>
            <w:r w:rsidRPr="00CE58E2">
              <w:rPr>
                <w:color w:val="002060"/>
              </w:rPr>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6BA48F" w14:textId="77777777" w:rsidR="006249C0" w:rsidRPr="00CE58E2" w:rsidRDefault="006249C0" w:rsidP="00BB2792">
            <w:pPr>
              <w:pStyle w:val="rowtabella0"/>
              <w:rPr>
                <w:color w:val="002060"/>
              </w:rPr>
            </w:pPr>
            <w:r w:rsidRPr="00CE58E2">
              <w:rPr>
                <w:color w:val="002060"/>
              </w:rPr>
              <w:t xml:space="preserve">CALCIO </w:t>
            </w:r>
            <w:proofErr w:type="gramStart"/>
            <w:r w:rsidRPr="00CE58E2">
              <w:rPr>
                <w:color w:val="002060"/>
              </w:rPr>
              <w:t>S.ELPIDIO</w:t>
            </w:r>
            <w:proofErr w:type="gramEnd"/>
            <w:r w:rsidRPr="00CE58E2">
              <w:rPr>
                <w:color w:val="002060"/>
              </w:rPr>
              <w:t xml:space="preserve"> A 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94C922" w14:textId="77777777" w:rsidR="006249C0" w:rsidRPr="00CE58E2" w:rsidRDefault="006249C0" w:rsidP="00BB2792">
            <w:pPr>
              <w:pStyle w:val="rowtabella0"/>
              <w:jc w:val="center"/>
              <w:rPr>
                <w:color w:val="002060"/>
              </w:rPr>
            </w:pPr>
            <w:r w:rsidRPr="00CE58E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F4E642" w14:textId="77777777" w:rsidR="006249C0" w:rsidRPr="00CE58E2" w:rsidRDefault="006249C0" w:rsidP="00BB2792">
            <w:pPr>
              <w:pStyle w:val="rowtabella0"/>
              <w:rPr>
                <w:color w:val="002060"/>
              </w:rPr>
            </w:pPr>
            <w:r w:rsidRPr="00CE58E2">
              <w:rPr>
                <w:color w:val="002060"/>
              </w:rPr>
              <w:t>10/04/2026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3241B4" w14:textId="77777777" w:rsidR="006249C0" w:rsidRPr="00CE58E2" w:rsidRDefault="006249C0" w:rsidP="00BB2792">
            <w:pPr>
              <w:pStyle w:val="rowtabella0"/>
              <w:rPr>
                <w:color w:val="002060"/>
              </w:rPr>
            </w:pPr>
            <w:r w:rsidRPr="00CE58E2">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0F540F" w14:textId="77777777" w:rsidR="006249C0" w:rsidRPr="00CE58E2" w:rsidRDefault="006249C0" w:rsidP="00BB2792">
            <w:pPr>
              <w:pStyle w:val="rowtabella0"/>
              <w:rPr>
                <w:color w:val="002060"/>
              </w:rPr>
            </w:pPr>
            <w:r w:rsidRPr="00CE58E2">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889BC" w14:textId="77777777" w:rsidR="006249C0" w:rsidRPr="00CE58E2" w:rsidRDefault="006249C0" w:rsidP="00BB2792">
            <w:pPr>
              <w:pStyle w:val="rowtabella0"/>
              <w:rPr>
                <w:color w:val="002060"/>
              </w:rPr>
            </w:pPr>
            <w:r w:rsidRPr="00CE58E2">
              <w:rPr>
                <w:color w:val="002060"/>
              </w:rPr>
              <w:t>VIA COLLE CIMINO 9</w:t>
            </w:r>
          </w:p>
        </w:tc>
      </w:tr>
      <w:tr w:rsidR="006249C0" w:rsidRPr="00CE58E2" w14:paraId="011D99BB"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B3B884" w14:textId="77777777" w:rsidR="006249C0" w:rsidRPr="00CE58E2" w:rsidRDefault="006249C0" w:rsidP="00BB2792">
            <w:pPr>
              <w:pStyle w:val="rowtabella0"/>
              <w:rPr>
                <w:color w:val="002060"/>
              </w:rPr>
            </w:pPr>
            <w:proofErr w:type="gramStart"/>
            <w:r w:rsidRPr="00CE58E2">
              <w:rPr>
                <w:color w:val="002060"/>
              </w:rPr>
              <w:t>CITTA</w:t>
            </w:r>
            <w:proofErr w:type="gramEnd"/>
            <w:r w:rsidRPr="00CE58E2">
              <w:rPr>
                <w:color w:val="002060"/>
              </w:rPr>
              <w:t xml:space="preserve"> DI MARTINSICURO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BA5920" w14:textId="77777777" w:rsidR="006249C0" w:rsidRPr="00CE58E2" w:rsidRDefault="006249C0" w:rsidP="00BB2792">
            <w:pPr>
              <w:pStyle w:val="rowtabella0"/>
              <w:rPr>
                <w:color w:val="002060"/>
              </w:rPr>
            </w:pPr>
            <w:r w:rsidRPr="00CE58E2">
              <w:rPr>
                <w:color w:val="002060"/>
              </w:rPr>
              <w:t>FROGS CLUB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F9EACF"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B1B3EE" w14:textId="77777777" w:rsidR="006249C0" w:rsidRPr="00CE58E2" w:rsidRDefault="006249C0" w:rsidP="00BB2792">
            <w:pPr>
              <w:pStyle w:val="rowtabella0"/>
              <w:rPr>
                <w:color w:val="002060"/>
              </w:rPr>
            </w:pPr>
            <w:r w:rsidRPr="00CE58E2">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509C28" w14:textId="77777777" w:rsidR="006249C0" w:rsidRPr="00CE58E2" w:rsidRDefault="006249C0" w:rsidP="00BB2792">
            <w:pPr>
              <w:pStyle w:val="rowtabella0"/>
              <w:rPr>
                <w:color w:val="002060"/>
              </w:rPr>
            </w:pPr>
            <w:r w:rsidRPr="00CE58E2">
              <w:rPr>
                <w:color w:val="002060"/>
              </w:rPr>
              <w:t>5999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839D8C" w14:textId="77777777" w:rsidR="006249C0" w:rsidRPr="00CE58E2" w:rsidRDefault="006249C0" w:rsidP="00BB2792">
            <w:pPr>
              <w:pStyle w:val="rowtabella0"/>
              <w:rPr>
                <w:color w:val="002060"/>
              </w:rPr>
            </w:pPr>
            <w:r w:rsidRPr="00CE58E2">
              <w:rPr>
                <w:color w:val="002060"/>
              </w:rPr>
              <w:t>MARTINSICURO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3FD6BB" w14:textId="77777777" w:rsidR="006249C0" w:rsidRPr="00CE58E2" w:rsidRDefault="006249C0" w:rsidP="00BB2792">
            <w:pPr>
              <w:pStyle w:val="rowtabella0"/>
              <w:rPr>
                <w:color w:val="002060"/>
              </w:rPr>
            </w:pPr>
            <w:r w:rsidRPr="00CE58E2">
              <w:rPr>
                <w:color w:val="002060"/>
              </w:rPr>
              <w:t>VIA DELLO SPORT</w:t>
            </w:r>
          </w:p>
        </w:tc>
      </w:tr>
      <w:tr w:rsidR="006249C0" w:rsidRPr="00CE58E2" w14:paraId="1425918E"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9F4D95" w14:textId="77777777" w:rsidR="006249C0" w:rsidRPr="00CE58E2" w:rsidRDefault="006249C0" w:rsidP="00BB2792">
            <w:pPr>
              <w:pStyle w:val="rowtabella0"/>
              <w:rPr>
                <w:color w:val="002060"/>
              </w:rPr>
            </w:pPr>
            <w:r w:rsidRPr="00CE58E2">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70453D" w14:textId="77777777" w:rsidR="006249C0" w:rsidRPr="00CE58E2" w:rsidRDefault="006249C0" w:rsidP="00BB2792">
            <w:pPr>
              <w:pStyle w:val="rowtabella0"/>
              <w:rPr>
                <w:color w:val="002060"/>
              </w:rPr>
            </w:pPr>
            <w:r w:rsidRPr="00CE58E2">
              <w:rPr>
                <w:color w:val="002060"/>
              </w:rPr>
              <w:t>POLISPORTIVA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1D20FC"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8725A2" w14:textId="77777777" w:rsidR="006249C0" w:rsidRPr="00CE58E2" w:rsidRDefault="006249C0" w:rsidP="00BB2792">
            <w:pPr>
              <w:pStyle w:val="rowtabella0"/>
              <w:rPr>
                <w:color w:val="002060"/>
              </w:rPr>
            </w:pPr>
            <w:r w:rsidRPr="00CE58E2">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BB99A2" w14:textId="77777777" w:rsidR="006249C0" w:rsidRPr="00CE58E2" w:rsidRDefault="006249C0" w:rsidP="00BB2792">
            <w:pPr>
              <w:pStyle w:val="rowtabella0"/>
              <w:rPr>
                <w:color w:val="002060"/>
              </w:rPr>
            </w:pPr>
            <w:r w:rsidRPr="00CE58E2">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01B744" w14:textId="77777777" w:rsidR="006249C0" w:rsidRPr="00CE58E2" w:rsidRDefault="006249C0" w:rsidP="00BB2792">
            <w:pPr>
              <w:pStyle w:val="rowtabella0"/>
              <w:rPr>
                <w:color w:val="002060"/>
              </w:rPr>
            </w:pPr>
            <w:r w:rsidRPr="00CE58E2">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E07642" w14:textId="77777777" w:rsidR="006249C0" w:rsidRPr="00CE58E2" w:rsidRDefault="006249C0" w:rsidP="00BB2792">
            <w:pPr>
              <w:pStyle w:val="rowtabella0"/>
              <w:rPr>
                <w:color w:val="002060"/>
              </w:rPr>
            </w:pPr>
            <w:r w:rsidRPr="00CE58E2">
              <w:rPr>
                <w:color w:val="002060"/>
              </w:rPr>
              <w:t xml:space="preserve">TRAVERSA VIA </w:t>
            </w:r>
            <w:proofErr w:type="gramStart"/>
            <w:r w:rsidRPr="00CE58E2">
              <w:rPr>
                <w:color w:val="002060"/>
              </w:rPr>
              <w:t>U.T</w:t>
            </w:r>
            <w:proofErr w:type="gramEnd"/>
            <w:r w:rsidRPr="00CE58E2">
              <w:rPr>
                <w:color w:val="002060"/>
              </w:rPr>
              <w:t>0MEI</w:t>
            </w:r>
          </w:p>
        </w:tc>
      </w:tr>
      <w:tr w:rsidR="006249C0" w:rsidRPr="00CE58E2" w14:paraId="3EBDA769"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4DA452" w14:textId="77777777" w:rsidR="006249C0" w:rsidRPr="00CE58E2" w:rsidRDefault="006249C0" w:rsidP="00BB2792">
            <w:pPr>
              <w:pStyle w:val="rowtabella0"/>
              <w:rPr>
                <w:color w:val="002060"/>
              </w:rPr>
            </w:pPr>
            <w:r w:rsidRPr="00CE58E2">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A585F3" w14:textId="77777777" w:rsidR="006249C0" w:rsidRPr="00CE58E2" w:rsidRDefault="006249C0" w:rsidP="00BB2792">
            <w:pPr>
              <w:pStyle w:val="rowtabella0"/>
              <w:rPr>
                <w:color w:val="002060"/>
              </w:rPr>
            </w:pPr>
            <w:r w:rsidRPr="00CE58E2">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10A2E8"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46682A" w14:textId="77777777" w:rsidR="006249C0" w:rsidRPr="00CE58E2" w:rsidRDefault="006249C0" w:rsidP="00BB2792">
            <w:pPr>
              <w:pStyle w:val="rowtabella0"/>
              <w:rPr>
                <w:color w:val="002060"/>
              </w:rPr>
            </w:pPr>
            <w:r w:rsidRPr="00CE58E2">
              <w:rPr>
                <w:color w:val="002060"/>
              </w:rPr>
              <w:t>10/04/2026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16CA7A" w14:textId="77777777" w:rsidR="006249C0" w:rsidRPr="00CE58E2" w:rsidRDefault="006249C0" w:rsidP="00BB2792">
            <w:pPr>
              <w:pStyle w:val="rowtabella0"/>
              <w:rPr>
                <w:color w:val="002060"/>
              </w:rPr>
            </w:pPr>
            <w:r w:rsidRPr="00CE58E2">
              <w:rPr>
                <w:color w:val="002060"/>
              </w:rPr>
              <w:t>5280 TENSOSTRUTTURA S.</w:t>
            </w:r>
            <w:proofErr w:type="gramStart"/>
            <w:r w:rsidRPr="00CE58E2">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62A582" w14:textId="77777777" w:rsidR="006249C0" w:rsidRPr="00CE58E2" w:rsidRDefault="006249C0" w:rsidP="00BB2792">
            <w:pPr>
              <w:pStyle w:val="rowtabella0"/>
              <w:rPr>
                <w:color w:val="002060"/>
              </w:rPr>
            </w:pPr>
            <w:r w:rsidRPr="00CE58E2">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741104" w14:textId="77777777" w:rsidR="006249C0" w:rsidRPr="00CE58E2" w:rsidRDefault="006249C0" w:rsidP="00BB2792">
            <w:pPr>
              <w:pStyle w:val="rowtabella0"/>
              <w:rPr>
                <w:color w:val="002060"/>
              </w:rPr>
            </w:pPr>
            <w:r w:rsidRPr="00CE58E2">
              <w:rPr>
                <w:color w:val="002060"/>
              </w:rPr>
              <w:t>VIA LORENZO LOTTO</w:t>
            </w:r>
          </w:p>
        </w:tc>
      </w:tr>
      <w:tr w:rsidR="006249C0" w:rsidRPr="00CE58E2" w14:paraId="3C182263"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CC42A3" w14:textId="77777777" w:rsidR="006249C0" w:rsidRPr="00CE58E2" w:rsidRDefault="006249C0" w:rsidP="00BB2792">
            <w:pPr>
              <w:pStyle w:val="rowtabella0"/>
              <w:rPr>
                <w:color w:val="002060"/>
              </w:rPr>
            </w:pPr>
            <w:r w:rsidRPr="00CE58E2">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251260" w14:textId="77777777" w:rsidR="006249C0" w:rsidRPr="00CE58E2" w:rsidRDefault="006249C0" w:rsidP="00BB2792">
            <w:pPr>
              <w:pStyle w:val="rowtabella0"/>
              <w:rPr>
                <w:color w:val="002060"/>
              </w:rPr>
            </w:pPr>
            <w:r w:rsidRPr="00CE58E2">
              <w:rPr>
                <w:color w:val="002060"/>
              </w:rPr>
              <w:t>TRIBALCIO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3EB855"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3244FB" w14:textId="77777777" w:rsidR="006249C0" w:rsidRPr="00CE58E2" w:rsidRDefault="006249C0" w:rsidP="00BB2792">
            <w:pPr>
              <w:pStyle w:val="rowtabella0"/>
              <w:rPr>
                <w:color w:val="002060"/>
              </w:rPr>
            </w:pPr>
            <w:r w:rsidRPr="00CE58E2">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8D428E" w14:textId="77777777" w:rsidR="006249C0" w:rsidRPr="00CE58E2" w:rsidRDefault="006249C0" w:rsidP="00BB2792">
            <w:pPr>
              <w:pStyle w:val="rowtabella0"/>
              <w:rPr>
                <w:color w:val="002060"/>
              </w:rPr>
            </w:pPr>
            <w:r w:rsidRPr="00CE58E2">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3EEE3F" w14:textId="77777777" w:rsidR="006249C0" w:rsidRPr="00CE58E2" w:rsidRDefault="006249C0" w:rsidP="00BB2792">
            <w:pPr>
              <w:pStyle w:val="rowtabella0"/>
              <w:rPr>
                <w:color w:val="002060"/>
              </w:rPr>
            </w:pPr>
            <w:r w:rsidRPr="00CE58E2">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46A442" w14:textId="77777777" w:rsidR="006249C0" w:rsidRPr="00CE58E2" w:rsidRDefault="006249C0" w:rsidP="00BB2792">
            <w:pPr>
              <w:pStyle w:val="rowtabella0"/>
              <w:rPr>
                <w:color w:val="002060"/>
              </w:rPr>
            </w:pPr>
            <w:r w:rsidRPr="00CE58E2">
              <w:rPr>
                <w:color w:val="002060"/>
              </w:rPr>
              <w:t>VIA PERTINI</w:t>
            </w:r>
          </w:p>
        </w:tc>
      </w:tr>
      <w:tr w:rsidR="006249C0" w:rsidRPr="00CE58E2" w14:paraId="47F43235" w14:textId="77777777" w:rsidTr="00BB279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EC0277" w14:textId="77777777" w:rsidR="006249C0" w:rsidRPr="00CE58E2" w:rsidRDefault="006249C0" w:rsidP="00BB2792">
            <w:pPr>
              <w:pStyle w:val="rowtabella0"/>
              <w:rPr>
                <w:color w:val="002060"/>
              </w:rPr>
            </w:pPr>
            <w:r w:rsidRPr="00CE58E2">
              <w:rPr>
                <w:color w:val="002060"/>
              </w:rPr>
              <w:lastRenderedPageBreak/>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27422E" w14:textId="77777777" w:rsidR="006249C0" w:rsidRPr="00CE58E2" w:rsidRDefault="006249C0" w:rsidP="00BB2792">
            <w:pPr>
              <w:pStyle w:val="rowtabella0"/>
              <w:rPr>
                <w:color w:val="002060"/>
              </w:rPr>
            </w:pPr>
            <w:r w:rsidRPr="00CE58E2">
              <w:rPr>
                <w:color w:val="002060"/>
              </w:rPr>
              <w:t>CAPODARCO CASABIANCA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22CC55"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05A8D4" w14:textId="77777777" w:rsidR="006249C0" w:rsidRPr="00CE58E2" w:rsidRDefault="006249C0" w:rsidP="00BB2792">
            <w:pPr>
              <w:pStyle w:val="rowtabella0"/>
              <w:rPr>
                <w:color w:val="002060"/>
              </w:rPr>
            </w:pPr>
            <w:r w:rsidRPr="00CE58E2">
              <w:rPr>
                <w:color w:val="002060"/>
              </w:rPr>
              <w:t>10/04/2026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2A9F97" w14:textId="77777777" w:rsidR="006249C0" w:rsidRPr="00CE58E2" w:rsidRDefault="006249C0" w:rsidP="00BB2792">
            <w:pPr>
              <w:pStyle w:val="rowtabella0"/>
              <w:rPr>
                <w:color w:val="002060"/>
              </w:rPr>
            </w:pPr>
            <w:r w:rsidRPr="00CE58E2">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391DC6" w14:textId="77777777" w:rsidR="006249C0" w:rsidRPr="00CE58E2" w:rsidRDefault="006249C0" w:rsidP="00BB2792">
            <w:pPr>
              <w:pStyle w:val="rowtabella0"/>
              <w:rPr>
                <w:color w:val="002060"/>
              </w:rPr>
            </w:pPr>
            <w:r w:rsidRPr="00CE58E2">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381E6F" w14:textId="77777777" w:rsidR="006249C0" w:rsidRPr="00CE58E2" w:rsidRDefault="006249C0" w:rsidP="00BB2792">
            <w:pPr>
              <w:pStyle w:val="rowtabella0"/>
              <w:rPr>
                <w:color w:val="002060"/>
              </w:rPr>
            </w:pPr>
            <w:r w:rsidRPr="00CE58E2">
              <w:rPr>
                <w:color w:val="002060"/>
              </w:rPr>
              <w:t>VIA SIBILLA 2C</w:t>
            </w:r>
          </w:p>
        </w:tc>
      </w:tr>
    </w:tbl>
    <w:p w14:paraId="7E3709B2" w14:textId="77777777" w:rsidR="006249C0" w:rsidRPr="00CE58E2" w:rsidRDefault="006249C0" w:rsidP="006249C0">
      <w:pPr>
        <w:pStyle w:val="breakline"/>
        <w:rPr>
          <w:rFonts w:eastAsiaTheme="minorEastAsia"/>
          <w:color w:val="002060"/>
        </w:rPr>
      </w:pPr>
    </w:p>
    <w:p w14:paraId="207BE7D4" w14:textId="77777777" w:rsidR="006249C0" w:rsidRPr="00CE58E2" w:rsidRDefault="006249C0" w:rsidP="006249C0">
      <w:pPr>
        <w:pStyle w:val="breakline"/>
        <w:rPr>
          <w:color w:val="002060"/>
        </w:rPr>
      </w:pPr>
    </w:p>
    <w:p w14:paraId="4C7974B9" w14:textId="77777777" w:rsidR="006249C0" w:rsidRPr="00CE58E2" w:rsidRDefault="006249C0" w:rsidP="006249C0">
      <w:pPr>
        <w:pStyle w:val="breakline"/>
        <w:rPr>
          <w:color w:val="002060"/>
        </w:rPr>
      </w:pPr>
    </w:p>
    <w:p w14:paraId="6A7FCCB3" w14:textId="77777777" w:rsidR="006249C0" w:rsidRPr="00CE58E2" w:rsidRDefault="006249C0" w:rsidP="006249C0">
      <w:pPr>
        <w:pStyle w:val="sottotitolocampionato10"/>
        <w:rPr>
          <w:color w:val="002060"/>
        </w:rPr>
      </w:pPr>
      <w:r w:rsidRPr="00CE58E2">
        <w:rPr>
          <w:color w:val="002060"/>
        </w:rPr>
        <w:t>GIRONE F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5"/>
        <w:gridCol w:w="385"/>
        <w:gridCol w:w="898"/>
        <w:gridCol w:w="1178"/>
        <w:gridCol w:w="1551"/>
        <w:gridCol w:w="1556"/>
      </w:tblGrid>
      <w:tr w:rsidR="006249C0" w:rsidRPr="00CE58E2" w14:paraId="3123B862" w14:textId="77777777" w:rsidTr="00591324">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CD3A8" w14:textId="77777777" w:rsidR="006249C0" w:rsidRPr="00CE58E2" w:rsidRDefault="006249C0" w:rsidP="00BB2792">
            <w:pPr>
              <w:pStyle w:val="headertabella0"/>
              <w:rPr>
                <w:color w:val="002060"/>
              </w:rPr>
            </w:pPr>
            <w:r w:rsidRPr="00CE58E2">
              <w:rPr>
                <w:color w:val="002060"/>
              </w:rP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0ABB3" w14:textId="77777777" w:rsidR="006249C0" w:rsidRPr="00CE58E2" w:rsidRDefault="006249C0" w:rsidP="00BB2792">
            <w:pPr>
              <w:pStyle w:val="headertabella0"/>
              <w:rPr>
                <w:color w:val="002060"/>
              </w:rPr>
            </w:pPr>
            <w:r w:rsidRPr="00CE58E2">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7B96F" w14:textId="77777777" w:rsidR="006249C0" w:rsidRPr="00CE58E2" w:rsidRDefault="006249C0" w:rsidP="00BB2792">
            <w:pPr>
              <w:pStyle w:val="headertabella0"/>
              <w:rPr>
                <w:color w:val="002060"/>
              </w:rPr>
            </w:pPr>
            <w:r w:rsidRPr="00CE58E2">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1B522" w14:textId="77777777" w:rsidR="006249C0" w:rsidRPr="00CE58E2" w:rsidRDefault="006249C0" w:rsidP="00BB2792">
            <w:pPr>
              <w:pStyle w:val="headertabella0"/>
              <w:rPr>
                <w:color w:val="002060"/>
              </w:rPr>
            </w:pPr>
            <w:r w:rsidRPr="00CE58E2">
              <w:rPr>
                <w:color w:val="002060"/>
              </w:rPr>
              <w:t>Data/Ora</w:t>
            </w:r>
          </w:p>
        </w:tc>
        <w:tc>
          <w:tcPr>
            <w:tcW w:w="1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EC313" w14:textId="77777777" w:rsidR="006249C0" w:rsidRPr="00CE58E2" w:rsidRDefault="006249C0" w:rsidP="00BB2792">
            <w:pPr>
              <w:pStyle w:val="headertabella0"/>
              <w:rPr>
                <w:color w:val="002060"/>
              </w:rPr>
            </w:pPr>
            <w:r w:rsidRPr="00CE58E2">
              <w:rPr>
                <w:color w:val="002060"/>
              </w:rPr>
              <w:t>Impianto</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E9521" w14:textId="77777777" w:rsidR="006249C0" w:rsidRPr="00CE58E2" w:rsidRDefault="006249C0" w:rsidP="00BB2792">
            <w:pPr>
              <w:pStyle w:val="headertabella0"/>
              <w:rPr>
                <w:color w:val="002060"/>
              </w:rPr>
            </w:pPr>
            <w:proofErr w:type="spellStart"/>
            <w:r w:rsidRPr="00CE58E2">
              <w:rPr>
                <w:color w:val="002060"/>
              </w:rPr>
              <w:t>Localita'</w:t>
            </w:r>
            <w:proofErr w:type="spellEnd"/>
            <w:r w:rsidRPr="00CE58E2">
              <w:rPr>
                <w:color w:val="002060"/>
              </w:rPr>
              <w:t xml:space="preserve"> Impianto</w:t>
            </w:r>
          </w:p>
        </w:tc>
        <w:tc>
          <w:tcPr>
            <w:tcW w:w="15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BFC1D" w14:textId="77777777" w:rsidR="006249C0" w:rsidRPr="00CE58E2" w:rsidRDefault="006249C0" w:rsidP="00BB2792">
            <w:pPr>
              <w:pStyle w:val="headertabella0"/>
              <w:rPr>
                <w:color w:val="002060"/>
              </w:rPr>
            </w:pPr>
            <w:r w:rsidRPr="00CE58E2">
              <w:rPr>
                <w:color w:val="002060"/>
              </w:rPr>
              <w:t>Indirizzo Impianto</w:t>
            </w:r>
          </w:p>
        </w:tc>
      </w:tr>
      <w:tr w:rsidR="00591324" w:rsidRPr="00CE58E2" w14:paraId="2D75870F" w14:textId="77777777" w:rsidTr="00591324">
        <w:trPr>
          <w:trHeight w:val="220"/>
        </w:trPr>
        <w:tc>
          <w:tcPr>
            <w:tcW w:w="2017" w:type="dxa"/>
            <w:tcBorders>
              <w:top w:val="outset" w:sz="6" w:space="0" w:color="auto"/>
              <w:left w:val="outset" w:sz="6" w:space="0" w:color="auto"/>
              <w:right w:val="nil"/>
            </w:tcBorders>
            <w:tcMar>
              <w:top w:w="20" w:type="dxa"/>
              <w:left w:w="20" w:type="dxa"/>
              <w:bottom w:w="20" w:type="dxa"/>
              <w:right w:w="20" w:type="dxa"/>
            </w:tcMar>
            <w:vAlign w:val="center"/>
          </w:tcPr>
          <w:p w14:paraId="0CE36F29" w14:textId="0946D78F" w:rsidR="00591324" w:rsidRPr="00CE58E2" w:rsidRDefault="00591324" w:rsidP="00591324">
            <w:pPr>
              <w:pStyle w:val="rowtabella0"/>
              <w:rPr>
                <w:color w:val="002060"/>
              </w:rPr>
            </w:pPr>
            <w:r w:rsidRPr="00CE58E2">
              <w:rPr>
                <w:color w:val="002060"/>
              </w:rPr>
              <w:t>CASTORANESE</w:t>
            </w:r>
          </w:p>
        </w:tc>
        <w:tc>
          <w:tcPr>
            <w:tcW w:w="2015" w:type="dxa"/>
            <w:tcBorders>
              <w:top w:val="outset" w:sz="6" w:space="0" w:color="auto"/>
              <w:left w:val="nil"/>
              <w:right w:val="outset" w:sz="6" w:space="0" w:color="auto"/>
            </w:tcBorders>
            <w:tcMar>
              <w:top w:w="20" w:type="dxa"/>
              <w:left w:w="20" w:type="dxa"/>
              <w:bottom w:w="20" w:type="dxa"/>
              <w:right w:w="20" w:type="dxa"/>
            </w:tcMar>
            <w:vAlign w:val="center"/>
          </w:tcPr>
          <w:p w14:paraId="0C2C345D" w14:textId="7DC847A9" w:rsidR="00591324" w:rsidRPr="00CE58E2" w:rsidRDefault="00591324" w:rsidP="00591324">
            <w:pPr>
              <w:pStyle w:val="rowtabella0"/>
              <w:rPr>
                <w:color w:val="002060"/>
              </w:rPr>
            </w:pPr>
            <w:r w:rsidRPr="00CE58E2">
              <w:rPr>
                <w:color w:val="002060"/>
              </w:rPr>
              <w:t>ACCUMOLI GANG C5</w:t>
            </w:r>
          </w:p>
        </w:tc>
        <w:tc>
          <w:tcPr>
            <w:tcW w:w="385" w:type="dxa"/>
            <w:tcBorders>
              <w:top w:val="outset" w:sz="6" w:space="0" w:color="auto"/>
              <w:left w:val="nil"/>
              <w:right w:val="outset" w:sz="6" w:space="0" w:color="auto"/>
            </w:tcBorders>
            <w:tcMar>
              <w:top w:w="20" w:type="dxa"/>
              <w:left w:w="20" w:type="dxa"/>
              <w:bottom w:w="20" w:type="dxa"/>
              <w:right w:w="20" w:type="dxa"/>
            </w:tcMar>
            <w:vAlign w:val="center"/>
          </w:tcPr>
          <w:p w14:paraId="16E19DAB" w14:textId="07721FE0" w:rsidR="00591324" w:rsidRPr="00CE58E2" w:rsidRDefault="00591324" w:rsidP="00591324">
            <w:pPr>
              <w:pStyle w:val="rowtabella0"/>
              <w:jc w:val="center"/>
              <w:rPr>
                <w:color w:val="002060"/>
              </w:rPr>
            </w:pPr>
            <w:r w:rsidRPr="00CE58E2">
              <w:rPr>
                <w:color w:val="002060"/>
              </w:rPr>
              <w:t>R</w:t>
            </w:r>
          </w:p>
        </w:tc>
        <w:tc>
          <w:tcPr>
            <w:tcW w:w="898" w:type="dxa"/>
            <w:tcBorders>
              <w:top w:val="outset" w:sz="6" w:space="0" w:color="auto"/>
              <w:left w:val="nil"/>
              <w:right w:val="outset" w:sz="6" w:space="0" w:color="auto"/>
            </w:tcBorders>
            <w:tcMar>
              <w:top w:w="20" w:type="dxa"/>
              <w:left w:w="20" w:type="dxa"/>
              <w:bottom w:w="20" w:type="dxa"/>
              <w:right w:w="20" w:type="dxa"/>
            </w:tcMar>
            <w:vAlign w:val="center"/>
          </w:tcPr>
          <w:p w14:paraId="686A6057" w14:textId="403D830E" w:rsidR="00591324" w:rsidRPr="00CE58E2" w:rsidRDefault="00591324" w:rsidP="00591324">
            <w:pPr>
              <w:pStyle w:val="rowtabella0"/>
              <w:rPr>
                <w:color w:val="002060"/>
              </w:rPr>
            </w:pPr>
            <w:r w:rsidRPr="00CE58E2">
              <w:rPr>
                <w:color w:val="002060"/>
              </w:rPr>
              <w:t>10/04/2026 21:</w:t>
            </w:r>
            <w:r>
              <w:rPr>
                <w:color w:val="002060"/>
              </w:rPr>
              <w:t>0</w:t>
            </w:r>
            <w:r w:rsidRPr="00CE58E2">
              <w:rPr>
                <w:color w:val="002060"/>
              </w:rPr>
              <w:t>0</w:t>
            </w:r>
          </w:p>
        </w:tc>
        <w:tc>
          <w:tcPr>
            <w:tcW w:w="1178" w:type="dxa"/>
            <w:tcBorders>
              <w:top w:val="outset" w:sz="6" w:space="0" w:color="auto"/>
              <w:left w:val="nil"/>
              <w:right w:val="outset" w:sz="6" w:space="0" w:color="auto"/>
            </w:tcBorders>
            <w:tcMar>
              <w:top w:w="20" w:type="dxa"/>
              <w:left w:w="20" w:type="dxa"/>
              <w:bottom w:w="20" w:type="dxa"/>
              <w:right w:w="20" w:type="dxa"/>
            </w:tcMar>
            <w:vAlign w:val="center"/>
          </w:tcPr>
          <w:p w14:paraId="53FEE4C9" w14:textId="12D99026" w:rsidR="00591324" w:rsidRPr="00CE58E2" w:rsidRDefault="00591324" w:rsidP="00591324">
            <w:pPr>
              <w:pStyle w:val="rowtabella0"/>
              <w:rPr>
                <w:color w:val="002060"/>
              </w:rPr>
            </w:pPr>
            <w:r w:rsidRPr="00CE58E2">
              <w:rPr>
                <w:color w:val="002060"/>
              </w:rPr>
              <w:t>5642 PALESTRA POLIVALENTE</w:t>
            </w:r>
          </w:p>
        </w:tc>
        <w:tc>
          <w:tcPr>
            <w:tcW w:w="1551" w:type="dxa"/>
            <w:tcBorders>
              <w:top w:val="outset" w:sz="6" w:space="0" w:color="auto"/>
              <w:left w:val="nil"/>
              <w:right w:val="outset" w:sz="6" w:space="0" w:color="auto"/>
            </w:tcBorders>
            <w:tcMar>
              <w:top w:w="20" w:type="dxa"/>
              <w:left w:w="20" w:type="dxa"/>
              <w:bottom w:w="20" w:type="dxa"/>
              <w:right w:w="20" w:type="dxa"/>
            </w:tcMar>
            <w:vAlign w:val="center"/>
          </w:tcPr>
          <w:p w14:paraId="749BE488" w14:textId="3F7BB009" w:rsidR="00591324" w:rsidRPr="00CE58E2" w:rsidRDefault="00591324" w:rsidP="00591324">
            <w:pPr>
              <w:pStyle w:val="rowtabella0"/>
              <w:rPr>
                <w:color w:val="002060"/>
              </w:rPr>
            </w:pPr>
            <w:r w:rsidRPr="00CE58E2">
              <w:rPr>
                <w:color w:val="002060"/>
              </w:rPr>
              <w:t>CASTORANO</w:t>
            </w:r>
          </w:p>
        </w:tc>
        <w:tc>
          <w:tcPr>
            <w:tcW w:w="1556" w:type="dxa"/>
            <w:tcBorders>
              <w:top w:val="outset" w:sz="6" w:space="0" w:color="auto"/>
              <w:left w:val="nil"/>
              <w:right w:val="outset" w:sz="6" w:space="0" w:color="auto"/>
            </w:tcBorders>
            <w:tcMar>
              <w:top w:w="20" w:type="dxa"/>
              <w:left w:w="20" w:type="dxa"/>
              <w:bottom w:w="20" w:type="dxa"/>
              <w:right w:w="20" w:type="dxa"/>
            </w:tcMar>
            <w:vAlign w:val="center"/>
          </w:tcPr>
          <w:p w14:paraId="1B9B3CBB" w14:textId="071D25E2" w:rsidR="00591324" w:rsidRPr="00CE58E2" w:rsidRDefault="00591324" w:rsidP="00591324">
            <w:pPr>
              <w:pStyle w:val="rowtabella0"/>
              <w:rPr>
                <w:color w:val="002060"/>
              </w:rPr>
            </w:pPr>
            <w:r w:rsidRPr="00CE58E2">
              <w:rPr>
                <w:color w:val="002060"/>
              </w:rPr>
              <w:t>VIA ROCCHETTA</w:t>
            </w:r>
          </w:p>
        </w:tc>
      </w:tr>
      <w:tr w:rsidR="006249C0" w:rsidRPr="00CE58E2" w14:paraId="307EAEF9" w14:textId="77777777" w:rsidTr="00591324">
        <w:trPr>
          <w:trHeight w:val="220"/>
        </w:trPr>
        <w:tc>
          <w:tcPr>
            <w:tcW w:w="2017" w:type="dxa"/>
            <w:tcBorders>
              <w:left w:val="outset" w:sz="6" w:space="0" w:color="auto"/>
              <w:bottom w:val="nil"/>
              <w:right w:val="nil"/>
            </w:tcBorders>
            <w:tcMar>
              <w:top w:w="20" w:type="dxa"/>
              <w:left w:w="20" w:type="dxa"/>
              <w:bottom w:w="20" w:type="dxa"/>
              <w:right w:w="20" w:type="dxa"/>
            </w:tcMar>
            <w:vAlign w:val="center"/>
            <w:hideMark/>
          </w:tcPr>
          <w:p w14:paraId="426544E5" w14:textId="77777777" w:rsidR="006249C0" w:rsidRPr="00CE58E2" w:rsidRDefault="006249C0" w:rsidP="00BB2792">
            <w:pPr>
              <w:pStyle w:val="rowtabella0"/>
              <w:rPr>
                <w:color w:val="002060"/>
              </w:rPr>
            </w:pPr>
            <w:r w:rsidRPr="00CE58E2">
              <w:rPr>
                <w:color w:val="002060"/>
              </w:rPr>
              <w:t>CASELLE</w:t>
            </w:r>
          </w:p>
        </w:tc>
        <w:tc>
          <w:tcPr>
            <w:tcW w:w="2015" w:type="dxa"/>
            <w:tcBorders>
              <w:left w:val="nil"/>
              <w:bottom w:val="nil"/>
              <w:right w:val="outset" w:sz="6" w:space="0" w:color="auto"/>
            </w:tcBorders>
            <w:tcMar>
              <w:top w:w="20" w:type="dxa"/>
              <w:left w:w="20" w:type="dxa"/>
              <w:bottom w:w="20" w:type="dxa"/>
              <w:right w:w="20" w:type="dxa"/>
            </w:tcMar>
            <w:vAlign w:val="center"/>
            <w:hideMark/>
          </w:tcPr>
          <w:p w14:paraId="4210CEFF" w14:textId="77777777" w:rsidR="006249C0" w:rsidRPr="00CE58E2" w:rsidRDefault="006249C0" w:rsidP="00BB2792">
            <w:pPr>
              <w:pStyle w:val="rowtabella0"/>
              <w:rPr>
                <w:color w:val="002060"/>
              </w:rPr>
            </w:pPr>
            <w:r w:rsidRPr="00CE58E2">
              <w:rPr>
                <w:color w:val="002060"/>
              </w:rPr>
              <w:t>CSI STELLA A.S.D.</w:t>
            </w:r>
          </w:p>
        </w:tc>
        <w:tc>
          <w:tcPr>
            <w:tcW w:w="385" w:type="dxa"/>
            <w:tcBorders>
              <w:left w:val="nil"/>
              <w:bottom w:val="nil"/>
              <w:right w:val="outset" w:sz="6" w:space="0" w:color="auto"/>
            </w:tcBorders>
            <w:tcMar>
              <w:top w:w="20" w:type="dxa"/>
              <w:left w:w="20" w:type="dxa"/>
              <w:bottom w:w="20" w:type="dxa"/>
              <w:right w:w="20" w:type="dxa"/>
            </w:tcMar>
            <w:vAlign w:val="center"/>
            <w:hideMark/>
          </w:tcPr>
          <w:p w14:paraId="19E1E342" w14:textId="77777777" w:rsidR="006249C0" w:rsidRPr="00CE58E2" w:rsidRDefault="006249C0" w:rsidP="00BB2792">
            <w:pPr>
              <w:pStyle w:val="rowtabella0"/>
              <w:jc w:val="center"/>
              <w:rPr>
                <w:color w:val="002060"/>
              </w:rPr>
            </w:pPr>
            <w:r w:rsidRPr="00CE58E2">
              <w:rPr>
                <w:color w:val="002060"/>
              </w:rPr>
              <w:t>R</w:t>
            </w:r>
          </w:p>
        </w:tc>
        <w:tc>
          <w:tcPr>
            <w:tcW w:w="898" w:type="dxa"/>
            <w:tcBorders>
              <w:left w:val="nil"/>
              <w:bottom w:val="nil"/>
              <w:right w:val="outset" w:sz="6" w:space="0" w:color="auto"/>
            </w:tcBorders>
            <w:tcMar>
              <w:top w:w="20" w:type="dxa"/>
              <w:left w:w="20" w:type="dxa"/>
              <w:bottom w:w="20" w:type="dxa"/>
              <w:right w:w="20" w:type="dxa"/>
            </w:tcMar>
            <w:vAlign w:val="center"/>
            <w:hideMark/>
          </w:tcPr>
          <w:p w14:paraId="09D80D8F" w14:textId="77777777" w:rsidR="006249C0" w:rsidRPr="00CE58E2" w:rsidRDefault="006249C0" w:rsidP="00BB2792">
            <w:pPr>
              <w:pStyle w:val="rowtabella0"/>
              <w:rPr>
                <w:color w:val="002060"/>
              </w:rPr>
            </w:pPr>
            <w:r w:rsidRPr="00CE58E2">
              <w:rPr>
                <w:color w:val="002060"/>
              </w:rPr>
              <w:t>10/04/2026 21:30</w:t>
            </w:r>
          </w:p>
        </w:tc>
        <w:tc>
          <w:tcPr>
            <w:tcW w:w="1178" w:type="dxa"/>
            <w:tcBorders>
              <w:left w:val="nil"/>
              <w:bottom w:val="nil"/>
              <w:right w:val="outset" w:sz="6" w:space="0" w:color="auto"/>
            </w:tcBorders>
            <w:tcMar>
              <w:top w:w="20" w:type="dxa"/>
              <w:left w:w="20" w:type="dxa"/>
              <w:bottom w:w="20" w:type="dxa"/>
              <w:right w:w="20" w:type="dxa"/>
            </w:tcMar>
            <w:vAlign w:val="center"/>
            <w:hideMark/>
          </w:tcPr>
          <w:p w14:paraId="408CCB5D" w14:textId="77777777" w:rsidR="006249C0" w:rsidRPr="00CE58E2" w:rsidRDefault="006249C0" w:rsidP="00BB2792">
            <w:pPr>
              <w:pStyle w:val="rowtabella0"/>
              <w:rPr>
                <w:color w:val="002060"/>
              </w:rPr>
            </w:pPr>
            <w:r w:rsidRPr="00CE58E2">
              <w:rPr>
                <w:color w:val="002060"/>
              </w:rPr>
              <w:t>5731 PALAROZZI</w:t>
            </w:r>
          </w:p>
        </w:tc>
        <w:tc>
          <w:tcPr>
            <w:tcW w:w="1551" w:type="dxa"/>
            <w:tcBorders>
              <w:left w:val="nil"/>
              <w:bottom w:val="nil"/>
              <w:right w:val="outset" w:sz="6" w:space="0" w:color="auto"/>
            </w:tcBorders>
            <w:tcMar>
              <w:top w:w="20" w:type="dxa"/>
              <w:left w:w="20" w:type="dxa"/>
              <w:bottom w:w="20" w:type="dxa"/>
              <w:right w:w="20" w:type="dxa"/>
            </w:tcMar>
            <w:vAlign w:val="center"/>
            <w:hideMark/>
          </w:tcPr>
          <w:p w14:paraId="74629343" w14:textId="77777777" w:rsidR="006249C0" w:rsidRPr="00CE58E2" w:rsidRDefault="006249C0" w:rsidP="00BB2792">
            <w:pPr>
              <w:pStyle w:val="rowtabella0"/>
              <w:rPr>
                <w:color w:val="002060"/>
              </w:rPr>
            </w:pPr>
            <w:r w:rsidRPr="00CE58E2">
              <w:rPr>
                <w:color w:val="002060"/>
              </w:rPr>
              <w:t>FOLIGNANO</w:t>
            </w:r>
          </w:p>
        </w:tc>
        <w:tc>
          <w:tcPr>
            <w:tcW w:w="1556" w:type="dxa"/>
            <w:tcBorders>
              <w:left w:val="nil"/>
              <w:bottom w:val="nil"/>
              <w:right w:val="outset" w:sz="6" w:space="0" w:color="auto"/>
            </w:tcBorders>
            <w:tcMar>
              <w:top w:w="20" w:type="dxa"/>
              <w:left w:w="20" w:type="dxa"/>
              <w:bottom w:w="20" w:type="dxa"/>
              <w:right w:w="20" w:type="dxa"/>
            </w:tcMar>
            <w:vAlign w:val="center"/>
            <w:hideMark/>
          </w:tcPr>
          <w:p w14:paraId="04B86170" w14:textId="77777777" w:rsidR="006249C0" w:rsidRPr="00CE58E2" w:rsidRDefault="006249C0" w:rsidP="00BB2792">
            <w:pPr>
              <w:pStyle w:val="rowtabella0"/>
              <w:rPr>
                <w:color w:val="002060"/>
              </w:rPr>
            </w:pPr>
            <w:r w:rsidRPr="00CE58E2">
              <w:rPr>
                <w:color w:val="002060"/>
              </w:rPr>
              <w:t>PIAZZA S. D'ACQUISTO</w:t>
            </w:r>
          </w:p>
        </w:tc>
      </w:tr>
      <w:tr w:rsidR="006249C0" w:rsidRPr="00CE58E2" w14:paraId="43144C46" w14:textId="77777777" w:rsidTr="00591324">
        <w:trPr>
          <w:trHeight w:val="220"/>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3B790D87" w14:textId="77777777" w:rsidR="006249C0" w:rsidRPr="00CE58E2" w:rsidRDefault="006249C0" w:rsidP="00BB2792">
            <w:pPr>
              <w:pStyle w:val="rowtabella0"/>
              <w:rPr>
                <w:color w:val="002060"/>
              </w:rPr>
            </w:pPr>
            <w:r w:rsidRPr="00CE58E2">
              <w:rPr>
                <w:color w:val="002060"/>
              </w:rPr>
              <w:t>FUTSAL COMUNANZA A.S.D.</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2E08D23B" w14:textId="77777777" w:rsidR="006249C0" w:rsidRPr="00CE58E2" w:rsidRDefault="006249C0" w:rsidP="00BB2792">
            <w:pPr>
              <w:pStyle w:val="rowtabella0"/>
              <w:rPr>
                <w:color w:val="002060"/>
              </w:rPr>
            </w:pPr>
            <w:r w:rsidRPr="00CE58E2">
              <w:rPr>
                <w:color w:val="002060"/>
              </w:rPr>
              <w:t>TRUENTIN LAMA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375E146" w14:textId="77777777" w:rsidR="006249C0" w:rsidRPr="00CE58E2" w:rsidRDefault="006249C0" w:rsidP="00BB2792">
            <w:pPr>
              <w:pStyle w:val="rowtabella0"/>
              <w:jc w:val="center"/>
              <w:rPr>
                <w:color w:val="002060"/>
              </w:rPr>
            </w:pPr>
            <w:r w:rsidRPr="00CE58E2">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C500AF9" w14:textId="77777777" w:rsidR="006249C0" w:rsidRPr="00CE58E2" w:rsidRDefault="006249C0" w:rsidP="00BB2792">
            <w:pPr>
              <w:pStyle w:val="rowtabella0"/>
              <w:rPr>
                <w:color w:val="002060"/>
              </w:rPr>
            </w:pPr>
            <w:r w:rsidRPr="00CE58E2">
              <w:rPr>
                <w:color w:val="002060"/>
              </w:rPr>
              <w:t>10/04/2026 21:30</w:t>
            </w:r>
          </w:p>
        </w:tc>
        <w:tc>
          <w:tcPr>
            <w:tcW w:w="1178" w:type="dxa"/>
            <w:tcBorders>
              <w:top w:val="nil"/>
              <w:left w:val="nil"/>
              <w:bottom w:val="nil"/>
              <w:right w:val="outset" w:sz="6" w:space="0" w:color="auto"/>
            </w:tcBorders>
            <w:tcMar>
              <w:top w:w="20" w:type="dxa"/>
              <w:left w:w="20" w:type="dxa"/>
              <w:bottom w:w="20" w:type="dxa"/>
              <w:right w:w="20" w:type="dxa"/>
            </w:tcMar>
            <w:vAlign w:val="center"/>
            <w:hideMark/>
          </w:tcPr>
          <w:p w14:paraId="25C1FCC7" w14:textId="77777777" w:rsidR="006249C0" w:rsidRPr="00CE58E2" w:rsidRDefault="006249C0" w:rsidP="00BB2792">
            <w:pPr>
              <w:pStyle w:val="rowtabella0"/>
              <w:rPr>
                <w:color w:val="002060"/>
              </w:rPr>
            </w:pPr>
            <w:r w:rsidRPr="00CE58E2">
              <w:rPr>
                <w:color w:val="002060"/>
              </w:rPr>
              <w:t>5689 CAMPO COPERTO</w:t>
            </w:r>
          </w:p>
        </w:tc>
        <w:tc>
          <w:tcPr>
            <w:tcW w:w="1551" w:type="dxa"/>
            <w:tcBorders>
              <w:top w:val="nil"/>
              <w:left w:val="nil"/>
              <w:bottom w:val="nil"/>
              <w:right w:val="outset" w:sz="6" w:space="0" w:color="auto"/>
            </w:tcBorders>
            <w:tcMar>
              <w:top w:w="20" w:type="dxa"/>
              <w:left w:w="20" w:type="dxa"/>
              <w:bottom w:w="20" w:type="dxa"/>
              <w:right w:w="20" w:type="dxa"/>
            </w:tcMar>
            <w:vAlign w:val="center"/>
            <w:hideMark/>
          </w:tcPr>
          <w:p w14:paraId="1E0B1D9C" w14:textId="77777777" w:rsidR="006249C0" w:rsidRPr="00CE58E2" w:rsidRDefault="006249C0" w:rsidP="00BB2792">
            <w:pPr>
              <w:pStyle w:val="rowtabella0"/>
              <w:rPr>
                <w:color w:val="002060"/>
              </w:rPr>
            </w:pPr>
            <w:r w:rsidRPr="00CE58E2">
              <w:rPr>
                <w:color w:val="002060"/>
              </w:rPr>
              <w:t>COMUNANZA</w:t>
            </w:r>
          </w:p>
        </w:tc>
        <w:tc>
          <w:tcPr>
            <w:tcW w:w="1556" w:type="dxa"/>
            <w:tcBorders>
              <w:top w:val="nil"/>
              <w:left w:val="nil"/>
              <w:bottom w:val="nil"/>
              <w:right w:val="outset" w:sz="6" w:space="0" w:color="auto"/>
            </w:tcBorders>
            <w:tcMar>
              <w:top w:w="20" w:type="dxa"/>
              <w:left w:w="20" w:type="dxa"/>
              <w:bottom w:w="20" w:type="dxa"/>
              <w:right w:w="20" w:type="dxa"/>
            </w:tcMar>
            <w:vAlign w:val="center"/>
            <w:hideMark/>
          </w:tcPr>
          <w:p w14:paraId="2B7BAFCE" w14:textId="77777777" w:rsidR="006249C0" w:rsidRPr="00CE58E2" w:rsidRDefault="006249C0" w:rsidP="00BB2792">
            <w:pPr>
              <w:pStyle w:val="rowtabella0"/>
              <w:rPr>
                <w:color w:val="002060"/>
              </w:rPr>
            </w:pPr>
            <w:r w:rsidRPr="00CE58E2">
              <w:rPr>
                <w:color w:val="002060"/>
              </w:rPr>
              <w:t>VIA DELLA LIBERTA'</w:t>
            </w:r>
          </w:p>
        </w:tc>
      </w:tr>
      <w:tr w:rsidR="006249C0" w:rsidRPr="00CE58E2" w14:paraId="0B1AC585" w14:textId="77777777" w:rsidTr="00591324">
        <w:trPr>
          <w:trHeight w:val="220"/>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7CBEFC7B" w14:textId="77777777" w:rsidR="006249C0" w:rsidRPr="00CE58E2" w:rsidRDefault="006249C0" w:rsidP="00BB2792">
            <w:pPr>
              <w:pStyle w:val="rowtabella0"/>
              <w:rPr>
                <w:color w:val="002060"/>
              </w:rPr>
            </w:pPr>
            <w:r w:rsidRPr="00CE58E2">
              <w:rPr>
                <w:color w:val="002060"/>
              </w:rPr>
              <w:t>MANSARDA PAGLIARE</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45E8FFD5" w14:textId="77777777" w:rsidR="006249C0" w:rsidRPr="00CE58E2" w:rsidRDefault="006249C0" w:rsidP="00BB2792">
            <w:pPr>
              <w:pStyle w:val="rowtabella0"/>
              <w:rPr>
                <w:color w:val="002060"/>
              </w:rPr>
            </w:pPr>
            <w:r w:rsidRPr="00CE58E2">
              <w:rPr>
                <w:color w:val="002060"/>
              </w:rPr>
              <w:t>PICENO UNITED MMX A 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6AB5FAE" w14:textId="77777777" w:rsidR="006249C0" w:rsidRPr="00CE58E2" w:rsidRDefault="006249C0" w:rsidP="00BB2792">
            <w:pPr>
              <w:pStyle w:val="rowtabella0"/>
              <w:jc w:val="center"/>
              <w:rPr>
                <w:color w:val="002060"/>
              </w:rPr>
            </w:pPr>
            <w:r w:rsidRPr="00CE58E2">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7824CC2" w14:textId="77777777" w:rsidR="006249C0" w:rsidRPr="00CE58E2" w:rsidRDefault="006249C0" w:rsidP="00BB2792">
            <w:pPr>
              <w:pStyle w:val="rowtabella0"/>
              <w:rPr>
                <w:color w:val="002060"/>
              </w:rPr>
            </w:pPr>
            <w:r w:rsidRPr="00CE58E2">
              <w:rPr>
                <w:color w:val="002060"/>
              </w:rPr>
              <w:t>10/04/2026 21:45</w:t>
            </w:r>
          </w:p>
        </w:tc>
        <w:tc>
          <w:tcPr>
            <w:tcW w:w="1178" w:type="dxa"/>
            <w:tcBorders>
              <w:top w:val="nil"/>
              <w:left w:val="nil"/>
              <w:bottom w:val="nil"/>
              <w:right w:val="outset" w:sz="6" w:space="0" w:color="auto"/>
            </w:tcBorders>
            <w:tcMar>
              <w:top w:w="20" w:type="dxa"/>
              <w:left w:w="20" w:type="dxa"/>
              <w:bottom w:w="20" w:type="dxa"/>
              <w:right w:w="20" w:type="dxa"/>
            </w:tcMar>
            <w:vAlign w:val="center"/>
            <w:hideMark/>
          </w:tcPr>
          <w:p w14:paraId="6CC7914E" w14:textId="77777777" w:rsidR="006249C0" w:rsidRPr="00CE58E2" w:rsidRDefault="006249C0" w:rsidP="00BB2792">
            <w:pPr>
              <w:pStyle w:val="rowtabella0"/>
              <w:rPr>
                <w:color w:val="002060"/>
              </w:rPr>
            </w:pPr>
            <w:r w:rsidRPr="00CE58E2">
              <w:rPr>
                <w:color w:val="002060"/>
              </w:rPr>
              <w:t>5629 PALAZZO DELLO SPORT</w:t>
            </w:r>
          </w:p>
        </w:tc>
        <w:tc>
          <w:tcPr>
            <w:tcW w:w="1551" w:type="dxa"/>
            <w:tcBorders>
              <w:top w:val="nil"/>
              <w:left w:val="nil"/>
              <w:bottom w:val="nil"/>
              <w:right w:val="outset" w:sz="6" w:space="0" w:color="auto"/>
            </w:tcBorders>
            <w:tcMar>
              <w:top w:w="20" w:type="dxa"/>
              <w:left w:w="20" w:type="dxa"/>
              <w:bottom w:w="20" w:type="dxa"/>
              <w:right w:w="20" w:type="dxa"/>
            </w:tcMar>
            <w:vAlign w:val="center"/>
            <w:hideMark/>
          </w:tcPr>
          <w:p w14:paraId="3F1E4D94" w14:textId="77777777" w:rsidR="006249C0" w:rsidRPr="00CE58E2" w:rsidRDefault="006249C0" w:rsidP="00BB2792">
            <w:pPr>
              <w:pStyle w:val="rowtabella0"/>
              <w:rPr>
                <w:color w:val="002060"/>
              </w:rPr>
            </w:pPr>
            <w:r w:rsidRPr="00CE58E2">
              <w:rPr>
                <w:color w:val="002060"/>
              </w:rPr>
              <w:t>SPINETOLI</w:t>
            </w:r>
          </w:p>
        </w:tc>
        <w:tc>
          <w:tcPr>
            <w:tcW w:w="1556" w:type="dxa"/>
            <w:tcBorders>
              <w:top w:val="nil"/>
              <w:left w:val="nil"/>
              <w:bottom w:val="nil"/>
              <w:right w:val="outset" w:sz="6" w:space="0" w:color="auto"/>
            </w:tcBorders>
            <w:tcMar>
              <w:top w:w="20" w:type="dxa"/>
              <w:left w:w="20" w:type="dxa"/>
              <w:bottom w:w="20" w:type="dxa"/>
              <w:right w:w="20" w:type="dxa"/>
            </w:tcMar>
            <w:vAlign w:val="center"/>
            <w:hideMark/>
          </w:tcPr>
          <w:p w14:paraId="0893045B" w14:textId="77777777" w:rsidR="006249C0" w:rsidRPr="00CE58E2" w:rsidRDefault="006249C0" w:rsidP="00BB2792">
            <w:pPr>
              <w:pStyle w:val="rowtabella0"/>
              <w:rPr>
                <w:color w:val="002060"/>
              </w:rPr>
            </w:pPr>
            <w:r w:rsidRPr="00CE58E2">
              <w:rPr>
                <w:color w:val="002060"/>
              </w:rPr>
              <w:t>FRAZ.PAGLIARE VIA VECCHI</w:t>
            </w:r>
          </w:p>
        </w:tc>
      </w:tr>
      <w:tr w:rsidR="006249C0" w:rsidRPr="00CE58E2" w14:paraId="25189822" w14:textId="77777777" w:rsidTr="00591324">
        <w:trPr>
          <w:trHeight w:val="220"/>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1D18241C" w14:textId="77777777" w:rsidR="006249C0" w:rsidRPr="00CE58E2" w:rsidRDefault="006249C0" w:rsidP="00BB2792">
            <w:pPr>
              <w:pStyle w:val="rowtabella0"/>
              <w:rPr>
                <w:color w:val="002060"/>
              </w:rPr>
            </w:pPr>
            <w:r w:rsidRPr="00CE58E2">
              <w:rPr>
                <w:color w:val="002060"/>
              </w:rPr>
              <w:t>RIPABERARDA</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422E00C4" w14:textId="77777777" w:rsidR="006249C0" w:rsidRPr="00CE58E2" w:rsidRDefault="006249C0" w:rsidP="00BB2792">
            <w:pPr>
              <w:pStyle w:val="rowtabella0"/>
              <w:rPr>
                <w:color w:val="002060"/>
              </w:rPr>
            </w:pPr>
            <w:r w:rsidRPr="00CE58E2">
              <w:rPr>
                <w:color w:val="002060"/>
              </w:rPr>
              <w:t>CASTIGNANO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9E03AB0" w14:textId="77777777" w:rsidR="006249C0" w:rsidRPr="00CE58E2" w:rsidRDefault="006249C0" w:rsidP="00BB2792">
            <w:pPr>
              <w:pStyle w:val="rowtabella0"/>
              <w:jc w:val="center"/>
              <w:rPr>
                <w:color w:val="002060"/>
              </w:rPr>
            </w:pPr>
            <w:r w:rsidRPr="00CE58E2">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A3869D3" w14:textId="77777777" w:rsidR="006249C0" w:rsidRPr="00CE58E2" w:rsidRDefault="006249C0" w:rsidP="00BB2792">
            <w:pPr>
              <w:pStyle w:val="rowtabella0"/>
              <w:rPr>
                <w:color w:val="002060"/>
              </w:rPr>
            </w:pPr>
            <w:r w:rsidRPr="00CE58E2">
              <w:rPr>
                <w:color w:val="002060"/>
              </w:rPr>
              <w:t>10/04/2026 21:00</w:t>
            </w:r>
          </w:p>
        </w:tc>
        <w:tc>
          <w:tcPr>
            <w:tcW w:w="1178" w:type="dxa"/>
            <w:tcBorders>
              <w:top w:val="nil"/>
              <w:left w:val="nil"/>
              <w:bottom w:val="nil"/>
              <w:right w:val="outset" w:sz="6" w:space="0" w:color="auto"/>
            </w:tcBorders>
            <w:tcMar>
              <w:top w:w="20" w:type="dxa"/>
              <w:left w:w="20" w:type="dxa"/>
              <w:bottom w:w="20" w:type="dxa"/>
              <w:right w:w="20" w:type="dxa"/>
            </w:tcMar>
            <w:vAlign w:val="center"/>
            <w:hideMark/>
          </w:tcPr>
          <w:p w14:paraId="51408F1B" w14:textId="77777777" w:rsidR="006249C0" w:rsidRPr="00CE58E2" w:rsidRDefault="006249C0" w:rsidP="00BB2792">
            <w:pPr>
              <w:pStyle w:val="rowtabella0"/>
              <w:rPr>
                <w:color w:val="002060"/>
              </w:rPr>
            </w:pPr>
            <w:r w:rsidRPr="00CE58E2">
              <w:rPr>
                <w:color w:val="002060"/>
              </w:rPr>
              <w:t>5682 PALASPORT RIPABERARDA</w:t>
            </w:r>
          </w:p>
        </w:tc>
        <w:tc>
          <w:tcPr>
            <w:tcW w:w="1551" w:type="dxa"/>
            <w:tcBorders>
              <w:top w:val="nil"/>
              <w:left w:val="nil"/>
              <w:bottom w:val="nil"/>
              <w:right w:val="outset" w:sz="6" w:space="0" w:color="auto"/>
            </w:tcBorders>
            <w:tcMar>
              <w:top w:w="20" w:type="dxa"/>
              <w:left w:w="20" w:type="dxa"/>
              <w:bottom w:w="20" w:type="dxa"/>
              <w:right w:w="20" w:type="dxa"/>
            </w:tcMar>
            <w:vAlign w:val="center"/>
            <w:hideMark/>
          </w:tcPr>
          <w:p w14:paraId="34BED547" w14:textId="77777777" w:rsidR="006249C0" w:rsidRPr="00CE58E2" w:rsidRDefault="006249C0" w:rsidP="00BB2792">
            <w:pPr>
              <w:pStyle w:val="rowtabella0"/>
              <w:rPr>
                <w:color w:val="002060"/>
              </w:rPr>
            </w:pPr>
            <w:r w:rsidRPr="00CE58E2">
              <w:rPr>
                <w:color w:val="002060"/>
              </w:rPr>
              <w:t>CASTIGNANO</w:t>
            </w:r>
          </w:p>
        </w:tc>
        <w:tc>
          <w:tcPr>
            <w:tcW w:w="1556" w:type="dxa"/>
            <w:tcBorders>
              <w:top w:val="nil"/>
              <w:left w:val="nil"/>
              <w:bottom w:val="nil"/>
              <w:right w:val="outset" w:sz="6" w:space="0" w:color="auto"/>
            </w:tcBorders>
            <w:tcMar>
              <w:top w:w="20" w:type="dxa"/>
              <w:left w:w="20" w:type="dxa"/>
              <w:bottom w:w="20" w:type="dxa"/>
              <w:right w:w="20" w:type="dxa"/>
            </w:tcMar>
            <w:vAlign w:val="center"/>
            <w:hideMark/>
          </w:tcPr>
          <w:p w14:paraId="1808CFCD" w14:textId="77777777" w:rsidR="006249C0" w:rsidRPr="00CE58E2" w:rsidRDefault="006249C0" w:rsidP="00BB2792">
            <w:pPr>
              <w:pStyle w:val="rowtabella0"/>
              <w:rPr>
                <w:color w:val="002060"/>
              </w:rPr>
            </w:pPr>
            <w:r w:rsidRPr="00CE58E2">
              <w:rPr>
                <w:color w:val="002060"/>
              </w:rPr>
              <w:t>VIA DON GIUSEPPE MARUCCI 1</w:t>
            </w:r>
          </w:p>
        </w:tc>
      </w:tr>
      <w:tr w:rsidR="006249C0" w:rsidRPr="00CE58E2" w14:paraId="0F1913A6" w14:textId="77777777" w:rsidTr="00591324">
        <w:trPr>
          <w:trHeight w:val="220"/>
        </w:trPr>
        <w:tc>
          <w:tcPr>
            <w:tcW w:w="201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910DB8" w14:textId="77777777" w:rsidR="006249C0" w:rsidRPr="00CE58E2" w:rsidRDefault="006249C0" w:rsidP="00BB2792">
            <w:pPr>
              <w:pStyle w:val="rowtabella0"/>
              <w:rPr>
                <w:color w:val="002060"/>
              </w:rPr>
            </w:pPr>
            <w:r w:rsidRPr="00CE58E2">
              <w:rPr>
                <w:color w:val="002060"/>
              </w:rPr>
              <w:t>FUTSAL L.C.</w:t>
            </w:r>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C81C9E" w14:textId="77777777" w:rsidR="006249C0" w:rsidRPr="00CE58E2" w:rsidRDefault="006249C0" w:rsidP="00BB2792">
            <w:pPr>
              <w:pStyle w:val="rowtabella0"/>
              <w:rPr>
                <w:color w:val="002060"/>
              </w:rPr>
            </w:pPr>
            <w:r w:rsidRPr="00CE58E2">
              <w:rPr>
                <w:color w:val="002060"/>
              </w:rPr>
              <w:t>POLISPORTIVA VILLA PIGNA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FEABE6" w14:textId="77777777" w:rsidR="006249C0" w:rsidRPr="00CE58E2" w:rsidRDefault="006249C0" w:rsidP="00BB2792">
            <w:pPr>
              <w:pStyle w:val="rowtabella0"/>
              <w:jc w:val="center"/>
              <w:rPr>
                <w:color w:val="002060"/>
              </w:rPr>
            </w:pPr>
            <w:r w:rsidRPr="00CE58E2">
              <w:rPr>
                <w:color w:val="002060"/>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154982" w14:textId="77777777" w:rsidR="006249C0" w:rsidRPr="00CE58E2" w:rsidRDefault="006249C0" w:rsidP="00BB2792">
            <w:pPr>
              <w:pStyle w:val="rowtabella0"/>
              <w:rPr>
                <w:color w:val="002060"/>
              </w:rPr>
            </w:pPr>
            <w:r w:rsidRPr="00CE58E2">
              <w:rPr>
                <w:color w:val="002060"/>
              </w:rPr>
              <w:t>14/04/2026 21:00</w:t>
            </w:r>
          </w:p>
        </w:tc>
        <w:tc>
          <w:tcPr>
            <w:tcW w:w="117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B1C77C" w14:textId="77777777" w:rsidR="006249C0" w:rsidRPr="00CE58E2" w:rsidRDefault="006249C0" w:rsidP="00BB2792">
            <w:pPr>
              <w:pStyle w:val="rowtabella0"/>
              <w:rPr>
                <w:color w:val="002060"/>
              </w:rPr>
            </w:pPr>
            <w:r w:rsidRPr="00CE58E2">
              <w:rPr>
                <w:color w:val="002060"/>
              </w:rPr>
              <w:t>5699 PALASPORT COMUNALE</w:t>
            </w:r>
          </w:p>
        </w:tc>
        <w:tc>
          <w:tcPr>
            <w:tcW w:w="15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3EAFEC" w14:textId="77777777" w:rsidR="006249C0" w:rsidRPr="00CE58E2" w:rsidRDefault="006249C0" w:rsidP="00BB2792">
            <w:pPr>
              <w:pStyle w:val="rowtabella0"/>
              <w:rPr>
                <w:color w:val="002060"/>
              </w:rPr>
            </w:pPr>
            <w:r w:rsidRPr="00CE58E2">
              <w:rPr>
                <w:color w:val="002060"/>
              </w:rPr>
              <w:t>MONSAMPOLO DEL TRONTO</w:t>
            </w:r>
          </w:p>
        </w:tc>
        <w:tc>
          <w:tcPr>
            <w:tcW w:w="155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EFBC57" w14:textId="77777777" w:rsidR="006249C0" w:rsidRPr="00CE58E2" w:rsidRDefault="006249C0" w:rsidP="00BB2792">
            <w:pPr>
              <w:pStyle w:val="rowtabella0"/>
              <w:rPr>
                <w:color w:val="002060"/>
              </w:rPr>
            </w:pPr>
            <w:r w:rsidRPr="00CE58E2">
              <w:rPr>
                <w:color w:val="002060"/>
              </w:rPr>
              <w:t>VIA CORRADI</w:t>
            </w:r>
          </w:p>
        </w:tc>
      </w:tr>
    </w:tbl>
    <w:p w14:paraId="50138A11" w14:textId="77777777" w:rsidR="006249C0" w:rsidRDefault="006249C0" w:rsidP="006249C0">
      <w:pPr>
        <w:pStyle w:val="breakline"/>
        <w:rPr>
          <w:color w:val="002060"/>
        </w:rPr>
      </w:pPr>
    </w:p>
    <w:p w14:paraId="18A481F3" w14:textId="77777777" w:rsidR="006249C0" w:rsidRPr="008354C6" w:rsidRDefault="006249C0" w:rsidP="006249C0">
      <w:pPr>
        <w:pStyle w:val="breakline"/>
        <w:rPr>
          <w:rFonts w:eastAsiaTheme="minorEastAsia"/>
          <w:color w:val="002060"/>
        </w:rPr>
      </w:pPr>
    </w:p>
    <w:p w14:paraId="7A19FD99" w14:textId="77777777" w:rsidR="006249C0" w:rsidRPr="008354C6" w:rsidRDefault="006249C0" w:rsidP="006249C0">
      <w:pPr>
        <w:pStyle w:val="breakline"/>
        <w:rPr>
          <w:color w:val="002060"/>
        </w:rPr>
      </w:pPr>
    </w:p>
    <w:p w14:paraId="5222CADF" w14:textId="77777777" w:rsidR="006249C0" w:rsidRPr="008354C6" w:rsidRDefault="006249C0" w:rsidP="006249C0">
      <w:pPr>
        <w:pStyle w:val="titolocampionato0"/>
        <w:shd w:val="clear" w:color="auto" w:fill="CCCCCC"/>
        <w:spacing w:before="80" w:after="40"/>
        <w:rPr>
          <w:color w:val="002060"/>
        </w:rPr>
      </w:pPr>
      <w:r w:rsidRPr="008354C6">
        <w:rPr>
          <w:color w:val="002060"/>
        </w:rPr>
        <w:t>REGIONALE CALCIO A 5 FEMMINILE</w:t>
      </w:r>
    </w:p>
    <w:p w14:paraId="1BCDA342" w14:textId="77777777" w:rsidR="006249C0" w:rsidRPr="008354C6" w:rsidRDefault="006249C0" w:rsidP="006249C0">
      <w:pPr>
        <w:pStyle w:val="titoloprinc0"/>
        <w:rPr>
          <w:color w:val="002060"/>
        </w:rPr>
      </w:pPr>
      <w:r w:rsidRPr="008354C6">
        <w:rPr>
          <w:color w:val="002060"/>
        </w:rPr>
        <w:t>CLASSIFICA</w:t>
      </w:r>
    </w:p>
    <w:p w14:paraId="3AFCD113" w14:textId="77777777" w:rsidR="006249C0" w:rsidRPr="008354C6" w:rsidRDefault="006249C0" w:rsidP="006249C0">
      <w:pPr>
        <w:pStyle w:val="breakline"/>
        <w:rPr>
          <w:color w:val="002060"/>
        </w:rPr>
      </w:pPr>
    </w:p>
    <w:p w14:paraId="0FEDA54A" w14:textId="77777777" w:rsidR="006249C0" w:rsidRPr="008354C6" w:rsidRDefault="006249C0" w:rsidP="006249C0">
      <w:pPr>
        <w:pStyle w:val="breakline"/>
        <w:rPr>
          <w:color w:val="002060"/>
        </w:rPr>
      </w:pPr>
    </w:p>
    <w:p w14:paraId="2AEAC420" w14:textId="77777777" w:rsidR="006249C0" w:rsidRPr="008354C6" w:rsidRDefault="006249C0" w:rsidP="006249C0">
      <w:pPr>
        <w:pStyle w:val="sottotitolocampionato10"/>
        <w:rPr>
          <w:color w:val="002060"/>
        </w:rPr>
      </w:pPr>
      <w:r w:rsidRPr="008354C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249C0" w:rsidRPr="008354C6" w14:paraId="5621B60B" w14:textId="77777777" w:rsidTr="00BB279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2DAF7" w14:textId="77777777" w:rsidR="006249C0" w:rsidRPr="008354C6" w:rsidRDefault="006249C0" w:rsidP="00BB2792">
            <w:pPr>
              <w:pStyle w:val="headertabella0"/>
              <w:rPr>
                <w:color w:val="002060"/>
              </w:rPr>
            </w:pPr>
            <w:r w:rsidRPr="008354C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6F951" w14:textId="77777777" w:rsidR="006249C0" w:rsidRPr="008354C6" w:rsidRDefault="006249C0" w:rsidP="00BB2792">
            <w:pPr>
              <w:pStyle w:val="headertabella0"/>
              <w:rPr>
                <w:color w:val="002060"/>
              </w:rPr>
            </w:pPr>
            <w:r w:rsidRPr="008354C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76C1F" w14:textId="77777777" w:rsidR="006249C0" w:rsidRPr="008354C6" w:rsidRDefault="006249C0" w:rsidP="00BB2792">
            <w:pPr>
              <w:pStyle w:val="headertabella0"/>
              <w:rPr>
                <w:color w:val="002060"/>
              </w:rPr>
            </w:pPr>
            <w:r w:rsidRPr="008354C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BB6FA" w14:textId="77777777" w:rsidR="006249C0" w:rsidRPr="008354C6" w:rsidRDefault="006249C0" w:rsidP="00BB2792">
            <w:pPr>
              <w:pStyle w:val="headertabella0"/>
              <w:rPr>
                <w:color w:val="002060"/>
              </w:rPr>
            </w:pPr>
            <w:r w:rsidRPr="008354C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78D3B" w14:textId="77777777" w:rsidR="006249C0" w:rsidRPr="008354C6" w:rsidRDefault="006249C0" w:rsidP="00BB2792">
            <w:pPr>
              <w:pStyle w:val="headertabella0"/>
              <w:rPr>
                <w:color w:val="002060"/>
              </w:rPr>
            </w:pPr>
            <w:r w:rsidRPr="008354C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1E64C" w14:textId="77777777" w:rsidR="006249C0" w:rsidRPr="008354C6" w:rsidRDefault="006249C0" w:rsidP="00BB2792">
            <w:pPr>
              <w:pStyle w:val="headertabella0"/>
              <w:rPr>
                <w:color w:val="002060"/>
              </w:rPr>
            </w:pPr>
            <w:r w:rsidRPr="008354C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CF7F6" w14:textId="77777777" w:rsidR="006249C0" w:rsidRPr="008354C6" w:rsidRDefault="006249C0" w:rsidP="00BB2792">
            <w:pPr>
              <w:pStyle w:val="headertabella0"/>
              <w:rPr>
                <w:color w:val="002060"/>
              </w:rPr>
            </w:pPr>
            <w:r w:rsidRPr="008354C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13FB4" w14:textId="77777777" w:rsidR="006249C0" w:rsidRPr="008354C6" w:rsidRDefault="006249C0" w:rsidP="00BB2792">
            <w:pPr>
              <w:pStyle w:val="headertabella0"/>
              <w:rPr>
                <w:color w:val="002060"/>
              </w:rPr>
            </w:pPr>
            <w:r w:rsidRPr="008354C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5C417" w14:textId="77777777" w:rsidR="006249C0" w:rsidRPr="008354C6" w:rsidRDefault="006249C0" w:rsidP="00BB2792">
            <w:pPr>
              <w:pStyle w:val="headertabella0"/>
              <w:rPr>
                <w:color w:val="002060"/>
              </w:rPr>
            </w:pPr>
            <w:r w:rsidRPr="008354C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08F2F" w14:textId="77777777" w:rsidR="006249C0" w:rsidRPr="008354C6" w:rsidRDefault="006249C0" w:rsidP="00BB2792">
            <w:pPr>
              <w:pStyle w:val="headertabella0"/>
              <w:rPr>
                <w:color w:val="002060"/>
              </w:rPr>
            </w:pPr>
            <w:r w:rsidRPr="008354C6">
              <w:rPr>
                <w:color w:val="002060"/>
              </w:rPr>
              <w:t>PE</w:t>
            </w:r>
          </w:p>
        </w:tc>
      </w:tr>
      <w:tr w:rsidR="006249C0" w:rsidRPr="008354C6" w14:paraId="3D6632C4" w14:textId="77777777" w:rsidTr="00BB279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51B822" w14:textId="77777777" w:rsidR="006249C0" w:rsidRPr="008354C6" w:rsidRDefault="006249C0" w:rsidP="00BB2792">
            <w:pPr>
              <w:pStyle w:val="rowtabella0"/>
              <w:rPr>
                <w:color w:val="002060"/>
              </w:rPr>
            </w:pPr>
            <w:r w:rsidRPr="008354C6">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1DF05" w14:textId="77777777" w:rsidR="006249C0" w:rsidRPr="008354C6" w:rsidRDefault="006249C0" w:rsidP="00BB2792">
            <w:pPr>
              <w:pStyle w:val="rowtabella0"/>
              <w:jc w:val="center"/>
              <w:rPr>
                <w:color w:val="002060"/>
              </w:rPr>
            </w:pPr>
            <w:r w:rsidRPr="008354C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5A786" w14:textId="77777777" w:rsidR="006249C0" w:rsidRPr="008354C6" w:rsidRDefault="006249C0" w:rsidP="00BB2792">
            <w:pPr>
              <w:pStyle w:val="rowtabella0"/>
              <w:jc w:val="center"/>
              <w:rPr>
                <w:color w:val="002060"/>
              </w:rPr>
            </w:pPr>
            <w:r w:rsidRPr="008354C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877F4"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E8EED" w14:textId="77777777" w:rsidR="006249C0" w:rsidRPr="008354C6" w:rsidRDefault="006249C0" w:rsidP="00BB2792">
            <w:pPr>
              <w:pStyle w:val="rowtabella0"/>
              <w:jc w:val="center"/>
              <w:rPr>
                <w:color w:val="002060"/>
              </w:rPr>
            </w:pPr>
            <w:r w:rsidRPr="008354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DF848"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AC85C" w14:textId="77777777" w:rsidR="006249C0" w:rsidRPr="008354C6" w:rsidRDefault="006249C0" w:rsidP="00BB2792">
            <w:pPr>
              <w:pStyle w:val="rowtabella0"/>
              <w:jc w:val="center"/>
              <w:rPr>
                <w:color w:val="002060"/>
              </w:rPr>
            </w:pPr>
            <w:r w:rsidRPr="008354C6">
              <w:rPr>
                <w:color w:val="002060"/>
              </w:rPr>
              <w:t>151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541F9" w14:textId="77777777" w:rsidR="006249C0" w:rsidRPr="008354C6" w:rsidRDefault="006249C0" w:rsidP="00BB2792">
            <w:pPr>
              <w:pStyle w:val="rowtabella0"/>
              <w:jc w:val="center"/>
              <w:rPr>
                <w:color w:val="002060"/>
              </w:rPr>
            </w:pPr>
            <w:r w:rsidRPr="008354C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0AB0C" w14:textId="77777777" w:rsidR="006249C0" w:rsidRPr="008354C6" w:rsidRDefault="006249C0" w:rsidP="00BB2792">
            <w:pPr>
              <w:pStyle w:val="rowtabella0"/>
              <w:jc w:val="center"/>
              <w:rPr>
                <w:color w:val="002060"/>
              </w:rPr>
            </w:pPr>
            <w:r w:rsidRPr="008354C6">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ED10A" w14:textId="77777777" w:rsidR="006249C0" w:rsidRPr="008354C6" w:rsidRDefault="006249C0" w:rsidP="00BB2792">
            <w:pPr>
              <w:pStyle w:val="rowtabella0"/>
              <w:jc w:val="center"/>
              <w:rPr>
                <w:color w:val="002060"/>
              </w:rPr>
            </w:pPr>
            <w:r w:rsidRPr="008354C6">
              <w:rPr>
                <w:color w:val="002060"/>
              </w:rPr>
              <w:t>0</w:t>
            </w:r>
          </w:p>
        </w:tc>
      </w:tr>
      <w:tr w:rsidR="006249C0" w:rsidRPr="008354C6" w14:paraId="1744D033"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B663A5" w14:textId="77777777" w:rsidR="006249C0" w:rsidRPr="008354C6" w:rsidRDefault="006249C0" w:rsidP="00BB2792">
            <w:pPr>
              <w:pStyle w:val="rowtabella0"/>
              <w:rPr>
                <w:color w:val="002060"/>
              </w:rPr>
            </w:pPr>
            <w:r w:rsidRPr="008354C6">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96DA2" w14:textId="77777777" w:rsidR="006249C0" w:rsidRPr="008354C6" w:rsidRDefault="006249C0" w:rsidP="00BB2792">
            <w:pPr>
              <w:pStyle w:val="rowtabella0"/>
              <w:jc w:val="center"/>
              <w:rPr>
                <w:color w:val="002060"/>
              </w:rPr>
            </w:pPr>
            <w:r w:rsidRPr="008354C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FBEA3" w14:textId="77777777" w:rsidR="006249C0" w:rsidRPr="008354C6" w:rsidRDefault="006249C0" w:rsidP="00BB2792">
            <w:pPr>
              <w:pStyle w:val="rowtabella0"/>
              <w:jc w:val="center"/>
              <w:rPr>
                <w:color w:val="002060"/>
              </w:rPr>
            </w:pPr>
            <w:r w:rsidRPr="008354C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1446F" w14:textId="77777777" w:rsidR="006249C0" w:rsidRPr="008354C6" w:rsidRDefault="006249C0" w:rsidP="00BB2792">
            <w:pPr>
              <w:pStyle w:val="rowtabella0"/>
              <w:jc w:val="center"/>
              <w:rPr>
                <w:color w:val="002060"/>
              </w:rPr>
            </w:pPr>
            <w:r w:rsidRPr="008354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B52A2"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DD183"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B856C" w14:textId="77777777" w:rsidR="006249C0" w:rsidRPr="008354C6" w:rsidRDefault="006249C0" w:rsidP="00BB2792">
            <w:pPr>
              <w:pStyle w:val="rowtabella0"/>
              <w:jc w:val="center"/>
              <w:rPr>
                <w:color w:val="002060"/>
              </w:rPr>
            </w:pPr>
            <w:r w:rsidRPr="008354C6">
              <w:rPr>
                <w:color w:val="002060"/>
              </w:rPr>
              <w:t>142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A8395" w14:textId="77777777" w:rsidR="006249C0" w:rsidRPr="008354C6" w:rsidRDefault="006249C0" w:rsidP="00BB2792">
            <w:pPr>
              <w:pStyle w:val="rowtabella0"/>
              <w:jc w:val="center"/>
              <w:rPr>
                <w:color w:val="002060"/>
              </w:rPr>
            </w:pPr>
            <w:r w:rsidRPr="008354C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6D500" w14:textId="77777777" w:rsidR="006249C0" w:rsidRPr="008354C6" w:rsidRDefault="006249C0" w:rsidP="00BB2792">
            <w:pPr>
              <w:pStyle w:val="rowtabella0"/>
              <w:jc w:val="center"/>
              <w:rPr>
                <w:color w:val="002060"/>
              </w:rPr>
            </w:pPr>
            <w:r w:rsidRPr="008354C6">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65417" w14:textId="77777777" w:rsidR="006249C0" w:rsidRPr="008354C6" w:rsidRDefault="006249C0" w:rsidP="00BB2792">
            <w:pPr>
              <w:pStyle w:val="rowtabella0"/>
              <w:jc w:val="center"/>
              <w:rPr>
                <w:color w:val="002060"/>
              </w:rPr>
            </w:pPr>
            <w:r w:rsidRPr="008354C6">
              <w:rPr>
                <w:color w:val="002060"/>
              </w:rPr>
              <w:t>0</w:t>
            </w:r>
          </w:p>
        </w:tc>
      </w:tr>
      <w:tr w:rsidR="006249C0" w:rsidRPr="008354C6" w14:paraId="54B640BB"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F3DFD6" w14:textId="77777777" w:rsidR="006249C0" w:rsidRPr="008354C6" w:rsidRDefault="006249C0" w:rsidP="00BB2792">
            <w:pPr>
              <w:pStyle w:val="rowtabella0"/>
              <w:rPr>
                <w:color w:val="002060"/>
              </w:rPr>
            </w:pPr>
            <w:r w:rsidRPr="008354C6">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EEE22" w14:textId="77777777" w:rsidR="006249C0" w:rsidRPr="008354C6" w:rsidRDefault="006249C0" w:rsidP="00BB2792">
            <w:pPr>
              <w:pStyle w:val="rowtabella0"/>
              <w:jc w:val="center"/>
              <w:rPr>
                <w:color w:val="002060"/>
              </w:rPr>
            </w:pPr>
            <w:r w:rsidRPr="008354C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25C93"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66585" w14:textId="77777777" w:rsidR="006249C0" w:rsidRPr="008354C6" w:rsidRDefault="006249C0" w:rsidP="00BB2792">
            <w:pPr>
              <w:pStyle w:val="rowtabella0"/>
              <w:jc w:val="center"/>
              <w:rPr>
                <w:color w:val="002060"/>
              </w:rPr>
            </w:pPr>
            <w:r w:rsidRPr="008354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16B5F"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0DCFF"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B1967" w14:textId="77777777" w:rsidR="006249C0" w:rsidRPr="008354C6" w:rsidRDefault="006249C0" w:rsidP="00BB2792">
            <w:pPr>
              <w:pStyle w:val="rowtabella0"/>
              <w:jc w:val="center"/>
              <w:rPr>
                <w:color w:val="002060"/>
              </w:rPr>
            </w:pPr>
            <w:r w:rsidRPr="008354C6">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A3413" w14:textId="77777777" w:rsidR="006249C0" w:rsidRPr="008354C6" w:rsidRDefault="006249C0" w:rsidP="00BB2792">
            <w:pPr>
              <w:pStyle w:val="rowtabella0"/>
              <w:jc w:val="center"/>
              <w:rPr>
                <w:color w:val="002060"/>
              </w:rPr>
            </w:pPr>
            <w:r w:rsidRPr="008354C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C8476" w14:textId="77777777" w:rsidR="006249C0" w:rsidRPr="008354C6" w:rsidRDefault="006249C0" w:rsidP="00BB2792">
            <w:pPr>
              <w:pStyle w:val="rowtabella0"/>
              <w:jc w:val="center"/>
              <w:rPr>
                <w:color w:val="002060"/>
              </w:rPr>
            </w:pPr>
            <w:r w:rsidRPr="008354C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26840" w14:textId="77777777" w:rsidR="006249C0" w:rsidRPr="008354C6" w:rsidRDefault="006249C0" w:rsidP="00BB2792">
            <w:pPr>
              <w:pStyle w:val="rowtabella0"/>
              <w:jc w:val="center"/>
              <w:rPr>
                <w:color w:val="002060"/>
              </w:rPr>
            </w:pPr>
            <w:r w:rsidRPr="008354C6">
              <w:rPr>
                <w:color w:val="002060"/>
              </w:rPr>
              <w:t>0</w:t>
            </w:r>
          </w:p>
        </w:tc>
      </w:tr>
      <w:tr w:rsidR="006249C0" w:rsidRPr="008354C6" w14:paraId="551F24D5"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DE2BD5" w14:textId="77777777" w:rsidR="006249C0" w:rsidRPr="008354C6" w:rsidRDefault="006249C0" w:rsidP="00BB2792">
            <w:pPr>
              <w:pStyle w:val="rowtabella0"/>
              <w:rPr>
                <w:color w:val="002060"/>
              </w:rPr>
            </w:pPr>
            <w:r w:rsidRPr="008354C6">
              <w:rPr>
                <w:color w:val="002060"/>
              </w:rPr>
              <w:t>A.S.D. STAFFOLO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48BC7" w14:textId="77777777" w:rsidR="006249C0" w:rsidRPr="008354C6" w:rsidRDefault="006249C0" w:rsidP="00BB2792">
            <w:pPr>
              <w:pStyle w:val="rowtabella0"/>
              <w:jc w:val="center"/>
              <w:rPr>
                <w:color w:val="002060"/>
              </w:rPr>
            </w:pPr>
            <w:r w:rsidRPr="008354C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345CE"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9DAFD" w14:textId="77777777" w:rsidR="006249C0" w:rsidRPr="008354C6" w:rsidRDefault="006249C0" w:rsidP="00BB2792">
            <w:pPr>
              <w:pStyle w:val="rowtabella0"/>
              <w:jc w:val="center"/>
              <w:rPr>
                <w:color w:val="002060"/>
              </w:rPr>
            </w:pPr>
            <w:r w:rsidRPr="008354C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2C5A6" w14:textId="77777777" w:rsidR="006249C0" w:rsidRPr="008354C6" w:rsidRDefault="006249C0" w:rsidP="00BB2792">
            <w:pPr>
              <w:pStyle w:val="rowtabella0"/>
              <w:jc w:val="center"/>
              <w:rPr>
                <w:color w:val="002060"/>
              </w:rPr>
            </w:pPr>
            <w:r w:rsidRPr="008354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52B74" w14:textId="77777777" w:rsidR="006249C0" w:rsidRPr="008354C6" w:rsidRDefault="006249C0" w:rsidP="00BB2792">
            <w:pPr>
              <w:pStyle w:val="rowtabella0"/>
              <w:jc w:val="center"/>
              <w:rPr>
                <w:color w:val="002060"/>
              </w:rPr>
            </w:pPr>
            <w:r w:rsidRPr="008354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0B2D2" w14:textId="77777777" w:rsidR="006249C0" w:rsidRPr="008354C6" w:rsidRDefault="006249C0" w:rsidP="00BB2792">
            <w:pPr>
              <w:pStyle w:val="rowtabella0"/>
              <w:jc w:val="center"/>
              <w:rPr>
                <w:color w:val="002060"/>
              </w:rPr>
            </w:pPr>
            <w:r w:rsidRPr="008354C6">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8E62D" w14:textId="77777777" w:rsidR="006249C0" w:rsidRPr="008354C6" w:rsidRDefault="006249C0" w:rsidP="00BB2792">
            <w:pPr>
              <w:pStyle w:val="rowtabella0"/>
              <w:jc w:val="center"/>
              <w:rPr>
                <w:color w:val="002060"/>
              </w:rPr>
            </w:pPr>
            <w:r w:rsidRPr="008354C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3158D" w14:textId="77777777" w:rsidR="006249C0" w:rsidRPr="008354C6" w:rsidRDefault="006249C0" w:rsidP="00BB2792">
            <w:pPr>
              <w:pStyle w:val="rowtabella0"/>
              <w:jc w:val="center"/>
              <w:rPr>
                <w:color w:val="002060"/>
              </w:rPr>
            </w:pPr>
            <w:r w:rsidRPr="008354C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EADD2" w14:textId="77777777" w:rsidR="006249C0" w:rsidRPr="008354C6" w:rsidRDefault="006249C0" w:rsidP="00BB2792">
            <w:pPr>
              <w:pStyle w:val="rowtabella0"/>
              <w:jc w:val="center"/>
              <w:rPr>
                <w:color w:val="002060"/>
              </w:rPr>
            </w:pPr>
            <w:r w:rsidRPr="008354C6">
              <w:rPr>
                <w:color w:val="002060"/>
              </w:rPr>
              <w:t>0</w:t>
            </w:r>
          </w:p>
        </w:tc>
      </w:tr>
      <w:tr w:rsidR="006249C0" w:rsidRPr="008354C6" w14:paraId="5B5C9AD6"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D4ED86" w14:textId="77777777" w:rsidR="006249C0" w:rsidRPr="008354C6" w:rsidRDefault="006249C0" w:rsidP="00BB2792">
            <w:pPr>
              <w:pStyle w:val="rowtabella0"/>
              <w:rPr>
                <w:color w:val="002060"/>
              </w:rPr>
            </w:pPr>
            <w:r w:rsidRPr="008354C6">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907F8" w14:textId="77777777" w:rsidR="006249C0" w:rsidRPr="008354C6" w:rsidRDefault="006249C0" w:rsidP="00BB2792">
            <w:pPr>
              <w:pStyle w:val="rowtabella0"/>
              <w:jc w:val="center"/>
              <w:rPr>
                <w:color w:val="002060"/>
              </w:rPr>
            </w:pPr>
            <w:r w:rsidRPr="008354C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38A36"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A20A6"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32A69"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F017F" w14:textId="77777777" w:rsidR="006249C0" w:rsidRPr="008354C6" w:rsidRDefault="006249C0" w:rsidP="00BB2792">
            <w:pPr>
              <w:pStyle w:val="rowtabella0"/>
              <w:jc w:val="center"/>
              <w:rPr>
                <w:color w:val="002060"/>
              </w:rPr>
            </w:pPr>
            <w:r w:rsidRPr="008354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928A6" w14:textId="77777777" w:rsidR="006249C0" w:rsidRPr="008354C6" w:rsidRDefault="006249C0" w:rsidP="00BB2792">
            <w:pPr>
              <w:pStyle w:val="rowtabella0"/>
              <w:jc w:val="center"/>
              <w:rPr>
                <w:color w:val="002060"/>
              </w:rPr>
            </w:pPr>
            <w:r w:rsidRPr="008354C6">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93508" w14:textId="77777777" w:rsidR="006249C0" w:rsidRPr="008354C6" w:rsidRDefault="006249C0" w:rsidP="00BB2792">
            <w:pPr>
              <w:pStyle w:val="rowtabella0"/>
              <w:jc w:val="center"/>
              <w:rPr>
                <w:color w:val="002060"/>
              </w:rPr>
            </w:pPr>
            <w:r w:rsidRPr="008354C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44DBE" w14:textId="77777777" w:rsidR="006249C0" w:rsidRPr="008354C6" w:rsidRDefault="006249C0" w:rsidP="00BB2792">
            <w:pPr>
              <w:pStyle w:val="rowtabella0"/>
              <w:jc w:val="center"/>
              <w:rPr>
                <w:color w:val="002060"/>
              </w:rPr>
            </w:pPr>
            <w:r w:rsidRPr="008354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76A0F" w14:textId="77777777" w:rsidR="006249C0" w:rsidRPr="008354C6" w:rsidRDefault="006249C0" w:rsidP="00BB2792">
            <w:pPr>
              <w:pStyle w:val="rowtabella0"/>
              <w:jc w:val="center"/>
              <w:rPr>
                <w:color w:val="002060"/>
              </w:rPr>
            </w:pPr>
            <w:r w:rsidRPr="008354C6">
              <w:rPr>
                <w:color w:val="002060"/>
              </w:rPr>
              <w:t>0</w:t>
            </w:r>
          </w:p>
        </w:tc>
      </w:tr>
      <w:tr w:rsidR="006249C0" w:rsidRPr="008354C6" w14:paraId="11F1BB25"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ACF856" w14:textId="77777777" w:rsidR="006249C0" w:rsidRPr="008354C6" w:rsidRDefault="006249C0" w:rsidP="00BB2792">
            <w:pPr>
              <w:pStyle w:val="rowtabella0"/>
              <w:rPr>
                <w:color w:val="002060"/>
              </w:rPr>
            </w:pPr>
            <w:r w:rsidRPr="008354C6">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FA0A2" w14:textId="77777777" w:rsidR="006249C0" w:rsidRPr="008354C6" w:rsidRDefault="006249C0" w:rsidP="00BB2792">
            <w:pPr>
              <w:pStyle w:val="rowtabella0"/>
              <w:jc w:val="center"/>
              <w:rPr>
                <w:color w:val="002060"/>
              </w:rPr>
            </w:pPr>
            <w:r w:rsidRPr="008354C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232D4"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4CFE6"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87F14"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FD18C" w14:textId="77777777" w:rsidR="006249C0" w:rsidRPr="008354C6" w:rsidRDefault="006249C0" w:rsidP="00BB2792">
            <w:pPr>
              <w:pStyle w:val="rowtabella0"/>
              <w:jc w:val="center"/>
              <w:rPr>
                <w:color w:val="002060"/>
              </w:rPr>
            </w:pPr>
            <w:r w:rsidRPr="008354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6B2F0" w14:textId="77777777" w:rsidR="006249C0" w:rsidRPr="008354C6" w:rsidRDefault="006249C0" w:rsidP="00BB2792">
            <w:pPr>
              <w:pStyle w:val="rowtabella0"/>
              <w:jc w:val="center"/>
              <w:rPr>
                <w:color w:val="002060"/>
              </w:rPr>
            </w:pPr>
            <w:r w:rsidRPr="008354C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B7B2D" w14:textId="77777777" w:rsidR="006249C0" w:rsidRPr="008354C6" w:rsidRDefault="006249C0" w:rsidP="00BB2792">
            <w:pPr>
              <w:pStyle w:val="rowtabella0"/>
              <w:jc w:val="center"/>
              <w:rPr>
                <w:color w:val="002060"/>
              </w:rPr>
            </w:pPr>
            <w:r w:rsidRPr="008354C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14CF6" w14:textId="77777777" w:rsidR="006249C0" w:rsidRPr="008354C6" w:rsidRDefault="006249C0" w:rsidP="00BB2792">
            <w:pPr>
              <w:pStyle w:val="rowtabella0"/>
              <w:jc w:val="center"/>
              <w:rPr>
                <w:color w:val="002060"/>
              </w:rPr>
            </w:pPr>
            <w:r w:rsidRPr="008354C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22426" w14:textId="77777777" w:rsidR="006249C0" w:rsidRPr="008354C6" w:rsidRDefault="006249C0" w:rsidP="00BB2792">
            <w:pPr>
              <w:pStyle w:val="rowtabella0"/>
              <w:jc w:val="center"/>
              <w:rPr>
                <w:color w:val="002060"/>
              </w:rPr>
            </w:pPr>
            <w:r w:rsidRPr="008354C6">
              <w:rPr>
                <w:color w:val="002060"/>
              </w:rPr>
              <w:t>0</w:t>
            </w:r>
          </w:p>
        </w:tc>
      </w:tr>
      <w:tr w:rsidR="006249C0" w:rsidRPr="008354C6" w14:paraId="7AE7DB8F"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A53F28" w14:textId="77777777" w:rsidR="006249C0" w:rsidRPr="008354C6" w:rsidRDefault="006249C0" w:rsidP="00BB2792">
            <w:pPr>
              <w:pStyle w:val="rowtabella0"/>
              <w:rPr>
                <w:color w:val="002060"/>
              </w:rPr>
            </w:pPr>
            <w:r w:rsidRPr="008354C6">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4844C" w14:textId="77777777" w:rsidR="006249C0" w:rsidRPr="008354C6" w:rsidRDefault="006249C0" w:rsidP="00BB2792">
            <w:pPr>
              <w:pStyle w:val="rowtabella0"/>
              <w:jc w:val="center"/>
              <w:rPr>
                <w:color w:val="002060"/>
              </w:rPr>
            </w:pPr>
            <w:r w:rsidRPr="008354C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43C3E"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7D34A"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1A3A4"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F7F2F"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ECED2" w14:textId="77777777" w:rsidR="006249C0" w:rsidRPr="008354C6" w:rsidRDefault="006249C0" w:rsidP="00BB2792">
            <w:pPr>
              <w:pStyle w:val="rowtabella0"/>
              <w:jc w:val="center"/>
              <w:rPr>
                <w:color w:val="002060"/>
              </w:rPr>
            </w:pPr>
            <w:r w:rsidRPr="008354C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1103A" w14:textId="77777777" w:rsidR="006249C0" w:rsidRPr="008354C6" w:rsidRDefault="006249C0" w:rsidP="00BB2792">
            <w:pPr>
              <w:pStyle w:val="rowtabella0"/>
              <w:jc w:val="center"/>
              <w:rPr>
                <w:color w:val="002060"/>
              </w:rPr>
            </w:pPr>
            <w:r w:rsidRPr="008354C6">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854EA"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E78A9" w14:textId="77777777" w:rsidR="006249C0" w:rsidRPr="008354C6" w:rsidRDefault="006249C0" w:rsidP="00BB2792">
            <w:pPr>
              <w:pStyle w:val="rowtabella0"/>
              <w:jc w:val="center"/>
              <w:rPr>
                <w:color w:val="002060"/>
              </w:rPr>
            </w:pPr>
            <w:r w:rsidRPr="008354C6">
              <w:rPr>
                <w:color w:val="002060"/>
              </w:rPr>
              <w:t>0</w:t>
            </w:r>
          </w:p>
        </w:tc>
      </w:tr>
      <w:tr w:rsidR="006249C0" w:rsidRPr="008354C6" w14:paraId="2690E8CF"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DEF9EE" w14:textId="77777777" w:rsidR="006249C0" w:rsidRPr="008354C6" w:rsidRDefault="006249C0" w:rsidP="00BB2792">
            <w:pPr>
              <w:pStyle w:val="rowtabella0"/>
              <w:rPr>
                <w:color w:val="002060"/>
              </w:rPr>
            </w:pPr>
            <w:r w:rsidRPr="008354C6">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6F867" w14:textId="77777777" w:rsidR="006249C0" w:rsidRPr="008354C6" w:rsidRDefault="006249C0" w:rsidP="00BB2792">
            <w:pPr>
              <w:pStyle w:val="rowtabella0"/>
              <w:jc w:val="center"/>
              <w:rPr>
                <w:color w:val="002060"/>
              </w:rPr>
            </w:pPr>
            <w:r w:rsidRPr="008354C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45233"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22CA4"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77FAB" w14:textId="77777777" w:rsidR="006249C0" w:rsidRPr="008354C6" w:rsidRDefault="006249C0" w:rsidP="00BB2792">
            <w:pPr>
              <w:pStyle w:val="rowtabella0"/>
              <w:jc w:val="center"/>
              <w:rPr>
                <w:color w:val="002060"/>
              </w:rPr>
            </w:pPr>
            <w:r w:rsidRPr="008354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9B923" w14:textId="77777777" w:rsidR="006249C0" w:rsidRPr="008354C6" w:rsidRDefault="006249C0" w:rsidP="00BB2792">
            <w:pPr>
              <w:pStyle w:val="rowtabella0"/>
              <w:jc w:val="center"/>
              <w:rPr>
                <w:color w:val="002060"/>
              </w:rPr>
            </w:pPr>
            <w:r w:rsidRPr="008354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02A7E" w14:textId="77777777" w:rsidR="006249C0" w:rsidRPr="008354C6" w:rsidRDefault="006249C0" w:rsidP="00BB2792">
            <w:pPr>
              <w:pStyle w:val="rowtabella0"/>
              <w:jc w:val="center"/>
              <w:rPr>
                <w:color w:val="002060"/>
              </w:rPr>
            </w:pPr>
            <w:r w:rsidRPr="008354C6">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ACEC7" w14:textId="77777777" w:rsidR="006249C0" w:rsidRPr="008354C6" w:rsidRDefault="006249C0" w:rsidP="00BB2792">
            <w:pPr>
              <w:pStyle w:val="rowtabella0"/>
              <w:jc w:val="center"/>
              <w:rPr>
                <w:color w:val="002060"/>
              </w:rPr>
            </w:pPr>
            <w:r w:rsidRPr="008354C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BB289" w14:textId="77777777" w:rsidR="006249C0" w:rsidRPr="008354C6" w:rsidRDefault="006249C0" w:rsidP="00BB2792">
            <w:pPr>
              <w:pStyle w:val="rowtabella0"/>
              <w:jc w:val="center"/>
              <w:rPr>
                <w:color w:val="002060"/>
              </w:rPr>
            </w:pPr>
            <w:r w:rsidRPr="008354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D108D" w14:textId="77777777" w:rsidR="006249C0" w:rsidRPr="008354C6" w:rsidRDefault="006249C0" w:rsidP="00BB2792">
            <w:pPr>
              <w:pStyle w:val="rowtabella0"/>
              <w:jc w:val="center"/>
              <w:rPr>
                <w:color w:val="002060"/>
              </w:rPr>
            </w:pPr>
            <w:r w:rsidRPr="008354C6">
              <w:rPr>
                <w:color w:val="002060"/>
              </w:rPr>
              <w:t>0</w:t>
            </w:r>
          </w:p>
        </w:tc>
      </w:tr>
      <w:tr w:rsidR="006249C0" w:rsidRPr="008354C6" w14:paraId="5983B79E"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402325" w14:textId="77777777" w:rsidR="006249C0" w:rsidRPr="008354C6" w:rsidRDefault="006249C0" w:rsidP="00BB2792">
            <w:pPr>
              <w:pStyle w:val="rowtabella0"/>
              <w:rPr>
                <w:color w:val="002060"/>
              </w:rPr>
            </w:pPr>
            <w:r w:rsidRPr="008354C6">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10307" w14:textId="77777777" w:rsidR="006249C0" w:rsidRPr="008354C6" w:rsidRDefault="006249C0" w:rsidP="00BB2792">
            <w:pPr>
              <w:pStyle w:val="rowtabella0"/>
              <w:jc w:val="center"/>
              <w:rPr>
                <w:color w:val="002060"/>
              </w:rPr>
            </w:pPr>
            <w:r w:rsidRPr="008354C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E1369"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B8441" w14:textId="77777777" w:rsidR="006249C0" w:rsidRPr="008354C6" w:rsidRDefault="006249C0" w:rsidP="00BB2792">
            <w:pPr>
              <w:pStyle w:val="rowtabella0"/>
              <w:jc w:val="center"/>
              <w:rPr>
                <w:color w:val="002060"/>
              </w:rPr>
            </w:pPr>
            <w:r w:rsidRPr="008354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D74AD"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1DA21"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9F031" w14:textId="77777777" w:rsidR="006249C0" w:rsidRPr="008354C6" w:rsidRDefault="006249C0" w:rsidP="00BB2792">
            <w:pPr>
              <w:pStyle w:val="rowtabella0"/>
              <w:jc w:val="center"/>
              <w:rPr>
                <w:color w:val="002060"/>
              </w:rPr>
            </w:pPr>
            <w:r w:rsidRPr="008354C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0573A" w14:textId="77777777" w:rsidR="006249C0" w:rsidRPr="008354C6" w:rsidRDefault="006249C0" w:rsidP="00BB2792">
            <w:pPr>
              <w:pStyle w:val="rowtabella0"/>
              <w:jc w:val="center"/>
              <w:rPr>
                <w:color w:val="002060"/>
              </w:rPr>
            </w:pPr>
            <w:r w:rsidRPr="008354C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F143A"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7CBD6" w14:textId="77777777" w:rsidR="006249C0" w:rsidRPr="008354C6" w:rsidRDefault="006249C0" w:rsidP="00BB2792">
            <w:pPr>
              <w:pStyle w:val="rowtabella0"/>
              <w:jc w:val="center"/>
              <w:rPr>
                <w:color w:val="002060"/>
              </w:rPr>
            </w:pPr>
            <w:r w:rsidRPr="008354C6">
              <w:rPr>
                <w:color w:val="002060"/>
              </w:rPr>
              <w:t>0</w:t>
            </w:r>
          </w:p>
        </w:tc>
      </w:tr>
      <w:tr w:rsidR="006249C0" w:rsidRPr="008354C6" w14:paraId="0B98DC64"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281160" w14:textId="77777777" w:rsidR="006249C0" w:rsidRPr="008354C6" w:rsidRDefault="006249C0" w:rsidP="00BB2792">
            <w:pPr>
              <w:pStyle w:val="rowtabella0"/>
              <w:rPr>
                <w:color w:val="002060"/>
              </w:rPr>
            </w:pPr>
            <w:r w:rsidRPr="008354C6">
              <w:rPr>
                <w:color w:val="002060"/>
              </w:rPr>
              <w:t xml:space="preserve">U.S.D. </w:t>
            </w:r>
            <w:proofErr w:type="gramStart"/>
            <w:r w:rsidRPr="008354C6">
              <w:rPr>
                <w:color w:val="002060"/>
              </w:rPr>
              <w:t>MR.SANGIORGESE</w:t>
            </w:r>
            <w:proofErr w:type="gramEnd"/>
            <w:r w:rsidRPr="008354C6">
              <w:rPr>
                <w:color w:val="002060"/>
              </w:rPr>
              <w:t xml:space="preserv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F55B5"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7E5AF"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337D3" w14:textId="77777777" w:rsidR="006249C0" w:rsidRPr="008354C6" w:rsidRDefault="006249C0" w:rsidP="00BB2792">
            <w:pPr>
              <w:pStyle w:val="rowtabella0"/>
              <w:jc w:val="center"/>
              <w:rPr>
                <w:color w:val="002060"/>
              </w:rPr>
            </w:pPr>
            <w:r w:rsidRPr="008354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17DE7" w14:textId="77777777" w:rsidR="006249C0" w:rsidRPr="008354C6" w:rsidRDefault="006249C0" w:rsidP="00BB2792">
            <w:pPr>
              <w:pStyle w:val="rowtabella0"/>
              <w:jc w:val="center"/>
              <w:rPr>
                <w:color w:val="002060"/>
              </w:rPr>
            </w:pPr>
            <w:r w:rsidRPr="008354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80879" w14:textId="77777777" w:rsidR="006249C0" w:rsidRPr="008354C6" w:rsidRDefault="006249C0" w:rsidP="00BB2792">
            <w:pPr>
              <w:pStyle w:val="rowtabella0"/>
              <w:jc w:val="center"/>
              <w:rPr>
                <w:color w:val="002060"/>
              </w:rPr>
            </w:pPr>
            <w:r w:rsidRPr="008354C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9BFAD" w14:textId="77777777" w:rsidR="006249C0" w:rsidRPr="008354C6" w:rsidRDefault="006249C0" w:rsidP="00BB2792">
            <w:pPr>
              <w:pStyle w:val="rowtabella0"/>
              <w:jc w:val="center"/>
              <w:rPr>
                <w:color w:val="002060"/>
              </w:rPr>
            </w:pPr>
            <w:r w:rsidRPr="008354C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B591F" w14:textId="77777777" w:rsidR="006249C0" w:rsidRPr="008354C6" w:rsidRDefault="006249C0" w:rsidP="00BB2792">
            <w:pPr>
              <w:pStyle w:val="rowtabella0"/>
              <w:jc w:val="center"/>
              <w:rPr>
                <w:color w:val="002060"/>
              </w:rPr>
            </w:pPr>
            <w:r w:rsidRPr="008354C6">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6A4BF" w14:textId="77777777" w:rsidR="006249C0" w:rsidRPr="008354C6" w:rsidRDefault="006249C0" w:rsidP="00BB2792">
            <w:pPr>
              <w:pStyle w:val="rowtabella0"/>
              <w:jc w:val="center"/>
              <w:rPr>
                <w:color w:val="002060"/>
              </w:rPr>
            </w:pPr>
            <w:r w:rsidRPr="008354C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B0CDA" w14:textId="77777777" w:rsidR="006249C0" w:rsidRPr="008354C6" w:rsidRDefault="006249C0" w:rsidP="00BB2792">
            <w:pPr>
              <w:pStyle w:val="rowtabella0"/>
              <w:jc w:val="center"/>
              <w:rPr>
                <w:color w:val="002060"/>
              </w:rPr>
            </w:pPr>
            <w:r w:rsidRPr="008354C6">
              <w:rPr>
                <w:color w:val="002060"/>
              </w:rPr>
              <w:t>0</w:t>
            </w:r>
          </w:p>
        </w:tc>
      </w:tr>
      <w:tr w:rsidR="006249C0" w:rsidRPr="008354C6" w14:paraId="5401E547"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4BAFF7" w14:textId="77777777" w:rsidR="006249C0" w:rsidRPr="008354C6" w:rsidRDefault="006249C0" w:rsidP="00BB2792">
            <w:pPr>
              <w:pStyle w:val="rowtabella0"/>
              <w:rPr>
                <w:color w:val="002060"/>
              </w:rPr>
            </w:pPr>
            <w:r w:rsidRPr="008354C6">
              <w:rPr>
                <w:color w:val="002060"/>
              </w:rPr>
              <w:t xml:space="preserve">A.S.D. </w:t>
            </w:r>
            <w:proofErr w:type="gramStart"/>
            <w:r w:rsidRPr="008354C6">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A3CB8" w14:textId="77777777" w:rsidR="006249C0" w:rsidRPr="008354C6" w:rsidRDefault="006249C0" w:rsidP="00BB2792">
            <w:pPr>
              <w:pStyle w:val="rowtabella0"/>
              <w:jc w:val="center"/>
              <w:rPr>
                <w:color w:val="002060"/>
              </w:rPr>
            </w:pPr>
            <w:r w:rsidRPr="008354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83C36"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A942B" w14:textId="77777777" w:rsidR="006249C0" w:rsidRPr="008354C6" w:rsidRDefault="006249C0" w:rsidP="00BB2792">
            <w:pPr>
              <w:pStyle w:val="rowtabella0"/>
              <w:jc w:val="center"/>
              <w:rPr>
                <w:color w:val="002060"/>
              </w:rPr>
            </w:pPr>
            <w:r w:rsidRPr="008354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32A70" w14:textId="77777777" w:rsidR="006249C0" w:rsidRPr="008354C6" w:rsidRDefault="006249C0" w:rsidP="00BB2792">
            <w:pPr>
              <w:pStyle w:val="rowtabella0"/>
              <w:jc w:val="center"/>
              <w:rPr>
                <w:color w:val="002060"/>
              </w:rPr>
            </w:pPr>
            <w:r w:rsidRPr="008354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FC50F" w14:textId="77777777" w:rsidR="006249C0" w:rsidRPr="008354C6" w:rsidRDefault="006249C0" w:rsidP="00BB2792">
            <w:pPr>
              <w:pStyle w:val="rowtabella0"/>
              <w:jc w:val="center"/>
              <w:rPr>
                <w:color w:val="002060"/>
              </w:rPr>
            </w:pPr>
            <w:r w:rsidRPr="008354C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79708" w14:textId="77777777" w:rsidR="006249C0" w:rsidRPr="008354C6" w:rsidRDefault="006249C0" w:rsidP="00BB2792">
            <w:pPr>
              <w:pStyle w:val="rowtabella0"/>
              <w:jc w:val="center"/>
              <w:rPr>
                <w:color w:val="002060"/>
              </w:rPr>
            </w:pPr>
            <w:r w:rsidRPr="008354C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9EBCC" w14:textId="77777777" w:rsidR="006249C0" w:rsidRPr="008354C6" w:rsidRDefault="006249C0" w:rsidP="00BB2792">
            <w:pPr>
              <w:pStyle w:val="rowtabella0"/>
              <w:jc w:val="center"/>
              <w:rPr>
                <w:color w:val="002060"/>
              </w:rPr>
            </w:pPr>
            <w:r w:rsidRPr="008354C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79513" w14:textId="77777777" w:rsidR="006249C0" w:rsidRPr="008354C6" w:rsidRDefault="006249C0" w:rsidP="00BB2792">
            <w:pPr>
              <w:pStyle w:val="rowtabella0"/>
              <w:jc w:val="center"/>
              <w:rPr>
                <w:color w:val="002060"/>
              </w:rPr>
            </w:pPr>
            <w:r w:rsidRPr="008354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EDAEF" w14:textId="77777777" w:rsidR="006249C0" w:rsidRPr="008354C6" w:rsidRDefault="006249C0" w:rsidP="00BB2792">
            <w:pPr>
              <w:pStyle w:val="rowtabella0"/>
              <w:jc w:val="center"/>
              <w:rPr>
                <w:color w:val="002060"/>
              </w:rPr>
            </w:pPr>
            <w:r w:rsidRPr="008354C6">
              <w:rPr>
                <w:color w:val="002060"/>
              </w:rPr>
              <w:t>0</w:t>
            </w:r>
          </w:p>
        </w:tc>
      </w:tr>
      <w:tr w:rsidR="006249C0" w:rsidRPr="008354C6" w14:paraId="0B11FD69"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C5C88E" w14:textId="77777777" w:rsidR="006249C0" w:rsidRPr="008354C6" w:rsidRDefault="006249C0" w:rsidP="00BB2792">
            <w:pPr>
              <w:pStyle w:val="rowtabella0"/>
              <w:rPr>
                <w:color w:val="002060"/>
              </w:rPr>
            </w:pPr>
            <w:r w:rsidRPr="008354C6">
              <w:rPr>
                <w:color w:val="002060"/>
              </w:rPr>
              <w:t>A.S.D. ATLETICO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BE1C7"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1623D"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29AEC" w14:textId="77777777" w:rsidR="006249C0" w:rsidRPr="008354C6" w:rsidRDefault="006249C0" w:rsidP="00BB2792">
            <w:pPr>
              <w:pStyle w:val="rowtabella0"/>
              <w:jc w:val="center"/>
              <w:rPr>
                <w:color w:val="002060"/>
              </w:rPr>
            </w:pPr>
            <w:r w:rsidRPr="008354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E24A1" w14:textId="77777777" w:rsidR="006249C0" w:rsidRPr="008354C6" w:rsidRDefault="006249C0" w:rsidP="00BB2792">
            <w:pPr>
              <w:pStyle w:val="rowtabella0"/>
              <w:jc w:val="center"/>
              <w:rPr>
                <w:color w:val="002060"/>
              </w:rPr>
            </w:pPr>
            <w:r w:rsidRPr="008354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0069C" w14:textId="77777777" w:rsidR="006249C0" w:rsidRPr="008354C6" w:rsidRDefault="006249C0" w:rsidP="00BB2792">
            <w:pPr>
              <w:pStyle w:val="rowtabella0"/>
              <w:jc w:val="center"/>
              <w:rPr>
                <w:color w:val="002060"/>
              </w:rPr>
            </w:pPr>
            <w:r w:rsidRPr="008354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A6B83" w14:textId="77777777" w:rsidR="006249C0" w:rsidRPr="008354C6" w:rsidRDefault="006249C0" w:rsidP="00BB2792">
            <w:pPr>
              <w:pStyle w:val="rowtabella0"/>
              <w:jc w:val="center"/>
              <w:rPr>
                <w:color w:val="002060"/>
              </w:rPr>
            </w:pPr>
            <w:r w:rsidRPr="008354C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B3617" w14:textId="77777777" w:rsidR="006249C0" w:rsidRPr="008354C6" w:rsidRDefault="006249C0" w:rsidP="00BB2792">
            <w:pPr>
              <w:pStyle w:val="rowtabella0"/>
              <w:jc w:val="center"/>
              <w:rPr>
                <w:color w:val="002060"/>
              </w:rPr>
            </w:pPr>
            <w:r w:rsidRPr="008354C6">
              <w:rPr>
                <w:color w:val="002060"/>
              </w:rPr>
              <w:t>139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6DE5B" w14:textId="77777777" w:rsidR="006249C0" w:rsidRPr="008354C6" w:rsidRDefault="006249C0" w:rsidP="00BB2792">
            <w:pPr>
              <w:pStyle w:val="rowtabella0"/>
              <w:jc w:val="center"/>
              <w:rPr>
                <w:color w:val="002060"/>
              </w:rPr>
            </w:pPr>
            <w:r w:rsidRPr="008354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D2645" w14:textId="77777777" w:rsidR="006249C0" w:rsidRPr="008354C6" w:rsidRDefault="006249C0" w:rsidP="00BB2792">
            <w:pPr>
              <w:pStyle w:val="rowtabella0"/>
              <w:jc w:val="center"/>
              <w:rPr>
                <w:color w:val="002060"/>
              </w:rPr>
            </w:pPr>
            <w:r w:rsidRPr="008354C6">
              <w:rPr>
                <w:color w:val="002060"/>
              </w:rPr>
              <w:t>2</w:t>
            </w:r>
          </w:p>
        </w:tc>
      </w:tr>
      <w:tr w:rsidR="006249C0" w:rsidRPr="008354C6" w14:paraId="3B12088A" w14:textId="77777777" w:rsidTr="00BB279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335E8A" w14:textId="77777777" w:rsidR="006249C0" w:rsidRPr="008354C6" w:rsidRDefault="006249C0" w:rsidP="00BB2792">
            <w:pPr>
              <w:pStyle w:val="rowtabella0"/>
              <w:rPr>
                <w:color w:val="002060"/>
              </w:rPr>
            </w:pPr>
            <w:r w:rsidRPr="008354C6">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EB337" w14:textId="77777777" w:rsidR="006249C0" w:rsidRPr="008354C6" w:rsidRDefault="006249C0" w:rsidP="00BB2792">
            <w:pPr>
              <w:pStyle w:val="rowtabella0"/>
              <w:jc w:val="center"/>
              <w:rPr>
                <w:color w:val="002060"/>
              </w:rPr>
            </w:pPr>
            <w:r w:rsidRPr="008354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E3213"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3EEB9" w14:textId="77777777" w:rsidR="006249C0" w:rsidRPr="008354C6" w:rsidRDefault="006249C0" w:rsidP="00BB2792">
            <w:pPr>
              <w:pStyle w:val="rowtabella0"/>
              <w:jc w:val="center"/>
              <w:rPr>
                <w:color w:val="002060"/>
              </w:rPr>
            </w:pPr>
            <w:r w:rsidRPr="008354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A17A8" w14:textId="77777777" w:rsidR="006249C0" w:rsidRPr="008354C6" w:rsidRDefault="006249C0" w:rsidP="00BB2792">
            <w:pPr>
              <w:pStyle w:val="rowtabella0"/>
              <w:jc w:val="center"/>
              <w:rPr>
                <w:color w:val="002060"/>
              </w:rPr>
            </w:pPr>
            <w:r w:rsidRPr="008354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A69D1" w14:textId="77777777" w:rsidR="006249C0" w:rsidRPr="008354C6" w:rsidRDefault="006249C0" w:rsidP="00BB2792">
            <w:pPr>
              <w:pStyle w:val="rowtabella0"/>
              <w:jc w:val="center"/>
              <w:rPr>
                <w:color w:val="002060"/>
              </w:rPr>
            </w:pPr>
            <w:r w:rsidRPr="008354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A2BFA" w14:textId="77777777" w:rsidR="006249C0" w:rsidRPr="008354C6" w:rsidRDefault="006249C0" w:rsidP="00BB2792">
            <w:pPr>
              <w:pStyle w:val="rowtabella0"/>
              <w:jc w:val="center"/>
              <w:rPr>
                <w:color w:val="002060"/>
              </w:rPr>
            </w:pPr>
            <w:r w:rsidRPr="008354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5E05F" w14:textId="77777777" w:rsidR="006249C0" w:rsidRPr="008354C6" w:rsidRDefault="006249C0" w:rsidP="00BB2792">
            <w:pPr>
              <w:pStyle w:val="rowtabella0"/>
              <w:jc w:val="center"/>
              <w:rPr>
                <w:color w:val="002060"/>
              </w:rPr>
            </w:pPr>
            <w:r w:rsidRPr="008354C6">
              <w:rPr>
                <w:color w:val="002060"/>
              </w:rPr>
              <w:t>216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D9273" w14:textId="77777777" w:rsidR="006249C0" w:rsidRPr="008354C6" w:rsidRDefault="006249C0" w:rsidP="00BB2792">
            <w:pPr>
              <w:pStyle w:val="rowtabella0"/>
              <w:jc w:val="center"/>
              <w:rPr>
                <w:color w:val="002060"/>
              </w:rPr>
            </w:pPr>
            <w:r w:rsidRPr="008354C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81BDF" w14:textId="77777777" w:rsidR="006249C0" w:rsidRPr="008354C6" w:rsidRDefault="006249C0" w:rsidP="00BB2792">
            <w:pPr>
              <w:pStyle w:val="rowtabella0"/>
              <w:jc w:val="center"/>
              <w:rPr>
                <w:color w:val="002060"/>
              </w:rPr>
            </w:pPr>
            <w:r w:rsidRPr="008354C6">
              <w:rPr>
                <w:color w:val="002060"/>
              </w:rPr>
              <w:t>0</w:t>
            </w:r>
          </w:p>
        </w:tc>
      </w:tr>
    </w:tbl>
    <w:p w14:paraId="3DDE5765" w14:textId="77777777" w:rsidR="006249C0" w:rsidRPr="008354C6" w:rsidRDefault="006249C0" w:rsidP="006249C0">
      <w:pPr>
        <w:pStyle w:val="breakline"/>
        <w:rPr>
          <w:rFonts w:eastAsiaTheme="minorEastAsia"/>
          <w:color w:val="002060"/>
        </w:rPr>
      </w:pPr>
    </w:p>
    <w:p w14:paraId="15CB9F8D" w14:textId="77777777" w:rsidR="006249C0" w:rsidRPr="008354C6" w:rsidRDefault="006249C0" w:rsidP="006249C0">
      <w:pPr>
        <w:pStyle w:val="titoloprinc0"/>
        <w:rPr>
          <w:color w:val="002060"/>
        </w:rPr>
      </w:pPr>
      <w:r>
        <w:rPr>
          <w:color w:val="002060"/>
        </w:rPr>
        <w:t>PROGRAMM</w:t>
      </w:r>
      <w:r w:rsidRPr="008354C6">
        <w:rPr>
          <w:color w:val="002060"/>
        </w:rPr>
        <w:t>A</w:t>
      </w:r>
      <w:r>
        <w:rPr>
          <w:color w:val="002060"/>
        </w:rPr>
        <w:t xml:space="preserve"> GARE</w:t>
      </w:r>
    </w:p>
    <w:p w14:paraId="3FB4A03E" w14:textId="77777777" w:rsidR="006249C0" w:rsidRDefault="006249C0" w:rsidP="006249C0">
      <w:pPr>
        <w:pStyle w:val="breakline"/>
        <w:rPr>
          <w:color w:val="002060"/>
        </w:rPr>
      </w:pPr>
    </w:p>
    <w:p w14:paraId="0F7430F6" w14:textId="77777777" w:rsidR="006249C0" w:rsidRPr="00CE58E2" w:rsidRDefault="006249C0" w:rsidP="006249C0">
      <w:pPr>
        <w:pStyle w:val="sottotitolocampionato10"/>
        <w:rPr>
          <w:color w:val="002060"/>
        </w:rPr>
      </w:pPr>
      <w:r w:rsidRPr="00CE58E2">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9"/>
        <w:gridCol w:w="385"/>
        <w:gridCol w:w="898"/>
        <w:gridCol w:w="1183"/>
        <w:gridCol w:w="1549"/>
        <w:gridCol w:w="1546"/>
      </w:tblGrid>
      <w:tr w:rsidR="006249C0" w:rsidRPr="00CE58E2" w14:paraId="2130BD47" w14:textId="77777777" w:rsidTr="00BB279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6F6F3" w14:textId="77777777" w:rsidR="006249C0" w:rsidRPr="00CE58E2" w:rsidRDefault="006249C0" w:rsidP="00BB2792">
            <w:pPr>
              <w:pStyle w:val="headertabella0"/>
              <w:rPr>
                <w:color w:val="002060"/>
              </w:rPr>
            </w:pPr>
            <w:r w:rsidRPr="00CE58E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CC137" w14:textId="77777777" w:rsidR="006249C0" w:rsidRPr="00CE58E2" w:rsidRDefault="006249C0" w:rsidP="00BB2792">
            <w:pPr>
              <w:pStyle w:val="headertabella0"/>
              <w:rPr>
                <w:color w:val="002060"/>
              </w:rPr>
            </w:pPr>
            <w:r w:rsidRPr="00CE58E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D14E6" w14:textId="77777777" w:rsidR="006249C0" w:rsidRPr="00CE58E2" w:rsidRDefault="006249C0" w:rsidP="00BB2792">
            <w:pPr>
              <w:pStyle w:val="headertabella0"/>
              <w:rPr>
                <w:color w:val="002060"/>
              </w:rPr>
            </w:pPr>
            <w:r w:rsidRPr="00CE58E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7A50E" w14:textId="77777777" w:rsidR="006249C0" w:rsidRPr="00CE58E2" w:rsidRDefault="006249C0" w:rsidP="00BB2792">
            <w:pPr>
              <w:pStyle w:val="headertabella0"/>
              <w:rPr>
                <w:color w:val="002060"/>
              </w:rPr>
            </w:pPr>
            <w:r w:rsidRPr="00CE58E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3DA55" w14:textId="77777777" w:rsidR="006249C0" w:rsidRPr="00CE58E2" w:rsidRDefault="006249C0" w:rsidP="00BB2792">
            <w:pPr>
              <w:pStyle w:val="headertabella0"/>
              <w:rPr>
                <w:color w:val="002060"/>
              </w:rPr>
            </w:pPr>
            <w:r w:rsidRPr="00CE58E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BDD53" w14:textId="77777777" w:rsidR="006249C0" w:rsidRPr="00CE58E2" w:rsidRDefault="006249C0" w:rsidP="00BB2792">
            <w:pPr>
              <w:pStyle w:val="headertabella0"/>
              <w:rPr>
                <w:color w:val="002060"/>
              </w:rPr>
            </w:pPr>
            <w:proofErr w:type="spellStart"/>
            <w:r w:rsidRPr="00CE58E2">
              <w:rPr>
                <w:color w:val="002060"/>
              </w:rPr>
              <w:t>Localita'</w:t>
            </w:r>
            <w:proofErr w:type="spellEnd"/>
            <w:r w:rsidRPr="00CE58E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688F4" w14:textId="77777777" w:rsidR="006249C0" w:rsidRPr="00CE58E2" w:rsidRDefault="006249C0" w:rsidP="00BB2792">
            <w:pPr>
              <w:pStyle w:val="headertabella0"/>
              <w:rPr>
                <w:color w:val="002060"/>
              </w:rPr>
            </w:pPr>
            <w:r w:rsidRPr="00CE58E2">
              <w:rPr>
                <w:color w:val="002060"/>
              </w:rPr>
              <w:t>Indirizzo Impianto</w:t>
            </w:r>
          </w:p>
        </w:tc>
      </w:tr>
      <w:tr w:rsidR="006249C0" w:rsidRPr="00CE58E2" w14:paraId="2908BA5D" w14:textId="77777777" w:rsidTr="00BB279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DA0EF4" w14:textId="77777777" w:rsidR="006249C0" w:rsidRPr="00CE58E2" w:rsidRDefault="006249C0" w:rsidP="00BB2792">
            <w:pPr>
              <w:pStyle w:val="rowtabella0"/>
              <w:rPr>
                <w:color w:val="002060"/>
              </w:rPr>
            </w:pPr>
            <w:r w:rsidRPr="00CE58E2">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7C8F63" w14:textId="77777777" w:rsidR="006249C0" w:rsidRPr="00CE58E2" w:rsidRDefault="006249C0" w:rsidP="00BB2792">
            <w:pPr>
              <w:pStyle w:val="rowtabella0"/>
              <w:rPr>
                <w:color w:val="002060"/>
              </w:rPr>
            </w:pPr>
            <w:proofErr w:type="gramStart"/>
            <w:r w:rsidRPr="00CE58E2">
              <w:rPr>
                <w:color w:val="002060"/>
              </w:rPr>
              <w:t>MR.SANGIORGESE</w:t>
            </w:r>
            <w:proofErr w:type="gramEnd"/>
            <w:r w:rsidRPr="00CE58E2">
              <w:rPr>
                <w:color w:val="002060"/>
              </w:rPr>
              <w:t xml:space="preserve"> CALCIO1922</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95C69F" w14:textId="77777777" w:rsidR="006249C0" w:rsidRPr="00CE58E2" w:rsidRDefault="006249C0" w:rsidP="00BB2792">
            <w:pPr>
              <w:pStyle w:val="rowtabella0"/>
              <w:jc w:val="center"/>
              <w:rPr>
                <w:color w:val="002060"/>
              </w:rPr>
            </w:pPr>
            <w:r w:rsidRPr="00CE58E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F18CC4" w14:textId="77777777" w:rsidR="006249C0" w:rsidRPr="00CE58E2" w:rsidRDefault="006249C0" w:rsidP="00BB2792">
            <w:pPr>
              <w:pStyle w:val="rowtabella0"/>
              <w:rPr>
                <w:color w:val="002060"/>
              </w:rPr>
            </w:pPr>
            <w:r w:rsidRPr="00CE58E2">
              <w:rPr>
                <w:color w:val="002060"/>
              </w:rPr>
              <w:t>10/04/2026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B20E3A" w14:textId="77777777" w:rsidR="006249C0" w:rsidRPr="00CE58E2" w:rsidRDefault="006249C0" w:rsidP="00BB2792">
            <w:pPr>
              <w:pStyle w:val="rowtabella0"/>
              <w:rPr>
                <w:color w:val="002060"/>
              </w:rPr>
            </w:pPr>
            <w:r w:rsidRPr="00CE58E2">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D88470" w14:textId="77777777" w:rsidR="006249C0" w:rsidRPr="00CE58E2" w:rsidRDefault="006249C0" w:rsidP="00BB2792">
            <w:pPr>
              <w:pStyle w:val="rowtabella0"/>
              <w:rPr>
                <w:color w:val="002060"/>
              </w:rPr>
            </w:pPr>
            <w:r w:rsidRPr="00CE58E2">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5D8D76" w14:textId="77777777" w:rsidR="006249C0" w:rsidRPr="00CE58E2" w:rsidRDefault="006249C0" w:rsidP="00BB2792">
            <w:pPr>
              <w:pStyle w:val="rowtabella0"/>
              <w:rPr>
                <w:color w:val="002060"/>
              </w:rPr>
            </w:pPr>
            <w:r w:rsidRPr="00CE58E2">
              <w:rPr>
                <w:color w:val="002060"/>
              </w:rPr>
              <w:t>LOCALITA' LE CALVIE</w:t>
            </w:r>
          </w:p>
        </w:tc>
      </w:tr>
      <w:tr w:rsidR="006249C0" w:rsidRPr="00CE58E2" w14:paraId="0F5A5713"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E25B19" w14:textId="77777777" w:rsidR="006249C0" w:rsidRPr="00CE58E2" w:rsidRDefault="006249C0" w:rsidP="00BB2792">
            <w:pPr>
              <w:pStyle w:val="rowtabella0"/>
              <w:rPr>
                <w:color w:val="002060"/>
              </w:rPr>
            </w:pPr>
            <w:r w:rsidRPr="00CE58E2">
              <w:rPr>
                <w:color w:val="002060"/>
              </w:rPr>
              <w:t>CENTRO SPORTIVO SUASA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CDBBB3" w14:textId="77777777" w:rsidR="006249C0" w:rsidRPr="00CE58E2" w:rsidRDefault="006249C0" w:rsidP="00BB2792">
            <w:pPr>
              <w:pStyle w:val="rowtabella0"/>
              <w:rPr>
                <w:color w:val="002060"/>
              </w:rPr>
            </w:pPr>
            <w:r w:rsidRPr="00CE58E2">
              <w:rPr>
                <w:color w:val="002060"/>
              </w:rPr>
              <w:t>CALCIO POTENZA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A6B843"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F7D44F" w14:textId="77777777" w:rsidR="006249C0" w:rsidRPr="00CE58E2" w:rsidRDefault="006249C0" w:rsidP="00BB2792">
            <w:pPr>
              <w:pStyle w:val="rowtabella0"/>
              <w:rPr>
                <w:color w:val="002060"/>
              </w:rPr>
            </w:pPr>
            <w:r w:rsidRPr="00CE58E2">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9898BE" w14:textId="77777777" w:rsidR="006249C0" w:rsidRPr="00CE58E2" w:rsidRDefault="006249C0" w:rsidP="00BB2792">
            <w:pPr>
              <w:pStyle w:val="rowtabella0"/>
              <w:rPr>
                <w:color w:val="002060"/>
              </w:rPr>
            </w:pPr>
            <w:r w:rsidRPr="00CE58E2">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2873CA" w14:textId="77777777" w:rsidR="006249C0" w:rsidRPr="00CE58E2" w:rsidRDefault="006249C0" w:rsidP="00BB2792">
            <w:pPr>
              <w:pStyle w:val="rowtabella0"/>
              <w:rPr>
                <w:color w:val="002060"/>
              </w:rPr>
            </w:pPr>
            <w:r w:rsidRPr="00CE58E2">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EEB9CB" w14:textId="77777777" w:rsidR="006249C0" w:rsidRPr="00CE58E2" w:rsidRDefault="006249C0" w:rsidP="00BB2792">
            <w:pPr>
              <w:pStyle w:val="rowtabella0"/>
              <w:rPr>
                <w:color w:val="002060"/>
              </w:rPr>
            </w:pPr>
            <w:r w:rsidRPr="00CE58E2">
              <w:rPr>
                <w:color w:val="002060"/>
              </w:rPr>
              <w:t>VIA ROSSINI</w:t>
            </w:r>
          </w:p>
        </w:tc>
      </w:tr>
      <w:tr w:rsidR="006249C0" w:rsidRPr="00CE58E2" w14:paraId="1984F098"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CB1B78" w14:textId="77777777" w:rsidR="006249C0" w:rsidRPr="00CE58E2" w:rsidRDefault="006249C0" w:rsidP="00BB2792">
            <w:pPr>
              <w:pStyle w:val="rowtabella0"/>
              <w:rPr>
                <w:color w:val="002060"/>
              </w:rPr>
            </w:pPr>
            <w:r w:rsidRPr="00CE58E2">
              <w:rPr>
                <w:color w:val="002060"/>
              </w:rPr>
              <w:t>STAFFOLO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E97A79" w14:textId="77777777" w:rsidR="006249C0" w:rsidRPr="00CE58E2" w:rsidRDefault="006249C0" w:rsidP="00BB2792">
            <w:pPr>
              <w:pStyle w:val="rowtabella0"/>
              <w:rPr>
                <w:color w:val="002060"/>
              </w:rPr>
            </w:pPr>
            <w:r w:rsidRPr="00CE58E2">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0C506B"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75F840" w14:textId="77777777" w:rsidR="006249C0" w:rsidRPr="00CE58E2" w:rsidRDefault="006249C0" w:rsidP="00BB2792">
            <w:pPr>
              <w:pStyle w:val="rowtabella0"/>
              <w:rPr>
                <w:color w:val="002060"/>
              </w:rPr>
            </w:pPr>
            <w:r w:rsidRPr="00CE58E2">
              <w:rPr>
                <w:color w:val="002060"/>
              </w:rPr>
              <w:t>10/04/2026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C1B838" w14:textId="77777777" w:rsidR="006249C0" w:rsidRPr="00CE58E2" w:rsidRDefault="006249C0" w:rsidP="00BB2792">
            <w:pPr>
              <w:pStyle w:val="rowtabella0"/>
              <w:rPr>
                <w:color w:val="002060"/>
              </w:rPr>
            </w:pPr>
            <w:r w:rsidRPr="00CE58E2">
              <w:rPr>
                <w:color w:val="002060"/>
              </w:rPr>
              <w:t>5204 CAMPO C/5 BOCCIODROMO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C517AF" w14:textId="77777777" w:rsidR="006249C0" w:rsidRPr="00CE58E2" w:rsidRDefault="006249C0" w:rsidP="00BB2792">
            <w:pPr>
              <w:pStyle w:val="rowtabella0"/>
              <w:rPr>
                <w:color w:val="002060"/>
              </w:rPr>
            </w:pPr>
            <w:r w:rsidRPr="00CE58E2">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2A5828" w14:textId="77777777" w:rsidR="006249C0" w:rsidRPr="00CE58E2" w:rsidRDefault="006249C0" w:rsidP="00BB2792">
            <w:pPr>
              <w:pStyle w:val="rowtabella0"/>
              <w:rPr>
                <w:color w:val="002060"/>
              </w:rPr>
            </w:pPr>
            <w:r w:rsidRPr="00CE58E2">
              <w:rPr>
                <w:color w:val="002060"/>
              </w:rPr>
              <w:t>LOC. FRONTALE - VIA FIGURETTA</w:t>
            </w:r>
          </w:p>
        </w:tc>
      </w:tr>
      <w:tr w:rsidR="006249C0" w:rsidRPr="00CE58E2" w14:paraId="72E02BFF"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0EBD94" w14:textId="77777777" w:rsidR="006249C0" w:rsidRPr="00CE58E2" w:rsidRDefault="006249C0" w:rsidP="00BB2792">
            <w:pPr>
              <w:pStyle w:val="rowtabella0"/>
              <w:rPr>
                <w:color w:val="002060"/>
              </w:rPr>
            </w:pPr>
            <w:r w:rsidRPr="00CE58E2">
              <w:rPr>
                <w:color w:val="002060"/>
              </w:rPr>
              <w:t>TRODICA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8B9FBE" w14:textId="77777777" w:rsidR="006249C0" w:rsidRPr="00CE58E2" w:rsidRDefault="006249C0" w:rsidP="00BB2792">
            <w:pPr>
              <w:pStyle w:val="rowtabella0"/>
              <w:rPr>
                <w:color w:val="002060"/>
              </w:rPr>
            </w:pPr>
            <w:r w:rsidRPr="00CE58E2">
              <w:rPr>
                <w:color w:val="002060"/>
              </w:rPr>
              <w:t>FUTSAL COMUNANZA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7C3915"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A69440" w14:textId="77777777" w:rsidR="006249C0" w:rsidRPr="00CE58E2" w:rsidRDefault="006249C0" w:rsidP="00BB2792">
            <w:pPr>
              <w:pStyle w:val="rowtabella0"/>
              <w:rPr>
                <w:color w:val="002060"/>
              </w:rPr>
            </w:pPr>
            <w:r w:rsidRPr="00CE58E2">
              <w:rPr>
                <w:color w:val="002060"/>
              </w:rPr>
              <w:t>10/04/2026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9228E0" w14:textId="77777777" w:rsidR="006249C0" w:rsidRPr="00CE58E2" w:rsidRDefault="006249C0" w:rsidP="00BB2792">
            <w:pPr>
              <w:pStyle w:val="rowtabella0"/>
              <w:rPr>
                <w:color w:val="002060"/>
              </w:rPr>
            </w:pPr>
            <w:r w:rsidRPr="00CE58E2">
              <w:rPr>
                <w:color w:val="002060"/>
              </w:rPr>
              <w:t>5219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36FA1C" w14:textId="77777777" w:rsidR="006249C0" w:rsidRPr="00CE58E2" w:rsidRDefault="006249C0" w:rsidP="00BB2792">
            <w:pPr>
              <w:pStyle w:val="rowtabella0"/>
              <w:rPr>
                <w:color w:val="002060"/>
              </w:rPr>
            </w:pPr>
            <w:r w:rsidRPr="00CE58E2">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25CAC2" w14:textId="77777777" w:rsidR="006249C0" w:rsidRPr="00CE58E2" w:rsidRDefault="006249C0" w:rsidP="00BB2792">
            <w:pPr>
              <w:pStyle w:val="rowtabella0"/>
              <w:rPr>
                <w:color w:val="002060"/>
              </w:rPr>
            </w:pPr>
            <w:r w:rsidRPr="00CE58E2">
              <w:rPr>
                <w:color w:val="002060"/>
              </w:rPr>
              <w:t>VIA LIGURIA - BORGO PINTURA</w:t>
            </w:r>
          </w:p>
        </w:tc>
      </w:tr>
      <w:tr w:rsidR="006249C0" w:rsidRPr="00CE58E2" w14:paraId="62263DF5"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04C655" w14:textId="77777777" w:rsidR="006249C0" w:rsidRPr="00CE58E2" w:rsidRDefault="006249C0" w:rsidP="00BB2792">
            <w:pPr>
              <w:pStyle w:val="rowtabella0"/>
              <w:rPr>
                <w:color w:val="002060"/>
              </w:rPr>
            </w:pPr>
            <w:proofErr w:type="gramStart"/>
            <w:r w:rsidRPr="00CE58E2">
              <w:rPr>
                <w:color w:val="002060"/>
              </w:rPr>
              <w:t>U.MANDOLESI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39658C" w14:textId="77777777" w:rsidR="006249C0" w:rsidRPr="00CE58E2" w:rsidRDefault="006249C0" w:rsidP="00BB2792">
            <w:pPr>
              <w:pStyle w:val="rowtabella0"/>
              <w:rPr>
                <w:color w:val="002060"/>
              </w:rPr>
            </w:pPr>
            <w:r w:rsidRPr="00CE58E2">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F98E51"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D586D3" w14:textId="77777777" w:rsidR="006249C0" w:rsidRPr="00CE58E2" w:rsidRDefault="006249C0" w:rsidP="00BB2792">
            <w:pPr>
              <w:pStyle w:val="rowtabella0"/>
              <w:rPr>
                <w:color w:val="002060"/>
              </w:rPr>
            </w:pPr>
            <w:r w:rsidRPr="00CE58E2">
              <w:rPr>
                <w:color w:val="002060"/>
              </w:rPr>
              <w:t>10/04/2026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A23ED8" w14:textId="77777777" w:rsidR="006249C0" w:rsidRPr="00CE58E2" w:rsidRDefault="006249C0" w:rsidP="00BB2792">
            <w:pPr>
              <w:pStyle w:val="rowtabella0"/>
              <w:rPr>
                <w:color w:val="002060"/>
              </w:rPr>
            </w:pPr>
            <w:r w:rsidRPr="00CE58E2">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51B76A" w14:textId="77777777" w:rsidR="006249C0" w:rsidRPr="00CE58E2" w:rsidRDefault="006249C0" w:rsidP="00BB2792">
            <w:pPr>
              <w:pStyle w:val="rowtabella0"/>
              <w:rPr>
                <w:color w:val="002060"/>
              </w:rPr>
            </w:pPr>
            <w:r w:rsidRPr="00CE58E2">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F63A45" w14:textId="77777777" w:rsidR="006249C0" w:rsidRPr="00CE58E2" w:rsidRDefault="006249C0" w:rsidP="00BB2792">
            <w:pPr>
              <w:pStyle w:val="rowtabella0"/>
              <w:rPr>
                <w:color w:val="002060"/>
              </w:rPr>
            </w:pPr>
            <w:r w:rsidRPr="00CE58E2">
              <w:rPr>
                <w:color w:val="002060"/>
              </w:rPr>
              <w:t>VIA DELLE REGIONI, 8</w:t>
            </w:r>
          </w:p>
        </w:tc>
      </w:tr>
      <w:tr w:rsidR="006249C0" w:rsidRPr="00CE58E2" w14:paraId="4F193502" w14:textId="77777777" w:rsidTr="00BB279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23D87C" w14:textId="77777777" w:rsidR="006249C0" w:rsidRPr="00CE58E2" w:rsidRDefault="006249C0" w:rsidP="00BB2792">
            <w:pPr>
              <w:pStyle w:val="rowtabella0"/>
              <w:rPr>
                <w:color w:val="002060"/>
              </w:rPr>
            </w:pPr>
            <w:r w:rsidRPr="00CE58E2">
              <w:rPr>
                <w:color w:val="002060"/>
              </w:rPr>
              <w:t>VENERE POTENTIA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35103F" w14:textId="77777777" w:rsidR="006249C0" w:rsidRPr="00CE58E2" w:rsidRDefault="006249C0" w:rsidP="00BB2792">
            <w:pPr>
              <w:pStyle w:val="rowtabella0"/>
              <w:rPr>
                <w:color w:val="002060"/>
              </w:rPr>
            </w:pPr>
            <w:r w:rsidRPr="00CE58E2">
              <w:rPr>
                <w:color w:val="002060"/>
              </w:rPr>
              <w:t>ATLETICO MATELICA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BD1CD3" w14:textId="77777777" w:rsidR="006249C0" w:rsidRPr="00CE58E2" w:rsidRDefault="006249C0" w:rsidP="00BB2792">
            <w:pPr>
              <w:pStyle w:val="rowtabella0"/>
              <w:jc w:val="center"/>
              <w:rPr>
                <w:color w:val="002060"/>
              </w:rPr>
            </w:pPr>
            <w:r w:rsidRPr="00CE58E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079FA0" w14:textId="77777777" w:rsidR="006249C0" w:rsidRPr="00CE58E2" w:rsidRDefault="006249C0" w:rsidP="00BB2792">
            <w:pPr>
              <w:pStyle w:val="rowtabella0"/>
              <w:rPr>
                <w:color w:val="002060"/>
              </w:rPr>
            </w:pPr>
            <w:r w:rsidRPr="00CE58E2">
              <w:rPr>
                <w:color w:val="002060"/>
              </w:rPr>
              <w:t>10/04/2026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836FD9" w14:textId="77777777" w:rsidR="006249C0" w:rsidRPr="00CE58E2" w:rsidRDefault="006249C0" w:rsidP="00BB2792">
            <w:pPr>
              <w:pStyle w:val="rowtabella0"/>
              <w:rPr>
                <w:color w:val="002060"/>
              </w:rPr>
            </w:pPr>
            <w:r w:rsidRPr="00CE58E2">
              <w:rPr>
                <w:color w:val="002060"/>
              </w:rPr>
              <w:t>5279 PALESTRA G. LEOPARDI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66D6EA" w14:textId="77777777" w:rsidR="006249C0" w:rsidRPr="00CE58E2" w:rsidRDefault="006249C0" w:rsidP="00BB2792">
            <w:pPr>
              <w:pStyle w:val="rowtabella0"/>
              <w:rPr>
                <w:color w:val="002060"/>
              </w:rPr>
            </w:pPr>
            <w:r w:rsidRPr="00CE58E2">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4F9BCE" w14:textId="77777777" w:rsidR="006249C0" w:rsidRPr="00CE58E2" w:rsidRDefault="006249C0" w:rsidP="00BB2792">
            <w:pPr>
              <w:pStyle w:val="rowtabella0"/>
              <w:rPr>
                <w:color w:val="002060"/>
              </w:rPr>
            </w:pPr>
            <w:r w:rsidRPr="00CE58E2">
              <w:rPr>
                <w:color w:val="002060"/>
              </w:rPr>
              <w:t>VIA DELLO SPORT</w:t>
            </w:r>
          </w:p>
        </w:tc>
      </w:tr>
    </w:tbl>
    <w:p w14:paraId="15135B48" w14:textId="77777777" w:rsidR="006249C0" w:rsidRPr="00CE58E2" w:rsidRDefault="006249C0" w:rsidP="006249C0">
      <w:pPr>
        <w:pStyle w:val="breakline"/>
        <w:rPr>
          <w:rFonts w:eastAsiaTheme="minorEastAsia"/>
          <w:color w:val="002060"/>
        </w:rPr>
      </w:pPr>
    </w:p>
    <w:p w14:paraId="22A18C8F" w14:textId="77777777" w:rsidR="006249C0" w:rsidRPr="00CE58E2" w:rsidRDefault="006249C0" w:rsidP="006249C0">
      <w:pPr>
        <w:pStyle w:val="breakline"/>
        <w:rPr>
          <w:color w:val="002060"/>
        </w:rPr>
      </w:pPr>
    </w:p>
    <w:p w14:paraId="2A9A14A8" w14:textId="77777777" w:rsidR="006249C0" w:rsidRPr="00CE58E2" w:rsidRDefault="006249C0" w:rsidP="006249C0">
      <w:pPr>
        <w:pStyle w:val="breakline"/>
        <w:rPr>
          <w:color w:val="002060"/>
        </w:rPr>
      </w:pPr>
    </w:p>
    <w:p w14:paraId="7417282D" w14:textId="77777777" w:rsidR="006249C0" w:rsidRPr="00CE58E2" w:rsidRDefault="006249C0" w:rsidP="006249C0">
      <w:pPr>
        <w:pStyle w:val="sottotitolocampionato10"/>
        <w:rPr>
          <w:color w:val="002060"/>
        </w:rPr>
      </w:pPr>
      <w:r w:rsidRPr="00CE58E2">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08"/>
        <w:gridCol w:w="385"/>
        <w:gridCol w:w="898"/>
        <w:gridCol w:w="1184"/>
        <w:gridCol w:w="1547"/>
        <w:gridCol w:w="1548"/>
      </w:tblGrid>
      <w:tr w:rsidR="006249C0" w:rsidRPr="00CE58E2" w14:paraId="7D07E085" w14:textId="77777777" w:rsidTr="00BB279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D3A90" w14:textId="77777777" w:rsidR="006249C0" w:rsidRPr="00CE58E2" w:rsidRDefault="006249C0" w:rsidP="00BB2792">
            <w:pPr>
              <w:pStyle w:val="headertabella0"/>
              <w:rPr>
                <w:color w:val="002060"/>
              </w:rPr>
            </w:pPr>
            <w:r w:rsidRPr="00CE58E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C75A9" w14:textId="77777777" w:rsidR="006249C0" w:rsidRPr="00CE58E2" w:rsidRDefault="006249C0" w:rsidP="00BB2792">
            <w:pPr>
              <w:pStyle w:val="headertabella0"/>
              <w:rPr>
                <w:color w:val="002060"/>
              </w:rPr>
            </w:pPr>
            <w:r w:rsidRPr="00CE58E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ABBF1" w14:textId="77777777" w:rsidR="006249C0" w:rsidRPr="00CE58E2" w:rsidRDefault="006249C0" w:rsidP="00BB2792">
            <w:pPr>
              <w:pStyle w:val="headertabella0"/>
              <w:rPr>
                <w:color w:val="002060"/>
              </w:rPr>
            </w:pPr>
            <w:r w:rsidRPr="00CE58E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90DCD" w14:textId="77777777" w:rsidR="006249C0" w:rsidRPr="00CE58E2" w:rsidRDefault="006249C0" w:rsidP="00BB2792">
            <w:pPr>
              <w:pStyle w:val="headertabella0"/>
              <w:rPr>
                <w:color w:val="002060"/>
              </w:rPr>
            </w:pPr>
            <w:r w:rsidRPr="00CE58E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3580E" w14:textId="77777777" w:rsidR="006249C0" w:rsidRPr="00CE58E2" w:rsidRDefault="006249C0" w:rsidP="00BB2792">
            <w:pPr>
              <w:pStyle w:val="headertabella0"/>
              <w:rPr>
                <w:color w:val="002060"/>
              </w:rPr>
            </w:pPr>
            <w:r w:rsidRPr="00CE58E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5B7D2" w14:textId="77777777" w:rsidR="006249C0" w:rsidRPr="00CE58E2" w:rsidRDefault="006249C0" w:rsidP="00BB2792">
            <w:pPr>
              <w:pStyle w:val="headertabella0"/>
              <w:rPr>
                <w:color w:val="002060"/>
              </w:rPr>
            </w:pPr>
            <w:proofErr w:type="spellStart"/>
            <w:r w:rsidRPr="00CE58E2">
              <w:rPr>
                <w:color w:val="002060"/>
              </w:rPr>
              <w:t>Localita'</w:t>
            </w:r>
            <w:proofErr w:type="spellEnd"/>
            <w:r w:rsidRPr="00CE58E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9EFF9" w14:textId="77777777" w:rsidR="006249C0" w:rsidRPr="00CE58E2" w:rsidRDefault="006249C0" w:rsidP="00BB2792">
            <w:pPr>
              <w:pStyle w:val="headertabella0"/>
              <w:rPr>
                <w:color w:val="002060"/>
              </w:rPr>
            </w:pPr>
            <w:r w:rsidRPr="00CE58E2">
              <w:rPr>
                <w:color w:val="002060"/>
              </w:rPr>
              <w:t>Indirizzo Impianto</w:t>
            </w:r>
          </w:p>
        </w:tc>
      </w:tr>
      <w:tr w:rsidR="006249C0" w:rsidRPr="00CE58E2" w14:paraId="05DC7EDC" w14:textId="77777777" w:rsidTr="00BB279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3D4FF2" w14:textId="77777777" w:rsidR="006249C0" w:rsidRPr="00CE58E2" w:rsidRDefault="006249C0" w:rsidP="00BB2792">
            <w:pPr>
              <w:pStyle w:val="rowtabella0"/>
              <w:rPr>
                <w:color w:val="002060"/>
              </w:rPr>
            </w:pPr>
            <w:proofErr w:type="gramStart"/>
            <w:r w:rsidRPr="00CE58E2">
              <w:rPr>
                <w:color w:val="002060"/>
              </w:rPr>
              <w:t>MR.SANGIORGESE</w:t>
            </w:r>
            <w:proofErr w:type="gramEnd"/>
            <w:r w:rsidRPr="00CE58E2">
              <w:rPr>
                <w:color w:val="002060"/>
              </w:rPr>
              <w:t xml:space="preserve"> CALCIO1922</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30B387" w14:textId="77777777" w:rsidR="006249C0" w:rsidRPr="00CE58E2" w:rsidRDefault="006249C0" w:rsidP="00BB2792">
            <w:pPr>
              <w:pStyle w:val="rowtabella0"/>
              <w:rPr>
                <w:color w:val="002060"/>
              </w:rPr>
            </w:pPr>
            <w:r w:rsidRPr="00CE58E2">
              <w:rPr>
                <w:color w:val="002060"/>
              </w:rPr>
              <w:t>VENERE POTENTIA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644038" w14:textId="77777777" w:rsidR="006249C0" w:rsidRPr="00CE58E2" w:rsidRDefault="006249C0" w:rsidP="00BB2792">
            <w:pPr>
              <w:pStyle w:val="rowtabella0"/>
              <w:jc w:val="center"/>
              <w:rPr>
                <w:color w:val="002060"/>
              </w:rPr>
            </w:pPr>
            <w:r w:rsidRPr="00CE58E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00A00C" w14:textId="77777777" w:rsidR="006249C0" w:rsidRPr="00CE58E2" w:rsidRDefault="006249C0" w:rsidP="00BB2792">
            <w:pPr>
              <w:pStyle w:val="rowtabella0"/>
              <w:rPr>
                <w:color w:val="002060"/>
              </w:rPr>
            </w:pPr>
            <w:r w:rsidRPr="00CE58E2">
              <w:rPr>
                <w:color w:val="002060"/>
              </w:rPr>
              <w:t>16/04/2026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08E84A" w14:textId="77777777" w:rsidR="006249C0" w:rsidRPr="00CE58E2" w:rsidRDefault="006249C0" w:rsidP="00BB2792">
            <w:pPr>
              <w:pStyle w:val="rowtabella0"/>
              <w:rPr>
                <w:color w:val="002060"/>
              </w:rPr>
            </w:pPr>
            <w:r w:rsidRPr="00CE58E2">
              <w:rPr>
                <w:color w:val="002060"/>
              </w:rPr>
              <w:t>5750 PAL.COMUNALE MARINA PALMENSE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C4495B" w14:textId="77777777" w:rsidR="006249C0" w:rsidRPr="00CE58E2" w:rsidRDefault="006249C0" w:rsidP="00BB2792">
            <w:pPr>
              <w:pStyle w:val="rowtabella0"/>
              <w:rPr>
                <w:color w:val="002060"/>
              </w:rPr>
            </w:pPr>
            <w:r w:rsidRPr="00CE58E2">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3F062B" w14:textId="77777777" w:rsidR="006249C0" w:rsidRPr="00CE58E2" w:rsidRDefault="006249C0" w:rsidP="00BB2792">
            <w:pPr>
              <w:pStyle w:val="rowtabella0"/>
              <w:rPr>
                <w:color w:val="002060"/>
              </w:rPr>
            </w:pPr>
            <w:r w:rsidRPr="00CE58E2">
              <w:rPr>
                <w:color w:val="002060"/>
              </w:rPr>
              <w:t>VIA FRATELLANZA SNC</w:t>
            </w:r>
          </w:p>
        </w:tc>
      </w:tr>
    </w:tbl>
    <w:p w14:paraId="76FB6C39" w14:textId="77777777" w:rsidR="006249C0" w:rsidRDefault="006249C0" w:rsidP="006249C0">
      <w:pPr>
        <w:pStyle w:val="breakline"/>
        <w:rPr>
          <w:color w:val="002060"/>
        </w:rPr>
      </w:pPr>
    </w:p>
    <w:p w14:paraId="2673D0A7" w14:textId="77777777" w:rsidR="006249C0" w:rsidRPr="00CE58E2" w:rsidRDefault="006249C0" w:rsidP="006249C0">
      <w:pPr>
        <w:pStyle w:val="titolocampionato0"/>
        <w:shd w:val="clear" w:color="auto" w:fill="CCCCCC"/>
        <w:spacing w:before="80" w:after="40"/>
        <w:rPr>
          <w:color w:val="002060"/>
        </w:rPr>
      </w:pPr>
      <w:r w:rsidRPr="00CE58E2">
        <w:rPr>
          <w:color w:val="002060"/>
        </w:rPr>
        <w:lastRenderedPageBreak/>
        <w:t>UNDER 19 CALCIO A 5 REGIONALE</w:t>
      </w:r>
    </w:p>
    <w:p w14:paraId="44185994" w14:textId="77777777" w:rsidR="006249C0" w:rsidRPr="00E762DC" w:rsidRDefault="006249C0" w:rsidP="006249C0">
      <w:pPr>
        <w:pStyle w:val="TITOLOPRINC"/>
        <w:spacing w:before="0" w:beforeAutospacing="0" w:after="0" w:afterAutospacing="0"/>
        <w:rPr>
          <w:color w:val="002060"/>
        </w:rPr>
      </w:pPr>
      <w:r>
        <w:rPr>
          <w:color w:val="002060"/>
        </w:rPr>
        <w:t>FASE FINALE</w:t>
      </w:r>
    </w:p>
    <w:p w14:paraId="75316478" w14:textId="77777777" w:rsidR="006249C0" w:rsidRDefault="006249C0" w:rsidP="006249C0">
      <w:pPr>
        <w:pStyle w:val="LndNormale1"/>
        <w:jc w:val="left"/>
        <w:rPr>
          <w:b/>
          <w:color w:val="002060"/>
          <w:sz w:val="24"/>
          <w:u w:val="single"/>
        </w:rPr>
      </w:pPr>
    </w:p>
    <w:p w14:paraId="02E84A68" w14:textId="77777777" w:rsidR="006249C0" w:rsidRPr="006E7501" w:rsidRDefault="006249C0" w:rsidP="006249C0">
      <w:pPr>
        <w:pStyle w:val="LndNormale1"/>
        <w:rPr>
          <w:b/>
          <w:bCs/>
          <w:i/>
          <w:iCs/>
          <w:color w:val="002060"/>
        </w:rPr>
      </w:pPr>
      <w:r w:rsidRPr="006E7501">
        <w:rPr>
          <w:b/>
          <w:bCs/>
          <w:i/>
          <w:iCs/>
          <w:color w:val="002060"/>
        </w:rPr>
        <w:t>Semifinali girone “Gold”</w:t>
      </w:r>
    </w:p>
    <w:p w14:paraId="247B202B" w14:textId="77777777" w:rsidR="006249C0" w:rsidRPr="003F778E" w:rsidRDefault="006249C0" w:rsidP="006249C0">
      <w:pPr>
        <w:pStyle w:val="Corpodeltesto21"/>
        <w:rPr>
          <w:rFonts w:ascii="Arial" w:hAnsi="Arial" w:cs="Arial"/>
          <w:i/>
          <w:iCs/>
          <w:color w:val="002060"/>
          <w:sz w:val="22"/>
        </w:rPr>
      </w:pPr>
      <w:r w:rsidRPr="003F778E">
        <w:rPr>
          <w:rFonts w:ascii="Arial" w:hAnsi="Arial" w:cs="Arial"/>
          <w:i/>
          <w:iCs/>
          <w:color w:val="002060"/>
          <w:sz w:val="22"/>
        </w:rPr>
        <w:t xml:space="preserve">Abbinamento valevole </w:t>
      </w:r>
      <w:proofErr w:type="gramStart"/>
      <w:r w:rsidRPr="003F778E">
        <w:rPr>
          <w:rFonts w:ascii="Arial" w:hAnsi="Arial" w:cs="Arial"/>
          <w:i/>
          <w:iCs/>
          <w:color w:val="002060"/>
          <w:sz w:val="22"/>
        </w:rPr>
        <w:t>1°</w:t>
      </w:r>
      <w:proofErr w:type="gramEnd"/>
      <w:r w:rsidRPr="003F778E">
        <w:rPr>
          <w:rFonts w:ascii="Arial" w:hAnsi="Arial" w:cs="Arial"/>
          <w:i/>
          <w:iCs/>
          <w:color w:val="002060"/>
          <w:sz w:val="22"/>
        </w:rPr>
        <w:t xml:space="preserve"> posto</w:t>
      </w:r>
    </w:p>
    <w:p w14:paraId="228DE7CB" w14:textId="77777777" w:rsidR="006249C0" w:rsidRPr="004F0082" w:rsidRDefault="006249C0" w:rsidP="006249C0">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2^ classificata girone “Gold”</w:t>
      </w:r>
      <w:r w:rsidRPr="004F0082">
        <w:rPr>
          <w:rFonts w:ascii="Arial" w:hAnsi="Arial" w:cs="Arial"/>
          <w:color w:val="002060"/>
          <w:sz w:val="22"/>
        </w:rPr>
        <w:t xml:space="preserve"> </w:t>
      </w:r>
      <w:r w:rsidRPr="004F0082">
        <w:rPr>
          <w:rFonts w:ascii="Arial" w:hAnsi="Arial" w:cs="Arial"/>
          <w:color w:val="002060"/>
          <w:sz w:val="22"/>
        </w:rPr>
        <w:tab/>
        <w:t xml:space="preserve">- </w:t>
      </w:r>
      <w:r w:rsidRPr="004F0082">
        <w:rPr>
          <w:rFonts w:ascii="Arial" w:hAnsi="Arial" w:cs="Arial"/>
          <w:color w:val="002060"/>
          <w:sz w:val="22"/>
        </w:rPr>
        <w:tab/>
      </w:r>
      <w:r>
        <w:rPr>
          <w:rFonts w:ascii="Arial" w:hAnsi="Arial" w:cs="Arial"/>
          <w:color w:val="002060"/>
          <w:sz w:val="22"/>
        </w:rPr>
        <w:t>1^ classificata girone “Gold”</w:t>
      </w:r>
      <w:r w:rsidRPr="004F0082">
        <w:rPr>
          <w:rFonts w:ascii="Arial" w:hAnsi="Arial" w:cs="Arial"/>
          <w:color w:val="002060"/>
          <w:sz w:val="22"/>
        </w:rPr>
        <w:tab/>
      </w:r>
      <w:r w:rsidRPr="004F0082">
        <w:rPr>
          <w:rFonts w:ascii="Arial" w:hAnsi="Arial" w:cs="Arial"/>
          <w:color w:val="002060"/>
          <w:sz w:val="22"/>
        </w:rPr>
        <w:tab/>
      </w:r>
    </w:p>
    <w:p w14:paraId="39021CE1" w14:textId="77777777" w:rsidR="006249C0" w:rsidRPr="00B264CD" w:rsidRDefault="006249C0" w:rsidP="006249C0">
      <w:pPr>
        <w:pStyle w:val="Corpodeltesto21"/>
        <w:rPr>
          <w:rFonts w:ascii="Arial" w:hAnsi="Arial" w:cs="Arial"/>
          <w:b/>
          <w:bCs/>
          <w:color w:val="002060"/>
          <w:sz w:val="22"/>
        </w:rPr>
      </w:pPr>
      <w:r w:rsidRPr="00B264CD">
        <w:rPr>
          <w:rFonts w:ascii="Arial" w:hAnsi="Arial" w:cs="Arial"/>
          <w:b/>
          <w:bCs/>
          <w:color w:val="002060"/>
          <w:sz w:val="22"/>
        </w:rPr>
        <w:t>ACLI AUDAX MONTECOSARO – FUTSAL VIRE GEOSISTEM ASD</w:t>
      </w:r>
      <w:r>
        <w:rPr>
          <w:rFonts w:ascii="Arial" w:hAnsi="Arial" w:cs="Arial"/>
          <w:b/>
          <w:bCs/>
          <w:color w:val="002060"/>
          <w:sz w:val="22"/>
        </w:rPr>
        <w:tab/>
      </w:r>
      <w:r>
        <w:rPr>
          <w:rFonts w:ascii="Arial" w:hAnsi="Arial" w:cs="Arial"/>
          <w:b/>
          <w:bCs/>
          <w:color w:val="002060"/>
          <w:sz w:val="22"/>
        </w:rPr>
        <w:tab/>
        <w:t>2-1</w:t>
      </w:r>
      <w:r>
        <w:rPr>
          <w:rFonts w:ascii="Arial" w:hAnsi="Arial" w:cs="Arial"/>
          <w:b/>
          <w:bCs/>
          <w:color w:val="002060"/>
          <w:sz w:val="22"/>
        </w:rPr>
        <w:tab/>
        <w:t>2-0</w:t>
      </w:r>
    </w:p>
    <w:p w14:paraId="211ABE2E" w14:textId="77777777" w:rsidR="006249C0" w:rsidRDefault="006249C0" w:rsidP="006249C0">
      <w:pPr>
        <w:pStyle w:val="Corpodeltesto21"/>
        <w:rPr>
          <w:rFonts w:ascii="Arial" w:hAnsi="Arial" w:cs="Arial"/>
          <w:color w:val="002060"/>
          <w:sz w:val="22"/>
        </w:rPr>
      </w:pPr>
    </w:p>
    <w:p w14:paraId="19FEA768" w14:textId="77777777" w:rsidR="006249C0" w:rsidRPr="003F778E" w:rsidRDefault="006249C0" w:rsidP="006249C0">
      <w:pPr>
        <w:pStyle w:val="Corpodeltesto21"/>
        <w:rPr>
          <w:rFonts w:ascii="Arial" w:hAnsi="Arial" w:cs="Arial"/>
          <w:i/>
          <w:iCs/>
          <w:color w:val="002060"/>
          <w:sz w:val="22"/>
        </w:rPr>
      </w:pPr>
      <w:r w:rsidRPr="003F778E">
        <w:rPr>
          <w:rFonts w:ascii="Arial" w:hAnsi="Arial" w:cs="Arial"/>
          <w:i/>
          <w:iCs/>
          <w:color w:val="002060"/>
          <w:sz w:val="22"/>
        </w:rPr>
        <w:t xml:space="preserve">Abbinamento valevole </w:t>
      </w:r>
      <w:proofErr w:type="gramStart"/>
      <w:r w:rsidRPr="003F778E">
        <w:rPr>
          <w:rFonts w:ascii="Arial" w:hAnsi="Arial" w:cs="Arial"/>
          <w:i/>
          <w:iCs/>
          <w:color w:val="002060"/>
          <w:sz w:val="22"/>
        </w:rPr>
        <w:t>3°</w:t>
      </w:r>
      <w:proofErr w:type="gramEnd"/>
      <w:r w:rsidRPr="003F778E">
        <w:rPr>
          <w:rFonts w:ascii="Arial" w:hAnsi="Arial" w:cs="Arial"/>
          <w:i/>
          <w:iCs/>
          <w:color w:val="002060"/>
          <w:sz w:val="22"/>
        </w:rPr>
        <w:t xml:space="preserve"> posto</w:t>
      </w:r>
    </w:p>
    <w:p w14:paraId="5968F933" w14:textId="77777777" w:rsidR="006249C0" w:rsidRPr="004F0082" w:rsidRDefault="006249C0" w:rsidP="006249C0">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4^ classificata girone “Gold”</w:t>
      </w:r>
      <w:r w:rsidRPr="004F0082">
        <w:rPr>
          <w:rFonts w:ascii="Arial" w:hAnsi="Arial" w:cs="Arial"/>
          <w:color w:val="002060"/>
          <w:sz w:val="22"/>
        </w:rPr>
        <w:tab/>
        <w:t xml:space="preserve">- </w:t>
      </w:r>
      <w:r w:rsidRPr="004F0082">
        <w:rPr>
          <w:rFonts w:ascii="Arial" w:hAnsi="Arial" w:cs="Arial"/>
          <w:color w:val="002060"/>
          <w:sz w:val="22"/>
        </w:rPr>
        <w:tab/>
      </w:r>
      <w:r>
        <w:rPr>
          <w:rFonts w:ascii="Arial" w:hAnsi="Arial" w:cs="Arial"/>
          <w:color w:val="002060"/>
          <w:sz w:val="22"/>
        </w:rPr>
        <w:t>3^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p>
    <w:p w14:paraId="2B2D111D" w14:textId="77777777" w:rsidR="006249C0" w:rsidRDefault="006249C0" w:rsidP="006249C0">
      <w:pPr>
        <w:pStyle w:val="Corpodeltesto21"/>
        <w:rPr>
          <w:rFonts w:ascii="Arial" w:hAnsi="Arial" w:cs="Arial"/>
          <w:b/>
          <w:bCs/>
          <w:color w:val="002060"/>
          <w:sz w:val="22"/>
        </w:rPr>
      </w:pPr>
      <w:r w:rsidRPr="00B264CD">
        <w:rPr>
          <w:rFonts w:ascii="Arial" w:hAnsi="Arial" w:cs="Arial"/>
          <w:b/>
          <w:bCs/>
          <w:color w:val="002060"/>
          <w:sz w:val="22"/>
        </w:rPr>
        <w:t>REAL FABRIANO – ACSS MONDOLFO C5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4-7</w:t>
      </w:r>
      <w:r>
        <w:rPr>
          <w:rFonts w:ascii="Arial" w:hAnsi="Arial" w:cs="Arial"/>
          <w:b/>
          <w:bCs/>
          <w:color w:val="002060"/>
          <w:sz w:val="22"/>
        </w:rPr>
        <w:tab/>
        <w:t>2-4</w:t>
      </w:r>
    </w:p>
    <w:p w14:paraId="7AF65B7A" w14:textId="77777777" w:rsidR="006249C0" w:rsidRDefault="006249C0" w:rsidP="006249C0">
      <w:pPr>
        <w:pStyle w:val="Corpodeltesto21"/>
        <w:rPr>
          <w:rFonts w:ascii="Arial" w:hAnsi="Arial" w:cs="Arial"/>
          <w:b/>
          <w:bCs/>
          <w:color w:val="002060"/>
          <w:sz w:val="22"/>
        </w:rPr>
      </w:pPr>
    </w:p>
    <w:p w14:paraId="58203E45" w14:textId="77777777" w:rsidR="006249C0" w:rsidRPr="006E7501" w:rsidRDefault="006249C0" w:rsidP="006249C0">
      <w:pPr>
        <w:pStyle w:val="LndNormale1"/>
        <w:rPr>
          <w:b/>
          <w:i/>
          <w:color w:val="002060"/>
        </w:rPr>
      </w:pPr>
      <w:r w:rsidRPr="00E762DC">
        <w:rPr>
          <w:b/>
          <w:i/>
          <w:color w:val="002060"/>
        </w:rPr>
        <w:t>Quarti di Finale</w:t>
      </w:r>
    </w:p>
    <w:p w14:paraId="6801CCEF" w14:textId="77777777" w:rsidR="006249C0" w:rsidRDefault="006249C0" w:rsidP="006249C0">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 xml:space="preserve">peggior prima classificata gironi “Silver” </w:t>
      </w:r>
      <w:r>
        <w:rPr>
          <w:rFonts w:ascii="Arial" w:hAnsi="Arial" w:cs="Arial"/>
          <w:color w:val="002060"/>
          <w:sz w:val="22"/>
        </w:rPr>
        <w:tab/>
      </w:r>
      <w:r>
        <w:rPr>
          <w:rFonts w:ascii="Arial" w:hAnsi="Arial" w:cs="Arial"/>
          <w:color w:val="002060"/>
          <w:sz w:val="22"/>
        </w:rPr>
        <w:tab/>
        <w:t>= X</w:t>
      </w:r>
    </w:p>
    <w:p w14:paraId="281FCDEF" w14:textId="77777777" w:rsidR="006249C0" w:rsidRPr="003A02F2" w:rsidRDefault="006249C0" w:rsidP="006249C0">
      <w:pPr>
        <w:pStyle w:val="Corpodeltesto21"/>
        <w:rPr>
          <w:rFonts w:ascii="Arial" w:hAnsi="Arial" w:cs="Arial"/>
          <w:b/>
          <w:bCs/>
          <w:color w:val="002060"/>
          <w:sz w:val="22"/>
        </w:rPr>
      </w:pPr>
      <w:r w:rsidRPr="003A02F2">
        <w:rPr>
          <w:rFonts w:ascii="Arial" w:hAnsi="Arial" w:cs="Arial"/>
          <w:b/>
          <w:bCs/>
          <w:color w:val="002060"/>
          <w:sz w:val="22"/>
        </w:rPr>
        <w:t>FUTSAL VIRE GEOSISTEM ASD – CHIARAVALLE FUTSAL</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1-4</w:t>
      </w:r>
    </w:p>
    <w:p w14:paraId="672C0CE2" w14:textId="77777777" w:rsidR="006249C0" w:rsidRDefault="006249C0" w:rsidP="006249C0">
      <w:pPr>
        <w:pStyle w:val="Corpodeltesto21"/>
        <w:rPr>
          <w:rFonts w:ascii="Arial" w:hAnsi="Arial" w:cs="Arial"/>
          <w:color w:val="002060"/>
          <w:sz w:val="22"/>
        </w:rPr>
      </w:pPr>
    </w:p>
    <w:p w14:paraId="1FF729BF" w14:textId="77777777" w:rsidR="006249C0" w:rsidRPr="00E762DC" w:rsidRDefault="006249C0" w:rsidP="006249C0">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seconda miglior prima classificata gironi “Silver”</w:t>
      </w:r>
      <w:r>
        <w:rPr>
          <w:rFonts w:ascii="Arial" w:hAnsi="Arial" w:cs="Arial"/>
          <w:color w:val="002060"/>
          <w:sz w:val="22"/>
        </w:rPr>
        <w:tab/>
        <w:t>= Y</w:t>
      </w:r>
    </w:p>
    <w:p w14:paraId="68095096" w14:textId="77777777" w:rsidR="006249C0" w:rsidRPr="003A02F2" w:rsidRDefault="006249C0" w:rsidP="006249C0">
      <w:pPr>
        <w:pStyle w:val="Corpodeltesto21"/>
        <w:rPr>
          <w:rFonts w:ascii="Arial" w:hAnsi="Arial" w:cs="Arial"/>
          <w:b/>
          <w:bCs/>
          <w:color w:val="002060"/>
          <w:sz w:val="22"/>
        </w:rPr>
      </w:pPr>
      <w:r w:rsidRPr="003A02F2">
        <w:rPr>
          <w:rFonts w:ascii="Arial" w:hAnsi="Arial" w:cs="Arial"/>
          <w:b/>
          <w:bCs/>
          <w:color w:val="002060"/>
          <w:sz w:val="22"/>
        </w:rPr>
        <w:t xml:space="preserve">ACSS MONDOLFO C5 – </w:t>
      </w:r>
      <w:proofErr w:type="gramStart"/>
      <w:r w:rsidRPr="003A02F2">
        <w:rPr>
          <w:rFonts w:ascii="Arial" w:hAnsi="Arial" w:cs="Arial"/>
          <w:b/>
          <w:bCs/>
          <w:color w:val="002060"/>
          <w:sz w:val="22"/>
        </w:rPr>
        <w:t>U.MANDOLESI</w:t>
      </w:r>
      <w:proofErr w:type="gramEnd"/>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6-3</w:t>
      </w:r>
    </w:p>
    <w:p w14:paraId="48658047" w14:textId="77777777" w:rsidR="006249C0" w:rsidRDefault="006249C0" w:rsidP="006249C0">
      <w:pPr>
        <w:pStyle w:val="Corpodeltesto21"/>
        <w:rPr>
          <w:rFonts w:ascii="Arial" w:hAnsi="Arial" w:cs="Arial"/>
          <w:color w:val="002060"/>
          <w:sz w:val="22"/>
        </w:rPr>
      </w:pPr>
    </w:p>
    <w:p w14:paraId="78F7124F" w14:textId="77777777" w:rsidR="006249C0" w:rsidRPr="00E762DC" w:rsidRDefault="006249C0" w:rsidP="006249C0">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miglior prima classificata gironi “Silver”</w:t>
      </w:r>
      <w:r>
        <w:rPr>
          <w:rFonts w:ascii="Arial" w:hAnsi="Arial" w:cs="Arial"/>
          <w:color w:val="002060"/>
          <w:sz w:val="22"/>
        </w:rPr>
        <w:tab/>
      </w:r>
      <w:r>
        <w:rPr>
          <w:rFonts w:ascii="Arial" w:hAnsi="Arial" w:cs="Arial"/>
          <w:color w:val="002060"/>
          <w:sz w:val="22"/>
        </w:rPr>
        <w:tab/>
        <w:t>= Z</w:t>
      </w:r>
    </w:p>
    <w:p w14:paraId="39865DD5" w14:textId="77777777" w:rsidR="006249C0" w:rsidRPr="003A02F2" w:rsidRDefault="006249C0" w:rsidP="006249C0">
      <w:pPr>
        <w:pStyle w:val="Corpodeltesto21"/>
        <w:rPr>
          <w:rFonts w:ascii="Arial" w:hAnsi="Arial" w:cs="Arial"/>
          <w:b/>
          <w:bCs/>
          <w:color w:val="002060"/>
          <w:sz w:val="22"/>
        </w:rPr>
      </w:pPr>
      <w:r w:rsidRPr="003A02F2">
        <w:rPr>
          <w:rFonts w:ascii="Arial" w:hAnsi="Arial" w:cs="Arial"/>
          <w:b/>
          <w:bCs/>
          <w:color w:val="002060"/>
          <w:sz w:val="22"/>
        </w:rPr>
        <w:t>REAL FABRIANO – PIETRALACROCE 73</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3-2</w:t>
      </w:r>
    </w:p>
    <w:p w14:paraId="72CA74E4" w14:textId="77777777" w:rsidR="006249C0" w:rsidRPr="00E762DC" w:rsidRDefault="006249C0" w:rsidP="006249C0">
      <w:pPr>
        <w:pStyle w:val="Corpodeltesto21"/>
        <w:rPr>
          <w:color w:val="002060"/>
          <w:szCs w:val="22"/>
        </w:rPr>
      </w:pPr>
    </w:p>
    <w:p w14:paraId="5BF337BA" w14:textId="77777777" w:rsidR="006249C0" w:rsidRPr="0033664C" w:rsidRDefault="006249C0" w:rsidP="006249C0">
      <w:pPr>
        <w:pStyle w:val="LndNormale1"/>
        <w:rPr>
          <w:b/>
          <w:i/>
          <w:color w:val="002060"/>
        </w:rPr>
      </w:pPr>
      <w:r w:rsidRPr="0033664C">
        <w:rPr>
          <w:b/>
          <w:i/>
          <w:color w:val="002060"/>
        </w:rPr>
        <w:t>Semifinali (gara unica 11/04/2026)</w:t>
      </w:r>
    </w:p>
    <w:p w14:paraId="1CADBFCD" w14:textId="77777777" w:rsidR="006249C0" w:rsidRPr="0033664C" w:rsidRDefault="006249C0" w:rsidP="006249C0">
      <w:pPr>
        <w:pStyle w:val="Corpodeltesto21"/>
        <w:rPr>
          <w:rFonts w:ascii="Arial" w:hAnsi="Arial" w:cs="Arial"/>
          <w:color w:val="002060"/>
          <w:sz w:val="22"/>
        </w:rPr>
      </w:pPr>
      <w:r w:rsidRPr="0033664C">
        <w:rPr>
          <w:rFonts w:ascii="Arial" w:hAnsi="Arial" w:cs="Arial"/>
          <w:color w:val="002060"/>
          <w:sz w:val="22"/>
        </w:rPr>
        <w:t>Le 4 squadre qualificate disputeranno Semifinali in gara unica in casa della squadra meglio piazzata al termine della seconda fase.</w:t>
      </w:r>
    </w:p>
    <w:p w14:paraId="50A3DE28" w14:textId="77777777" w:rsidR="006249C0" w:rsidRPr="0033664C" w:rsidRDefault="006249C0" w:rsidP="006249C0">
      <w:pPr>
        <w:pStyle w:val="Corpodeltesto21"/>
        <w:rPr>
          <w:rFonts w:ascii="Arial" w:hAnsi="Arial" w:cs="Arial"/>
          <w:color w:val="002060"/>
          <w:sz w:val="22"/>
        </w:rPr>
      </w:pPr>
      <w:r w:rsidRPr="0033664C">
        <w:rPr>
          <w:rFonts w:ascii="Arial" w:hAnsi="Arial" w:cs="Arial"/>
          <w:color w:val="002060"/>
          <w:sz w:val="22"/>
        </w:rPr>
        <w:t>Gli abbinamenti saranno composti secondo il seguente criterio:</w:t>
      </w:r>
    </w:p>
    <w:p w14:paraId="398E97B2" w14:textId="77777777" w:rsidR="006249C0" w:rsidRPr="0033664C" w:rsidRDefault="006249C0" w:rsidP="006249C0">
      <w:pPr>
        <w:pStyle w:val="Corpodeltesto21"/>
        <w:rPr>
          <w:rFonts w:ascii="Arial" w:hAnsi="Arial" w:cs="Arial"/>
          <w:color w:val="002060"/>
          <w:sz w:val="22"/>
        </w:rPr>
      </w:pPr>
      <w:r w:rsidRPr="0033664C">
        <w:rPr>
          <w:rFonts w:ascii="Arial" w:hAnsi="Arial" w:cs="Arial"/>
          <w:color w:val="002060"/>
          <w:sz w:val="22"/>
        </w:rPr>
        <w:t xml:space="preserve">- 1^ classificata girone “Gold” </w:t>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t>vincente Z</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p>
    <w:p w14:paraId="2E5E6879" w14:textId="77777777" w:rsidR="006249C0" w:rsidRPr="00BF7176" w:rsidRDefault="006249C0" w:rsidP="006249C0">
      <w:pPr>
        <w:pStyle w:val="Corpodeltesto21"/>
        <w:rPr>
          <w:rFonts w:ascii="Arial" w:hAnsi="Arial" w:cs="Arial"/>
          <w:b/>
          <w:bCs/>
          <w:color w:val="002060"/>
          <w:sz w:val="22"/>
        </w:rPr>
      </w:pPr>
      <w:r w:rsidRPr="00BF7176">
        <w:rPr>
          <w:rFonts w:ascii="Arial" w:hAnsi="Arial" w:cs="Arial"/>
          <w:b/>
          <w:bCs/>
          <w:color w:val="002060"/>
          <w:sz w:val="22"/>
        </w:rPr>
        <w:t>ACLI AUDAX MONTECOSARO – REAL FABRIANO</w:t>
      </w:r>
    </w:p>
    <w:p w14:paraId="76DAB781" w14:textId="77777777" w:rsidR="006249C0" w:rsidRPr="00BF7176" w:rsidRDefault="006249C0" w:rsidP="006249C0">
      <w:pPr>
        <w:pStyle w:val="Corpodeltesto21"/>
        <w:rPr>
          <w:rFonts w:ascii="Arial" w:hAnsi="Arial" w:cs="Arial"/>
          <w:color w:val="002060"/>
          <w:sz w:val="22"/>
        </w:rPr>
      </w:pPr>
    </w:p>
    <w:p w14:paraId="3FBECFFE" w14:textId="77777777" w:rsidR="006249C0" w:rsidRPr="00BF7176" w:rsidRDefault="006249C0" w:rsidP="006249C0">
      <w:pPr>
        <w:pStyle w:val="Corpodeltesto21"/>
        <w:rPr>
          <w:rFonts w:ascii="Arial" w:hAnsi="Arial" w:cs="Arial"/>
          <w:color w:val="002060"/>
          <w:sz w:val="22"/>
        </w:rPr>
      </w:pPr>
      <w:r w:rsidRPr="00BF7176">
        <w:rPr>
          <w:rFonts w:ascii="Arial" w:hAnsi="Arial" w:cs="Arial"/>
          <w:color w:val="002060"/>
          <w:sz w:val="22"/>
        </w:rPr>
        <w:t>- vincente X</w:t>
      </w:r>
      <w:r w:rsidRPr="00BF7176">
        <w:rPr>
          <w:rFonts w:ascii="Arial" w:hAnsi="Arial" w:cs="Arial"/>
          <w:color w:val="002060"/>
          <w:sz w:val="22"/>
        </w:rPr>
        <w:tab/>
      </w:r>
      <w:r w:rsidRPr="00BF7176">
        <w:rPr>
          <w:rFonts w:ascii="Arial" w:hAnsi="Arial" w:cs="Arial"/>
          <w:color w:val="002060"/>
          <w:sz w:val="22"/>
        </w:rPr>
        <w:tab/>
      </w:r>
      <w:r w:rsidRPr="00BF7176">
        <w:rPr>
          <w:rFonts w:ascii="Arial" w:hAnsi="Arial" w:cs="Arial"/>
          <w:color w:val="002060"/>
          <w:sz w:val="22"/>
        </w:rPr>
        <w:tab/>
      </w:r>
      <w:r w:rsidRPr="00BF7176">
        <w:rPr>
          <w:rFonts w:ascii="Arial" w:hAnsi="Arial" w:cs="Arial"/>
          <w:color w:val="002060"/>
          <w:sz w:val="22"/>
        </w:rPr>
        <w:tab/>
      </w:r>
      <w:r w:rsidRPr="00BF7176">
        <w:rPr>
          <w:rFonts w:ascii="Arial" w:hAnsi="Arial" w:cs="Arial"/>
          <w:color w:val="002060"/>
          <w:sz w:val="22"/>
        </w:rPr>
        <w:tab/>
        <w:t>-</w:t>
      </w:r>
      <w:r w:rsidRPr="00BF7176">
        <w:rPr>
          <w:rFonts w:ascii="Arial" w:hAnsi="Arial" w:cs="Arial"/>
          <w:color w:val="002060"/>
          <w:sz w:val="22"/>
        </w:rPr>
        <w:tab/>
        <w:t>vincente Y</w:t>
      </w:r>
    </w:p>
    <w:p w14:paraId="163E0DFB" w14:textId="77777777" w:rsidR="006249C0" w:rsidRDefault="006249C0" w:rsidP="006249C0">
      <w:pPr>
        <w:pStyle w:val="Corpodeltesto21"/>
        <w:rPr>
          <w:rFonts w:ascii="Arial" w:hAnsi="Arial" w:cs="Arial"/>
          <w:b/>
          <w:bCs/>
          <w:color w:val="002060"/>
          <w:sz w:val="22"/>
          <w:szCs w:val="22"/>
        </w:rPr>
      </w:pPr>
      <w:r w:rsidRPr="006E7501">
        <w:rPr>
          <w:rFonts w:ascii="Arial" w:hAnsi="Arial" w:cs="Arial"/>
          <w:b/>
          <w:bCs/>
          <w:color w:val="002060"/>
          <w:sz w:val="22"/>
          <w:szCs w:val="22"/>
        </w:rPr>
        <w:t>CHIARAVALLE FUTSAL – ACSS MONDOLFO C5</w:t>
      </w:r>
      <w:r>
        <w:rPr>
          <w:rFonts w:ascii="Arial" w:hAnsi="Arial" w:cs="Arial"/>
          <w:b/>
          <w:bCs/>
          <w:color w:val="002060"/>
          <w:sz w:val="22"/>
          <w:szCs w:val="22"/>
        </w:rPr>
        <w:t>*</w:t>
      </w:r>
      <w:r>
        <w:rPr>
          <w:rFonts w:ascii="Arial" w:hAnsi="Arial" w:cs="Arial"/>
          <w:b/>
          <w:bCs/>
          <w:color w:val="002060"/>
          <w:sz w:val="22"/>
          <w:szCs w:val="22"/>
        </w:rPr>
        <w:tab/>
      </w:r>
    </w:p>
    <w:p w14:paraId="65AB0D54" w14:textId="77777777" w:rsidR="006249C0" w:rsidRDefault="006249C0" w:rsidP="006249C0">
      <w:pPr>
        <w:pStyle w:val="Corpodeltesto21"/>
        <w:rPr>
          <w:rFonts w:ascii="Arial" w:hAnsi="Arial" w:cs="Arial"/>
          <w:b/>
          <w:bCs/>
          <w:color w:val="002060"/>
          <w:sz w:val="22"/>
          <w:szCs w:val="22"/>
        </w:rPr>
      </w:pPr>
    </w:p>
    <w:p w14:paraId="6E2B43BA" w14:textId="77777777" w:rsidR="006249C0" w:rsidRPr="000F2B04" w:rsidRDefault="006249C0" w:rsidP="006249C0">
      <w:pPr>
        <w:pStyle w:val="Corpodeltesto21"/>
        <w:rPr>
          <w:rFonts w:ascii="Arial" w:hAnsi="Arial" w:cs="Arial"/>
          <w:i/>
          <w:iCs/>
          <w:color w:val="002060"/>
          <w:sz w:val="22"/>
          <w:szCs w:val="22"/>
        </w:rPr>
      </w:pPr>
      <w:r w:rsidRPr="000F2B04">
        <w:rPr>
          <w:rFonts w:ascii="Arial" w:hAnsi="Arial" w:cs="Arial"/>
          <w:i/>
          <w:iCs/>
          <w:color w:val="002060"/>
          <w:sz w:val="22"/>
          <w:szCs w:val="22"/>
        </w:rPr>
        <w:t>* disputerà la gara in casa in quanto meglio piazzata</w:t>
      </w:r>
    </w:p>
    <w:p w14:paraId="0CD22C36" w14:textId="77777777" w:rsidR="006249C0" w:rsidRPr="006E7501" w:rsidRDefault="006249C0" w:rsidP="006249C0">
      <w:pPr>
        <w:pStyle w:val="Corpodeltesto21"/>
        <w:rPr>
          <w:color w:val="002060"/>
          <w:szCs w:val="22"/>
        </w:rPr>
      </w:pPr>
    </w:p>
    <w:p w14:paraId="75F6CDD5" w14:textId="77777777" w:rsidR="006249C0" w:rsidRPr="0034028A" w:rsidRDefault="006249C0" w:rsidP="006249C0">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184369C1" w14:textId="77777777" w:rsidR="006249C0" w:rsidRPr="0034028A" w:rsidRDefault="006249C0" w:rsidP="006249C0">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6D3CD0E0" w14:textId="77777777" w:rsidR="006249C0" w:rsidRPr="00E762DC" w:rsidRDefault="006249C0" w:rsidP="006249C0">
      <w:pPr>
        <w:pStyle w:val="Corpodeltesto21"/>
        <w:rPr>
          <w:rFonts w:ascii="Arial" w:hAnsi="Arial" w:cs="Arial"/>
          <w:color w:val="002060"/>
          <w:sz w:val="22"/>
        </w:rPr>
      </w:pPr>
    </w:p>
    <w:p w14:paraId="51261151" w14:textId="77777777" w:rsidR="006249C0" w:rsidRPr="0033664C" w:rsidRDefault="006249C0" w:rsidP="006249C0">
      <w:pPr>
        <w:pStyle w:val="Corpodeltesto21"/>
        <w:rPr>
          <w:rFonts w:ascii="Arial" w:hAnsi="Arial" w:cs="Arial"/>
          <w:b/>
          <w:bCs/>
          <w:i/>
          <w:iCs/>
          <w:color w:val="002060"/>
          <w:sz w:val="22"/>
          <w:szCs w:val="22"/>
        </w:rPr>
      </w:pPr>
      <w:r w:rsidRPr="0033664C">
        <w:rPr>
          <w:rFonts w:ascii="Arial" w:hAnsi="Arial" w:cs="Arial"/>
          <w:b/>
          <w:bCs/>
          <w:i/>
          <w:iCs/>
          <w:color w:val="002060"/>
          <w:sz w:val="22"/>
          <w:szCs w:val="22"/>
        </w:rPr>
        <w:t>Finale (18/04/2026)</w:t>
      </w:r>
    </w:p>
    <w:p w14:paraId="3C733880" w14:textId="77777777" w:rsidR="006249C0" w:rsidRPr="0033664C" w:rsidRDefault="006249C0" w:rsidP="006249C0">
      <w:pPr>
        <w:pStyle w:val="Corpodeltesto21"/>
        <w:rPr>
          <w:rFonts w:ascii="Arial" w:hAnsi="Arial" w:cs="Arial"/>
          <w:color w:val="002060"/>
          <w:sz w:val="22"/>
        </w:rPr>
      </w:pPr>
      <w:r w:rsidRPr="0033664C">
        <w:rPr>
          <w:rFonts w:ascii="Arial" w:hAnsi="Arial" w:cs="Arial"/>
          <w:color w:val="002060"/>
          <w:sz w:val="22"/>
        </w:rPr>
        <w:t>Le 2 squadre qualificate disputeranno la Finale in gara unica in casa della squadra meglio piazzata al termine della seconda fase.</w:t>
      </w:r>
    </w:p>
    <w:p w14:paraId="2B4B6BCE" w14:textId="77777777" w:rsidR="006249C0" w:rsidRPr="0033664C" w:rsidRDefault="006249C0" w:rsidP="006249C0">
      <w:pPr>
        <w:pStyle w:val="Corpodeltesto21"/>
        <w:rPr>
          <w:rFonts w:ascii="Arial" w:hAnsi="Arial" w:cs="Arial"/>
          <w:b/>
          <w:bCs/>
          <w:i/>
          <w:iCs/>
          <w:color w:val="002060"/>
          <w:sz w:val="22"/>
          <w:szCs w:val="22"/>
        </w:rPr>
      </w:pPr>
    </w:p>
    <w:p w14:paraId="0773877F" w14:textId="77777777" w:rsidR="006249C0" w:rsidRDefault="006249C0" w:rsidP="006249C0">
      <w:pPr>
        <w:pStyle w:val="Corpodeltesto21"/>
        <w:rPr>
          <w:rFonts w:ascii="Arial" w:hAnsi="Arial" w:cs="Arial"/>
          <w:color w:val="002060"/>
          <w:sz w:val="22"/>
        </w:rPr>
      </w:pPr>
      <w:r w:rsidRPr="0033664C">
        <w:rPr>
          <w:rFonts w:ascii="Arial" w:hAnsi="Arial" w:cs="Arial"/>
          <w:color w:val="002060"/>
          <w:sz w:val="22"/>
        </w:rPr>
        <w:t xml:space="preserve">Al termine dei tempi regolamentari, in caso di parità, si disputeranno due tempi supplementari di </w:t>
      </w:r>
      <w:proofErr w:type="gramStart"/>
      <w:r w:rsidRPr="0033664C">
        <w:rPr>
          <w:rFonts w:ascii="Arial" w:hAnsi="Arial" w:cs="Arial"/>
          <w:color w:val="002060"/>
          <w:sz w:val="22"/>
        </w:rPr>
        <w:t>5</w:t>
      </w:r>
      <w:proofErr w:type="gramEnd"/>
      <w:r w:rsidRPr="0033664C">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7621B573" w14:textId="77777777" w:rsidR="006249C0" w:rsidRDefault="006249C0" w:rsidP="006249C0">
      <w:pPr>
        <w:pStyle w:val="Corpodeltesto21"/>
        <w:rPr>
          <w:rFonts w:ascii="Arial" w:hAnsi="Arial" w:cs="Arial"/>
          <w:color w:val="002060"/>
          <w:sz w:val="22"/>
        </w:rPr>
      </w:pPr>
    </w:p>
    <w:p w14:paraId="538FEF23" w14:textId="77777777" w:rsidR="00AE3E74" w:rsidRPr="00AE3E74" w:rsidRDefault="00AE3E74" w:rsidP="00AE3E74">
      <w:pPr>
        <w:pStyle w:val="titoloprinc0"/>
        <w:rPr>
          <w:color w:val="002060"/>
        </w:rPr>
      </w:pPr>
      <w:r w:rsidRPr="00AE3E74">
        <w:rPr>
          <w:color w:val="002060"/>
        </w:rPr>
        <w:t>VARIAZIONI AL PROGRAMMA GARE</w:t>
      </w:r>
    </w:p>
    <w:p w14:paraId="53D5F8AA" w14:textId="77777777" w:rsidR="00AE3E74" w:rsidRPr="00AE3E74" w:rsidRDefault="00AE3E74" w:rsidP="00AE3E74">
      <w:pPr>
        <w:pStyle w:val="breakline"/>
        <w:rPr>
          <w:color w:val="002060"/>
        </w:rPr>
      </w:pPr>
    </w:p>
    <w:p w14:paraId="52B181A0" w14:textId="77777777" w:rsidR="00AE3E74" w:rsidRPr="00AE3E74" w:rsidRDefault="00AE3E74" w:rsidP="00AE3E74">
      <w:pPr>
        <w:pStyle w:val="breakline"/>
        <w:rPr>
          <w:color w:val="002060"/>
        </w:rPr>
      </w:pPr>
    </w:p>
    <w:p w14:paraId="7EC6B83B" w14:textId="77777777" w:rsidR="00AE3E74" w:rsidRPr="00AE3E74" w:rsidRDefault="00AE3E74" w:rsidP="00AE3E74">
      <w:pPr>
        <w:pStyle w:val="sottotitolocampionato10"/>
        <w:rPr>
          <w:color w:val="002060"/>
        </w:rPr>
      </w:pPr>
      <w:r w:rsidRPr="00AE3E74">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E3E74" w:rsidRPr="00AE3E74" w14:paraId="42704C10" w14:textId="77777777" w:rsidTr="00FA5EA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698DC" w14:textId="77777777" w:rsidR="00AE3E74" w:rsidRPr="00AE3E74" w:rsidRDefault="00AE3E74" w:rsidP="00FA5EA6">
            <w:pPr>
              <w:pStyle w:val="headertabella0"/>
              <w:rPr>
                <w:color w:val="002060"/>
              </w:rPr>
            </w:pPr>
            <w:r w:rsidRPr="00AE3E7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2F947" w14:textId="77777777" w:rsidR="00AE3E74" w:rsidRPr="00AE3E74" w:rsidRDefault="00AE3E74" w:rsidP="00FA5EA6">
            <w:pPr>
              <w:pStyle w:val="headertabella0"/>
              <w:rPr>
                <w:color w:val="002060"/>
              </w:rPr>
            </w:pPr>
            <w:r w:rsidRPr="00AE3E74">
              <w:rPr>
                <w:color w:val="002060"/>
              </w:rPr>
              <w:t xml:space="preserve">N° </w:t>
            </w:r>
            <w:proofErr w:type="spellStart"/>
            <w:r w:rsidRPr="00AE3E74">
              <w:rPr>
                <w:color w:val="002060"/>
              </w:rPr>
              <w:t>Gior</w:t>
            </w:r>
            <w:proofErr w:type="spellEnd"/>
            <w:r w:rsidRPr="00AE3E74">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1EBF7" w14:textId="77777777" w:rsidR="00AE3E74" w:rsidRPr="00AE3E74" w:rsidRDefault="00AE3E74" w:rsidP="00FA5EA6">
            <w:pPr>
              <w:pStyle w:val="headertabella0"/>
              <w:rPr>
                <w:color w:val="002060"/>
              </w:rPr>
            </w:pPr>
            <w:r w:rsidRPr="00AE3E7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62E09" w14:textId="77777777" w:rsidR="00AE3E74" w:rsidRPr="00AE3E74" w:rsidRDefault="00AE3E74" w:rsidP="00FA5EA6">
            <w:pPr>
              <w:pStyle w:val="headertabella0"/>
              <w:rPr>
                <w:color w:val="002060"/>
              </w:rPr>
            </w:pPr>
            <w:r w:rsidRPr="00AE3E7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0D7CE" w14:textId="77777777" w:rsidR="00AE3E74" w:rsidRPr="00AE3E74" w:rsidRDefault="00AE3E74" w:rsidP="00FA5EA6">
            <w:pPr>
              <w:pStyle w:val="headertabella0"/>
              <w:rPr>
                <w:color w:val="002060"/>
              </w:rPr>
            </w:pPr>
            <w:r w:rsidRPr="00AE3E74">
              <w:rPr>
                <w:color w:val="002060"/>
              </w:rPr>
              <w:t xml:space="preserve">Data </w:t>
            </w:r>
            <w:proofErr w:type="spellStart"/>
            <w:r w:rsidRPr="00AE3E74">
              <w:rPr>
                <w:color w:val="002060"/>
              </w:rPr>
              <w:t>Orig</w:t>
            </w:r>
            <w:proofErr w:type="spellEnd"/>
            <w:r w:rsidRPr="00AE3E7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3A6B7" w14:textId="77777777" w:rsidR="00AE3E74" w:rsidRPr="00AE3E74" w:rsidRDefault="00AE3E74" w:rsidP="00FA5EA6">
            <w:pPr>
              <w:pStyle w:val="headertabella0"/>
              <w:rPr>
                <w:color w:val="002060"/>
              </w:rPr>
            </w:pPr>
            <w:r w:rsidRPr="00AE3E7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FB31D" w14:textId="77777777" w:rsidR="00AE3E74" w:rsidRPr="00AE3E74" w:rsidRDefault="00AE3E74" w:rsidP="00FA5EA6">
            <w:pPr>
              <w:pStyle w:val="headertabella0"/>
              <w:rPr>
                <w:color w:val="002060"/>
              </w:rPr>
            </w:pPr>
            <w:r w:rsidRPr="00AE3E74">
              <w:rPr>
                <w:color w:val="002060"/>
              </w:rPr>
              <w:t xml:space="preserve">Ora </w:t>
            </w:r>
            <w:proofErr w:type="spellStart"/>
            <w:r w:rsidRPr="00AE3E74">
              <w:rPr>
                <w:color w:val="002060"/>
              </w:rPr>
              <w:t>Orig</w:t>
            </w:r>
            <w:proofErr w:type="spellEnd"/>
            <w:r w:rsidRPr="00AE3E74">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74A74" w14:textId="77777777" w:rsidR="00AE3E74" w:rsidRPr="00AE3E74" w:rsidRDefault="00AE3E74" w:rsidP="00FA5EA6">
            <w:pPr>
              <w:pStyle w:val="headertabella0"/>
              <w:rPr>
                <w:color w:val="002060"/>
              </w:rPr>
            </w:pPr>
            <w:r w:rsidRPr="00AE3E74">
              <w:rPr>
                <w:color w:val="002060"/>
              </w:rPr>
              <w:t>Impianto</w:t>
            </w:r>
          </w:p>
        </w:tc>
      </w:tr>
      <w:tr w:rsidR="00AE3E74" w:rsidRPr="00AE3E74" w14:paraId="7E7C1E7B" w14:textId="77777777" w:rsidTr="00FA5EA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2C878" w14:textId="77777777" w:rsidR="00AE3E74" w:rsidRPr="00AE3E74" w:rsidRDefault="00AE3E74" w:rsidP="00FA5EA6">
            <w:pPr>
              <w:pStyle w:val="rowtabella0"/>
              <w:rPr>
                <w:color w:val="002060"/>
                <w:highlight w:val="yellow"/>
              </w:rPr>
            </w:pPr>
            <w:r w:rsidRPr="00AE3E74">
              <w:rPr>
                <w:color w:val="002060"/>
                <w:highlight w:val="yellow"/>
              </w:rPr>
              <w:lastRenderedPageBreak/>
              <w:t>11/04/2026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18872" w14:textId="77777777" w:rsidR="00AE3E74" w:rsidRPr="00AE3E74" w:rsidRDefault="00AE3E74" w:rsidP="00FA5EA6">
            <w:pPr>
              <w:pStyle w:val="rowtabella0"/>
              <w:jc w:val="center"/>
              <w:rPr>
                <w:color w:val="002060"/>
                <w:highlight w:val="yellow"/>
              </w:rPr>
            </w:pPr>
            <w:r w:rsidRPr="00AE3E74">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C69FB" w14:textId="77777777" w:rsidR="00AE3E74" w:rsidRPr="00AE3E74" w:rsidRDefault="00AE3E74" w:rsidP="00FA5EA6">
            <w:pPr>
              <w:pStyle w:val="rowtabella0"/>
              <w:rPr>
                <w:color w:val="002060"/>
                <w:highlight w:val="yellow"/>
              </w:rPr>
            </w:pPr>
            <w:r w:rsidRPr="00AE3E74">
              <w:rPr>
                <w:color w:val="002060"/>
                <w:highlight w:val="yellow"/>
              </w:rPr>
              <w:t>ACSS MONDOLFO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ACA08" w14:textId="77777777" w:rsidR="00AE3E74" w:rsidRPr="00AE3E74" w:rsidRDefault="00AE3E74" w:rsidP="00FA5EA6">
            <w:pPr>
              <w:pStyle w:val="rowtabella0"/>
              <w:rPr>
                <w:color w:val="002060"/>
                <w:highlight w:val="yellow"/>
              </w:rPr>
            </w:pPr>
            <w:r w:rsidRPr="00AE3E74">
              <w:rPr>
                <w:color w:val="002060"/>
                <w:highlight w:val="yellow"/>
              </w:rPr>
              <w:t>CHIARAVALLE FUTSAL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55485" w14:textId="77777777" w:rsidR="00AE3E74" w:rsidRPr="00AE3E74" w:rsidRDefault="00AE3E74" w:rsidP="00FA5EA6">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85454" w14:textId="77777777" w:rsidR="00AE3E74" w:rsidRPr="00AE3E74" w:rsidRDefault="00AE3E74" w:rsidP="00FA5EA6">
            <w:pPr>
              <w:pStyle w:val="rowtabella0"/>
              <w:jc w:val="center"/>
              <w:rPr>
                <w:color w:val="002060"/>
              </w:rPr>
            </w:pPr>
            <w:r w:rsidRPr="00AE3E74">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7BE1B" w14:textId="77777777" w:rsidR="00AE3E74" w:rsidRPr="00AE3E74" w:rsidRDefault="00AE3E74" w:rsidP="00FA5EA6">
            <w:pPr>
              <w:pStyle w:val="rowtabella0"/>
              <w:jc w:val="center"/>
              <w:rPr>
                <w:color w:val="002060"/>
              </w:rPr>
            </w:pPr>
            <w:r w:rsidRPr="00AE3E74">
              <w:rPr>
                <w:color w:val="002060"/>
              </w:rPr>
              <w:t>18:30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4F65D" w14:textId="77777777" w:rsidR="00AE3E74" w:rsidRPr="00AE3E74" w:rsidRDefault="00AE3E74" w:rsidP="00FA5EA6">
            <w:pPr>
              <w:rPr>
                <w:color w:val="002060"/>
              </w:rPr>
            </w:pPr>
          </w:p>
        </w:tc>
      </w:tr>
    </w:tbl>
    <w:p w14:paraId="1D2946DB" w14:textId="77777777" w:rsidR="00AE3E74" w:rsidRPr="00AE3E74" w:rsidRDefault="00AE3E74" w:rsidP="006249C0">
      <w:pPr>
        <w:pStyle w:val="Corpodeltesto21"/>
        <w:rPr>
          <w:rFonts w:ascii="Arial" w:hAnsi="Arial" w:cs="Arial"/>
          <w:color w:val="002060"/>
          <w:sz w:val="22"/>
        </w:rPr>
      </w:pPr>
    </w:p>
    <w:p w14:paraId="063B0454" w14:textId="77777777" w:rsidR="006249C0" w:rsidRPr="00424E37" w:rsidRDefault="006249C0" w:rsidP="006249C0">
      <w:pPr>
        <w:pStyle w:val="breakline"/>
        <w:jc w:val="center"/>
        <w:rPr>
          <w:rFonts w:ascii="Arial" w:hAnsi="Arial" w:cs="Arial"/>
          <w:b/>
          <w:bCs/>
          <w:color w:val="002060"/>
          <w:sz w:val="36"/>
          <w:szCs w:val="36"/>
        </w:rPr>
      </w:pPr>
      <w:r w:rsidRPr="00424E37">
        <w:rPr>
          <w:rFonts w:ascii="Arial" w:hAnsi="Arial" w:cs="Arial"/>
          <w:b/>
          <w:bCs/>
          <w:color w:val="002060"/>
          <w:sz w:val="36"/>
          <w:szCs w:val="36"/>
        </w:rPr>
        <w:t>PROGRAMMA GARE</w:t>
      </w:r>
    </w:p>
    <w:p w14:paraId="2121AE42" w14:textId="77777777" w:rsidR="006249C0" w:rsidRPr="00CE58E2" w:rsidRDefault="006249C0" w:rsidP="006249C0">
      <w:pPr>
        <w:pStyle w:val="breakline"/>
        <w:rPr>
          <w:color w:val="002060"/>
        </w:rPr>
      </w:pPr>
    </w:p>
    <w:p w14:paraId="2426E61B" w14:textId="77777777" w:rsidR="006249C0" w:rsidRPr="00CE58E2" w:rsidRDefault="006249C0" w:rsidP="006249C0">
      <w:pPr>
        <w:pStyle w:val="sottotitolocampionato10"/>
        <w:rPr>
          <w:color w:val="002060"/>
        </w:rPr>
      </w:pPr>
      <w:r w:rsidRPr="00CE58E2">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5"/>
        <w:gridCol w:w="385"/>
        <w:gridCol w:w="898"/>
        <w:gridCol w:w="1198"/>
        <w:gridCol w:w="1554"/>
        <w:gridCol w:w="1544"/>
      </w:tblGrid>
      <w:tr w:rsidR="006249C0" w:rsidRPr="00CE58E2" w14:paraId="30832DDD" w14:textId="77777777" w:rsidTr="00BB279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66245" w14:textId="77777777" w:rsidR="006249C0" w:rsidRPr="00CE58E2" w:rsidRDefault="006249C0" w:rsidP="00BB2792">
            <w:pPr>
              <w:pStyle w:val="headertabella0"/>
              <w:rPr>
                <w:color w:val="002060"/>
              </w:rPr>
            </w:pPr>
            <w:r w:rsidRPr="00CE58E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0496FB" w14:textId="77777777" w:rsidR="006249C0" w:rsidRPr="00CE58E2" w:rsidRDefault="006249C0" w:rsidP="00BB2792">
            <w:pPr>
              <w:pStyle w:val="headertabella0"/>
              <w:rPr>
                <w:color w:val="002060"/>
              </w:rPr>
            </w:pPr>
            <w:r w:rsidRPr="00CE58E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0F193" w14:textId="77777777" w:rsidR="006249C0" w:rsidRPr="00CE58E2" w:rsidRDefault="006249C0" w:rsidP="00BB2792">
            <w:pPr>
              <w:pStyle w:val="headertabella0"/>
              <w:rPr>
                <w:color w:val="002060"/>
              </w:rPr>
            </w:pPr>
            <w:r w:rsidRPr="00CE58E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07ECE" w14:textId="77777777" w:rsidR="006249C0" w:rsidRPr="00CE58E2" w:rsidRDefault="006249C0" w:rsidP="00BB2792">
            <w:pPr>
              <w:pStyle w:val="headertabella0"/>
              <w:rPr>
                <w:color w:val="002060"/>
              </w:rPr>
            </w:pPr>
            <w:r w:rsidRPr="00CE58E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D559C" w14:textId="77777777" w:rsidR="006249C0" w:rsidRPr="00CE58E2" w:rsidRDefault="006249C0" w:rsidP="00BB2792">
            <w:pPr>
              <w:pStyle w:val="headertabella0"/>
              <w:rPr>
                <w:color w:val="002060"/>
              </w:rPr>
            </w:pPr>
            <w:r w:rsidRPr="00CE58E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A4B65" w14:textId="77777777" w:rsidR="006249C0" w:rsidRPr="00CE58E2" w:rsidRDefault="006249C0" w:rsidP="00BB2792">
            <w:pPr>
              <w:pStyle w:val="headertabella0"/>
              <w:rPr>
                <w:color w:val="002060"/>
              </w:rPr>
            </w:pPr>
            <w:proofErr w:type="spellStart"/>
            <w:r w:rsidRPr="00CE58E2">
              <w:rPr>
                <w:color w:val="002060"/>
              </w:rPr>
              <w:t>Localita'</w:t>
            </w:r>
            <w:proofErr w:type="spellEnd"/>
            <w:r w:rsidRPr="00CE58E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B0FA0" w14:textId="77777777" w:rsidR="006249C0" w:rsidRPr="00CE58E2" w:rsidRDefault="006249C0" w:rsidP="00BB2792">
            <w:pPr>
              <w:pStyle w:val="headertabella0"/>
              <w:rPr>
                <w:color w:val="002060"/>
              </w:rPr>
            </w:pPr>
            <w:r w:rsidRPr="00CE58E2">
              <w:rPr>
                <w:color w:val="002060"/>
              </w:rPr>
              <w:t>Indirizzo Impianto</w:t>
            </w:r>
          </w:p>
        </w:tc>
      </w:tr>
      <w:tr w:rsidR="006249C0" w:rsidRPr="00CE58E2" w14:paraId="67C9177D" w14:textId="77777777" w:rsidTr="00BB279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834EBA" w14:textId="77777777" w:rsidR="006249C0" w:rsidRPr="00CE58E2" w:rsidRDefault="006249C0" w:rsidP="00BB2792">
            <w:pPr>
              <w:pStyle w:val="rowtabella0"/>
              <w:rPr>
                <w:color w:val="002060"/>
              </w:rPr>
            </w:pPr>
            <w:r w:rsidRPr="00CE58E2">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700E6F" w14:textId="77777777" w:rsidR="006249C0" w:rsidRPr="00CE58E2" w:rsidRDefault="006249C0" w:rsidP="00BB2792">
            <w:pPr>
              <w:pStyle w:val="rowtabella0"/>
              <w:rPr>
                <w:color w:val="002060"/>
              </w:rPr>
            </w:pPr>
            <w:r w:rsidRPr="00CE58E2">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E6A280" w14:textId="77777777" w:rsidR="006249C0" w:rsidRPr="00CE58E2" w:rsidRDefault="006249C0" w:rsidP="00BB2792">
            <w:pPr>
              <w:pStyle w:val="rowtabella0"/>
              <w:jc w:val="center"/>
              <w:rPr>
                <w:color w:val="002060"/>
              </w:rPr>
            </w:pPr>
            <w:r w:rsidRPr="00CE58E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F4CABC" w14:textId="77777777" w:rsidR="006249C0" w:rsidRPr="00CE58E2" w:rsidRDefault="006249C0" w:rsidP="00BB2792">
            <w:pPr>
              <w:pStyle w:val="rowtabella0"/>
              <w:rPr>
                <w:color w:val="002060"/>
              </w:rPr>
            </w:pPr>
            <w:r w:rsidRPr="00CE58E2">
              <w:rPr>
                <w:color w:val="002060"/>
              </w:rPr>
              <w:t>11/04/2026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127E03" w14:textId="77777777" w:rsidR="006249C0" w:rsidRPr="00CE58E2" w:rsidRDefault="006249C0" w:rsidP="00BB2792">
            <w:pPr>
              <w:pStyle w:val="rowtabella0"/>
              <w:rPr>
                <w:color w:val="002060"/>
              </w:rPr>
            </w:pPr>
            <w:r w:rsidRPr="00CE58E2">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7932A0" w14:textId="77777777" w:rsidR="006249C0" w:rsidRPr="00CE58E2" w:rsidRDefault="006249C0" w:rsidP="00BB2792">
            <w:pPr>
              <w:pStyle w:val="rowtabella0"/>
              <w:rPr>
                <w:color w:val="002060"/>
              </w:rPr>
            </w:pPr>
            <w:r w:rsidRPr="00CE58E2">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97EF6E" w14:textId="77777777" w:rsidR="006249C0" w:rsidRPr="00CE58E2" w:rsidRDefault="006249C0" w:rsidP="00BB2792">
            <w:pPr>
              <w:pStyle w:val="rowtabella0"/>
              <w:rPr>
                <w:color w:val="002060"/>
              </w:rPr>
            </w:pPr>
            <w:r w:rsidRPr="00CE58E2">
              <w:rPr>
                <w:color w:val="002060"/>
              </w:rPr>
              <w:t>VIA ROSSINI</w:t>
            </w:r>
          </w:p>
        </w:tc>
      </w:tr>
      <w:tr w:rsidR="006249C0" w:rsidRPr="00CE58E2" w14:paraId="746C0A0C" w14:textId="77777777" w:rsidTr="00BB279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971005" w14:textId="77777777" w:rsidR="006249C0" w:rsidRPr="00CE58E2" w:rsidRDefault="006249C0" w:rsidP="00BB2792">
            <w:pPr>
              <w:pStyle w:val="rowtabella0"/>
              <w:rPr>
                <w:color w:val="002060"/>
              </w:rPr>
            </w:pPr>
            <w:r w:rsidRPr="00CE58E2">
              <w:rPr>
                <w:color w:val="002060"/>
              </w:rPr>
              <w:t>ACSS MONDOLFO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4E6216" w14:textId="77777777" w:rsidR="006249C0" w:rsidRPr="00CE58E2" w:rsidRDefault="006249C0" w:rsidP="00BB2792">
            <w:pPr>
              <w:pStyle w:val="rowtabella0"/>
              <w:rPr>
                <w:color w:val="002060"/>
              </w:rPr>
            </w:pPr>
            <w:r w:rsidRPr="00CE58E2">
              <w:rPr>
                <w:color w:val="002060"/>
              </w:rPr>
              <w:t>CHIARAVALLE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15D0C4" w14:textId="77777777" w:rsidR="006249C0" w:rsidRPr="00CE58E2" w:rsidRDefault="006249C0" w:rsidP="00BB2792">
            <w:pPr>
              <w:pStyle w:val="rowtabella0"/>
              <w:jc w:val="center"/>
              <w:rPr>
                <w:color w:val="002060"/>
              </w:rPr>
            </w:pPr>
            <w:r w:rsidRPr="00CE58E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F6C2D4" w14:textId="410E974B" w:rsidR="006249C0" w:rsidRPr="00CE58E2" w:rsidRDefault="006249C0" w:rsidP="00BB2792">
            <w:pPr>
              <w:pStyle w:val="rowtabella0"/>
              <w:rPr>
                <w:color w:val="002060"/>
              </w:rPr>
            </w:pPr>
            <w:r w:rsidRPr="00CE58E2">
              <w:rPr>
                <w:color w:val="002060"/>
              </w:rPr>
              <w:t>11/04/2026 1</w:t>
            </w:r>
            <w:r w:rsidR="00E03E01">
              <w:rPr>
                <w:color w:val="002060"/>
              </w:rPr>
              <w:t>9</w:t>
            </w:r>
            <w:r w:rsidRPr="00CE58E2">
              <w:rPr>
                <w:color w:val="002060"/>
              </w:rPr>
              <w:t>:</w:t>
            </w:r>
            <w:r w:rsidR="00E03E01">
              <w:rPr>
                <w:color w:val="002060"/>
              </w:rPr>
              <w:t>0</w:t>
            </w:r>
            <w:r w:rsidRPr="00CE58E2">
              <w:rPr>
                <w:color w:val="002060"/>
              </w:rPr>
              <w:t>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9CE767" w14:textId="77777777" w:rsidR="006249C0" w:rsidRPr="00CE58E2" w:rsidRDefault="006249C0" w:rsidP="00BB2792">
            <w:pPr>
              <w:pStyle w:val="rowtabella0"/>
              <w:rPr>
                <w:color w:val="002060"/>
              </w:rPr>
            </w:pPr>
            <w:r w:rsidRPr="00CE58E2">
              <w:rPr>
                <w:color w:val="002060"/>
              </w:rPr>
              <w:t xml:space="preserve">5429 PAL.COM. </w:t>
            </w:r>
            <w:proofErr w:type="gramStart"/>
            <w:r w:rsidRPr="00CE58E2">
              <w:rPr>
                <w:color w:val="002060"/>
              </w:rPr>
              <w:t>S.MICHELE</w:t>
            </w:r>
            <w:proofErr w:type="gramEnd"/>
            <w:r w:rsidRPr="00CE58E2">
              <w:rPr>
                <w:color w:val="002060"/>
              </w:rPr>
              <w:t xml:space="preserv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663096" w14:textId="77777777" w:rsidR="006249C0" w:rsidRPr="00CE58E2" w:rsidRDefault="006249C0" w:rsidP="00BB2792">
            <w:pPr>
              <w:pStyle w:val="rowtabella0"/>
              <w:rPr>
                <w:color w:val="002060"/>
              </w:rPr>
            </w:pPr>
            <w:r w:rsidRPr="00CE58E2">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62BFFC" w14:textId="77777777" w:rsidR="006249C0" w:rsidRPr="00CE58E2" w:rsidRDefault="006249C0" w:rsidP="00BB2792">
            <w:pPr>
              <w:pStyle w:val="rowtabella0"/>
              <w:rPr>
                <w:color w:val="002060"/>
              </w:rPr>
            </w:pPr>
            <w:r w:rsidRPr="00CE58E2">
              <w:rPr>
                <w:color w:val="002060"/>
              </w:rPr>
              <w:t>VIA LORETO</w:t>
            </w:r>
          </w:p>
        </w:tc>
      </w:tr>
    </w:tbl>
    <w:p w14:paraId="6FCA76F3" w14:textId="77777777" w:rsidR="006249C0" w:rsidRPr="00CE58E2" w:rsidRDefault="006249C0" w:rsidP="006249C0">
      <w:pPr>
        <w:pStyle w:val="breakline"/>
        <w:rPr>
          <w:rFonts w:eastAsiaTheme="minorEastAsia"/>
          <w:color w:val="002060"/>
        </w:rPr>
      </w:pPr>
    </w:p>
    <w:p w14:paraId="45424D93" w14:textId="77777777" w:rsidR="006249C0" w:rsidRPr="00CE58E2" w:rsidRDefault="006249C0" w:rsidP="006249C0">
      <w:pPr>
        <w:pStyle w:val="titolocampionato0"/>
        <w:shd w:val="clear" w:color="auto" w:fill="CCCCCC"/>
        <w:spacing w:before="80" w:after="40"/>
        <w:rPr>
          <w:color w:val="002060"/>
        </w:rPr>
      </w:pPr>
      <w:r w:rsidRPr="00CE58E2">
        <w:rPr>
          <w:color w:val="002060"/>
        </w:rPr>
        <w:t>UNDER 17 C5 REGIONALI MASCHILI</w:t>
      </w:r>
    </w:p>
    <w:p w14:paraId="1BA6DFA4" w14:textId="77777777" w:rsidR="006249C0" w:rsidRPr="0038215C" w:rsidRDefault="006249C0" w:rsidP="006249C0">
      <w:pPr>
        <w:pStyle w:val="TITOLOPRINC"/>
        <w:spacing w:before="0" w:beforeAutospacing="0" w:after="0" w:afterAutospacing="0"/>
        <w:rPr>
          <w:color w:val="002060"/>
        </w:rPr>
      </w:pPr>
      <w:r>
        <w:rPr>
          <w:color w:val="002060"/>
        </w:rPr>
        <w:t>FASE FINALE</w:t>
      </w:r>
    </w:p>
    <w:p w14:paraId="6BDE44E2" w14:textId="77777777" w:rsidR="006249C0" w:rsidRDefault="006249C0" w:rsidP="006249C0">
      <w:pPr>
        <w:pStyle w:val="Corpodeltesto21"/>
        <w:rPr>
          <w:rFonts w:ascii="Arial" w:hAnsi="Arial" w:cs="Arial"/>
          <w:b/>
          <w:bCs/>
          <w:color w:val="002060"/>
          <w:sz w:val="22"/>
        </w:rPr>
      </w:pPr>
    </w:p>
    <w:p w14:paraId="490575AE" w14:textId="77777777" w:rsidR="006249C0" w:rsidRPr="00E762DC" w:rsidRDefault="006249C0" w:rsidP="006249C0">
      <w:pPr>
        <w:pStyle w:val="LndNormale1"/>
        <w:rPr>
          <w:rFonts w:cs="Arial"/>
          <w:color w:val="002060"/>
        </w:rPr>
      </w:pPr>
      <w:r>
        <w:rPr>
          <w:b/>
          <w:i/>
          <w:color w:val="002060"/>
        </w:rPr>
        <w:t>Ottavi</w:t>
      </w:r>
      <w:r w:rsidRPr="00E762DC">
        <w:rPr>
          <w:b/>
          <w:i/>
          <w:color w:val="002060"/>
        </w:rPr>
        <w:t xml:space="preserve"> di Finale </w:t>
      </w:r>
    </w:p>
    <w:p w14:paraId="71807D7C" w14:textId="77777777" w:rsidR="006249C0" w:rsidRPr="00E762DC" w:rsidRDefault="006249C0" w:rsidP="006249C0">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5</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sidRPr="000B09D4">
        <w:rPr>
          <w:rFonts w:ascii="Arial" w:hAnsi="Arial" w:cs="Arial"/>
          <w:color w:val="002060"/>
          <w:sz w:val="21"/>
          <w:szCs w:val="21"/>
        </w:rPr>
        <w:t>seconda miglior seconda class. gironi “Silver”</w:t>
      </w:r>
      <w:r>
        <w:rPr>
          <w:rFonts w:ascii="Arial" w:hAnsi="Arial" w:cs="Arial"/>
          <w:color w:val="002060"/>
          <w:sz w:val="21"/>
          <w:szCs w:val="21"/>
        </w:rPr>
        <w:tab/>
      </w:r>
      <w:r>
        <w:rPr>
          <w:rFonts w:ascii="Arial" w:hAnsi="Arial" w:cs="Arial"/>
          <w:color w:val="002060"/>
          <w:sz w:val="22"/>
        </w:rPr>
        <w:t>= A</w:t>
      </w:r>
    </w:p>
    <w:p w14:paraId="695ADFC0" w14:textId="77777777" w:rsidR="006249C0" w:rsidRPr="00FA70A6" w:rsidRDefault="006249C0" w:rsidP="006249C0">
      <w:pPr>
        <w:pStyle w:val="Corpodeltesto21"/>
        <w:rPr>
          <w:rFonts w:ascii="Arial" w:hAnsi="Arial" w:cs="Arial"/>
          <w:b/>
          <w:bCs/>
          <w:color w:val="002060"/>
          <w:sz w:val="22"/>
        </w:rPr>
      </w:pPr>
      <w:r w:rsidRPr="00FA70A6">
        <w:rPr>
          <w:rFonts w:ascii="Arial" w:hAnsi="Arial" w:cs="Arial"/>
          <w:b/>
          <w:bCs/>
          <w:color w:val="002060"/>
          <w:sz w:val="22"/>
        </w:rPr>
        <w:t xml:space="preserve">FUTSAL VIRE GEOSISTEM ASD – </w:t>
      </w:r>
      <w:proofErr w:type="gramStart"/>
      <w:r w:rsidRPr="00FA70A6">
        <w:rPr>
          <w:rFonts w:ascii="Arial" w:hAnsi="Arial" w:cs="Arial"/>
          <w:b/>
          <w:bCs/>
          <w:color w:val="002060"/>
          <w:sz w:val="22"/>
        </w:rPr>
        <w:t>U.MANDOLESI</w:t>
      </w:r>
      <w:proofErr w:type="gramEnd"/>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5-0</w:t>
      </w:r>
    </w:p>
    <w:p w14:paraId="5E46C38E" w14:textId="77777777" w:rsidR="006249C0" w:rsidRDefault="006249C0" w:rsidP="006249C0">
      <w:pPr>
        <w:pStyle w:val="Corpodeltesto21"/>
        <w:rPr>
          <w:rFonts w:ascii="Arial" w:hAnsi="Arial" w:cs="Arial"/>
          <w:color w:val="002060"/>
          <w:sz w:val="22"/>
        </w:rPr>
      </w:pPr>
    </w:p>
    <w:p w14:paraId="5BC9139F" w14:textId="77777777" w:rsidR="006249C0" w:rsidRDefault="006249C0" w:rsidP="006249C0">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6</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sidRPr="000B09D4">
        <w:rPr>
          <w:rFonts w:ascii="Arial" w:hAnsi="Arial" w:cs="Arial"/>
          <w:color w:val="002060"/>
          <w:sz w:val="22"/>
          <w:szCs w:val="22"/>
        </w:rPr>
        <w:t>miglior seconda class. gironi “Silver”</w:t>
      </w:r>
      <w:r>
        <w:rPr>
          <w:rFonts w:ascii="Arial" w:hAnsi="Arial" w:cs="Arial"/>
          <w:color w:val="002060"/>
          <w:sz w:val="22"/>
        </w:rPr>
        <w:t xml:space="preserve"> </w:t>
      </w:r>
      <w:r>
        <w:rPr>
          <w:rFonts w:ascii="Arial" w:hAnsi="Arial" w:cs="Arial"/>
          <w:color w:val="002060"/>
          <w:sz w:val="22"/>
        </w:rPr>
        <w:tab/>
        <w:t>= B</w:t>
      </w:r>
    </w:p>
    <w:p w14:paraId="4C02B053" w14:textId="77777777" w:rsidR="006249C0" w:rsidRPr="00FA70A6" w:rsidRDefault="006249C0" w:rsidP="006249C0">
      <w:pPr>
        <w:pStyle w:val="Corpodeltesto21"/>
        <w:rPr>
          <w:rFonts w:ascii="Arial" w:hAnsi="Arial" w:cs="Arial"/>
          <w:b/>
          <w:bCs/>
          <w:color w:val="002060"/>
          <w:sz w:val="22"/>
        </w:rPr>
      </w:pPr>
      <w:r w:rsidRPr="00FA70A6">
        <w:rPr>
          <w:rFonts w:ascii="Arial" w:hAnsi="Arial" w:cs="Arial"/>
          <w:b/>
          <w:bCs/>
          <w:color w:val="002060"/>
          <w:sz w:val="22"/>
        </w:rPr>
        <w:t>RECANATI CALCIO A 5 – ETA BETA F.C. FANO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3-1</w:t>
      </w:r>
    </w:p>
    <w:p w14:paraId="1E3339C5" w14:textId="77777777" w:rsidR="006249C0" w:rsidRDefault="006249C0" w:rsidP="006249C0">
      <w:pPr>
        <w:pStyle w:val="Corpodeltesto21"/>
        <w:rPr>
          <w:rFonts w:ascii="Arial" w:hAnsi="Arial" w:cs="Arial"/>
          <w:color w:val="002060"/>
          <w:sz w:val="22"/>
        </w:rPr>
      </w:pPr>
    </w:p>
    <w:p w14:paraId="2E3BF756" w14:textId="77777777" w:rsidR="006249C0" w:rsidRPr="00E762DC" w:rsidRDefault="006249C0" w:rsidP="006249C0">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miglior prima classifica gironi</w:t>
      </w:r>
      <w:r w:rsidRPr="00E762DC">
        <w:rPr>
          <w:rFonts w:ascii="Arial" w:hAnsi="Arial" w:cs="Arial"/>
          <w:color w:val="002060"/>
          <w:sz w:val="22"/>
        </w:rPr>
        <w:t xml:space="preserve"> </w:t>
      </w:r>
      <w:r>
        <w:rPr>
          <w:rFonts w:ascii="Arial" w:hAnsi="Arial" w:cs="Arial"/>
          <w:color w:val="002060"/>
          <w:sz w:val="22"/>
        </w:rPr>
        <w:t>“Silver”</w:t>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peggior prima class. gironi “Silver”</w:t>
      </w:r>
      <w:r>
        <w:rPr>
          <w:rFonts w:ascii="Arial" w:hAnsi="Arial" w:cs="Arial"/>
          <w:color w:val="002060"/>
          <w:sz w:val="22"/>
        </w:rPr>
        <w:tab/>
      </w:r>
      <w:r>
        <w:rPr>
          <w:rFonts w:ascii="Arial" w:hAnsi="Arial" w:cs="Arial"/>
          <w:color w:val="002060"/>
          <w:sz w:val="22"/>
        </w:rPr>
        <w:tab/>
        <w:t>= C</w:t>
      </w:r>
    </w:p>
    <w:p w14:paraId="4D8C5DA2" w14:textId="77777777" w:rsidR="006249C0" w:rsidRPr="00FA70A6" w:rsidRDefault="006249C0" w:rsidP="006249C0">
      <w:pPr>
        <w:pStyle w:val="Corpodeltesto21"/>
        <w:rPr>
          <w:rFonts w:ascii="Arial" w:hAnsi="Arial" w:cs="Arial"/>
          <w:b/>
          <w:bCs/>
          <w:color w:val="002060"/>
          <w:sz w:val="22"/>
        </w:rPr>
      </w:pPr>
      <w:r w:rsidRPr="00FA70A6">
        <w:rPr>
          <w:rFonts w:ascii="Arial" w:hAnsi="Arial" w:cs="Arial"/>
          <w:b/>
          <w:bCs/>
          <w:color w:val="002060"/>
          <w:sz w:val="22"/>
        </w:rPr>
        <w:t>CALCIO A 5 CORINALDO – C.U.S. MACERATA CALCIO A5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0-5</w:t>
      </w:r>
    </w:p>
    <w:p w14:paraId="1CF0DCF5" w14:textId="77777777" w:rsidR="006249C0" w:rsidRDefault="006249C0" w:rsidP="006249C0">
      <w:pPr>
        <w:pStyle w:val="Corpodeltesto21"/>
        <w:rPr>
          <w:rFonts w:ascii="Arial" w:hAnsi="Arial" w:cs="Arial"/>
          <w:color w:val="002060"/>
          <w:sz w:val="22"/>
        </w:rPr>
      </w:pPr>
    </w:p>
    <w:p w14:paraId="5F5952F5" w14:textId="77777777" w:rsidR="006249C0" w:rsidRDefault="006249C0" w:rsidP="006249C0">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 xml:space="preserve">seconda miglior prima class. gironi “Silver” </w:t>
      </w:r>
      <w:r w:rsidRPr="00E762DC">
        <w:rPr>
          <w:rFonts w:ascii="Arial" w:hAnsi="Arial" w:cs="Arial"/>
          <w:color w:val="002060"/>
          <w:sz w:val="22"/>
        </w:rPr>
        <w:t xml:space="preserve">- </w:t>
      </w:r>
      <w:r w:rsidRPr="00E762DC">
        <w:rPr>
          <w:rFonts w:ascii="Arial" w:hAnsi="Arial" w:cs="Arial"/>
          <w:color w:val="002060"/>
          <w:sz w:val="22"/>
        </w:rPr>
        <w:tab/>
      </w:r>
      <w:r>
        <w:rPr>
          <w:rFonts w:ascii="Arial" w:hAnsi="Arial" w:cs="Arial"/>
          <w:color w:val="002060"/>
          <w:sz w:val="22"/>
        </w:rPr>
        <w:t>terza miglior prima class. gironi “Silver”</w:t>
      </w:r>
      <w:r>
        <w:rPr>
          <w:rFonts w:ascii="Arial" w:hAnsi="Arial" w:cs="Arial"/>
          <w:color w:val="002060"/>
          <w:sz w:val="22"/>
        </w:rPr>
        <w:tab/>
        <w:t xml:space="preserve">= D </w:t>
      </w:r>
    </w:p>
    <w:p w14:paraId="00D06470" w14:textId="77777777" w:rsidR="006249C0" w:rsidRPr="00FA70A6" w:rsidRDefault="006249C0" w:rsidP="006249C0">
      <w:pPr>
        <w:pStyle w:val="Corpodeltesto21"/>
        <w:rPr>
          <w:rFonts w:ascii="Arial" w:hAnsi="Arial" w:cs="Arial"/>
          <w:b/>
          <w:bCs/>
          <w:color w:val="002060"/>
          <w:sz w:val="22"/>
        </w:rPr>
      </w:pPr>
      <w:r w:rsidRPr="00FA70A6">
        <w:rPr>
          <w:rFonts w:ascii="Arial" w:hAnsi="Arial" w:cs="Arial"/>
          <w:b/>
          <w:bCs/>
          <w:color w:val="002060"/>
          <w:sz w:val="22"/>
        </w:rPr>
        <w:t>ITALSERVICE C5 – POLISPORTIVA RIPATRANSONE</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2-1</w:t>
      </w:r>
    </w:p>
    <w:p w14:paraId="55A9D196" w14:textId="77777777" w:rsidR="006249C0" w:rsidRPr="001E6A72" w:rsidRDefault="006249C0" w:rsidP="006249C0">
      <w:pPr>
        <w:pStyle w:val="Corpodeltesto21"/>
        <w:rPr>
          <w:rFonts w:ascii="Arial" w:hAnsi="Arial" w:cs="Arial"/>
          <w:color w:val="002060"/>
          <w:sz w:val="22"/>
        </w:rPr>
      </w:pPr>
    </w:p>
    <w:p w14:paraId="6EDA4A79" w14:textId="77777777" w:rsidR="006249C0" w:rsidRPr="004F0082" w:rsidRDefault="006249C0" w:rsidP="006249C0">
      <w:pPr>
        <w:pStyle w:val="LndNormale1"/>
        <w:rPr>
          <w:b/>
          <w:i/>
          <w:color w:val="002060"/>
        </w:rPr>
      </w:pPr>
      <w:r w:rsidRPr="004F0082">
        <w:rPr>
          <w:b/>
          <w:i/>
          <w:color w:val="002060"/>
        </w:rPr>
        <w:t xml:space="preserve">Quarti di Finale (gara unica </w:t>
      </w:r>
      <w:r>
        <w:rPr>
          <w:b/>
          <w:i/>
          <w:color w:val="002060"/>
        </w:rPr>
        <w:t>11</w:t>
      </w:r>
      <w:r w:rsidRPr="004F0082">
        <w:rPr>
          <w:b/>
          <w:i/>
          <w:color w:val="002060"/>
        </w:rPr>
        <w:t>/0</w:t>
      </w:r>
      <w:r>
        <w:rPr>
          <w:b/>
          <w:i/>
          <w:color w:val="002060"/>
        </w:rPr>
        <w:t>4</w:t>
      </w:r>
      <w:r w:rsidRPr="004F0082">
        <w:rPr>
          <w:b/>
          <w:i/>
          <w:color w:val="002060"/>
        </w:rPr>
        <w:t>/2025)</w:t>
      </w:r>
    </w:p>
    <w:p w14:paraId="4767E73D" w14:textId="77777777" w:rsidR="006249C0" w:rsidRPr="004F0082" w:rsidRDefault="006249C0" w:rsidP="006249C0">
      <w:pPr>
        <w:pStyle w:val="Corpodeltesto21"/>
        <w:rPr>
          <w:rFonts w:ascii="Arial" w:hAnsi="Arial" w:cs="Arial"/>
          <w:color w:val="002060"/>
          <w:sz w:val="22"/>
        </w:rPr>
      </w:pPr>
      <w:r w:rsidRPr="004F0082">
        <w:rPr>
          <w:rFonts w:ascii="Arial" w:hAnsi="Arial" w:cs="Arial"/>
          <w:color w:val="002060"/>
          <w:sz w:val="22"/>
        </w:rPr>
        <w:t xml:space="preserve">Le </w:t>
      </w:r>
      <w:r>
        <w:rPr>
          <w:rFonts w:ascii="Arial" w:hAnsi="Arial" w:cs="Arial"/>
          <w:color w:val="002060"/>
          <w:sz w:val="22"/>
        </w:rPr>
        <w:t>4</w:t>
      </w:r>
      <w:r w:rsidRPr="004F0082">
        <w:rPr>
          <w:rFonts w:ascii="Arial" w:hAnsi="Arial" w:cs="Arial"/>
          <w:color w:val="002060"/>
          <w:sz w:val="22"/>
        </w:rPr>
        <w:t xml:space="preserve"> squadre qualificate del girone “Gold”</w:t>
      </w:r>
      <w:r>
        <w:rPr>
          <w:rFonts w:ascii="Arial" w:hAnsi="Arial" w:cs="Arial"/>
          <w:color w:val="002060"/>
          <w:sz w:val="22"/>
        </w:rPr>
        <w:t xml:space="preserve"> (1^, 2^, 3^ e 4^ classificata)</w:t>
      </w:r>
      <w:r w:rsidRPr="004F0082">
        <w:rPr>
          <w:rFonts w:ascii="Arial" w:hAnsi="Arial" w:cs="Arial"/>
          <w:color w:val="002060"/>
          <w:sz w:val="22"/>
        </w:rPr>
        <w:t xml:space="preserve"> e le </w:t>
      </w:r>
      <w:r>
        <w:rPr>
          <w:rFonts w:ascii="Arial" w:hAnsi="Arial" w:cs="Arial"/>
          <w:color w:val="002060"/>
          <w:sz w:val="22"/>
        </w:rPr>
        <w:t>4</w:t>
      </w:r>
      <w:r w:rsidRPr="004F0082">
        <w:rPr>
          <w:rFonts w:ascii="Arial" w:hAnsi="Arial" w:cs="Arial"/>
          <w:color w:val="002060"/>
          <w:sz w:val="22"/>
        </w:rPr>
        <w:t xml:space="preserve"> squadre qualificate dagli Ottavi di Finale disputeranno i Quarti di Finale in gara unica come segue</w:t>
      </w:r>
      <w:r>
        <w:rPr>
          <w:rFonts w:ascii="Arial" w:hAnsi="Arial" w:cs="Arial"/>
          <w:color w:val="002060"/>
          <w:sz w:val="22"/>
        </w:rPr>
        <w:t xml:space="preserve"> </w:t>
      </w:r>
      <w:r w:rsidRPr="00740FA2">
        <w:rPr>
          <w:rFonts w:ascii="Arial" w:hAnsi="Arial" w:cs="Arial"/>
          <w:color w:val="002060"/>
          <w:sz w:val="22"/>
          <w:u w:val="single"/>
        </w:rPr>
        <w:t>in casa della squadra meglio classificata</w:t>
      </w:r>
      <w:r>
        <w:rPr>
          <w:rFonts w:ascii="Arial" w:hAnsi="Arial" w:cs="Arial"/>
          <w:color w:val="002060"/>
          <w:sz w:val="22"/>
        </w:rPr>
        <w:t xml:space="preserve"> al termine della seconda fase (precedenza del girone “Gold” sui “Silver”)</w:t>
      </w:r>
      <w:r w:rsidRPr="004F0082">
        <w:rPr>
          <w:rFonts w:ascii="Arial" w:hAnsi="Arial" w:cs="Arial"/>
          <w:color w:val="002060"/>
          <w:sz w:val="22"/>
        </w:rPr>
        <w:t>:</w:t>
      </w:r>
    </w:p>
    <w:p w14:paraId="781EDC8F" w14:textId="77777777" w:rsidR="006249C0" w:rsidRPr="004F0082" w:rsidRDefault="006249C0" w:rsidP="006249C0">
      <w:pPr>
        <w:pStyle w:val="Corpodeltesto21"/>
        <w:rPr>
          <w:rFonts w:ascii="Arial" w:hAnsi="Arial" w:cs="Arial"/>
          <w:color w:val="002060"/>
          <w:sz w:val="22"/>
        </w:rPr>
      </w:pPr>
    </w:p>
    <w:p w14:paraId="53004C24" w14:textId="77777777" w:rsidR="006249C0" w:rsidRPr="004F0082" w:rsidRDefault="006249C0" w:rsidP="006249C0">
      <w:pPr>
        <w:pStyle w:val="Corpodeltesto21"/>
        <w:rPr>
          <w:rFonts w:ascii="Arial" w:hAnsi="Arial" w:cs="Arial"/>
          <w:color w:val="002060"/>
          <w:sz w:val="22"/>
        </w:rPr>
      </w:pPr>
      <w:r w:rsidRPr="004F0082">
        <w:rPr>
          <w:rFonts w:ascii="Arial" w:hAnsi="Arial" w:cs="Arial"/>
          <w:color w:val="002060"/>
          <w:sz w:val="22"/>
        </w:rPr>
        <w:t xml:space="preserve">- 1^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 xml:space="preserve"> </w:t>
      </w:r>
      <w:r w:rsidRPr="004F0082">
        <w:rPr>
          <w:rFonts w:ascii="Arial" w:hAnsi="Arial" w:cs="Arial"/>
          <w:color w:val="002060"/>
          <w:sz w:val="22"/>
        </w:rPr>
        <w:t xml:space="preserve">- </w:t>
      </w:r>
      <w:r w:rsidRPr="004F0082">
        <w:rPr>
          <w:rFonts w:ascii="Arial" w:hAnsi="Arial" w:cs="Arial"/>
          <w:color w:val="002060"/>
          <w:sz w:val="22"/>
        </w:rPr>
        <w:tab/>
        <w:t xml:space="preserve">vincente </w:t>
      </w:r>
      <w:r>
        <w:rPr>
          <w:rFonts w:ascii="Arial" w:hAnsi="Arial" w:cs="Arial"/>
          <w:color w:val="002060"/>
          <w:sz w:val="22"/>
        </w:rPr>
        <w:t>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P</w:t>
      </w:r>
    </w:p>
    <w:p w14:paraId="4D75D406" w14:textId="77777777" w:rsidR="006249C0" w:rsidRPr="00C067EB" w:rsidRDefault="006249C0" w:rsidP="006249C0">
      <w:pPr>
        <w:pStyle w:val="Corpodeltesto21"/>
        <w:rPr>
          <w:rFonts w:ascii="Arial" w:hAnsi="Arial" w:cs="Arial"/>
          <w:b/>
          <w:bCs/>
          <w:color w:val="002060"/>
          <w:sz w:val="22"/>
        </w:rPr>
      </w:pPr>
      <w:r w:rsidRPr="00C067EB">
        <w:rPr>
          <w:rFonts w:ascii="Arial" w:hAnsi="Arial" w:cs="Arial"/>
          <w:b/>
          <w:bCs/>
          <w:color w:val="002060"/>
          <w:sz w:val="22"/>
        </w:rPr>
        <w:t xml:space="preserve">ACSS MONDOLFO C5 – </w:t>
      </w:r>
      <w:r>
        <w:rPr>
          <w:rFonts w:ascii="Arial" w:hAnsi="Arial" w:cs="Arial"/>
          <w:b/>
          <w:bCs/>
          <w:color w:val="002060"/>
          <w:sz w:val="22"/>
        </w:rPr>
        <w:t>ITALSERVICE C5</w:t>
      </w:r>
    </w:p>
    <w:p w14:paraId="3C53C6F1" w14:textId="77777777" w:rsidR="006249C0" w:rsidRDefault="006249C0" w:rsidP="006249C0">
      <w:pPr>
        <w:pStyle w:val="Corpodeltesto21"/>
        <w:rPr>
          <w:rFonts w:ascii="Arial" w:hAnsi="Arial" w:cs="Arial"/>
          <w:color w:val="002060"/>
          <w:sz w:val="22"/>
        </w:rPr>
      </w:pPr>
    </w:p>
    <w:p w14:paraId="7503E071" w14:textId="77777777" w:rsidR="006249C0" w:rsidRPr="004F0082" w:rsidRDefault="006249C0" w:rsidP="006249C0">
      <w:pPr>
        <w:pStyle w:val="Corpodeltesto21"/>
        <w:rPr>
          <w:rFonts w:ascii="Arial" w:hAnsi="Arial" w:cs="Arial"/>
          <w:color w:val="002060"/>
          <w:sz w:val="22"/>
        </w:rPr>
      </w:pPr>
      <w:r w:rsidRPr="004F0082">
        <w:rPr>
          <w:rFonts w:ascii="Arial" w:hAnsi="Arial" w:cs="Arial"/>
          <w:color w:val="002060"/>
          <w:sz w:val="22"/>
        </w:rPr>
        <w:t xml:space="preserve">- 2^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C</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Q</w:t>
      </w:r>
    </w:p>
    <w:p w14:paraId="30C64789" w14:textId="77777777" w:rsidR="006249C0" w:rsidRPr="000F2B04" w:rsidRDefault="006249C0" w:rsidP="006249C0">
      <w:pPr>
        <w:pStyle w:val="Corpodeltesto21"/>
        <w:rPr>
          <w:rFonts w:ascii="Arial" w:hAnsi="Arial" w:cs="Arial"/>
          <w:b/>
          <w:bCs/>
          <w:color w:val="002060"/>
          <w:sz w:val="22"/>
        </w:rPr>
      </w:pPr>
      <w:r w:rsidRPr="000F2B04">
        <w:rPr>
          <w:rFonts w:ascii="Arial" w:hAnsi="Arial" w:cs="Arial"/>
          <w:b/>
          <w:bCs/>
          <w:color w:val="002060"/>
          <w:sz w:val="22"/>
        </w:rPr>
        <w:t>C.U.S. ANCONA – C.U.S. MACERATA CALCI</w:t>
      </w:r>
      <w:r>
        <w:rPr>
          <w:rFonts w:ascii="Arial" w:hAnsi="Arial" w:cs="Arial"/>
          <w:b/>
          <w:bCs/>
          <w:color w:val="002060"/>
          <w:sz w:val="22"/>
        </w:rPr>
        <w:t>O A5</w:t>
      </w:r>
    </w:p>
    <w:p w14:paraId="41B32F9B" w14:textId="77777777" w:rsidR="006249C0" w:rsidRPr="000F2B04" w:rsidRDefault="006249C0" w:rsidP="006249C0">
      <w:pPr>
        <w:pStyle w:val="Corpodeltesto21"/>
        <w:rPr>
          <w:rFonts w:ascii="Arial" w:hAnsi="Arial" w:cs="Arial"/>
          <w:color w:val="002060"/>
          <w:sz w:val="22"/>
        </w:rPr>
      </w:pPr>
    </w:p>
    <w:p w14:paraId="1236292C" w14:textId="77777777" w:rsidR="006249C0" w:rsidRPr="004F0082" w:rsidRDefault="006249C0" w:rsidP="006249C0">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3</w:t>
      </w:r>
      <w:r w:rsidRPr="004F0082">
        <w:rPr>
          <w:rFonts w:ascii="Arial" w:hAnsi="Arial" w:cs="Arial"/>
          <w:color w:val="002060"/>
          <w:sz w:val="22"/>
        </w:rPr>
        <w:t xml:space="preserve">^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 xml:space="preserve"> </w:t>
      </w:r>
      <w:r w:rsidRPr="004F0082">
        <w:rPr>
          <w:rFonts w:ascii="Arial" w:hAnsi="Arial" w:cs="Arial"/>
          <w:color w:val="002060"/>
          <w:sz w:val="22"/>
        </w:rPr>
        <w:t xml:space="preserve">- </w:t>
      </w:r>
      <w:r w:rsidRPr="004F0082">
        <w:rPr>
          <w:rFonts w:ascii="Arial" w:hAnsi="Arial" w:cs="Arial"/>
          <w:color w:val="002060"/>
          <w:sz w:val="22"/>
        </w:rPr>
        <w:tab/>
        <w:t xml:space="preserve">vincente </w:t>
      </w:r>
      <w:r>
        <w:rPr>
          <w:rFonts w:ascii="Arial" w:hAnsi="Arial" w:cs="Arial"/>
          <w:color w:val="002060"/>
          <w:sz w:val="22"/>
        </w:rPr>
        <w:t>B</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R</w:t>
      </w:r>
    </w:p>
    <w:p w14:paraId="42D64AFC" w14:textId="77777777" w:rsidR="006249C0" w:rsidRPr="00C067EB" w:rsidRDefault="006249C0" w:rsidP="006249C0">
      <w:pPr>
        <w:pStyle w:val="Corpodeltesto21"/>
        <w:rPr>
          <w:rFonts w:ascii="Arial" w:hAnsi="Arial" w:cs="Arial"/>
          <w:b/>
          <w:bCs/>
          <w:color w:val="002060"/>
          <w:sz w:val="22"/>
        </w:rPr>
      </w:pPr>
      <w:r w:rsidRPr="00C067EB">
        <w:rPr>
          <w:rFonts w:ascii="Arial" w:hAnsi="Arial" w:cs="Arial"/>
          <w:b/>
          <w:bCs/>
          <w:color w:val="002060"/>
          <w:sz w:val="22"/>
        </w:rPr>
        <w:t xml:space="preserve">REAL SAN GIORGIO – </w:t>
      </w:r>
      <w:r>
        <w:rPr>
          <w:rFonts w:ascii="Arial" w:hAnsi="Arial" w:cs="Arial"/>
          <w:b/>
          <w:bCs/>
          <w:color w:val="002060"/>
          <w:sz w:val="22"/>
        </w:rPr>
        <w:t>RECANATI CALCIO A 5</w:t>
      </w:r>
    </w:p>
    <w:p w14:paraId="320782C2" w14:textId="77777777" w:rsidR="006249C0" w:rsidRDefault="006249C0" w:rsidP="006249C0">
      <w:pPr>
        <w:pStyle w:val="Corpodeltesto21"/>
        <w:rPr>
          <w:rFonts w:ascii="Arial" w:hAnsi="Arial" w:cs="Arial"/>
          <w:color w:val="002060"/>
          <w:sz w:val="22"/>
        </w:rPr>
      </w:pPr>
    </w:p>
    <w:p w14:paraId="653024D1" w14:textId="77777777" w:rsidR="006249C0" w:rsidRPr="004F0082" w:rsidRDefault="006249C0" w:rsidP="006249C0">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4</w:t>
      </w:r>
      <w:r w:rsidRPr="004F0082">
        <w:rPr>
          <w:rFonts w:ascii="Arial" w:hAnsi="Arial" w:cs="Arial"/>
          <w:color w:val="002060"/>
          <w:sz w:val="22"/>
        </w:rPr>
        <w:t xml:space="preserve">^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A</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S</w:t>
      </w:r>
    </w:p>
    <w:p w14:paraId="030145B0" w14:textId="77777777" w:rsidR="006249C0" w:rsidRPr="00C067EB" w:rsidRDefault="006249C0" w:rsidP="006249C0">
      <w:pPr>
        <w:pStyle w:val="Corpodeltesto21"/>
        <w:rPr>
          <w:rFonts w:ascii="Arial" w:hAnsi="Arial" w:cs="Arial"/>
          <w:b/>
          <w:bCs/>
          <w:color w:val="002060"/>
          <w:sz w:val="22"/>
        </w:rPr>
      </w:pPr>
      <w:r w:rsidRPr="00C067EB">
        <w:rPr>
          <w:rFonts w:ascii="Arial" w:hAnsi="Arial" w:cs="Arial"/>
          <w:b/>
          <w:bCs/>
          <w:color w:val="002060"/>
          <w:sz w:val="22"/>
        </w:rPr>
        <w:t xml:space="preserve">BULDOG T.N.T. LUCREZIA – </w:t>
      </w:r>
      <w:r>
        <w:rPr>
          <w:rFonts w:ascii="Arial" w:hAnsi="Arial" w:cs="Arial"/>
          <w:b/>
          <w:bCs/>
          <w:color w:val="002060"/>
          <w:sz w:val="22"/>
        </w:rPr>
        <w:t>FUTSAL VIRE GEOSISTEM ASD</w:t>
      </w:r>
    </w:p>
    <w:p w14:paraId="62DB29A8" w14:textId="77777777" w:rsidR="006249C0" w:rsidRPr="004F0082" w:rsidRDefault="006249C0" w:rsidP="006249C0">
      <w:pPr>
        <w:pStyle w:val="Corpodeltesto21"/>
        <w:rPr>
          <w:rFonts w:ascii="Arial" w:hAnsi="Arial" w:cs="Arial"/>
          <w:color w:val="002060"/>
          <w:sz w:val="22"/>
        </w:rPr>
      </w:pPr>
    </w:p>
    <w:p w14:paraId="0CD9FF22" w14:textId="77777777" w:rsidR="006249C0" w:rsidRPr="004F0082" w:rsidRDefault="006249C0" w:rsidP="006249C0">
      <w:pPr>
        <w:pStyle w:val="Corpodeltesto21"/>
        <w:rPr>
          <w:rFonts w:ascii="Arial" w:hAnsi="Arial" w:cs="Arial"/>
          <w:color w:val="002060"/>
          <w:sz w:val="22"/>
        </w:rPr>
      </w:pPr>
      <w:r w:rsidRPr="004F0082">
        <w:rPr>
          <w:rFonts w:ascii="Arial" w:hAnsi="Arial" w:cs="Arial"/>
          <w:color w:val="002060"/>
          <w:sz w:val="22"/>
        </w:rPr>
        <w:t xml:space="preserve">Al termine dei tempi regolamentari, in caso di parità, si disputeranno due tempi supplementari di </w:t>
      </w:r>
      <w:proofErr w:type="gramStart"/>
      <w:r w:rsidRPr="004F0082">
        <w:rPr>
          <w:rFonts w:ascii="Arial" w:hAnsi="Arial" w:cs="Arial"/>
          <w:color w:val="002060"/>
          <w:sz w:val="22"/>
        </w:rPr>
        <w:t>5</w:t>
      </w:r>
      <w:proofErr w:type="gramEnd"/>
      <w:r w:rsidRPr="004F0082">
        <w:rPr>
          <w:rFonts w:ascii="Arial" w:hAnsi="Arial" w:cs="Arial"/>
          <w:color w:val="002060"/>
          <w:sz w:val="22"/>
        </w:rPr>
        <w:t xml:space="preserve"> minuti ciascuno.</w:t>
      </w:r>
    </w:p>
    <w:p w14:paraId="221D7174" w14:textId="77777777" w:rsidR="006249C0" w:rsidRPr="004F0082" w:rsidRDefault="006249C0" w:rsidP="006249C0">
      <w:pPr>
        <w:pStyle w:val="Corpodeltesto21"/>
        <w:rPr>
          <w:rFonts w:ascii="Arial" w:hAnsi="Arial" w:cs="Arial"/>
          <w:color w:val="002060"/>
          <w:sz w:val="22"/>
        </w:rPr>
      </w:pPr>
      <w:r w:rsidRPr="004F0082">
        <w:rPr>
          <w:rFonts w:ascii="Arial" w:hAnsi="Arial" w:cs="Arial"/>
          <w:color w:val="002060"/>
          <w:sz w:val="22"/>
        </w:rPr>
        <w:t>Se anche al termine dei tempi supplementari si verificasse la situazione di parità si qualificherà al turno successivo la squadra di casa.</w:t>
      </w:r>
    </w:p>
    <w:p w14:paraId="5E962829" w14:textId="77777777" w:rsidR="006249C0" w:rsidRPr="00FA4D1D" w:rsidRDefault="006249C0" w:rsidP="006249C0">
      <w:pPr>
        <w:pStyle w:val="Corpodeltesto21"/>
        <w:rPr>
          <w:color w:val="002060"/>
          <w:szCs w:val="22"/>
          <w:highlight w:val="yellow"/>
        </w:rPr>
      </w:pPr>
    </w:p>
    <w:p w14:paraId="418F8F80" w14:textId="77777777" w:rsidR="006249C0" w:rsidRPr="00E762DC" w:rsidRDefault="006249C0" w:rsidP="006249C0">
      <w:pPr>
        <w:pStyle w:val="LndNormale1"/>
        <w:rPr>
          <w:b/>
          <w:i/>
          <w:color w:val="002060"/>
        </w:rPr>
      </w:pPr>
      <w:r>
        <w:rPr>
          <w:b/>
          <w:i/>
          <w:color w:val="002060"/>
        </w:rPr>
        <w:t>Semifinali (gara unica 18/04/2026)</w:t>
      </w:r>
    </w:p>
    <w:p w14:paraId="3B80FCD7" w14:textId="77777777" w:rsidR="006249C0" w:rsidRPr="0033664C" w:rsidRDefault="006249C0" w:rsidP="006249C0">
      <w:pPr>
        <w:pStyle w:val="Corpodeltesto21"/>
        <w:rPr>
          <w:rFonts w:ascii="Arial" w:hAnsi="Arial" w:cs="Arial"/>
          <w:color w:val="002060"/>
          <w:sz w:val="22"/>
        </w:rPr>
      </w:pPr>
      <w:r w:rsidRPr="0033664C">
        <w:rPr>
          <w:rFonts w:ascii="Arial" w:hAnsi="Arial" w:cs="Arial"/>
          <w:color w:val="002060"/>
          <w:sz w:val="22"/>
        </w:rPr>
        <w:t>Le 4 squadre qualificate disputeranno Semifinali in gara unica in casa della squadra meglio piazzata al termine della seconda fase.</w:t>
      </w:r>
    </w:p>
    <w:p w14:paraId="5E7087B0" w14:textId="77777777" w:rsidR="006249C0" w:rsidRPr="0033664C" w:rsidRDefault="006249C0" w:rsidP="006249C0">
      <w:pPr>
        <w:pStyle w:val="Corpodeltesto21"/>
        <w:rPr>
          <w:rFonts w:ascii="Arial" w:hAnsi="Arial" w:cs="Arial"/>
          <w:color w:val="002060"/>
          <w:sz w:val="22"/>
        </w:rPr>
      </w:pPr>
      <w:r w:rsidRPr="0033664C">
        <w:rPr>
          <w:rFonts w:ascii="Arial" w:hAnsi="Arial" w:cs="Arial"/>
          <w:color w:val="002060"/>
          <w:sz w:val="22"/>
        </w:rPr>
        <w:t>Gli abbinamenti saranno composti secondo il seguente criterio:</w:t>
      </w:r>
    </w:p>
    <w:p w14:paraId="1E126500" w14:textId="77777777" w:rsidR="006249C0" w:rsidRPr="0033664C" w:rsidRDefault="006249C0" w:rsidP="006249C0">
      <w:pPr>
        <w:pStyle w:val="Corpodeltesto21"/>
        <w:rPr>
          <w:rFonts w:ascii="Arial" w:hAnsi="Arial" w:cs="Arial"/>
          <w:color w:val="002060"/>
          <w:sz w:val="22"/>
        </w:rPr>
      </w:pPr>
      <w:r w:rsidRPr="0033664C">
        <w:rPr>
          <w:rFonts w:ascii="Arial" w:hAnsi="Arial" w:cs="Arial"/>
          <w:color w:val="002060"/>
          <w:sz w:val="22"/>
        </w:rPr>
        <w:lastRenderedPageBreak/>
        <w:t>- vincente P</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t>vincente S</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p>
    <w:p w14:paraId="42B9605B" w14:textId="77777777" w:rsidR="006249C0" w:rsidRPr="0034028A" w:rsidRDefault="006249C0" w:rsidP="006249C0">
      <w:pPr>
        <w:pStyle w:val="Corpodeltesto21"/>
        <w:rPr>
          <w:rFonts w:ascii="Arial" w:hAnsi="Arial" w:cs="Arial"/>
          <w:color w:val="002060"/>
          <w:sz w:val="22"/>
        </w:rPr>
      </w:pPr>
      <w:r w:rsidRPr="0033664C">
        <w:rPr>
          <w:rFonts w:ascii="Arial" w:hAnsi="Arial" w:cs="Arial"/>
          <w:color w:val="002060"/>
          <w:sz w:val="22"/>
        </w:rPr>
        <w:t>- vincente Q</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t>-</w:t>
      </w:r>
      <w:r w:rsidRPr="0033664C">
        <w:rPr>
          <w:rFonts w:ascii="Arial" w:hAnsi="Arial" w:cs="Arial"/>
          <w:color w:val="002060"/>
          <w:sz w:val="22"/>
        </w:rPr>
        <w:tab/>
        <w:t>vincente R</w:t>
      </w:r>
    </w:p>
    <w:p w14:paraId="5CB2551B" w14:textId="77777777" w:rsidR="006249C0" w:rsidRPr="0034028A" w:rsidRDefault="006249C0" w:rsidP="006249C0">
      <w:pPr>
        <w:pStyle w:val="Corpodeltesto21"/>
        <w:rPr>
          <w:color w:val="002060"/>
          <w:szCs w:val="22"/>
        </w:rPr>
      </w:pPr>
    </w:p>
    <w:p w14:paraId="4077C2AD" w14:textId="77777777" w:rsidR="006249C0" w:rsidRPr="0034028A" w:rsidRDefault="006249C0" w:rsidP="006249C0">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4D7446D5" w14:textId="77777777" w:rsidR="006249C0" w:rsidRPr="0034028A" w:rsidRDefault="006249C0" w:rsidP="006249C0">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00CE2702" w14:textId="77777777" w:rsidR="006249C0" w:rsidRPr="004F0082" w:rsidRDefault="006249C0" w:rsidP="006249C0">
      <w:pPr>
        <w:pStyle w:val="Corpodeltesto21"/>
        <w:rPr>
          <w:rFonts w:ascii="Arial" w:hAnsi="Arial" w:cs="Arial"/>
          <w:color w:val="002060"/>
          <w:sz w:val="22"/>
        </w:rPr>
      </w:pPr>
    </w:p>
    <w:p w14:paraId="7FBB3218" w14:textId="77777777" w:rsidR="006249C0" w:rsidRPr="0033664C" w:rsidRDefault="006249C0" w:rsidP="006249C0">
      <w:pPr>
        <w:pStyle w:val="Corpodeltesto21"/>
        <w:rPr>
          <w:rFonts w:ascii="Arial" w:hAnsi="Arial" w:cs="Arial"/>
          <w:b/>
          <w:bCs/>
          <w:i/>
          <w:iCs/>
          <w:color w:val="002060"/>
          <w:sz w:val="22"/>
          <w:szCs w:val="22"/>
        </w:rPr>
      </w:pPr>
      <w:r w:rsidRPr="0033664C">
        <w:rPr>
          <w:rFonts w:ascii="Arial" w:hAnsi="Arial" w:cs="Arial"/>
          <w:b/>
          <w:bCs/>
          <w:i/>
          <w:iCs/>
          <w:color w:val="002060"/>
          <w:sz w:val="22"/>
          <w:szCs w:val="22"/>
        </w:rPr>
        <w:t>Finale (0</w:t>
      </w:r>
      <w:r>
        <w:rPr>
          <w:rFonts w:ascii="Arial" w:hAnsi="Arial" w:cs="Arial"/>
          <w:b/>
          <w:bCs/>
          <w:i/>
          <w:iCs/>
          <w:color w:val="002060"/>
          <w:sz w:val="22"/>
          <w:szCs w:val="22"/>
        </w:rPr>
        <w:t>5</w:t>
      </w:r>
      <w:r w:rsidRPr="0033664C">
        <w:rPr>
          <w:rFonts w:ascii="Arial" w:hAnsi="Arial" w:cs="Arial"/>
          <w:b/>
          <w:bCs/>
          <w:i/>
          <w:iCs/>
          <w:color w:val="002060"/>
          <w:sz w:val="22"/>
          <w:szCs w:val="22"/>
        </w:rPr>
        <w:t>/05/2026)</w:t>
      </w:r>
    </w:p>
    <w:p w14:paraId="4B7DAFAA" w14:textId="77777777" w:rsidR="006249C0" w:rsidRPr="0033664C" w:rsidRDefault="006249C0" w:rsidP="006249C0">
      <w:pPr>
        <w:pStyle w:val="Corpodeltesto21"/>
        <w:rPr>
          <w:rFonts w:ascii="Arial" w:hAnsi="Arial" w:cs="Arial"/>
          <w:color w:val="002060"/>
          <w:sz w:val="22"/>
        </w:rPr>
      </w:pPr>
      <w:r w:rsidRPr="0033664C">
        <w:rPr>
          <w:rFonts w:ascii="Arial" w:hAnsi="Arial" w:cs="Arial"/>
          <w:color w:val="002060"/>
          <w:sz w:val="22"/>
        </w:rPr>
        <w:t>Le 2 squadre qualificate disputeranno la Finale in gara unica in casa della squadra meglio piazzata al termine della seconda fase.</w:t>
      </w:r>
    </w:p>
    <w:p w14:paraId="2FC8F62F" w14:textId="77777777" w:rsidR="006249C0" w:rsidRPr="0033664C" w:rsidRDefault="006249C0" w:rsidP="006249C0">
      <w:pPr>
        <w:pStyle w:val="Corpodeltesto21"/>
        <w:rPr>
          <w:rFonts w:ascii="Arial" w:hAnsi="Arial" w:cs="Arial"/>
          <w:b/>
          <w:bCs/>
          <w:i/>
          <w:iCs/>
          <w:color w:val="002060"/>
          <w:sz w:val="22"/>
          <w:szCs w:val="22"/>
        </w:rPr>
      </w:pPr>
    </w:p>
    <w:p w14:paraId="4B99325B" w14:textId="77777777" w:rsidR="006249C0" w:rsidRDefault="006249C0" w:rsidP="006249C0">
      <w:pPr>
        <w:pStyle w:val="Corpodeltesto21"/>
        <w:rPr>
          <w:rFonts w:ascii="Arial" w:hAnsi="Arial" w:cs="Arial"/>
          <w:color w:val="002060"/>
          <w:sz w:val="22"/>
        </w:rPr>
      </w:pPr>
      <w:r w:rsidRPr="0033664C">
        <w:rPr>
          <w:rFonts w:ascii="Arial" w:hAnsi="Arial" w:cs="Arial"/>
          <w:color w:val="002060"/>
          <w:sz w:val="22"/>
        </w:rPr>
        <w:t xml:space="preserve">Al termine dei tempi regolamentari, in caso di parità, si disputeranno due tempi supplementari di </w:t>
      </w:r>
      <w:proofErr w:type="gramStart"/>
      <w:r w:rsidRPr="0033664C">
        <w:rPr>
          <w:rFonts w:ascii="Arial" w:hAnsi="Arial" w:cs="Arial"/>
          <w:color w:val="002060"/>
          <w:sz w:val="22"/>
        </w:rPr>
        <w:t>5</w:t>
      </w:r>
      <w:proofErr w:type="gramEnd"/>
      <w:r w:rsidRPr="0033664C">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4F2D9943" w14:textId="77777777" w:rsidR="006249C0" w:rsidRDefault="006249C0" w:rsidP="006249C0">
      <w:pPr>
        <w:pStyle w:val="Corpodeltesto21"/>
        <w:rPr>
          <w:rFonts w:ascii="Arial" w:hAnsi="Arial" w:cs="Arial"/>
          <w:color w:val="002060"/>
          <w:sz w:val="22"/>
        </w:rPr>
      </w:pPr>
    </w:p>
    <w:p w14:paraId="235D6EC4" w14:textId="77777777" w:rsidR="006249C0" w:rsidRPr="00424E37" w:rsidRDefault="006249C0" w:rsidP="006249C0">
      <w:pPr>
        <w:pStyle w:val="breakline"/>
        <w:jc w:val="center"/>
        <w:rPr>
          <w:rFonts w:ascii="Arial" w:hAnsi="Arial" w:cs="Arial"/>
          <w:b/>
          <w:bCs/>
          <w:color w:val="002060"/>
          <w:sz w:val="36"/>
          <w:szCs w:val="36"/>
        </w:rPr>
      </w:pPr>
      <w:r w:rsidRPr="00424E37">
        <w:rPr>
          <w:rFonts w:ascii="Arial" w:hAnsi="Arial" w:cs="Arial"/>
          <w:b/>
          <w:bCs/>
          <w:color w:val="002060"/>
          <w:sz w:val="36"/>
          <w:szCs w:val="36"/>
        </w:rPr>
        <w:t>PROGRAMMA GARE</w:t>
      </w:r>
    </w:p>
    <w:p w14:paraId="526F1D5C" w14:textId="77777777" w:rsidR="006249C0" w:rsidRPr="00CE58E2" w:rsidRDefault="006249C0" w:rsidP="006249C0">
      <w:pPr>
        <w:pStyle w:val="breakline"/>
        <w:rPr>
          <w:color w:val="002060"/>
        </w:rPr>
      </w:pPr>
    </w:p>
    <w:p w14:paraId="0BC62931" w14:textId="77777777" w:rsidR="006249C0" w:rsidRPr="00CE58E2" w:rsidRDefault="006249C0" w:rsidP="006249C0">
      <w:pPr>
        <w:pStyle w:val="sottotitolocampionato10"/>
        <w:rPr>
          <w:color w:val="002060"/>
        </w:rPr>
      </w:pPr>
      <w:r w:rsidRPr="00CE58E2">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249C0" w:rsidRPr="00CE58E2" w14:paraId="246F54DB" w14:textId="77777777" w:rsidTr="00BB279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6FD50" w14:textId="77777777" w:rsidR="006249C0" w:rsidRPr="00CE58E2" w:rsidRDefault="006249C0" w:rsidP="00BB2792">
            <w:pPr>
              <w:pStyle w:val="headertabella0"/>
              <w:rPr>
                <w:color w:val="002060"/>
              </w:rPr>
            </w:pPr>
            <w:r w:rsidRPr="00CE58E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0CEF7" w14:textId="77777777" w:rsidR="006249C0" w:rsidRPr="00CE58E2" w:rsidRDefault="006249C0" w:rsidP="00BB2792">
            <w:pPr>
              <w:pStyle w:val="headertabella0"/>
              <w:rPr>
                <w:color w:val="002060"/>
              </w:rPr>
            </w:pPr>
            <w:r w:rsidRPr="00CE58E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09898" w14:textId="77777777" w:rsidR="006249C0" w:rsidRPr="00CE58E2" w:rsidRDefault="006249C0" w:rsidP="00BB2792">
            <w:pPr>
              <w:pStyle w:val="headertabella0"/>
              <w:rPr>
                <w:color w:val="002060"/>
              </w:rPr>
            </w:pPr>
            <w:r w:rsidRPr="00CE58E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AE844" w14:textId="77777777" w:rsidR="006249C0" w:rsidRPr="00CE58E2" w:rsidRDefault="006249C0" w:rsidP="00BB2792">
            <w:pPr>
              <w:pStyle w:val="headertabella0"/>
              <w:rPr>
                <w:color w:val="002060"/>
              </w:rPr>
            </w:pPr>
            <w:r w:rsidRPr="00CE58E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D6BDE" w14:textId="77777777" w:rsidR="006249C0" w:rsidRPr="00CE58E2" w:rsidRDefault="006249C0" w:rsidP="00BB2792">
            <w:pPr>
              <w:pStyle w:val="headertabella0"/>
              <w:rPr>
                <w:color w:val="002060"/>
              </w:rPr>
            </w:pPr>
            <w:r w:rsidRPr="00CE58E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00476" w14:textId="77777777" w:rsidR="006249C0" w:rsidRPr="00CE58E2" w:rsidRDefault="006249C0" w:rsidP="00BB2792">
            <w:pPr>
              <w:pStyle w:val="headertabella0"/>
              <w:rPr>
                <w:color w:val="002060"/>
              </w:rPr>
            </w:pPr>
            <w:proofErr w:type="spellStart"/>
            <w:r w:rsidRPr="00CE58E2">
              <w:rPr>
                <w:color w:val="002060"/>
              </w:rPr>
              <w:t>Localita'</w:t>
            </w:r>
            <w:proofErr w:type="spellEnd"/>
            <w:r w:rsidRPr="00CE58E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7CA0E" w14:textId="77777777" w:rsidR="006249C0" w:rsidRPr="00CE58E2" w:rsidRDefault="006249C0" w:rsidP="00BB2792">
            <w:pPr>
              <w:pStyle w:val="headertabella0"/>
              <w:rPr>
                <w:color w:val="002060"/>
              </w:rPr>
            </w:pPr>
            <w:r w:rsidRPr="00CE58E2">
              <w:rPr>
                <w:color w:val="002060"/>
              </w:rPr>
              <w:t>Indirizzo Impianto</w:t>
            </w:r>
          </w:p>
        </w:tc>
      </w:tr>
      <w:tr w:rsidR="006249C0" w:rsidRPr="00CE58E2" w14:paraId="6C8E7EF1" w14:textId="77777777" w:rsidTr="00BB279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1710E6" w14:textId="77777777" w:rsidR="006249C0" w:rsidRPr="00CE58E2" w:rsidRDefault="006249C0" w:rsidP="00BB2792">
            <w:pPr>
              <w:pStyle w:val="rowtabella0"/>
              <w:rPr>
                <w:color w:val="002060"/>
              </w:rPr>
            </w:pPr>
            <w:r w:rsidRPr="00CE58E2">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F0425D" w14:textId="77777777" w:rsidR="006249C0" w:rsidRPr="00CE58E2" w:rsidRDefault="006249C0" w:rsidP="00BB2792">
            <w:pPr>
              <w:pStyle w:val="rowtabella0"/>
              <w:rPr>
                <w:color w:val="002060"/>
              </w:rPr>
            </w:pPr>
            <w:r w:rsidRPr="00CE58E2">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2EB875" w14:textId="77777777" w:rsidR="006249C0" w:rsidRPr="00CE58E2" w:rsidRDefault="006249C0" w:rsidP="00BB2792">
            <w:pPr>
              <w:pStyle w:val="rowtabella0"/>
              <w:jc w:val="center"/>
              <w:rPr>
                <w:color w:val="002060"/>
              </w:rPr>
            </w:pPr>
            <w:r w:rsidRPr="00CE58E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675611" w14:textId="77777777" w:rsidR="006249C0" w:rsidRPr="00CE58E2" w:rsidRDefault="006249C0" w:rsidP="00BB2792">
            <w:pPr>
              <w:pStyle w:val="rowtabella0"/>
              <w:rPr>
                <w:color w:val="002060"/>
              </w:rPr>
            </w:pPr>
            <w:r w:rsidRPr="00CE58E2">
              <w:rPr>
                <w:color w:val="002060"/>
              </w:rPr>
              <w:t>11/04/2026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5DA3CA" w14:textId="77777777" w:rsidR="006249C0" w:rsidRPr="00CE58E2" w:rsidRDefault="006249C0" w:rsidP="00BB2792">
            <w:pPr>
              <w:pStyle w:val="rowtabella0"/>
              <w:rPr>
                <w:color w:val="002060"/>
              </w:rPr>
            </w:pPr>
            <w:r w:rsidRPr="00CE58E2">
              <w:rPr>
                <w:color w:val="002060"/>
              </w:rPr>
              <w:t xml:space="preserve">5429 PAL.COM. </w:t>
            </w:r>
            <w:proofErr w:type="gramStart"/>
            <w:r w:rsidRPr="00CE58E2">
              <w:rPr>
                <w:color w:val="002060"/>
              </w:rPr>
              <w:t>S.MICHELE</w:t>
            </w:r>
            <w:proofErr w:type="gramEnd"/>
            <w:r w:rsidRPr="00CE58E2">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615F84" w14:textId="77777777" w:rsidR="006249C0" w:rsidRPr="00CE58E2" w:rsidRDefault="006249C0" w:rsidP="00BB2792">
            <w:pPr>
              <w:pStyle w:val="rowtabella0"/>
              <w:rPr>
                <w:color w:val="002060"/>
              </w:rPr>
            </w:pPr>
            <w:r w:rsidRPr="00CE58E2">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9A0A6A" w14:textId="77777777" w:rsidR="006249C0" w:rsidRPr="00CE58E2" w:rsidRDefault="006249C0" w:rsidP="00BB2792">
            <w:pPr>
              <w:pStyle w:val="rowtabella0"/>
              <w:rPr>
                <w:color w:val="002060"/>
              </w:rPr>
            </w:pPr>
            <w:r w:rsidRPr="00CE58E2">
              <w:rPr>
                <w:color w:val="002060"/>
              </w:rPr>
              <w:t>VIA LORETO</w:t>
            </w:r>
          </w:p>
        </w:tc>
      </w:tr>
      <w:tr w:rsidR="006249C0" w:rsidRPr="00CE58E2" w14:paraId="00CC1F15"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A8CCAD" w14:textId="77777777" w:rsidR="006249C0" w:rsidRPr="00CE58E2" w:rsidRDefault="006249C0" w:rsidP="00BB2792">
            <w:pPr>
              <w:pStyle w:val="rowtabella0"/>
              <w:rPr>
                <w:color w:val="002060"/>
              </w:rPr>
            </w:pPr>
            <w:r w:rsidRPr="00CE58E2">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C0DCB2" w14:textId="77777777" w:rsidR="006249C0" w:rsidRPr="00CE58E2" w:rsidRDefault="006249C0" w:rsidP="00BB2792">
            <w:pPr>
              <w:pStyle w:val="rowtabella0"/>
              <w:rPr>
                <w:color w:val="002060"/>
              </w:rPr>
            </w:pPr>
            <w:r w:rsidRPr="00CE58E2">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DF55F6" w14:textId="77777777" w:rsidR="006249C0" w:rsidRPr="00CE58E2" w:rsidRDefault="006249C0" w:rsidP="00BB2792">
            <w:pPr>
              <w:pStyle w:val="rowtabella0"/>
              <w:jc w:val="center"/>
              <w:rPr>
                <w:color w:val="002060"/>
              </w:rPr>
            </w:pPr>
            <w:r w:rsidRPr="00CE58E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F161CE" w14:textId="77777777" w:rsidR="006249C0" w:rsidRPr="00CE58E2" w:rsidRDefault="006249C0" w:rsidP="00BB2792">
            <w:pPr>
              <w:pStyle w:val="rowtabella0"/>
              <w:rPr>
                <w:color w:val="002060"/>
              </w:rPr>
            </w:pPr>
            <w:r w:rsidRPr="00CE58E2">
              <w:rPr>
                <w:color w:val="002060"/>
              </w:rPr>
              <w:t>11/04/2026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4218D2" w14:textId="77777777" w:rsidR="006249C0" w:rsidRPr="00CE58E2" w:rsidRDefault="006249C0" w:rsidP="00BB2792">
            <w:pPr>
              <w:pStyle w:val="rowtabella0"/>
              <w:rPr>
                <w:color w:val="002060"/>
              </w:rPr>
            </w:pPr>
            <w:r w:rsidRPr="00CE58E2">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BEE2DE" w14:textId="77777777" w:rsidR="006249C0" w:rsidRPr="00CE58E2" w:rsidRDefault="006249C0" w:rsidP="00BB2792">
            <w:pPr>
              <w:pStyle w:val="rowtabella0"/>
              <w:rPr>
                <w:color w:val="002060"/>
              </w:rPr>
            </w:pPr>
            <w:r w:rsidRPr="00CE58E2">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12296E" w14:textId="77777777" w:rsidR="006249C0" w:rsidRPr="00CE58E2" w:rsidRDefault="006249C0" w:rsidP="00BB2792">
            <w:pPr>
              <w:pStyle w:val="rowtabella0"/>
              <w:rPr>
                <w:color w:val="002060"/>
              </w:rPr>
            </w:pPr>
            <w:r w:rsidRPr="00CE58E2">
              <w:rPr>
                <w:color w:val="002060"/>
              </w:rPr>
              <w:t>VIA NAZARIO SAURO</w:t>
            </w:r>
          </w:p>
        </w:tc>
      </w:tr>
      <w:tr w:rsidR="006249C0" w:rsidRPr="00CE58E2" w14:paraId="3ABB1FFA" w14:textId="77777777" w:rsidTr="00BB2792">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D10BFF" w14:textId="77777777" w:rsidR="006249C0" w:rsidRPr="00CE58E2" w:rsidRDefault="006249C0" w:rsidP="00BB2792">
            <w:pPr>
              <w:pStyle w:val="rowtabella0"/>
              <w:rPr>
                <w:color w:val="002060"/>
              </w:rPr>
            </w:pPr>
            <w:r w:rsidRPr="00CE58E2">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C6054A" w14:textId="77777777" w:rsidR="006249C0" w:rsidRPr="00CE58E2" w:rsidRDefault="006249C0" w:rsidP="00BB2792">
            <w:pPr>
              <w:pStyle w:val="rowtabella0"/>
              <w:rPr>
                <w:color w:val="002060"/>
              </w:rPr>
            </w:pPr>
            <w:r w:rsidRPr="00CE58E2">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C5AA15" w14:textId="77777777" w:rsidR="006249C0" w:rsidRPr="00CE58E2" w:rsidRDefault="006249C0" w:rsidP="00BB2792">
            <w:pPr>
              <w:pStyle w:val="rowtabella0"/>
              <w:jc w:val="center"/>
              <w:rPr>
                <w:color w:val="002060"/>
              </w:rPr>
            </w:pPr>
            <w:r w:rsidRPr="00CE58E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1AC0B8" w14:textId="77777777" w:rsidR="006249C0" w:rsidRPr="00CE58E2" w:rsidRDefault="006249C0" w:rsidP="00BB2792">
            <w:pPr>
              <w:pStyle w:val="rowtabella0"/>
              <w:rPr>
                <w:color w:val="002060"/>
              </w:rPr>
            </w:pPr>
            <w:r w:rsidRPr="00CE58E2">
              <w:rPr>
                <w:color w:val="002060"/>
              </w:rPr>
              <w:t>11/04/2026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602B90" w14:textId="77777777" w:rsidR="006249C0" w:rsidRPr="00CE58E2" w:rsidRDefault="006249C0" w:rsidP="00BB2792">
            <w:pPr>
              <w:pStyle w:val="rowtabella0"/>
              <w:rPr>
                <w:color w:val="002060"/>
              </w:rPr>
            </w:pPr>
            <w:r w:rsidRPr="00CE58E2">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73E930" w14:textId="77777777" w:rsidR="006249C0" w:rsidRPr="00CE58E2" w:rsidRDefault="006249C0" w:rsidP="00BB2792">
            <w:pPr>
              <w:pStyle w:val="rowtabella0"/>
              <w:rPr>
                <w:color w:val="002060"/>
              </w:rPr>
            </w:pPr>
            <w:r w:rsidRPr="00CE58E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C5A0EA" w14:textId="77777777" w:rsidR="006249C0" w:rsidRPr="00CE58E2" w:rsidRDefault="006249C0" w:rsidP="00BB2792">
            <w:pPr>
              <w:pStyle w:val="rowtabella0"/>
              <w:rPr>
                <w:color w:val="002060"/>
              </w:rPr>
            </w:pPr>
            <w:r w:rsidRPr="00CE58E2">
              <w:rPr>
                <w:color w:val="002060"/>
              </w:rPr>
              <w:t>VIA GROTTE DI POSATORA 19/A</w:t>
            </w:r>
          </w:p>
        </w:tc>
      </w:tr>
      <w:tr w:rsidR="006249C0" w:rsidRPr="00CE58E2" w14:paraId="5CA97ECE" w14:textId="77777777" w:rsidTr="00BB279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C6941C" w14:textId="77777777" w:rsidR="006249C0" w:rsidRPr="00CE58E2" w:rsidRDefault="006249C0" w:rsidP="00BB2792">
            <w:pPr>
              <w:pStyle w:val="rowtabella0"/>
              <w:rPr>
                <w:color w:val="002060"/>
              </w:rPr>
            </w:pPr>
            <w:r w:rsidRPr="00CE58E2">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2CCB4A" w14:textId="77777777" w:rsidR="006249C0" w:rsidRPr="00CE58E2" w:rsidRDefault="006249C0" w:rsidP="00BB2792">
            <w:pPr>
              <w:pStyle w:val="rowtabella0"/>
              <w:rPr>
                <w:color w:val="002060"/>
              </w:rPr>
            </w:pPr>
            <w:r w:rsidRPr="00CE58E2">
              <w:rPr>
                <w:color w:val="002060"/>
              </w:rPr>
              <w:t>RECANATI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7FBCE9" w14:textId="77777777" w:rsidR="006249C0" w:rsidRPr="00CE58E2" w:rsidRDefault="006249C0" w:rsidP="00BB2792">
            <w:pPr>
              <w:pStyle w:val="rowtabella0"/>
              <w:jc w:val="center"/>
              <w:rPr>
                <w:color w:val="002060"/>
              </w:rPr>
            </w:pPr>
            <w:r w:rsidRPr="00CE58E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7F071E" w14:textId="77777777" w:rsidR="006249C0" w:rsidRPr="00CE58E2" w:rsidRDefault="006249C0" w:rsidP="00BB2792">
            <w:pPr>
              <w:pStyle w:val="rowtabella0"/>
              <w:rPr>
                <w:color w:val="002060"/>
              </w:rPr>
            </w:pPr>
            <w:r w:rsidRPr="00CE58E2">
              <w:rPr>
                <w:color w:val="002060"/>
              </w:rPr>
              <w:t>12/04/2026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40E6E2" w14:textId="77777777" w:rsidR="006249C0" w:rsidRPr="00CE58E2" w:rsidRDefault="006249C0" w:rsidP="00BB2792">
            <w:pPr>
              <w:pStyle w:val="rowtabella0"/>
              <w:rPr>
                <w:color w:val="002060"/>
              </w:rPr>
            </w:pPr>
            <w:r w:rsidRPr="00CE58E2">
              <w:rPr>
                <w:color w:val="002060"/>
              </w:rPr>
              <w:t xml:space="preserve">5623 PALESTRA </w:t>
            </w:r>
            <w:proofErr w:type="gramStart"/>
            <w:r w:rsidRPr="00CE58E2">
              <w:rPr>
                <w:color w:val="002060"/>
              </w:rPr>
              <w:t>SC.MEDIA</w:t>
            </w:r>
            <w:proofErr w:type="gramEnd"/>
            <w:r w:rsidRPr="00CE58E2">
              <w:rPr>
                <w:color w:val="002060"/>
              </w:rPr>
              <w:t xml:space="preserve"> </w:t>
            </w:r>
            <w:proofErr w:type="gramStart"/>
            <w:r w:rsidRPr="00CE58E2">
              <w:rPr>
                <w:color w:val="002060"/>
              </w:rPr>
              <w:t>B.ROSSELLI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E655E6" w14:textId="77777777" w:rsidR="006249C0" w:rsidRPr="00CE58E2" w:rsidRDefault="006249C0" w:rsidP="00BB2792">
            <w:pPr>
              <w:pStyle w:val="rowtabella0"/>
              <w:rPr>
                <w:color w:val="002060"/>
              </w:rPr>
            </w:pPr>
            <w:r w:rsidRPr="00CE58E2">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7A44AD" w14:textId="77777777" w:rsidR="006249C0" w:rsidRPr="00CE58E2" w:rsidRDefault="006249C0" w:rsidP="00BB2792">
            <w:pPr>
              <w:pStyle w:val="rowtabella0"/>
              <w:rPr>
                <w:color w:val="002060"/>
              </w:rPr>
            </w:pPr>
            <w:r w:rsidRPr="00CE58E2">
              <w:rPr>
                <w:color w:val="002060"/>
              </w:rPr>
              <w:t>VIA PIRANDELLO</w:t>
            </w:r>
          </w:p>
        </w:tc>
      </w:tr>
    </w:tbl>
    <w:p w14:paraId="6D729C7E" w14:textId="77777777" w:rsidR="006249C0" w:rsidRDefault="006249C0" w:rsidP="006249C0">
      <w:pPr>
        <w:pStyle w:val="breakline"/>
        <w:rPr>
          <w:rFonts w:eastAsiaTheme="minorEastAsia"/>
          <w:color w:val="002060"/>
        </w:rPr>
      </w:pPr>
    </w:p>
    <w:p w14:paraId="32355A6C" w14:textId="77777777" w:rsidR="003E6141" w:rsidRPr="00CE58E2" w:rsidRDefault="003E6141" w:rsidP="006249C0">
      <w:pPr>
        <w:pStyle w:val="breakline"/>
        <w:rPr>
          <w:rFonts w:eastAsiaTheme="minorEastAsia"/>
          <w:color w:val="002060"/>
        </w:rPr>
      </w:pPr>
    </w:p>
    <w:p w14:paraId="60EA910C" w14:textId="77777777" w:rsidR="006249C0" w:rsidRPr="00CE58E2" w:rsidRDefault="006249C0" w:rsidP="006249C0">
      <w:pPr>
        <w:pStyle w:val="titolocampionato0"/>
        <w:shd w:val="clear" w:color="auto" w:fill="CCCCCC"/>
        <w:spacing w:before="80" w:after="40"/>
        <w:rPr>
          <w:color w:val="002060"/>
        </w:rPr>
      </w:pPr>
      <w:r w:rsidRPr="00CE58E2">
        <w:rPr>
          <w:color w:val="002060"/>
        </w:rPr>
        <w:t>UNDER 15 C5 REGIONALI MASCHILI</w:t>
      </w:r>
    </w:p>
    <w:p w14:paraId="21CB5C31" w14:textId="77777777" w:rsidR="006249C0" w:rsidRPr="0038215C" w:rsidRDefault="006249C0" w:rsidP="006249C0">
      <w:pPr>
        <w:pStyle w:val="TITOLOPRINC"/>
        <w:spacing w:before="0" w:beforeAutospacing="0" w:after="0" w:afterAutospacing="0"/>
        <w:rPr>
          <w:color w:val="002060"/>
        </w:rPr>
      </w:pPr>
      <w:r>
        <w:rPr>
          <w:color w:val="002060"/>
        </w:rPr>
        <w:t>FASE FINALE</w:t>
      </w:r>
    </w:p>
    <w:p w14:paraId="119C8DAF" w14:textId="77777777" w:rsidR="006249C0" w:rsidRDefault="006249C0" w:rsidP="006249C0">
      <w:pPr>
        <w:pStyle w:val="Corpodeltesto21"/>
        <w:rPr>
          <w:rFonts w:ascii="Arial" w:hAnsi="Arial" w:cs="Arial"/>
          <w:color w:val="002060"/>
          <w:sz w:val="22"/>
        </w:rPr>
      </w:pPr>
    </w:p>
    <w:p w14:paraId="3DF429CC" w14:textId="77777777" w:rsidR="006249C0" w:rsidRPr="00C02215" w:rsidRDefault="006249C0" w:rsidP="006249C0">
      <w:pPr>
        <w:pStyle w:val="LndNormale1"/>
        <w:rPr>
          <w:b/>
          <w:i/>
          <w:color w:val="002060"/>
        </w:rPr>
      </w:pPr>
      <w:r w:rsidRPr="00C02215">
        <w:rPr>
          <w:b/>
          <w:i/>
          <w:color w:val="002060"/>
        </w:rPr>
        <w:t xml:space="preserve">Ottavi di Finale </w:t>
      </w:r>
    </w:p>
    <w:p w14:paraId="5AF44BED" w14:textId="77777777" w:rsidR="006249C0" w:rsidRPr="00C02215" w:rsidRDefault="006249C0" w:rsidP="006249C0">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1</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 xml:space="preserve">miglior </w:t>
      </w:r>
      <w:r>
        <w:rPr>
          <w:rFonts w:ascii="Arial" w:hAnsi="Arial" w:cs="Arial"/>
          <w:color w:val="002060"/>
          <w:sz w:val="22"/>
        </w:rPr>
        <w:t>quarta</w:t>
      </w:r>
      <w:r w:rsidRPr="00C02215">
        <w:rPr>
          <w:rFonts w:ascii="Arial" w:hAnsi="Arial" w:cs="Arial"/>
          <w:color w:val="002060"/>
          <w:sz w:val="22"/>
        </w:rPr>
        <w:t xml:space="preserve"> classificata “Silver”</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1</w:t>
      </w:r>
    </w:p>
    <w:p w14:paraId="6911B49D" w14:textId="77777777" w:rsidR="006249C0" w:rsidRPr="00C87F9C" w:rsidRDefault="006249C0" w:rsidP="006249C0">
      <w:pPr>
        <w:pStyle w:val="Corpodeltesto21"/>
        <w:rPr>
          <w:rFonts w:ascii="Arial" w:hAnsi="Arial" w:cs="Arial"/>
          <w:b/>
          <w:bCs/>
          <w:color w:val="002060"/>
          <w:sz w:val="22"/>
        </w:rPr>
      </w:pPr>
      <w:r w:rsidRPr="00C87F9C">
        <w:rPr>
          <w:rFonts w:ascii="Arial" w:hAnsi="Arial" w:cs="Arial"/>
          <w:b/>
          <w:bCs/>
          <w:color w:val="002060"/>
          <w:sz w:val="22"/>
        </w:rPr>
        <w:t>ACSS MONDOLFO C5 – CITTA’ DI OSTRA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19-0</w:t>
      </w:r>
    </w:p>
    <w:p w14:paraId="674ACBFE" w14:textId="77777777" w:rsidR="006249C0" w:rsidRDefault="006249C0" w:rsidP="006249C0">
      <w:pPr>
        <w:pStyle w:val="Corpodeltesto21"/>
        <w:rPr>
          <w:rFonts w:ascii="Arial" w:hAnsi="Arial" w:cs="Arial"/>
          <w:color w:val="002060"/>
          <w:sz w:val="22"/>
        </w:rPr>
      </w:pPr>
    </w:p>
    <w:p w14:paraId="3B80AAC3" w14:textId="77777777" w:rsidR="006249C0" w:rsidRPr="00C02215" w:rsidRDefault="006249C0" w:rsidP="006249C0">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2</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w:t>
      </w:r>
      <w:r>
        <w:rPr>
          <w:rFonts w:ascii="Arial" w:hAnsi="Arial" w:cs="Arial"/>
          <w:color w:val="002060"/>
          <w:sz w:val="22"/>
        </w:rPr>
        <w:t>terza</w:t>
      </w:r>
      <w:r w:rsidRPr="00C02215">
        <w:rPr>
          <w:rFonts w:ascii="Arial" w:hAnsi="Arial" w:cs="Arial"/>
          <w:color w:val="002060"/>
          <w:sz w:val="22"/>
        </w:rPr>
        <w:t xml:space="preserve"> classificata “Silver”</w:t>
      </w:r>
      <w:r w:rsidRPr="00C02215">
        <w:rPr>
          <w:rFonts w:ascii="Arial" w:hAnsi="Arial" w:cs="Arial"/>
          <w:color w:val="002060"/>
          <w:sz w:val="22"/>
        </w:rPr>
        <w:tab/>
        <w:t>= 2</w:t>
      </w:r>
    </w:p>
    <w:p w14:paraId="5223CC5C" w14:textId="77777777" w:rsidR="006249C0" w:rsidRPr="00C87F9C" w:rsidRDefault="006249C0" w:rsidP="006249C0">
      <w:pPr>
        <w:pStyle w:val="Corpodeltesto21"/>
        <w:rPr>
          <w:rFonts w:ascii="Arial" w:hAnsi="Arial" w:cs="Arial"/>
          <w:b/>
          <w:bCs/>
          <w:color w:val="002060"/>
          <w:sz w:val="22"/>
        </w:rPr>
      </w:pPr>
      <w:r w:rsidRPr="00C87F9C">
        <w:rPr>
          <w:rFonts w:ascii="Arial" w:hAnsi="Arial" w:cs="Arial"/>
          <w:b/>
          <w:bCs/>
          <w:color w:val="002060"/>
          <w:sz w:val="22"/>
        </w:rPr>
        <w:t>BULDOG T.N.T. LUCREZIA – SPORTFLY ARL</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6-0</w:t>
      </w:r>
    </w:p>
    <w:p w14:paraId="4263D73D" w14:textId="77777777" w:rsidR="006249C0" w:rsidRPr="005E06FE" w:rsidRDefault="006249C0" w:rsidP="006249C0">
      <w:pPr>
        <w:pStyle w:val="Corpodeltesto21"/>
        <w:rPr>
          <w:rFonts w:ascii="Arial" w:hAnsi="Arial" w:cs="Arial"/>
          <w:color w:val="002060"/>
          <w:sz w:val="22"/>
        </w:rPr>
      </w:pPr>
    </w:p>
    <w:p w14:paraId="0B4515A2" w14:textId="77777777" w:rsidR="006249C0" w:rsidRPr="00C02215" w:rsidRDefault="006249C0" w:rsidP="006249C0">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3</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 xml:space="preserve">miglior </w:t>
      </w:r>
      <w:r>
        <w:rPr>
          <w:rFonts w:ascii="Arial" w:hAnsi="Arial" w:cs="Arial"/>
          <w:color w:val="002060"/>
          <w:sz w:val="22"/>
        </w:rPr>
        <w:t>terza</w:t>
      </w:r>
      <w:r w:rsidRPr="00C02215">
        <w:rPr>
          <w:rFonts w:ascii="Arial" w:hAnsi="Arial" w:cs="Arial"/>
          <w:color w:val="002060"/>
          <w:sz w:val="22"/>
        </w:rPr>
        <w:t xml:space="preserve"> classificata “Silver”</w:t>
      </w:r>
      <w:r w:rsidRPr="00C02215">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3</w:t>
      </w:r>
    </w:p>
    <w:p w14:paraId="745B8C7D" w14:textId="77777777" w:rsidR="006249C0" w:rsidRPr="00C87F9C" w:rsidRDefault="006249C0" w:rsidP="006249C0">
      <w:pPr>
        <w:pStyle w:val="Corpodeltesto21"/>
        <w:rPr>
          <w:rFonts w:ascii="Arial" w:hAnsi="Arial" w:cs="Arial"/>
          <w:b/>
          <w:bCs/>
          <w:color w:val="002060"/>
          <w:sz w:val="22"/>
        </w:rPr>
      </w:pPr>
      <w:r w:rsidRPr="00C87F9C">
        <w:rPr>
          <w:rFonts w:ascii="Arial" w:hAnsi="Arial" w:cs="Arial"/>
          <w:b/>
          <w:bCs/>
          <w:color w:val="002060"/>
          <w:sz w:val="22"/>
        </w:rPr>
        <w:t>ITALSERVICE C5 – C.U.S. MACERATA CALCIO A5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4-2</w:t>
      </w:r>
    </w:p>
    <w:p w14:paraId="772990CA" w14:textId="77777777" w:rsidR="006249C0" w:rsidRPr="00C87F9C" w:rsidRDefault="006249C0" w:rsidP="006249C0">
      <w:pPr>
        <w:pStyle w:val="Corpodeltesto21"/>
        <w:rPr>
          <w:rFonts w:ascii="Arial" w:hAnsi="Arial" w:cs="Arial"/>
          <w:color w:val="002060"/>
          <w:sz w:val="22"/>
        </w:rPr>
      </w:pPr>
    </w:p>
    <w:p w14:paraId="10A49F7B" w14:textId="77777777" w:rsidR="006249C0" w:rsidRPr="00C02215" w:rsidRDefault="006249C0" w:rsidP="006249C0">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4</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seconda class</w:t>
      </w:r>
      <w:r>
        <w:rPr>
          <w:rFonts w:ascii="Arial" w:hAnsi="Arial" w:cs="Arial"/>
          <w:color w:val="002060"/>
          <w:sz w:val="22"/>
        </w:rPr>
        <w:t>.</w:t>
      </w:r>
      <w:r w:rsidRPr="00C02215">
        <w:rPr>
          <w:rFonts w:ascii="Arial" w:hAnsi="Arial" w:cs="Arial"/>
          <w:color w:val="002060"/>
          <w:sz w:val="22"/>
        </w:rPr>
        <w:t xml:space="preserve"> “Silver”</w:t>
      </w:r>
      <w:r w:rsidRPr="00C02215">
        <w:rPr>
          <w:rFonts w:ascii="Arial" w:hAnsi="Arial" w:cs="Arial"/>
          <w:color w:val="002060"/>
          <w:sz w:val="22"/>
        </w:rPr>
        <w:tab/>
        <w:t xml:space="preserve">= </w:t>
      </w:r>
      <w:r>
        <w:rPr>
          <w:rFonts w:ascii="Arial" w:hAnsi="Arial" w:cs="Arial"/>
          <w:color w:val="002060"/>
          <w:sz w:val="22"/>
        </w:rPr>
        <w:t>4</w:t>
      </w:r>
    </w:p>
    <w:p w14:paraId="1686DC2C" w14:textId="77777777" w:rsidR="006249C0" w:rsidRPr="00C87F9C" w:rsidRDefault="006249C0" w:rsidP="006249C0">
      <w:pPr>
        <w:pStyle w:val="Corpodeltesto21"/>
        <w:rPr>
          <w:rFonts w:ascii="Arial" w:hAnsi="Arial" w:cs="Arial"/>
          <w:b/>
          <w:bCs/>
          <w:color w:val="002060"/>
          <w:sz w:val="22"/>
        </w:rPr>
      </w:pPr>
      <w:r w:rsidRPr="00C87F9C">
        <w:rPr>
          <w:rFonts w:ascii="Arial" w:hAnsi="Arial" w:cs="Arial"/>
          <w:b/>
          <w:bCs/>
          <w:color w:val="002060"/>
          <w:sz w:val="22"/>
        </w:rPr>
        <w:t>ASCOLI CALCIO A 5 – CSI GAUDIO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17-1</w:t>
      </w:r>
    </w:p>
    <w:p w14:paraId="4EB93716" w14:textId="77777777" w:rsidR="006249C0" w:rsidRDefault="006249C0" w:rsidP="006249C0">
      <w:pPr>
        <w:pStyle w:val="Corpodeltesto21"/>
        <w:rPr>
          <w:rFonts w:ascii="Arial" w:hAnsi="Arial" w:cs="Arial"/>
          <w:color w:val="002060"/>
          <w:sz w:val="22"/>
        </w:rPr>
      </w:pPr>
    </w:p>
    <w:p w14:paraId="32831C30" w14:textId="77777777" w:rsidR="006249C0" w:rsidRPr="00C02215" w:rsidRDefault="006249C0" w:rsidP="006249C0">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5</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miglior seconda classificata “Silver”</w:t>
      </w:r>
      <w:r w:rsidRPr="00C02215">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5</w:t>
      </w:r>
    </w:p>
    <w:p w14:paraId="6ADD2511" w14:textId="77777777" w:rsidR="006249C0" w:rsidRPr="00C87F9C" w:rsidRDefault="006249C0" w:rsidP="006249C0">
      <w:pPr>
        <w:pStyle w:val="Corpodeltesto21"/>
        <w:rPr>
          <w:rFonts w:ascii="Arial" w:hAnsi="Arial" w:cs="Arial"/>
          <w:b/>
          <w:bCs/>
          <w:color w:val="002060"/>
          <w:sz w:val="22"/>
        </w:rPr>
      </w:pPr>
      <w:r w:rsidRPr="00C87F9C">
        <w:rPr>
          <w:rFonts w:ascii="Arial" w:hAnsi="Arial" w:cs="Arial"/>
          <w:b/>
          <w:bCs/>
          <w:color w:val="002060"/>
          <w:sz w:val="22"/>
        </w:rPr>
        <w:t>CERRETO D’ESI ASD – RECANATI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8-3</w:t>
      </w:r>
    </w:p>
    <w:p w14:paraId="40E3EFE4" w14:textId="77777777" w:rsidR="006249C0" w:rsidRDefault="006249C0" w:rsidP="006249C0">
      <w:pPr>
        <w:pStyle w:val="Corpodeltesto21"/>
        <w:rPr>
          <w:rFonts w:ascii="Arial" w:hAnsi="Arial" w:cs="Arial"/>
          <w:color w:val="002060"/>
          <w:sz w:val="22"/>
        </w:rPr>
      </w:pPr>
    </w:p>
    <w:p w14:paraId="0376DB45" w14:textId="77777777" w:rsidR="006249C0" w:rsidRPr="00C02215" w:rsidRDefault="006249C0" w:rsidP="006249C0">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6</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seconda</w:t>
      </w:r>
      <w:r w:rsidRPr="00C02215">
        <w:rPr>
          <w:rFonts w:ascii="Arial" w:hAnsi="Arial" w:cs="Arial"/>
          <w:color w:val="002060"/>
          <w:sz w:val="22"/>
        </w:rPr>
        <w:t xml:space="preserve"> miglior </w:t>
      </w:r>
      <w:r>
        <w:rPr>
          <w:rFonts w:ascii="Arial" w:hAnsi="Arial" w:cs="Arial"/>
          <w:color w:val="002060"/>
          <w:sz w:val="22"/>
        </w:rPr>
        <w:t>prima</w:t>
      </w:r>
      <w:r w:rsidRPr="00C02215">
        <w:rPr>
          <w:rFonts w:ascii="Arial" w:hAnsi="Arial" w:cs="Arial"/>
          <w:color w:val="002060"/>
          <w:sz w:val="22"/>
        </w:rPr>
        <w:t xml:space="preserve"> classificata “Silver”</w:t>
      </w:r>
      <w:r w:rsidRPr="00C02215">
        <w:rPr>
          <w:rFonts w:ascii="Arial" w:hAnsi="Arial" w:cs="Arial"/>
          <w:color w:val="002060"/>
          <w:sz w:val="22"/>
        </w:rPr>
        <w:tab/>
        <w:t xml:space="preserve">= </w:t>
      </w:r>
      <w:r>
        <w:rPr>
          <w:rFonts w:ascii="Arial" w:hAnsi="Arial" w:cs="Arial"/>
          <w:color w:val="002060"/>
          <w:sz w:val="22"/>
        </w:rPr>
        <w:t>6</w:t>
      </w:r>
    </w:p>
    <w:p w14:paraId="01C68697" w14:textId="77777777" w:rsidR="006249C0" w:rsidRPr="00C87F9C" w:rsidRDefault="006249C0" w:rsidP="006249C0">
      <w:pPr>
        <w:pStyle w:val="Corpodeltesto21"/>
        <w:rPr>
          <w:rFonts w:ascii="Arial" w:hAnsi="Arial" w:cs="Arial"/>
          <w:b/>
          <w:bCs/>
          <w:color w:val="002060"/>
          <w:sz w:val="22"/>
        </w:rPr>
      </w:pPr>
      <w:r w:rsidRPr="00C87F9C">
        <w:rPr>
          <w:rFonts w:ascii="Arial" w:hAnsi="Arial" w:cs="Arial"/>
          <w:b/>
          <w:bCs/>
          <w:color w:val="002060"/>
          <w:sz w:val="22"/>
        </w:rPr>
        <w:t>POL.CAGLI SPORT ASSOCIATI – CALCIO A 5 CORINALDO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5-2</w:t>
      </w:r>
    </w:p>
    <w:p w14:paraId="3825FBE3" w14:textId="77777777" w:rsidR="006249C0" w:rsidRDefault="006249C0" w:rsidP="006249C0">
      <w:pPr>
        <w:pStyle w:val="Corpodeltesto21"/>
        <w:rPr>
          <w:rFonts w:ascii="Arial" w:hAnsi="Arial" w:cs="Arial"/>
          <w:color w:val="002060"/>
          <w:sz w:val="22"/>
        </w:rPr>
      </w:pPr>
    </w:p>
    <w:p w14:paraId="243D13AD" w14:textId="77777777" w:rsidR="006249C0" w:rsidRPr="00C02215" w:rsidRDefault="006249C0" w:rsidP="006249C0">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7</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miglior prima classificata “Silver”</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 xml:space="preserve">= </w:t>
      </w:r>
      <w:r>
        <w:rPr>
          <w:rFonts w:ascii="Arial" w:hAnsi="Arial" w:cs="Arial"/>
          <w:color w:val="002060"/>
          <w:sz w:val="22"/>
        </w:rPr>
        <w:t>7</w:t>
      </w:r>
    </w:p>
    <w:p w14:paraId="5628A704" w14:textId="77777777" w:rsidR="006249C0" w:rsidRPr="00C87F9C" w:rsidRDefault="006249C0" w:rsidP="006249C0">
      <w:pPr>
        <w:pStyle w:val="Corpodeltesto21"/>
        <w:rPr>
          <w:rFonts w:ascii="Arial" w:hAnsi="Arial" w:cs="Arial"/>
          <w:b/>
          <w:bCs/>
          <w:color w:val="002060"/>
          <w:sz w:val="22"/>
        </w:rPr>
      </w:pPr>
      <w:r w:rsidRPr="00C87F9C">
        <w:rPr>
          <w:rFonts w:ascii="Arial" w:hAnsi="Arial" w:cs="Arial"/>
          <w:b/>
          <w:bCs/>
          <w:color w:val="002060"/>
          <w:sz w:val="22"/>
        </w:rPr>
        <w:lastRenderedPageBreak/>
        <w:t>POLISPORTIVA RIPATRANSONE – SPORTING GROTTAMMARE</w:t>
      </w:r>
      <w:r>
        <w:rPr>
          <w:rFonts w:ascii="Arial" w:hAnsi="Arial" w:cs="Arial"/>
          <w:b/>
          <w:bCs/>
          <w:color w:val="002060"/>
          <w:sz w:val="22"/>
        </w:rPr>
        <w:tab/>
      </w:r>
      <w:r>
        <w:rPr>
          <w:rFonts w:ascii="Arial" w:hAnsi="Arial" w:cs="Arial"/>
          <w:b/>
          <w:bCs/>
          <w:color w:val="002060"/>
          <w:sz w:val="22"/>
        </w:rPr>
        <w:tab/>
        <w:t>10-2</w:t>
      </w:r>
    </w:p>
    <w:p w14:paraId="709C361E" w14:textId="77777777" w:rsidR="006249C0" w:rsidRDefault="006249C0" w:rsidP="006249C0">
      <w:pPr>
        <w:pStyle w:val="Corpodeltesto21"/>
        <w:rPr>
          <w:rFonts w:ascii="Arial" w:hAnsi="Arial" w:cs="Arial"/>
          <w:color w:val="002060"/>
          <w:sz w:val="22"/>
        </w:rPr>
      </w:pPr>
    </w:p>
    <w:p w14:paraId="33D50BCB" w14:textId="77777777" w:rsidR="006249C0" w:rsidRPr="00C02215" w:rsidRDefault="006249C0" w:rsidP="006249C0">
      <w:pPr>
        <w:pStyle w:val="Corpodeltesto21"/>
        <w:rPr>
          <w:rFonts w:ascii="Arial" w:hAnsi="Arial" w:cs="Arial"/>
          <w:color w:val="002060"/>
          <w:sz w:val="22"/>
        </w:rPr>
      </w:pPr>
      <w:r w:rsidRPr="00C02215">
        <w:rPr>
          <w:rFonts w:ascii="Arial" w:hAnsi="Arial" w:cs="Arial"/>
          <w:color w:val="002060"/>
          <w:sz w:val="22"/>
        </w:rPr>
        <w:t xml:space="preserve">- </w:t>
      </w:r>
      <w:r>
        <w:rPr>
          <w:rFonts w:ascii="Arial" w:hAnsi="Arial" w:cs="Arial"/>
          <w:color w:val="002060"/>
          <w:sz w:val="22"/>
        </w:rPr>
        <w:t>8</w:t>
      </w:r>
      <w:r w:rsidRPr="00C02215">
        <w:rPr>
          <w:rFonts w:ascii="Arial" w:hAnsi="Arial" w:cs="Arial"/>
          <w:color w:val="002060"/>
          <w:sz w:val="22"/>
        </w:rPr>
        <w:t>^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r>
      <w:r>
        <w:rPr>
          <w:rFonts w:ascii="Arial" w:hAnsi="Arial" w:cs="Arial"/>
          <w:color w:val="002060"/>
          <w:sz w:val="22"/>
        </w:rPr>
        <w:t>9^ classificata Girone “Gold”</w:t>
      </w:r>
      <w:r>
        <w:rPr>
          <w:rFonts w:ascii="Arial" w:hAnsi="Arial" w:cs="Arial"/>
          <w:color w:val="002060"/>
          <w:sz w:val="22"/>
        </w:rPr>
        <w:tab/>
      </w:r>
      <w:r>
        <w:rPr>
          <w:rFonts w:ascii="Arial" w:hAnsi="Arial" w:cs="Arial"/>
          <w:color w:val="002060"/>
          <w:sz w:val="22"/>
        </w:rPr>
        <w:tab/>
      </w:r>
      <w:r w:rsidRPr="00C02215">
        <w:rPr>
          <w:rFonts w:ascii="Arial" w:hAnsi="Arial" w:cs="Arial"/>
          <w:color w:val="002060"/>
          <w:sz w:val="22"/>
        </w:rPr>
        <w:tab/>
        <w:t xml:space="preserve">= </w:t>
      </w:r>
      <w:r>
        <w:rPr>
          <w:rFonts w:ascii="Arial" w:hAnsi="Arial" w:cs="Arial"/>
          <w:color w:val="002060"/>
          <w:sz w:val="22"/>
        </w:rPr>
        <w:t>8</w:t>
      </w:r>
    </w:p>
    <w:p w14:paraId="0F323DFF" w14:textId="77777777" w:rsidR="006249C0" w:rsidRPr="00C87F9C" w:rsidRDefault="006249C0" w:rsidP="006249C0">
      <w:pPr>
        <w:pStyle w:val="Corpodeltesto21"/>
        <w:rPr>
          <w:rFonts w:ascii="Arial" w:hAnsi="Arial" w:cs="Arial"/>
          <w:b/>
          <w:bCs/>
          <w:color w:val="002060"/>
          <w:sz w:val="22"/>
        </w:rPr>
      </w:pPr>
      <w:r w:rsidRPr="00C87F9C">
        <w:rPr>
          <w:rFonts w:ascii="Arial" w:hAnsi="Arial" w:cs="Arial"/>
          <w:b/>
          <w:bCs/>
          <w:color w:val="002060"/>
          <w:sz w:val="22"/>
        </w:rPr>
        <w:t>CANTINE RIUNITE CSI – C.U.S. ANCONA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 xml:space="preserve"> 2-4</w:t>
      </w:r>
    </w:p>
    <w:p w14:paraId="15810B8C" w14:textId="77777777" w:rsidR="006249C0" w:rsidRDefault="006249C0" w:rsidP="006249C0">
      <w:pPr>
        <w:pStyle w:val="Corpodeltesto21"/>
        <w:rPr>
          <w:rFonts w:ascii="Arial" w:hAnsi="Arial" w:cs="Arial"/>
          <w:color w:val="002060"/>
          <w:sz w:val="22"/>
        </w:rPr>
      </w:pPr>
    </w:p>
    <w:p w14:paraId="12A4BE46" w14:textId="77777777" w:rsidR="006249C0" w:rsidRPr="00C02215" w:rsidRDefault="006249C0" w:rsidP="006249C0">
      <w:pPr>
        <w:pStyle w:val="LndNormale1"/>
        <w:rPr>
          <w:color w:val="002060"/>
        </w:rPr>
      </w:pPr>
    </w:p>
    <w:p w14:paraId="552430AF" w14:textId="77777777" w:rsidR="006249C0" w:rsidRPr="0034028A" w:rsidRDefault="006249C0" w:rsidP="006249C0">
      <w:pPr>
        <w:pStyle w:val="LndNormale1"/>
        <w:rPr>
          <w:b/>
          <w:i/>
          <w:color w:val="002060"/>
        </w:rPr>
      </w:pPr>
      <w:r w:rsidRPr="0034028A">
        <w:rPr>
          <w:b/>
          <w:i/>
          <w:color w:val="002060"/>
        </w:rPr>
        <w:t xml:space="preserve">Quarti di Finale (gara unica </w:t>
      </w:r>
      <w:r>
        <w:rPr>
          <w:b/>
          <w:i/>
          <w:color w:val="002060"/>
        </w:rPr>
        <w:t>21</w:t>
      </w:r>
      <w:r w:rsidRPr="0034028A">
        <w:rPr>
          <w:b/>
          <w:i/>
          <w:color w:val="002060"/>
        </w:rPr>
        <w:t>/0</w:t>
      </w:r>
      <w:r>
        <w:rPr>
          <w:b/>
          <w:i/>
          <w:color w:val="002060"/>
        </w:rPr>
        <w:t>3</w:t>
      </w:r>
      <w:r w:rsidRPr="0034028A">
        <w:rPr>
          <w:b/>
          <w:i/>
          <w:color w:val="002060"/>
        </w:rPr>
        <w:t>/202</w:t>
      </w:r>
      <w:r>
        <w:rPr>
          <w:b/>
          <w:i/>
          <w:color w:val="002060"/>
        </w:rPr>
        <w:t>6</w:t>
      </w:r>
      <w:r w:rsidRPr="0034028A">
        <w:rPr>
          <w:b/>
          <w:i/>
          <w:color w:val="002060"/>
        </w:rPr>
        <w:t>)</w:t>
      </w:r>
    </w:p>
    <w:p w14:paraId="686C9EAF" w14:textId="77777777" w:rsidR="006249C0" w:rsidRPr="0034028A" w:rsidRDefault="006249C0" w:rsidP="006249C0">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1</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8</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A</w:t>
      </w:r>
    </w:p>
    <w:p w14:paraId="2A109C1B" w14:textId="77777777" w:rsidR="006249C0" w:rsidRPr="000A067E" w:rsidRDefault="006249C0" w:rsidP="006249C0">
      <w:pPr>
        <w:pStyle w:val="Corpodeltesto21"/>
        <w:rPr>
          <w:rFonts w:ascii="Arial" w:hAnsi="Arial" w:cs="Arial"/>
          <w:b/>
          <w:bCs/>
          <w:color w:val="002060"/>
          <w:sz w:val="22"/>
        </w:rPr>
      </w:pPr>
      <w:r w:rsidRPr="000A067E">
        <w:rPr>
          <w:rFonts w:ascii="Arial" w:hAnsi="Arial" w:cs="Arial"/>
          <w:b/>
          <w:bCs/>
          <w:color w:val="002060"/>
          <w:sz w:val="22"/>
        </w:rPr>
        <w:t>ACSS MONDOLFO C5 – C.U.S. ANCONA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5-1</w:t>
      </w:r>
    </w:p>
    <w:p w14:paraId="5A418D4D" w14:textId="77777777" w:rsidR="006249C0" w:rsidRDefault="006249C0" w:rsidP="006249C0">
      <w:pPr>
        <w:pStyle w:val="Corpodeltesto21"/>
        <w:rPr>
          <w:rFonts w:ascii="Arial" w:hAnsi="Arial" w:cs="Arial"/>
          <w:color w:val="002060"/>
          <w:sz w:val="22"/>
        </w:rPr>
      </w:pPr>
    </w:p>
    <w:p w14:paraId="1FD6A67B" w14:textId="77777777" w:rsidR="006249C0" w:rsidRPr="0034028A" w:rsidRDefault="006249C0" w:rsidP="006249C0">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2</w:t>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7</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B</w:t>
      </w:r>
    </w:p>
    <w:p w14:paraId="08BD788E" w14:textId="77777777" w:rsidR="006249C0" w:rsidRPr="000A067E" w:rsidRDefault="006249C0" w:rsidP="006249C0">
      <w:pPr>
        <w:pStyle w:val="Corpodeltesto21"/>
        <w:rPr>
          <w:rFonts w:ascii="Arial" w:hAnsi="Arial" w:cs="Arial"/>
          <w:b/>
          <w:bCs/>
          <w:color w:val="002060"/>
          <w:sz w:val="22"/>
        </w:rPr>
      </w:pPr>
      <w:r>
        <w:rPr>
          <w:rFonts w:ascii="Arial" w:hAnsi="Arial" w:cs="Arial"/>
          <w:b/>
          <w:bCs/>
          <w:color w:val="002060"/>
          <w:sz w:val="22"/>
        </w:rPr>
        <w:t>BULDOG T.N.T. LUCREZIA</w:t>
      </w:r>
      <w:r w:rsidRPr="000A067E">
        <w:rPr>
          <w:rFonts w:ascii="Arial" w:hAnsi="Arial" w:cs="Arial"/>
          <w:b/>
          <w:bCs/>
          <w:color w:val="002060"/>
          <w:sz w:val="22"/>
        </w:rPr>
        <w:t xml:space="preserve"> – POLISPORTIVA RIPATRANSONE</w:t>
      </w:r>
      <w:r>
        <w:rPr>
          <w:rFonts w:ascii="Arial" w:hAnsi="Arial" w:cs="Arial"/>
          <w:b/>
          <w:bCs/>
          <w:color w:val="002060"/>
          <w:sz w:val="22"/>
        </w:rPr>
        <w:tab/>
      </w:r>
      <w:r>
        <w:rPr>
          <w:rFonts w:ascii="Arial" w:hAnsi="Arial" w:cs="Arial"/>
          <w:b/>
          <w:bCs/>
          <w:color w:val="002060"/>
          <w:sz w:val="22"/>
        </w:rPr>
        <w:tab/>
        <w:t>5-3</w:t>
      </w:r>
    </w:p>
    <w:p w14:paraId="67C69814" w14:textId="77777777" w:rsidR="006249C0" w:rsidRDefault="006249C0" w:rsidP="006249C0">
      <w:pPr>
        <w:pStyle w:val="Corpodeltesto21"/>
        <w:rPr>
          <w:rFonts w:ascii="Arial" w:hAnsi="Arial" w:cs="Arial"/>
          <w:color w:val="002060"/>
          <w:sz w:val="22"/>
        </w:rPr>
      </w:pPr>
    </w:p>
    <w:p w14:paraId="48C535D2" w14:textId="77777777" w:rsidR="006249C0" w:rsidRPr="0034028A" w:rsidRDefault="006249C0" w:rsidP="006249C0">
      <w:pPr>
        <w:pStyle w:val="Corpodeltesto21"/>
        <w:rPr>
          <w:rFonts w:ascii="Arial" w:hAnsi="Arial" w:cs="Arial"/>
          <w:color w:val="002060"/>
          <w:sz w:val="22"/>
        </w:rPr>
      </w:pPr>
      <w:r w:rsidRPr="0034028A">
        <w:rPr>
          <w:rFonts w:ascii="Arial" w:hAnsi="Arial" w:cs="Arial"/>
          <w:color w:val="002060"/>
          <w:sz w:val="22"/>
        </w:rPr>
        <w:t xml:space="preserve">- </w:t>
      </w:r>
      <w:r>
        <w:rPr>
          <w:rFonts w:ascii="Arial" w:hAnsi="Arial" w:cs="Arial"/>
          <w:color w:val="002060"/>
          <w:sz w:val="22"/>
        </w:rPr>
        <w:t>vincente 3</w:t>
      </w:r>
      <w:r>
        <w:rPr>
          <w:rFonts w:ascii="Arial" w:hAnsi="Arial" w:cs="Arial"/>
          <w:color w:val="002060"/>
          <w:sz w:val="22"/>
        </w:rPr>
        <w:tab/>
      </w:r>
      <w:r>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6</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C</w:t>
      </w:r>
    </w:p>
    <w:p w14:paraId="50AE8B1C" w14:textId="77777777" w:rsidR="006249C0" w:rsidRPr="000A067E" w:rsidRDefault="006249C0" w:rsidP="006249C0">
      <w:pPr>
        <w:pStyle w:val="Corpodeltesto21"/>
        <w:rPr>
          <w:rFonts w:ascii="Arial" w:hAnsi="Arial" w:cs="Arial"/>
          <w:b/>
          <w:bCs/>
          <w:color w:val="002060"/>
          <w:sz w:val="22"/>
        </w:rPr>
      </w:pPr>
      <w:r w:rsidRPr="000A067E">
        <w:rPr>
          <w:rFonts w:ascii="Arial" w:hAnsi="Arial" w:cs="Arial"/>
          <w:b/>
          <w:bCs/>
          <w:color w:val="002060"/>
          <w:sz w:val="22"/>
        </w:rPr>
        <w:t>ITALSERVICE C5 – POL.CAGLI SPORT ASSOCIATI</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0-4</w:t>
      </w:r>
    </w:p>
    <w:p w14:paraId="531B987F" w14:textId="77777777" w:rsidR="006249C0" w:rsidRDefault="006249C0" w:rsidP="006249C0">
      <w:pPr>
        <w:pStyle w:val="Corpodeltesto21"/>
        <w:rPr>
          <w:rFonts w:ascii="Arial" w:hAnsi="Arial" w:cs="Arial"/>
          <w:color w:val="002060"/>
          <w:sz w:val="22"/>
        </w:rPr>
      </w:pPr>
    </w:p>
    <w:p w14:paraId="64B62C7B" w14:textId="77777777" w:rsidR="006249C0" w:rsidRPr="0034028A" w:rsidRDefault="006249C0" w:rsidP="006249C0">
      <w:pPr>
        <w:pStyle w:val="Corpodeltesto21"/>
        <w:rPr>
          <w:rFonts w:ascii="Arial" w:hAnsi="Arial" w:cs="Arial"/>
          <w:color w:val="002060"/>
          <w:sz w:val="22"/>
        </w:rPr>
      </w:pPr>
      <w:r w:rsidRPr="0034028A">
        <w:rPr>
          <w:rFonts w:ascii="Arial" w:hAnsi="Arial" w:cs="Arial"/>
          <w:color w:val="002060"/>
          <w:sz w:val="22"/>
        </w:rPr>
        <w:t xml:space="preserve">- vincente </w:t>
      </w:r>
      <w:r>
        <w:rPr>
          <w:rFonts w:ascii="Arial" w:hAnsi="Arial" w:cs="Arial"/>
          <w:color w:val="002060"/>
          <w:sz w:val="22"/>
        </w:rPr>
        <w:t>4</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 xml:space="preserve">vincente </w:t>
      </w:r>
      <w:r>
        <w:rPr>
          <w:rFonts w:ascii="Arial" w:hAnsi="Arial" w:cs="Arial"/>
          <w:color w:val="002060"/>
          <w:sz w:val="22"/>
        </w:rPr>
        <w:t>5</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D</w:t>
      </w:r>
    </w:p>
    <w:p w14:paraId="3BD55D8D" w14:textId="77777777" w:rsidR="006249C0" w:rsidRPr="000A067E" w:rsidRDefault="006249C0" w:rsidP="006249C0">
      <w:pPr>
        <w:pStyle w:val="Corpodeltesto21"/>
        <w:rPr>
          <w:rFonts w:ascii="Arial" w:hAnsi="Arial" w:cs="Arial"/>
          <w:b/>
          <w:bCs/>
          <w:color w:val="002060"/>
          <w:sz w:val="22"/>
        </w:rPr>
      </w:pPr>
      <w:r w:rsidRPr="000A067E">
        <w:rPr>
          <w:rFonts w:ascii="Arial" w:hAnsi="Arial" w:cs="Arial"/>
          <w:b/>
          <w:bCs/>
          <w:color w:val="002060"/>
          <w:sz w:val="22"/>
        </w:rPr>
        <w:t>ASCOL</w:t>
      </w:r>
      <w:r>
        <w:rPr>
          <w:rFonts w:ascii="Arial" w:hAnsi="Arial" w:cs="Arial"/>
          <w:b/>
          <w:bCs/>
          <w:color w:val="002060"/>
          <w:sz w:val="22"/>
        </w:rPr>
        <w:t>I</w:t>
      </w:r>
      <w:r w:rsidRPr="000A067E">
        <w:rPr>
          <w:rFonts w:ascii="Arial" w:hAnsi="Arial" w:cs="Arial"/>
          <w:b/>
          <w:bCs/>
          <w:color w:val="002060"/>
          <w:sz w:val="22"/>
        </w:rPr>
        <w:t xml:space="preserve"> CALCIO A 5 – </w:t>
      </w:r>
      <w:r>
        <w:rPr>
          <w:rFonts w:ascii="Arial" w:hAnsi="Arial" w:cs="Arial"/>
          <w:b/>
          <w:bCs/>
          <w:color w:val="002060"/>
          <w:sz w:val="22"/>
        </w:rPr>
        <w:t>CERRETO D’ESI ASD</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5-0</w:t>
      </w:r>
    </w:p>
    <w:p w14:paraId="0372AF29" w14:textId="77777777" w:rsidR="006249C0" w:rsidRPr="0034028A" w:rsidRDefault="006249C0" w:rsidP="006249C0">
      <w:pPr>
        <w:pStyle w:val="Corpodeltesto21"/>
        <w:rPr>
          <w:rFonts w:ascii="Arial" w:hAnsi="Arial" w:cs="Arial"/>
          <w:color w:val="002060"/>
          <w:sz w:val="22"/>
        </w:rPr>
      </w:pPr>
    </w:p>
    <w:p w14:paraId="61B66F91" w14:textId="77777777" w:rsidR="006249C0" w:rsidRPr="0034028A" w:rsidRDefault="006249C0" w:rsidP="006249C0">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2EE2E5F1" w14:textId="77777777" w:rsidR="006249C0" w:rsidRPr="0034028A" w:rsidRDefault="006249C0" w:rsidP="006249C0">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di casa.</w:t>
      </w:r>
    </w:p>
    <w:p w14:paraId="519C2757" w14:textId="77777777" w:rsidR="006249C0" w:rsidRPr="00FA4D1D" w:rsidRDefault="006249C0" w:rsidP="006249C0">
      <w:pPr>
        <w:pStyle w:val="Corpodeltesto21"/>
        <w:rPr>
          <w:color w:val="002060"/>
          <w:szCs w:val="22"/>
          <w:highlight w:val="yellow"/>
        </w:rPr>
      </w:pPr>
    </w:p>
    <w:p w14:paraId="6E9E17CF" w14:textId="77777777" w:rsidR="006249C0" w:rsidRPr="0034028A" w:rsidRDefault="006249C0" w:rsidP="006249C0">
      <w:pPr>
        <w:pStyle w:val="LndNormale1"/>
        <w:rPr>
          <w:b/>
          <w:i/>
          <w:color w:val="002060"/>
        </w:rPr>
      </w:pPr>
      <w:r w:rsidRPr="0034028A">
        <w:rPr>
          <w:b/>
          <w:i/>
          <w:color w:val="002060"/>
        </w:rPr>
        <w:t>Semifinali (gara unica 1</w:t>
      </w:r>
      <w:r>
        <w:rPr>
          <w:b/>
          <w:i/>
          <w:color w:val="002060"/>
        </w:rPr>
        <w:t>1</w:t>
      </w:r>
      <w:r w:rsidRPr="0034028A">
        <w:rPr>
          <w:b/>
          <w:i/>
          <w:color w:val="002060"/>
        </w:rPr>
        <w:t>/04/202</w:t>
      </w:r>
      <w:r>
        <w:rPr>
          <w:b/>
          <w:i/>
          <w:color w:val="002060"/>
        </w:rPr>
        <w:t>6</w:t>
      </w:r>
      <w:r w:rsidRPr="0034028A">
        <w:rPr>
          <w:b/>
          <w:i/>
          <w:color w:val="002060"/>
        </w:rPr>
        <w:t>)</w:t>
      </w:r>
    </w:p>
    <w:p w14:paraId="42044CEC" w14:textId="77777777" w:rsidR="006249C0" w:rsidRPr="0034028A" w:rsidRDefault="006249C0" w:rsidP="006249C0">
      <w:pPr>
        <w:pStyle w:val="Corpodeltesto21"/>
        <w:rPr>
          <w:rFonts w:ascii="Arial" w:hAnsi="Arial" w:cs="Arial"/>
          <w:color w:val="002060"/>
          <w:sz w:val="22"/>
        </w:rPr>
      </w:pPr>
      <w:r w:rsidRPr="0034028A">
        <w:rPr>
          <w:rFonts w:ascii="Arial" w:hAnsi="Arial" w:cs="Arial"/>
          <w:color w:val="002060"/>
          <w:sz w:val="22"/>
        </w:rPr>
        <w:t>Le 4 squadre qualificate disputeranno Semifinali in gara unica in casa della squadra meglio piazzata al termine della seconda fase.</w:t>
      </w:r>
    </w:p>
    <w:p w14:paraId="3A07C2CA" w14:textId="77777777" w:rsidR="006249C0" w:rsidRPr="0034028A" w:rsidRDefault="006249C0" w:rsidP="006249C0">
      <w:pPr>
        <w:pStyle w:val="Corpodeltesto21"/>
        <w:rPr>
          <w:rFonts w:ascii="Arial" w:hAnsi="Arial" w:cs="Arial"/>
          <w:color w:val="002060"/>
          <w:sz w:val="22"/>
        </w:rPr>
      </w:pPr>
      <w:r w:rsidRPr="0034028A">
        <w:rPr>
          <w:rFonts w:ascii="Arial" w:hAnsi="Arial" w:cs="Arial"/>
          <w:color w:val="002060"/>
          <w:sz w:val="22"/>
        </w:rPr>
        <w:t>Gli abbinamenti saranno composti secondo il seguente criterio:</w:t>
      </w:r>
    </w:p>
    <w:p w14:paraId="56C89D0B" w14:textId="77777777" w:rsidR="006249C0" w:rsidRPr="0034028A" w:rsidRDefault="006249C0" w:rsidP="006249C0">
      <w:pPr>
        <w:pStyle w:val="Corpodeltesto21"/>
        <w:rPr>
          <w:rFonts w:ascii="Arial" w:hAnsi="Arial" w:cs="Arial"/>
          <w:color w:val="002060"/>
          <w:sz w:val="22"/>
        </w:rPr>
      </w:pPr>
      <w:r w:rsidRPr="0034028A">
        <w:rPr>
          <w:rFonts w:ascii="Arial" w:hAnsi="Arial" w:cs="Arial"/>
          <w:color w:val="002060"/>
          <w:sz w:val="22"/>
        </w:rPr>
        <w:t xml:space="preserve">- vincente A </w:t>
      </w:r>
      <w:r w:rsidRPr="0034028A">
        <w:rPr>
          <w:rFonts w:ascii="Arial" w:hAnsi="Arial" w:cs="Arial"/>
          <w:color w:val="002060"/>
          <w:sz w:val="22"/>
        </w:rPr>
        <w:tab/>
      </w:r>
      <w:r w:rsidRPr="0034028A">
        <w:rPr>
          <w:rFonts w:ascii="Arial" w:hAnsi="Arial" w:cs="Arial"/>
          <w:color w:val="002060"/>
          <w:sz w:val="22"/>
        </w:rPr>
        <w:tab/>
        <w:t xml:space="preserve">- </w:t>
      </w:r>
      <w:r w:rsidRPr="0034028A">
        <w:rPr>
          <w:rFonts w:ascii="Arial" w:hAnsi="Arial" w:cs="Arial"/>
          <w:color w:val="002060"/>
          <w:sz w:val="22"/>
        </w:rPr>
        <w:tab/>
        <w:t>vincente 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p>
    <w:p w14:paraId="693D8AC8" w14:textId="77777777" w:rsidR="006249C0" w:rsidRPr="000F2B04" w:rsidRDefault="006249C0" w:rsidP="006249C0">
      <w:pPr>
        <w:pStyle w:val="Corpodeltesto21"/>
        <w:rPr>
          <w:rFonts w:ascii="Arial" w:hAnsi="Arial" w:cs="Arial"/>
          <w:b/>
          <w:bCs/>
          <w:color w:val="002060"/>
          <w:sz w:val="22"/>
        </w:rPr>
      </w:pPr>
      <w:r w:rsidRPr="000F2B04">
        <w:rPr>
          <w:rFonts w:ascii="Arial" w:hAnsi="Arial" w:cs="Arial"/>
          <w:b/>
          <w:bCs/>
          <w:color w:val="002060"/>
          <w:sz w:val="22"/>
        </w:rPr>
        <w:t>ACSS MONDOLFO – ASCOLI CALCIO A 5</w:t>
      </w:r>
    </w:p>
    <w:p w14:paraId="7902080C" w14:textId="77777777" w:rsidR="006249C0" w:rsidRDefault="006249C0" w:rsidP="006249C0">
      <w:pPr>
        <w:pStyle w:val="Corpodeltesto21"/>
        <w:rPr>
          <w:rFonts w:ascii="Arial" w:hAnsi="Arial" w:cs="Arial"/>
          <w:color w:val="002060"/>
          <w:sz w:val="22"/>
        </w:rPr>
      </w:pPr>
    </w:p>
    <w:p w14:paraId="5DFBBC0E" w14:textId="77777777" w:rsidR="006249C0" w:rsidRPr="0034028A" w:rsidRDefault="006249C0" w:rsidP="006249C0">
      <w:pPr>
        <w:pStyle w:val="Corpodeltesto21"/>
        <w:rPr>
          <w:rFonts w:ascii="Arial" w:hAnsi="Arial" w:cs="Arial"/>
          <w:color w:val="002060"/>
          <w:sz w:val="22"/>
        </w:rPr>
      </w:pPr>
      <w:r w:rsidRPr="0034028A">
        <w:rPr>
          <w:rFonts w:ascii="Arial" w:hAnsi="Arial" w:cs="Arial"/>
          <w:color w:val="002060"/>
          <w:sz w:val="22"/>
        </w:rPr>
        <w:t>- vincente B</w:t>
      </w:r>
      <w:r w:rsidRPr="0034028A">
        <w:rPr>
          <w:rFonts w:ascii="Arial" w:hAnsi="Arial" w:cs="Arial"/>
          <w:color w:val="002060"/>
          <w:sz w:val="22"/>
        </w:rPr>
        <w:tab/>
      </w:r>
      <w:r w:rsidRPr="0034028A">
        <w:rPr>
          <w:rFonts w:ascii="Arial" w:hAnsi="Arial" w:cs="Arial"/>
          <w:color w:val="002060"/>
          <w:sz w:val="22"/>
        </w:rPr>
        <w:tab/>
        <w:t>-</w:t>
      </w:r>
      <w:r w:rsidRPr="0034028A">
        <w:rPr>
          <w:rFonts w:ascii="Arial" w:hAnsi="Arial" w:cs="Arial"/>
          <w:color w:val="002060"/>
          <w:sz w:val="22"/>
        </w:rPr>
        <w:tab/>
        <w:t>vincente C</w:t>
      </w:r>
    </w:p>
    <w:p w14:paraId="1D6A3D21" w14:textId="77777777" w:rsidR="006249C0" w:rsidRPr="000F2B04" w:rsidRDefault="006249C0" w:rsidP="006249C0">
      <w:pPr>
        <w:pStyle w:val="Corpodeltesto21"/>
        <w:rPr>
          <w:rFonts w:ascii="Arial" w:hAnsi="Arial" w:cs="Arial"/>
          <w:b/>
          <w:bCs/>
          <w:color w:val="002060"/>
          <w:sz w:val="22"/>
          <w:szCs w:val="22"/>
        </w:rPr>
      </w:pPr>
      <w:r>
        <w:rPr>
          <w:rFonts w:ascii="Arial" w:hAnsi="Arial" w:cs="Arial"/>
          <w:b/>
          <w:bCs/>
          <w:color w:val="002060"/>
          <w:sz w:val="22"/>
        </w:rPr>
        <w:t>BULDOG T.N.T. LUCREZIA</w:t>
      </w:r>
      <w:r w:rsidRPr="000F2B04">
        <w:rPr>
          <w:rFonts w:ascii="Arial" w:hAnsi="Arial" w:cs="Arial"/>
          <w:b/>
          <w:bCs/>
          <w:color w:val="002060"/>
          <w:sz w:val="22"/>
          <w:szCs w:val="22"/>
        </w:rPr>
        <w:t xml:space="preserve"> – POL.CAGLI SPORT ASSOCIATI</w:t>
      </w:r>
    </w:p>
    <w:p w14:paraId="0FB7DEE0" w14:textId="77777777" w:rsidR="006249C0" w:rsidRPr="0034028A" w:rsidRDefault="006249C0" w:rsidP="006249C0">
      <w:pPr>
        <w:pStyle w:val="Corpodeltesto21"/>
        <w:rPr>
          <w:color w:val="002060"/>
          <w:szCs w:val="22"/>
        </w:rPr>
      </w:pPr>
    </w:p>
    <w:p w14:paraId="1BEE0095" w14:textId="77777777" w:rsidR="006249C0" w:rsidRPr="0034028A" w:rsidRDefault="006249C0" w:rsidP="006249C0">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1499195E" w14:textId="77777777" w:rsidR="006249C0" w:rsidRPr="0034028A" w:rsidRDefault="006249C0" w:rsidP="006249C0">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506ED854" w14:textId="77777777" w:rsidR="006249C0" w:rsidRPr="0034028A" w:rsidRDefault="006249C0" w:rsidP="006249C0">
      <w:pPr>
        <w:pStyle w:val="Corpodeltesto21"/>
        <w:rPr>
          <w:rFonts w:ascii="Arial" w:hAnsi="Arial" w:cs="Arial"/>
          <w:color w:val="002060"/>
          <w:sz w:val="22"/>
        </w:rPr>
      </w:pPr>
    </w:p>
    <w:p w14:paraId="476DFCA9" w14:textId="77777777" w:rsidR="006249C0" w:rsidRPr="00474EAB" w:rsidRDefault="006249C0" w:rsidP="006249C0">
      <w:pPr>
        <w:pStyle w:val="Corpodeltesto21"/>
        <w:rPr>
          <w:rFonts w:ascii="Arial" w:hAnsi="Arial" w:cs="Arial"/>
          <w:b/>
          <w:bCs/>
          <w:i/>
          <w:iCs/>
          <w:color w:val="002060"/>
          <w:sz w:val="22"/>
          <w:szCs w:val="22"/>
        </w:rPr>
      </w:pPr>
      <w:r w:rsidRPr="00474EAB">
        <w:rPr>
          <w:rFonts w:ascii="Arial" w:hAnsi="Arial" w:cs="Arial"/>
          <w:b/>
          <w:bCs/>
          <w:i/>
          <w:iCs/>
          <w:color w:val="002060"/>
          <w:sz w:val="22"/>
          <w:szCs w:val="22"/>
        </w:rPr>
        <w:t>Finale (</w:t>
      </w:r>
      <w:r>
        <w:rPr>
          <w:rFonts w:ascii="Arial" w:hAnsi="Arial" w:cs="Arial"/>
          <w:b/>
          <w:bCs/>
          <w:i/>
          <w:iCs/>
          <w:color w:val="002060"/>
          <w:sz w:val="22"/>
          <w:szCs w:val="22"/>
        </w:rPr>
        <w:t>18</w:t>
      </w:r>
      <w:r w:rsidRPr="00474EAB">
        <w:rPr>
          <w:rFonts w:ascii="Arial" w:hAnsi="Arial" w:cs="Arial"/>
          <w:b/>
          <w:bCs/>
          <w:i/>
          <w:iCs/>
          <w:color w:val="002060"/>
          <w:sz w:val="22"/>
          <w:szCs w:val="22"/>
        </w:rPr>
        <w:t>/0</w:t>
      </w:r>
      <w:r>
        <w:rPr>
          <w:rFonts w:ascii="Arial" w:hAnsi="Arial" w:cs="Arial"/>
          <w:b/>
          <w:bCs/>
          <w:i/>
          <w:iCs/>
          <w:color w:val="002060"/>
          <w:sz w:val="22"/>
          <w:szCs w:val="22"/>
        </w:rPr>
        <w:t>4</w:t>
      </w:r>
      <w:r w:rsidRPr="00474EAB">
        <w:rPr>
          <w:rFonts w:ascii="Arial" w:hAnsi="Arial" w:cs="Arial"/>
          <w:b/>
          <w:bCs/>
          <w:i/>
          <w:iCs/>
          <w:color w:val="002060"/>
          <w:sz w:val="22"/>
          <w:szCs w:val="22"/>
        </w:rPr>
        <w:t>/2026)</w:t>
      </w:r>
    </w:p>
    <w:p w14:paraId="6182B9AE" w14:textId="77777777" w:rsidR="006249C0" w:rsidRPr="00474EAB" w:rsidRDefault="006249C0" w:rsidP="006249C0">
      <w:pPr>
        <w:pStyle w:val="Corpodeltesto21"/>
        <w:rPr>
          <w:rFonts w:ascii="Arial" w:hAnsi="Arial" w:cs="Arial"/>
          <w:color w:val="002060"/>
          <w:sz w:val="22"/>
        </w:rPr>
      </w:pPr>
      <w:r w:rsidRPr="00474EAB">
        <w:rPr>
          <w:rFonts w:ascii="Arial" w:hAnsi="Arial" w:cs="Arial"/>
          <w:color w:val="002060"/>
          <w:sz w:val="22"/>
        </w:rPr>
        <w:t>Le 2 squadre qualificate disputeranno la Finale in gara unica in casa della squadra meglio piazzata al termine della seconda fase.</w:t>
      </w:r>
    </w:p>
    <w:p w14:paraId="6F1A43B1" w14:textId="77777777" w:rsidR="006249C0" w:rsidRPr="00474EAB" w:rsidRDefault="006249C0" w:rsidP="006249C0">
      <w:pPr>
        <w:pStyle w:val="Corpodeltesto21"/>
        <w:rPr>
          <w:rFonts w:ascii="Arial" w:hAnsi="Arial" w:cs="Arial"/>
          <w:b/>
          <w:bCs/>
          <w:i/>
          <w:iCs/>
          <w:color w:val="002060"/>
          <w:sz w:val="22"/>
          <w:szCs w:val="22"/>
        </w:rPr>
      </w:pPr>
    </w:p>
    <w:p w14:paraId="5DA3C453" w14:textId="77777777" w:rsidR="006249C0" w:rsidRDefault="006249C0" w:rsidP="006249C0">
      <w:pPr>
        <w:pStyle w:val="Corpodeltesto21"/>
        <w:rPr>
          <w:rFonts w:ascii="Arial" w:hAnsi="Arial" w:cs="Arial"/>
          <w:color w:val="002060"/>
          <w:sz w:val="22"/>
        </w:rPr>
      </w:pPr>
      <w:r w:rsidRPr="00474EAB">
        <w:rPr>
          <w:rFonts w:ascii="Arial" w:hAnsi="Arial" w:cs="Arial"/>
          <w:color w:val="002060"/>
          <w:sz w:val="22"/>
        </w:rPr>
        <w:t xml:space="preserve">Al termine dei tempi regolamentari, in caso di parità, si disputeranno due tempi supplementari di </w:t>
      </w:r>
      <w:proofErr w:type="gramStart"/>
      <w:r w:rsidRPr="00474EAB">
        <w:rPr>
          <w:rFonts w:ascii="Arial" w:hAnsi="Arial" w:cs="Arial"/>
          <w:color w:val="002060"/>
          <w:sz w:val="22"/>
        </w:rPr>
        <w:t>5</w:t>
      </w:r>
      <w:proofErr w:type="gramEnd"/>
      <w:r w:rsidRPr="00474EAB">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6EAF9B10" w14:textId="77777777" w:rsidR="006249C0" w:rsidRDefault="006249C0" w:rsidP="006249C0">
      <w:pPr>
        <w:pStyle w:val="Corpodeltesto21"/>
        <w:rPr>
          <w:rFonts w:ascii="Arial" w:hAnsi="Arial" w:cs="Arial"/>
          <w:color w:val="002060"/>
          <w:sz w:val="22"/>
        </w:rPr>
      </w:pPr>
    </w:p>
    <w:p w14:paraId="61DC98C4" w14:textId="77777777" w:rsidR="006249C0" w:rsidRPr="00424E37" w:rsidRDefault="006249C0" w:rsidP="006249C0">
      <w:pPr>
        <w:pStyle w:val="breakline"/>
        <w:jc w:val="center"/>
        <w:rPr>
          <w:rFonts w:ascii="Arial" w:hAnsi="Arial" w:cs="Arial"/>
          <w:b/>
          <w:bCs/>
          <w:color w:val="002060"/>
          <w:sz w:val="36"/>
          <w:szCs w:val="36"/>
        </w:rPr>
      </w:pPr>
      <w:r w:rsidRPr="00424E37">
        <w:rPr>
          <w:rFonts w:ascii="Arial" w:hAnsi="Arial" w:cs="Arial"/>
          <w:b/>
          <w:bCs/>
          <w:color w:val="002060"/>
          <w:sz w:val="36"/>
          <w:szCs w:val="36"/>
        </w:rPr>
        <w:t>PROGRAMMA GARE</w:t>
      </w:r>
    </w:p>
    <w:p w14:paraId="66DD7CE1" w14:textId="77777777" w:rsidR="006249C0" w:rsidRPr="00CE58E2" w:rsidRDefault="006249C0" w:rsidP="006249C0">
      <w:pPr>
        <w:pStyle w:val="breakline"/>
        <w:rPr>
          <w:color w:val="002060"/>
        </w:rPr>
      </w:pPr>
    </w:p>
    <w:p w14:paraId="5A0CB03C" w14:textId="77777777" w:rsidR="006249C0" w:rsidRPr="00CE58E2" w:rsidRDefault="006249C0" w:rsidP="006249C0">
      <w:pPr>
        <w:pStyle w:val="sottotitolocampionato10"/>
        <w:rPr>
          <w:color w:val="002060"/>
        </w:rPr>
      </w:pPr>
      <w:r w:rsidRPr="00CE58E2">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249C0" w:rsidRPr="00CE58E2" w14:paraId="1BBE422A" w14:textId="77777777" w:rsidTr="00BB279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1C83D" w14:textId="77777777" w:rsidR="006249C0" w:rsidRPr="00CE58E2" w:rsidRDefault="006249C0" w:rsidP="00BB2792">
            <w:pPr>
              <w:pStyle w:val="headertabella0"/>
              <w:rPr>
                <w:color w:val="002060"/>
              </w:rPr>
            </w:pPr>
            <w:r w:rsidRPr="00CE58E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B88DB" w14:textId="77777777" w:rsidR="006249C0" w:rsidRPr="00CE58E2" w:rsidRDefault="006249C0" w:rsidP="00BB2792">
            <w:pPr>
              <w:pStyle w:val="headertabella0"/>
              <w:rPr>
                <w:color w:val="002060"/>
              </w:rPr>
            </w:pPr>
            <w:r w:rsidRPr="00CE58E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DF1FA" w14:textId="77777777" w:rsidR="006249C0" w:rsidRPr="00CE58E2" w:rsidRDefault="006249C0" w:rsidP="00BB2792">
            <w:pPr>
              <w:pStyle w:val="headertabella0"/>
              <w:rPr>
                <w:color w:val="002060"/>
              </w:rPr>
            </w:pPr>
            <w:r w:rsidRPr="00CE58E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8FB69" w14:textId="77777777" w:rsidR="006249C0" w:rsidRPr="00CE58E2" w:rsidRDefault="006249C0" w:rsidP="00BB2792">
            <w:pPr>
              <w:pStyle w:val="headertabella0"/>
              <w:rPr>
                <w:color w:val="002060"/>
              </w:rPr>
            </w:pPr>
            <w:r w:rsidRPr="00CE58E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19ABA" w14:textId="77777777" w:rsidR="006249C0" w:rsidRPr="00CE58E2" w:rsidRDefault="006249C0" w:rsidP="00BB2792">
            <w:pPr>
              <w:pStyle w:val="headertabella0"/>
              <w:rPr>
                <w:color w:val="002060"/>
              </w:rPr>
            </w:pPr>
            <w:r w:rsidRPr="00CE58E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99229" w14:textId="77777777" w:rsidR="006249C0" w:rsidRPr="00CE58E2" w:rsidRDefault="006249C0" w:rsidP="00BB2792">
            <w:pPr>
              <w:pStyle w:val="headertabella0"/>
              <w:rPr>
                <w:color w:val="002060"/>
              </w:rPr>
            </w:pPr>
            <w:proofErr w:type="spellStart"/>
            <w:r w:rsidRPr="00CE58E2">
              <w:rPr>
                <w:color w:val="002060"/>
              </w:rPr>
              <w:t>Localita'</w:t>
            </w:r>
            <w:proofErr w:type="spellEnd"/>
            <w:r w:rsidRPr="00CE58E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8F867" w14:textId="77777777" w:rsidR="006249C0" w:rsidRPr="00CE58E2" w:rsidRDefault="006249C0" w:rsidP="00BB2792">
            <w:pPr>
              <w:pStyle w:val="headertabella0"/>
              <w:rPr>
                <w:color w:val="002060"/>
              </w:rPr>
            </w:pPr>
            <w:r w:rsidRPr="00CE58E2">
              <w:rPr>
                <w:color w:val="002060"/>
              </w:rPr>
              <w:t>Indirizzo Impianto</w:t>
            </w:r>
          </w:p>
        </w:tc>
      </w:tr>
      <w:tr w:rsidR="006249C0" w:rsidRPr="00CE58E2" w14:paraId="522F18D5" w14:textId="77777777" w:rsidTr="00BB2792">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FD0851" w14:textId="77777777" w:rsidR="006249C0" w:rsidRPr="00CE58E2" w:rsidRDefault="006249C0" w:rsidP="00BB2792">
            <w:pPr>
              <w:pStyle w:val="rowtabella0"/>
              <w:rPr>
                <w:color w:val="002060"/>
              </w:rPr>
            </w:pPr>
            <w:r w:rsidRPr="00CE58E2">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34FB12" w14:textId="77777777" w:rsidR="006249C0" w:rsidRPr="00CE58E2" w:rsidRDefault="006249C0" w:rsidP="00BB2792">
            <w:pPr>
              <w:pStyle w:val="rowtabella0"/>
              <w:rPr>
                <w:color w:val="002060"/>
              </w:rPr>
            </w:pPr>
            <w:r w:rsidRPr="00CE58E2">
              <w:rPr>
                <w:color w:val="002060"/>
              </w:rPr>
              <w:t>ASCOLI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90ADBF" w14:textId="77777777" w:rsidR="006249C0" w:rsidRPr="00CE58E2" w:rsidRDefault="006249C0" w:rsidP="00BB2792">
            <w:pPr>
              <w:pStyle w:val="rowtabella0"/>
              <w:jc w:val="center"/>
              <w:rPr>
                <w:color w:val="002060"/>
              </w:rPr>
            </w:pPr>
            <w:r w:rsidRPr="00CE58E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662173" w14:textId="77777777" w:rsidR="006249C0" w:rsidRPr="00CE58E2" w:rsidRDefault="006249C0" w:rsidP="00BB2792">
            <w:pPr>
              <w:pStyle w:val="rowtabella0"/>
              <w:rPr>
                <w:color w:val="002060"/>
              </w:rPr>
            </w:pPr>
            <w:r w:rsidRPr="00CE58E2">
              <w:rPr>
                <w:color w:val="002060"/>
              </w:rPr>
              <w:t>12/04/2026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1E00EF" w14:textId="77777777" w:rsidR="006249C0" w:rsidRPr="00CE58E2" w:rsidRDefault="006249C0" w:rsidP="00BB2792">
            <w:pPr>
              <w:pStyle w:val="rowtabella0"/>
              <w:rPr>
                <w:color w:val="002060"/>
              </w:rPr>
            </w:pPr>
            <w:r w:rsidRPr="00CE58E2">
              <w:rPr>
                <w:color w:val="002060"/>
              </w:rPr>
              <w:t xml:space="preserve">5429 PAL.COM. </w:t>
            </w:r>
            <w:proofErr w:type="gramStart"/>
            <w:r w:rsidRPr="00CE58E2">
              <w:rPr>
                <w:color w:val="002060"/>
              </w:rPr>
              <w:t>S.MICHELE</w:t>
            </w:r>
            <w:proofErr w:type="gramEnd"/>
            <w:r w:rsidRPr="00CE58E2">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6A798" w14:textId="77777777" w:rsidR="006249C0" w:rsidRPr="00CE58E2" w:rsidRDefault="006249C0" w:rsidP="00BB2792">
            <w:pPr>
              <w:pStyle w:val="rowtabella0"/>
              <w:rPr>
                <w:color w:val="002060"/>
              </w:rPr>
            </w:pPr>
            <w:r w:rsidRPr="00CE58E2">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2832BB" w14:textId="77777777" w:rsidR="006249C0" w:rsidRPr="00CE58E2" w:rsidRDefault="006249C0" w:rsidP="00BB2792">
            <w:pPr>
              <w:pStyle w:val="rowtabella0"/>
              <w:rPr>
                <w:color w:val="002060"/>
              </w:rPr>
            </w:pPr>
            <w:r w:rsidRPr="00CE58E2">
              <w:rPr>
                <w:color w:val="002060"/>
              </w:rPr>
              <w:t>VIA LORETO</w:t>
            </w:r>
          </w:p>
        </w:tc>
      </w:tr>
      <w:tr w:rsidR="006249C0" w:rsidRPr="00CE58E2" w14:paraId="4EA56750" w14:textId="77777777" w:rsidTr="00BB2792">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D8889B" w14:textId="77777777" w:rsidR="006249C0" w:rsidRPr="00CE58E2" w:rsidRDefault="006249C0" w:rsidP="00BB2792">
            <w:pPr>
              <w:pStyle w:val="rowtabella0"/>
              <w:rPr>
                <w:color w:val="002060"/>
              </w:rPr>
            </w:pPr>
            <w:r w:rsidRPr="00CE58E2">
              <w:rPr>
                <w:color w:val="002060"/>
              </w:rPr>
              <w:lastRenderedPageBreak/>
              <w:t>BULDOG T.N.T. LUCREZIA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FD8B5B" w14:textId="77777777" w:rsidR="006249C0" w:rsidRPr="00CE58E2" w:rsidRDefault="006249C0" w:rsidP="00BB2792">
            <w:pPr>
              <w:pStyle w:val="rowtabella0"/>
              <w:rPr>
                <w:color w:val="002060"/>
              </w:rPr>
            </w:pPr>
            <w:r w:rsidRPr="00CE58E2">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D8153A" w14:textId="77777777" w:rsidR="006249C0" w:rsidRPr="00CE58E2" w:rsidRDefault="006249C0" w:rsidP="00BB2792">
            <w:pPr>
              <w:pStyle w:val="rowtabella0"/>
              <w:jc w:val="center"/>
              <w:rPr>
                <w:color w:val="002060"/>
              </w:rPr>
            </w:pPr>
            <w:r w:rsidRPr="00CE58E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B30C85" w14:textId="77777777" w:rsidR="006249C0" w:rsidRPr="00CE58E2" w:rsidRDefault="006249C0" w:rsidP="00BB2792">
            <w:pPr>
              <w:pStyle w:val="rowtabella0"/>
              <w:rPr>
                <w:color w:val="002060"/>
              </w:rPr>
            </w:pPr>
            <w:r w:rsidRPr="00CE58E2">
              <w:rPr>
                <w:color w:val="002060"/>
              </w:rPr>
              <w:t>12/04/2026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F3F181" w14:textId="77777777" w:rsidR="006249C0" w:rsidRPr="00CE58E2" w:rsidRDefault="006249C0" w:rsidP="00BB2792">
            <w:pPr>
              <w:pStyle w:val="rowtabella0"/>
              <w:rPr>
                <w:color w:val="002060"/>
              </w:rPr>
            </w:pPr>
            <w:r w:rsidRPr="00CE58E2">
              <w:rPr>
                <w:color w:val="002060"/>
              </w:rPr>
              <w:t>5428 PALLONE GEODETICO "OMAR SIVORI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84BBA0" w14:textId="77777777" w:rsidR="006249C0" w:rsidRPr="00CE58E2" w:rsidRDefault="006249C0" w:rsidP="00BB2792">
            <w:pPr>
              <w:pStyle w:val="rowtabella0"/>
              <w:rPr>
                <w:color w:val="002060"/>
              </w:rPr>
            </w:pPr>
            <w:r w:rsidRPr="00CE58E2">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1EDA32" w14:textId="77777777" w:rsidR="006249C0" w:rsidRPr="00CE58E2" w:rsidRDefault="006249C0" w:rsidP="00BB2792">
            <w:pPr>
              <w:pStyle w:val="rowtabella0"/>
              <w:rPr>
                <w:color w:val="002060"/>
              </w:rPr>
            </w:pPr>
            <w:r w:rsidRPr="00CE58E2">
              <w:rPr>
                <w:color w:val="002060"/>
              </w:rPr>
              <w:t>VIA NAZARIO SAURO</w:t>
            </w:r>
          </w:p>
        </w:tc>
      </w:tr>
    </w:tbl>
    <w:p w14:paraId="3A7935EA" w14:textId="77777777" w:rsidR="006249C0" w:rsidRDefault="006249C0" w:rsidP="006249C0">
      <w:pPr>
        <w:pStyle w:val="breakline"/>
        <w:rPr>
          <w:color w:val="002060"/>
        </w:rPr>
      </w:pPr>
    </w:p>
    <w:p w14:paraId="57162148" w14:textId="77777777" w:rsidR="006249C0" w:rsidRPr="00CE58E2" w:rsidRDefault="006249C0" w:rsidP="006249C0">
      <w:pPr>
        <w:pStyle w:val="breakline"/>
        <w:rPr>
          <w:rFonts w:eastAsiaTheme="minorEastAsia"/>
          <w:color w:val="002060"/>
        </w:rPr>
      </w:pPr>
    </w:p>
    <w:p w14:paraId="0707A7BE" w14:textId="77777777" w:rsidR="006249C0" w:rsidRPr="00CE58E2" w:rsidRDefault="006249C0" w:rsidP="006249C0">
      <w:pPr>
        <w:pStyle w:val="titolocampionato0"/>
        <w:shd w:val="clear" w:color="auto" w:fill="CCCCCC"/>
        <w:spacing w:before="80" w:after="40"/>
        <w:rPr>
          <w:color w:val="002060"/>
        </w:rPr>
      </w:pPr>
      <w:r w:rsidRPr="00CE58E2">
        <w:rPr>
          <w:color w:val="002060"/>
        </w:rPr>
        <w:t>CALCIO A 5 UNDER 15 FEM. REG.</w:t>
      </w:r>
    </w:p>
    <w:p w14:paraId="2C10F947" w14:textId="77777777" w:rsidR="00AE3E74" w:rsidRPr="00AE3E74" w:rsidRDefault="00AE3E74" w:rsidP="00AE3E74">
      <w:pPr>
        <w:pStyle w:val="titoloprinc0"/>
        <w:rPr>
          <w:color w:val="002060"/>
        </w:rPr>
      </w:pPr>
      <w:r w:rsidRPr="00AE3E74">
        <w:rPr>
          <w:color w:val="002060"/>
        </w:rPr>
        <w:t>RISULTATI</w:t>
      </w:r>
    </w:p>
    <w:p w14:paraId="2237F0D6" w14:textId="77777777" w:rsidR="00AE3E74" w:rsidRPr="00AE3E74" w:rsidRDefault="00AE3E74" w:rsidP="00AE3E74">
      <w:pPr>
        <w:pStyle w:val="breakline"/>
        <w:rPr>
          <w:color w:val="002060"/>
        </w:rPr>
      </w:pPr>
    </w:p>
    <w:p w14:paraId="571F05A0" w14:textId="77777777" w:rsidR="00AE3E74" w:rsidRPr="00AE3E74" w:rsidRDefault="00AE3E74" w:rsidP="00AE3E74">
      <w:pPr>
        <w:pStyle w:val="sottotitolocampionato10"/>
        <w:rPr>
          <w:color w:val="002060"/>
        </w:rPr>
      </w:pPr>
      <w:r w:rsidRPr="00AE3E74">
        <w:rPr>
          <w:color w:val="002060"/>
        </w:rPr>
        <w:t>RISULTATI UFFICIALI GARE DEL 03/04/2026</w:t>
      </w:r>
    </w:p>
    <w:p w14:paraId="5C27BAB1" w14:textId="77777777" w:rsidR="00AE3E74" w:rsidRPr="00AE3E74" w:rsidRDefault="00AE3E74" w:rsidP="00AE3E74">
      <w:pPr>
        <w:pStyle w:val="sottotitolocampionato20"/>
        <w:spacing w:before="0" w:beforeAutospacing="0" w:after="0" w:afterAutospacing="0"/>
        <w:rPr>
          <w:rFonts w:ascii="Arial" w:hAnsi="Arial" w:cs="Arial"/>
          <w:color w:val="002060"/>
          <w:sz w:val="20"/>
          <w:szCs w:val="20"/>
        </w:rPr>
      </w:pPr>
      <w:r w:rsidRPr="00AE3E74">
        <w:rPr>
          <w:rFonts w:ascii="Arial" w:hAnsi="Arial" w:cs="Arial"/>
          <w:color w:val="002060"/>
          <w:sz w:val="20"/>
          <w:szCs w:val="20"/>
        </w:rPr>
        <w:t>Si trascrivono qui di seguito i risultati ufficiali delle gare disputate</w:t>
      </w:r>
    </w:p>
    <w:p w14:paraId="7B3203E5" w14:textId="77777777" w:rsidR="00AE3E74" w:rsidRPr="00AE3E74" w:rsidRDefault="00AE3E74" w:rsidP="00AE3E7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E3E74" w:rsidRPr="00AE3E74" w14:paraId="015EE9EE" w14:textId="77777777" w:rsidTr="00FA5EA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E3E74" w:rsidRPr="00AE3E74" w14:paraId="63DC474D" w14:textId="77777777" w:rsidTr="00FA5EA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C6219" w14:textId="77777777" w:rsidR="00AE3E74" w:rsidRPr="00AE3E74" w:rsidRDefault="00AE3E74" w:rsidP="00FA5EA6">
                  <w:pPr>
                    <w:pStyle w:val="headertabella0"/>
                    <w:rPr>
                      <w:color w:val="002060"/>
                    </w:rPr>
                  </w:pPr>
                  <w:r w:rsidRPr="00AE3E74">
                    <w:rPr>
                      <w:color w:val="002060"/>
                    </w:rPr>
                    <w:t>GIRONE A - 1 Giornata - R</w:t>
                  </w:r>
                </w:p>
              </w:tc>
            </w:tr>
            <w:tr w:rsidR="00AE3E74" w:rsidRPr="00AE3E74" w14:paraId="7AAB800A" w14:textId="77777777" w:rsidTr="00FA5EA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4A8363C" w14:textId="77777777" w:rsidR="00AE3E74" w:rsidRPr="00AE3E74" w:rsidRDefault="00AE3E74" w:rsidP="00FA5EA6">
                  <w:pPr>
                    <w:pStyle w:val="rowtabella0"/>
                    <w:rPr>
                      <w:color w:val="002060"/>
                    </w:rPr>
                  </w:pPr>
                  <w:r w:rsidRPr="00AE3E74">
                    <w:rPr>
                      <w:color w:val="002060"/>
                    </w:rPr>
                    <w:t>FALCONARA 1995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35466F" w14:textId="77777777" w:rsidR="00AE3E74" w:rsidRPr="00AE3E74" w:rsidRDefault="00AE3E74" w:rsidP="00FA5EA6">
                  <w:pPr>
                    <w:pStyle w:val="rowtabella0"/>
                    <w:rPr>
                      <w:color w:val="002060"/>
                    </w:rPr>
                  </w:pPr>
                  <w:r w:rsidRPr="00AE3E74">
                    <w:rPr>
                      <w:color w:val="002060"/>
                    </w:rPr>
                    <w:t>- ACSS MONDOLFO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DBD15C" w14:textId="77777777" w:rsidR="00AE3E74" w:rsidRPr="00AE3E74" w:rsidRDefault="00AE3E74" w:rsidP="00FA5EA6">
                  <w:pPr>
                    <w:pStyle w:val="rowtabella0"/>
                    <w:jc w:val="center"/>
                    <w:rPr>
                      <w:color w:val="002060"/>
                    </w:rPr>
                  </w:pPr>
                  <w:r w:rsidRPr="00AE3E74">
                    <w:rPr>
                      <w:color w:val="002060"/>
                    </w:rPr>
                    <w:t>7 - 1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FBA9BD" w14:textId="77777777" w:rsidR="00AE3E74" w:rsidRPr="00AE3E74" w:rsidRDefault="00AE3E74" w:rsidP="00FA5EA6">
                  <w:pPr>
                    <w:pStyle w:val="rowtabella0"/>
                    <w:jc w:val="center"/>
                    <w:rPr>
                      <w:color w:val="002060"/>
                    </w:rPr>
                  </w:pPr>
                  <w:r w:rsidRPr="00AE3E74">
                    <w:rPr>
                      <w:color w:val="002060"/>
                    </w:rPr>
                    <w:t> </w:t>
                  </w:r>
                </w:p>
              </w:tc>
            </w:tr>
          </w:tbl>
          <w:p w14:paraId="205BEB4F" w14:textId="77777777" w:rsidR="00AE3E74" w:rsidRPr="00AE3E74" w:rsidRDefault="00AE3E74" w:rsidP="00FA5EA6">
            <w:pPr>
              <w:rPr>
                <w:color w:val="002060"/>
              </w:rPr>
            </w:pPr>
          </w:p>
        </w:tc>
      </w:tr>
    </w:tbl>
    <w:p w14:paraId="18B5702F" w14:textId="77777777" w:rsidR="00AE3E74" w:rsidRPr="00AE3E74" w:rsidRDefault="00AE3E74" w:rsidP="006249C0">
      <w:pPr>
        <w:pStyle w:val="titoloprinc0"/>
        <w:rPr>
          <w:color w:val="002060"/>
          <w:sz w:val="22"/>
          <w:szCs w:val="22"/>
        </w:rPr>
      </w:pPr>
    </w:p>
    <w:p w14:paraId="4BBADCAB" w14:textId="722536D5" w:rsidR="006249C0" w:rsidRPr="007A6443" w:rsidRDefault="006249C0" w:rsidP="006249C0">
      <w:pPr>
        <w:pStyle w:val="titoloprinc0"/>
        <w:rPr>
          <w:color w:val="002060"/>
        </w:rPr>
      </w:pPr>
      <w:r w:rsidRPr="007A6443">
        <w:rPr>
          <w:color w:val="002060"/>
        </w:rPr>
        <w:t>CLASSIFICA</w:t>
      </w:r>
    </w:p>
    <w:p w14:paraId="5AB0723F" w14:textId="77777777" w:rsidR="006249C0" w:rsidRPr="007A6443" w:rsidRDefault="006249C0" w:rsidP="006249C0">
      <w:pPr>
        <w:pStyle w:val="breakline"/>
        <w:rPr>
          <w:color w:val="002060"/>
        </w:rPr>
      </w:pPr>
    </w:p>
    <w:p w14:paraId="3E1BCAD4" w14:textId="77777777" w:rsidR="006249C0" w:rsidRPr="007A6443" w:rsidRDefault="006249C0" w:rsidP="006249C0">
      <w:pPr>
        <w:pStyle w:val="breakline"/>
        <w:rPr>
          <w:color w:val="002060"/>
        </w:rPr>
      </w:pPr>
    </w:p>
    <w:p w14:paraId="4B410F17" w14:textId="77777777" w:rsidR="006249C0" w:rsidRPr="007A6443" w:rsidRDefault="006249C0" w:rsidP="006249C0">
      <w:pPr>
        <w:pStyle w:val="sottotitolocampionato10"/>
        <w:rPr>
          <w:color w:val="002060"/>
        </w:rPr>
      </w:pPr>
      <w:r w:rsidRPr="007A6443">
        <w:rPr>
          <w:color w:val="002060"/>
        </w:rPr>
        <w:t xml:space="preserve">GIRONE </w:t>
      </w:r>
      <w:r>
        <w:rPr>
          <w:color w:val="002060"/>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249C0" w:rsidRPr="007A6443" w14:paraId="3C3C9A90" w14:textId="77777777" w:rsidTr="00BB279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CCAA9" w14:textId="77777777" w:rsidR="006249C0" w:rsidRPr="007A6443" w:rsidRDefault="006249C0" w:rsidP="00BB2792">
            <w:pPr>
              <w:pStyle w:val="headertabella0"/>
              <w:rPr>
                <w:color w:val="002060"/>
              </w:rPr>
            </w:pPr>
            <w:r w:rsidRPr="007A644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77F0D" w14:textId="77777777" w:rsidR="006249C0" w:rsidRPr="007A6443" w:rsidRDefault="006249C0" w:rsidP="00BB2792">
            <w:pPr>
              <w:pStyle w:val="headertabella0"/>
              <w:rPr>
                <w:color w:val="002060"/>
              </w:rPr>
            </w:pPr>
            <w:r w:rsidRPr="007A644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1DE68" w14:textId="77777777" w:rsidR="006249C0" w:rsidRPr="007A6443" w:rsidRDefault="006249C0" w:rsidP="00BB2792">
            <w:pPr>
              <w:pStyle w:val="headertabella0"/>
              <w:rPr>
                <w:color w:val="002060"/>
              </w:rPr>
            </w:pPr>
            <w:r w:rsidRPr="007A644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DF69A" w14:textId="77777777" w:rsidR="006249C0" w:rsidRPr="007A6443" w:rsidRDefault="006249C0" w:rsidP="00BB2792">
            <w:pPr>
              <w:pStyle w:val="headertabella0"/>
              <w:rPr>
                <w:color w:val="002060"/>
              </w:rPr>
            </w:pPr>
            <w:r w:rsidRPr="007A644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A3BFA" w14:textId="77777777" w:rsidR="006249C0" w:rsidRPr="007A6443" w:rsidRDefault="006249C0" w:rsidP="00BB2792">
            <w:pPr>
              <w:pStyle w:val="headertabella0"/>
              <w:rPr>
                <w:color w:val="002060"/>
              </w:rPr>
            </w:pPr>
            <w:r w:rsidRPr="007A644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BC1FC" w14:textId="77777777" w:rsidR="006249C0" w:rsidRPr="007A6443" w:rsidRDefault="006249C0" w:rsidP="00BB2792">
            <w:pPr>
              <w:pStyle w:val="headertabella0"/>
              <w:rPr>
                <w:color w:val="002060"/>
              </w:rPr>
            </w:pPr>
            <w:r w:rsidRPr="007A644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DA40F" w14:textId="77777777" w:rsidR="006249C0" w:rsidRPr="007A6443" w:rsidRDefault="006249C0" w:rsidP="00BB2792">
            <w:pPr>
              <w:pStyle w:val="headertabella0"/>
              <w:rPr>
                <w:color w:val="002060"/>
              </w:rPr>
            </w:pPr>
            <w:r w:rsidRPr="007A644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BA02D" w14:textId="77777777" w:rsidR="006249C0" w:rsidRPr="007A6443" w:rsidRDefault="006249C0" w:rsidP="00BB2792">
            <w:pPr>
              <w:pStyle w:val="headertabella0"/>
              <w:rPr>
                <w:color w:val="002060"/>
              </w:rPr>
            </w:pPr>
            <w:r w:rsidRPr="007A644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CB831" w14:textId="77777777" w:rsidR="006249C0" w:rsidRPr="007A6443" w:rsidRDefault="006249C0" w:rsidP="00BB2792">
            <w:pPr>
              <w:pStyle w:val="headertabella0"/>
              <w:rPr>
                <w:color w:val="002060"/>
              </w:rPr>
            </w:pPr>
            <w:r w:rsidRPr="007A644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2DB1D" w14:textId="77777777" w:rsidR="006249C0" w:rsidRPr="007A6443" w:rsidRDefault="006249C0" w:rsidP="00BB2792">
            <w:pPr>
              <w:pStyle w:val="headertabella0"/>
              <w:rPr>
                <w:color w:val="002060"/>
              </w:rPr>
            </w:pPr>
            <w:r w:rsidRPr="007A6443">
              <w:rPr>
                <w:color w:val="002060"/>
              </w:rPr>
              <w:t>PE</w:t>
            </w:r>
          </w:p>
        </w:tc>
      </w:tr>
      <w:tr w:rsidR="006249C0" w:rsidRPr="007A6443" w14:paraId="1F916513" w14:textId="77777777" w:rsidTr="00BB279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C025489" w14:textId="77777777" w:rsidR="006249C0" w:rsidRPr="007A6443" w:rsidRDefault="006249C0" w:rsidP="00BB2792">
            <w:pPr>
              <w:pStyle w:val="rowtabella0"/>
              <w:rPr>
                <w:color w:val="002060"/>
              </w:rPr>
            </w:pPr>
            <w:r w:rsidRPr="007A6443">
              <w:rPr>
                <w:color w:val="002060"/>
              </w:rPr>
              <w:t xml:space="preserve">A.S.D. </w:t>
            </w:r>
            <w:r>
              <w:rPr>
                <w:color w:val="002060"/>
              </w:rPr>
              <w:t>FALCONARA 1995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71FDE4" w14:textId="6A3366CC" w:rsidR="006249C0" w:rsidRPr="007A6443" w:rsidRDefault="008725C4" w:rsidP="00BB2792">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25B985" w14:textId="0E630951" w:rsidR="006249C0" w:rsidRPr="007A6443" w:rsidRDefault="008725C4" w:rsidP="00BB2792">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4AE4CE" w14:textId="42EA63E4" w:rsidR="006249C0" w:rsidRPr="007A6443" w:rsidRDefault="008725C4" w:rsidP="00BB2792">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388EBB" w14:textId="77777777" w:rsidR="006249C0" w:rsidRPr="007A6443" w:rsidRDefault="006249C0" w:rsidP="00BB2792">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C8A6F6" w14:textId="77777777" w:rsidR="006249C0" w:rsidRPr="007A6443" w:rsidRDefault="006249C0" w:rsidP="00BB2792">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BA19BC" w14:textId="4172AB79" w:rsidR="006249C0" w:rsidRPr="007A6443" w:rsidRDefault="008725C4" w:rsidP="00BB2792">
            <w:pPr>
              <w:pStyle w:val="rowtabella0"/>
              <w:jc w:val="center"/>
              <w:rPr>
                <w:color w:val="002060"/>
              </w:rPr>
            </w:pPr>
            <w:r>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7A307E" w14:textId="2D1E6AFE" w:rsidR="006249C0" w:rsidRPr="007A6443" w:rsidRDefault="008725C4" w:rsidP="00BB2792">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A31A86" w14:textId="002AC056" w:rsidR="006249C0" w:rsidRPr="007A6443" w:rsidRDefault="008725C4" w:rsidP="00BB2792">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3D9531" w14:textId="77777777" w:rsidR="006249C0" w:rsidRPr="007A6443" w:rsidRDefault="006249C0" w:rsidP="00BB2792">
            <w:pPr>
              <w:pStyle w:val="rowtabella0"/>
              <w:jc w:val="center"/>
              <w:rPr>
                <w:color w:val="002060"/>
              </w:rPr>
            </w:pPr>
            <w:r w:rsidRPr="007A6443">
              <w:rPr>
                <w:color w:val="002060"/>
              </w:rPr>
              <w:t>0</w:t>
            </w:r>
          </w:p>
        </w:tc>
      </w:tr>
      <w:tr w:rsidR="006249C0" w:rsidRPr="007A6443" w14:paraId="497A1542" w14:textId="77777777" w:rsidTr="00BB2792">
        <w:tc>
          <w:tcPr>
            <w:tcW w:w="5640" w:type="dxa"/>
            <w:tcBorders>
              <w:top w:val="nil"/>
              <w:left w:val="outset" w:sz="6" w:space="0" w:color="auto"/>
              <w:bottom w:val="nil"/>
              <w:right w:val="nil"/>
            </w:tcBorders>
            <w:tcMar>
              <w:top w:w="20" w:type="dxa"/>
              <w:left w:w="20" w:type="dxa"/>
              <w:bottom w:w="20" w:type="dxa"/>
              <w:right w:w="20" w:type="dxa"/>
            </w:tcMar>
            <w:vAlign w:val="center"/>
          </w:tcPr>
          <w:p w14:paraId="27DF4F70" w14:textId="77777777" w:rsidR="006249C0" w:rsidRDefault="006249C0" w:rsidP="00BB2792">
            <w:pPr>
              <w:pStyle w:val="rowtabella0"/>
              <w:rPr>
                <w:color w:val="002060"/>
              </w:rPr>
            </w:pPr>
            <w:r>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F744BE" w14:textId="77777777" w:rsidR="006249C0" w:rsidRDefault="006249C0" w:rsidP="00BB2792">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150AAE" w14:textId="77777777" w:rsidR="006249C0" w:rsidRDefault="006249C0" w:rsidP="00BB2792">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47B75D" w14:textId="77777777" w:rsidR="006249C0" w:rsidRDefault="006249C0" w:rsidP="00BB2792">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5231E5" w14:textId="77777777" w:rsidR="006249C0" w:rsidRPr="007A6443" w:rsidRDefault="006249C0" w:rsidP="00BB2792">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50E021" w14:textId="77777777" w:rsidR="006249C0" w:rsidRDefault="006249C0" w:rsidP="00BB2792">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B325D5" w14:textId="77777777" w:rsidR="006249C0" w:rsidRDefault="006249C0" w:rsidP="00BB2792">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BF4008" w14:textId="77777777" w:rsidR="006249C0" w:rsidRDefault="006249C0" w:rsidP="00BB2792">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086312" w14:textId="77777777" w:rsidR="006249C0" w:rsidRDefault="006249C0" w:rsidP="00BB2792">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CDA686" w14:textId="77777777" w:rsidR="006249C0" w:rsidRPr="007A6443" w:rsidRDefault="006249C0" w:rsidP="00BB2792">
            <w:pPr>
              <w:pStyle w:val="rowtabella0"/>
              <w:jc w:val="center"/>
              <w:rPr>
                <w:color w:val="002060"/>
              </w:rPr>
            </w:pPr>
            <w:r w:rsidRPr="007A6443">
              <w:rPr>
                <w:color w:val="002060"/>
              </w:rPr>
              <w:t>0</w:t>
            </w:r>
          </w:p>
        </w:tc>
      </w:tr>
      <w:tr w:rsidR="006249C0" w:rsidRPr="007A6443" w14:paraId="0A65E548" w14:textId="77777777" w:rsidTr="00BB279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B8E4FC1" w14:textId="77777777" w:rsidR="006249C0" w:rsidRDefault="006249C0" w:rsidP="00BB2792">
            <w:pPr>
              <w:pStyle w:val="rowtabella0"/>
              <w:rPr>
                <w:color w:val="002060"/>
              </w:rPr>
            </w:pPr>
            <w:r w:rsidRPr="007A6443">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969A98" w14:textId="77777777" w:rsidR="006249C0" w:rsidRDefault="006249C0" w:rsidP="00BB2792">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B5A03F" w14:textId="2F3CCE35" w:rsidR="006249C0" w:rsidRDefault="008725C4" w:rsidP="00BB2792">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D1615C" w14:textId="77777777" w:rsidR="006249C0" w:rsidRDefault="006249C0" w:rsidP="00BB2792">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90E368" w14:textId="77777777" w:rsidR="006249C0" w:rsidRPr="007A6443" w:rsidRDefault="006249C0" w:rsidP="00BB2792">
            <w:pPr>
              <w:pStyle w:val="rowtabella0"/>
              <w:jc w:val="center"/>
              <w:rPr>
                <w:color w:val="002060"/>
              </w:rPr>
            </w:pPr>
            <w:r w:rsidRPr="007A644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70F695" w14:textId="31CB6370" w:rsidR="006249C0" w:rsidRDefault="008725C4" w:rsidP="00BB2792">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B077E3" w14:textId="793FBBA2" w:rsidR="006249C0" w:rsidRDefault="008725C4" w:rsidP="00BB2792">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F41D6D" w14:textId="63D08141" w:rsidR="006249C0" w:rsidRDefault="008725C4" w:rsidP="00BB2792">
            <w:pPr>
              <w:pStyle w:val="rowtabella0"/>
              <w:jc w:val="center"/>
              <w:rPr>
                <w:color w:val="002060"/>
              </w:rPr>
            </w:pPr>
            <w:r>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19AFE5" w14:textId="63E46AD3" w:rsidR="006249C0" w:rsidRDefault="008725C4" w:rsidP="00BB2792">
            <w:pPr>
              <w:pStyle w:val="rowtabella0"/>
              <w:jc w:val="center"/>
              <w:rPr>
                <w:color w:val="002060"/>
              </w:rPr>
            </w:pPr>
            <w:r>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7DC11B" w14:textId="77777777" w:rsidR="006249C0" w:rsidRPr="007A6443" w:rsidRDefault="006249C0" w:rsidP="00BB2792">
            <w:pPr>
              <w:pStyle w:val="rowtabella0"/>
              <w:jc w:val="center"/>
              <w:rPr>
                <w:color w:val="002060"/>
              </w:rPr>
            </w:pPr>
            <w:r w:rsidRPr="007A6443">
              <w:rPr>
                <w:color w:val="002060"/>
              </w:rPr>
              <w:t>0</w:t>
            </w:r>
          </w:p>
        </w:tc>
      </w:tr>
    </w:tbl>
    <w:p w14:paraId="02199EAD" w14:textId="77777777" w:rsidR="006249C0" w:rsidRDefault="006249C0" w:rsidP="006249C0">
      <w:pPr>
        <w:pStyle w:val="breakline"/>
        <w:rPr>
          <w:color w:val="002060"/>
        </w:rPr>
      </w:pPr>
    </w:p>
    <w:p w14:paraId="2BE90A12" w14:textId="77777777" w:rsidR="006249C0" w:rsidRPr="00A7123E" w:rsidRDefault="006249C0" w:rsidP="006249C0">
      <w:pPr>
        <w:pStyle w:val="breakline"/>
        <w:rPr>
          <w:color w:val="002060"/>
        </w:rPr>
      </w:pPr>
    </w:p>
    <w:p w14:paraId="2634295D" w14:textId="77777777" w:rsidR="006249C0" w:rsidRPr="00424E37" w:rsidRDefault="006249C0" w:rsidP="006249C0">
      <w:pPr>
        <w:pStyle w:val="breakline"/>
        <w:jc w:val="center"/>
        <w:rPr>
          <w:rFonts w:ascii="Arial" w:hAnsi="Arial" w:cs="Arial"/>
          <w:b/>
          <w:bCs/>
          <w:color w:val="002060"/>
          <w:sz w:val="36"/>
          <w:szCs w:val="36"/>
        </w:rPr>
      </w:pPr>
      <w:r w:rsidRPr="00424E37">
        <w:rPr>
          <w:rFonts w:ascii="Arial" w:hAnsi="Arial" w:cs="Arial"/>
          <w:b/>
          <w:bCs/>
          <w:color w:val="002060"/>
          <w:sz w:val="36"/>
          <w:szCs w:val="36"/>
        </w:rPr>
        <w:t>PROGRAMMA GARE</w:t>
      </w:r>
    </w:p>
    <w:p w14:paraId="3A239094" w14:textId="77777777" w:rsidR="006249C0" w:rsidRPr="00CE58E2" w:rsidRDefault="006249C0" w:rsidP="006249C0">
      <w:pPr>
        <w:pStyle w:val="breakline"/>
        <w:rPr>
          <w:color w:val="002060"/>
        </w:rPr>
      </w:pPr>
    </w:p>
    <w:p w14:paraId="6A3D65E4" w14:textId="77777777" w:rsidR="006249C0" w:rsidRPr="00CE58E2" w:rsidRDefault="006249C0" w:rsidP="006249C0">
      <w:pPr>
        <w:pStyle w:val="sottotitolocampionato10"/>
        <w:rPr>
          <w:color w:val="002060"/>
        </w:rPr>
      </w:pPr>
      <w:r w:rsidRPr="00CE58E2">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6249C0" w:rsidRPr="00CE58E2" w14:paraId="621E8522" w14:textId="77777777" w:rsidTr="00BB279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ACC5F" w14:textId="77777777" w:rsidR="006249C0" w:rsidRPr="00CE58E2" w:rsidRDefault="006249C0" w:rsidP="00BB2792">
            <w:pPr>
              <w:pStyle w:val="headertabella0"/>
              <w:rPr>
                <w:color w:val="002060"/>
              </w:rPr>
            </w:pPr>
            <w:r w:rsidRPr="00CE58E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F2B9C" w14:textId="77777777" w:rsidR="006249C0" w:rsidRPr="00CE58E2" w:rsidRDefault="006249C0" w:rsidP="00BB2792">
            <w:pPr>
              <w:pStyle w:val="headertabella0"/>
              <w:rPr>
                <w:color w:val="002060"/>
              </w:rPr>
            </w:pPr>
            <w:r w:rsidRPr="00CE58E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8C403" w14:textId="77777777" w:rsidR="006249C0" w:rsidRPr="00CE58E2" w:rsidRDefault="006249C0" w:rsidP="00BB2792">
            <w:pPr>
              <w:pStyle w:val="headertabella0"/>
              <w:rPr>
                <w:color w:val="002060"/>
              </w:rPr>
            </w:pPr>
            <w:r w:rsidRPr="00CE58E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44D60" w14:textId="77777777" w:rsidR="006249C0" w:rsidRPr="00CE58E2" w:rsidRDefault="006249C0" w:rsidP="00BB2792">
            <w:pPr>
              <w:pStyle w:val="headertabella0"/>
              <w:rPr>
                <w:color w:val="002060"/>
              </w:rPr>
            </w:pPr>
            <w:r w:rsidRPr="00CE58E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9551C" w14:textId="77777777" w:rsidR="006249C0" w:rsidRPr="00CE58E2" w:rsidRDefault="006249C0" w:rsidP="00BB2792">
            <w:pPr>
              <w:pStyle w:val="headertabella0"/>
              <w:rPr>
                <w:color w:val="002060"/>
              </w:rPr>
            </w:pPr>
            <w:r w:rsidRPr="00CE58E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2E8F8" w14:textId="77777777" w:rsidR="006249C0" w:rsidRPr="00CE58E2" w:rsidRDefault="006249C0" w:rsidP="00BB2792">
            <w:pPr>
              <w:pStyle w:val="headertabella0"/>
              <w:rPr>
                <w:color w:val="002060"/>
              </w:rPr>
            </w:pPr>
            <w:proofErr w:type="spellStart"/>
            <w:r w:rsidRPr="00CE58E2">
              <w:rPr>
                <w:color w:val="002060"/>
              </w:rPr>
              <w:t>Localita'</w:t>
            </w:r>
            <w:proofErr w:type="spellEnd"/>
            <w:r w:rsidRPr="00CE58E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024C0" w14:textId="77777777" w:rsidR="006249C0" w:rsidRPr="00CE58E2" w:rsidRDefault="006249C0" w:rsidP="00BB2792">
            <w:pPr>
              <w:pStyle w:val="headertabella0"/>
              <w:rPr>
                <w:color w:val="002060"/>
              </w:rPr>
            </w:pPr>
            <w:r w:rsidRPr="00CE58E2">
              <w:rPr>
                <w:color w:val="002060"/>
              </w:rPr>
              <w:t>Indirizzo Impianto</w:t>
            </w:r>
          </w:p>
        </w:tc>
      </w:tr>
      <w:tr w:rsidR="006249C0" w:rsidRPr="00CE58E2" w14:paraId="426393BC" w14:textId="77777777" w:rsidTr="00BB2792">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E649B6" w14:textId="77777777" w:rsidR="006249C0" w:rsidRPr="00CE58E2" w:rsidRDefault="006249C0" w:rsidP="00BB2792">
            <w:pPr>
              <w:pStyle w:val="rowtabella0"/>
              <w:rPr>
                <w:color w:val="002060"/>
              </w:rPr>
            </w:pPr>
            <w:r w:rsidRPr="00CE58E2">
              <w:rPr>
                <w:color w:val="002060"/>
              </w:rPr>
              <w:t>ACSS MONDOLFO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A69538" w14:textId="77777777" w:rsidR="006249C0" w:rsidRPr="00CE58E2" w:rsidRDefault="006249C0" w:rsidP="00BB2792">
            <w:pPr>
              <w:pStyle w:val="rowtabella0"/>
              <w:rPr>
                <w:color w:val="002060"/>
              </w:rPr>
            </w:pPr>
            <w:r w:rsidRPr="00CE58E2">
              <w:rPr>
                <w:color w:val="002060"/>
              </w:rPr>
              <w:t>POLISPORTIVA BOCA S.E.M.</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B777D5" w14:textId="77777777" w:rsidR="006249C0" w:rsidRPr="00CE58E2" w:rsidRDefault="006249C0" w:rsidP="00BB2792">
            <w:pPr>
              <w:pStyle w:val="rowtabella0"/>
              <w:jc w:val="center"/>
              <w:rPr>
                <w:color w:val="002060"/>
              </w:rPr>
            </w:pPr>
            <w:r w:rsidRPr="00CE58E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7D1532" w14:textId="77777777" w:rsidR="006249C0" w:rsidRPr="00CE58E2" w:rsidRDefault="006249C0" w:rsidP="00BB2792">
            <w:pPr>
              <w:pStyle w:val="rowtabella0"/>
              <w:rPr>
                <w:color w:val="002060"/>
              </w:rPr>
            </w:pPr>
            <w:r w:rsidRPr="00CE58E2">
              <w:rPr>
                <w:color w:val="002060"/>
              </w:rPr>
              <w:t>12/04/2026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A311CE" w14:textId="77777777" w:rsidR="006249C0" w:rsidRPr="00CE58E2" w:rsidRDefault="006249C0" w:rsidP="00BB2792">
            <w:pPr>
              <w:pStyle w:val="rowtabella0"/>
              <w:rPr>
                <w:color w:val="002060"/>
              </w:rPr>
            </w:pPr>
            <w:r w:rsidRPr="00CE58E2">
              <w:rPr>
                <w:color w:val="002060"/>
              </w:rPr>
              <w:t>5445 CAMPO 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EEE23B" w14:textId="77777777" w:rsidR="006249C0" w:rsidRPr="00CE58E2" w:rsidRDefault="006249C0" w:rsidP="00BB2792">
            <w:pPr>
              <w:pStyle w:val="rowtabella0"/>
              <w:rPr>
                <w:color w:val="002060"/>
              </w:rPr>
            </w:pPr>
            <w:r w:rsidRPr="00CE58E2">
              <w:rPr>
                <w:color w:val="002060"/>
              </w:rPr>
              <w:t>MONDOLFO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69B579" w14:textId="77777777" w:rsidR="006249C0" w:rsidRPr="00CE58E2" w:rsidRDefault="006249C0" w:rsidP="00BB2792">
            <w:pPr>
              <w:pStyle w:val="rowtabella0"/>
              <w:rPr>
                <w:color w:val="002060"/>
              </w:rPr>
            </w:pPr>
            <w:r w:rsidRPr="00CE58E2">
              <w:rPr>
                <w:color w:val="002060"/>
              </w:rPr>
              <w:t>VIA AMATO</w:t>
            </w:r>
          </w:p>
        </w:tc>
      </w:tr>
    </w:tbl>
    <w:p w14:paraId="012776A8" w14:textId="77777777" w:rsidR="006249C0" w:rsidRPr="00CE58E2" w:rsidRDefault="006249C0" w:rsidP="006249C0">
      <w:pPr>
        <w:pStyle w:val="breakline"/>
        <w:rPr>
          <w:rFonts w:eastAsiaTheme="minorEastAsia"/>
          <w:color w:val="002060"/>
        </w:rPr>
      </w:pPr>
    </w:p>
    <w:p w14:paraId="61FFB8F6" w14:textId="77777777" w:rsidR="006249C0" w:rsidRDefault="006249C0" w:rsidP="006249C0">
      <w:pPr>
        <w:pStyle w:val="breakline"/>
        <w:rPr>
          <w:color w:val="002060"/>
        </w:rPr>
      </w:pPr>
    </w:p>
    <w:p w14:paraId="387308D1" w14:textId="77777777" w:rsidR="00485CB1" w:rsidRPr="003041D3" w:rsidRDefault="00485CB1" w:rsidP="00485CB1">
      <w:pPr>
        <w:pStyle w:val="titolocampionato0"/>
        <w:shd w:val="clear" w:color="auto" w:fill="CCCCCC"/>
        <w:spacing w:before="80" w:after="40"/>
        <w:rPr>
          <w:color w:val="002060"/>
        </w:rPr>
      </w:pPr>
      <w:r w:rsidRPr="003041D3">
        <w:rPr>
          <w:color w:val="002060"/>
        </w:rPr>
        <w:t>COPPA PRIMAVERA C5 UNDER 18</w:t>
      </w:r>
    </w:p>
    <w:p w14:paraId="302603E2" w14:textId="77777777" w:rsidR="00485CB1" w:rsidRPr="003041D3" w:rsidRDefault="00485CB1" w:rsidP="00485CB1">
      <w:pPr>
        <w:pStyle w:val="titoloprinc0"/>
        <w:rPr>
          <w:color w:val="002060"/>
        </w:rPr>
      </w:pPr>
      <w:r w:rsidRPr="003041D3">
        <w:rPr>
          <w:color w:val="002060"/>
        </w:rPr>
        <w:t>VARIAZIONI AL PROGRAMMA GARE</w:t>
      </w:r>
    </w:p>
    <w:p w14:paraId="3D6FB34B" w14:textId="77777777" w:rsidR="00485CB1" w:rsidRPr="003041D3" w:rsidRDefault="00485CB1" w:rsidP="00485CB1">
      <w:pPr>
        <w:pStyle w:val="breakline"/>
        <w:rPr>
          <w:color w:val="002060"/>
        </w:rPr>
      </w:pPr>
    </w:p>
    <w:p w14:paraId="013E14F3" w14:textId="77777777" w:rsidR="00485CB1" w:rsidRPr="003041D3" w:rsidRDefault="00485CB1" w:rsidP="00485CB1">
      <w:pPr>
        <w:pStyle w:val="breakline"/>
        <w:rPr>
          <w:color w:val="002060"/>
        </w:rPr>
      </w:pPr>
    </w:p>
    <w:p w14:paraId="58F6E1EE" w14:textId="77777777" w:rsidR="00485CB1" w:rsidRPr="003041D3" w:rsidRDefault="00485CB1" w:rsidP="00485CB1">
      <w:pPr>
        <w:pStyle w:val="sottotitolocampionato10"/>
        <w:rPr>
          <w:color w:val="002060"/>
        </w:rPr>
      </w:pPr>
      <w:r w:rsidRPr="003041D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85CB1" w:rsidRPr="003041D3" w14:paraId="71C368F2" w14:textId="77777777" w:rsidTr="00485CB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63DEE" w14:textId="77777777" w:rsidR="00485CB1" w:rsidRPr="003041D3" w:rsidRDefault="00485CB1" w:rsidP="006913A9">
            <w:pPr>
              <w:pStyle w:val="headertabella0"/>
              <w:rPr>
                <w:color w:val="002060"/>
              </w:rPr>
            </w:pPr>
            <w:r w:rsidRPr="003041D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29E77" w14:textId="77777777" w:rsidR="00485CB1" w:rsidRPr="003041D3" w:rsidRDefault="00485CB1" w:rsidP="006913A9">
            <w:pPr>
              <w:pStyle w:val="headertabella0"/>
              <w:rPr>
                <w:color w:val="002060"/>
              </w:rPr>
            </w:pPr>
            <w:r w:rsidRPr="003041D3">
              <w:rPr>
                <w:color w:val="002060"/>
              </w:rPr>
              <w:t xml:space="preserve">N° </w:t>
            </w:r>
            <w:proofErr w:type="spellStart"/>
            <w:r w:rsidRPr="003041D3">
              <w:rPr>
                <w:color w:val="002060"/>
              </w:rPr>
              <w:t>Gior</w:t>
            </w:r>
            <w:proofErr w:type="spellEnd"/>
            <w:r w:rsidRPr="003041D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60E40" w14:textId="77777777" w:rsidR="00485CB1" w:rsidRPr="003041D3" w:rsidRDefault="00485CB1" w:rsidP="006913A9">
            <w:pPr>
              <w:pStyle w:val="headertabella0"/>
              <w:rPr>
                <w:color w:val="002060"/>
              </w:rPr>
            </w:pPr>
            <w:r w:rsidRPr="003041D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D90FA" w14:textId="77777777" w:rsidR="00485CB1" w:rsidRPr="003041D3" w:rsidRDefault="00485CB1" w:rsidP="006913A9">
            <w:pPr>
              <w:pStyle w:val="headertabella0"/>
              <w:rPr>
                <w:color w:val="002060"/>
              </w:rPr>
            </w:pPr>
            <w:r w:rsidRPr="003041D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FBDF5" w14:textId="77777777" w:rsidR="00485CB1" w:rsidRPr="003041D3" w:rsidRDefault="00485CB1" w:rsidP="006913A9">
            <w:pPr>
              <w:pStyle w:val="headertabella0"/>
              <w:rPr>
                <w:color w:val="002060"/>
              </w:rPr>
            </w:pPr>
            <w:r w:rsidRPr="003041D3">
              <w:rPr>
                <w:color w:val="002060"/>
              </w:rPr>
              <w:t xml:space="preserve">Data </w:t>
            </w:r>
            <w:proofErr w:type="spellStart"/>
            <w:r w:rsidRPr="003041D3">
              <w:rPr>
                <w:color w:val="002060"/>
              </w:rPr>
              <w:t>Orig</w:t>
            </w:r>
            <w:proofErr w:type="spellEnd"/>
            <w:r w:rsidRPr="003041D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73281" w14:textId="77777777" w:rsidR="00485CB1" w:rsidRPr="003041D3" w:rsidRDefault="00485CB1" w:rsidP="006913A9">
            <w:pPr>
              <w:pStyle w:val="headertabella0"/>
              <w:rPr>
                <w:color w:val="002060"/>
              </w:rPr>
            </w:pPr>
            <w:r w:rsidRPr="003041D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931D1" w14:textId="77777777" w:rsidR="00485CB1" w:rsidRPr="003041D3" w:rsidRDefault="00485CB1" w:rsidP="006913A9">
            <w:pPr>
              <w:pStyle w:val="headertabella0"/>
              <w:rPr>
                <w:color w:val="002060"/>
              </w:rPr>
            </w:pPr>
            <w:r w:rsidRPr="003041D3">
              <w:rPr>
                <w:color w:val="002060"/>
              </w:rPr>
              <w:t xml:space="preserve">Ora </w:t>
            </w:r>
            <w:proofErr w:type="spellStart"/>
            <w:r w:rsidRPr="003041D3">
              <w:rPr>
                <w:color w:val="002060"/>
              </w:rPr>
              <w:t>Orig</w:t>
            </w:r>
            <w:proofErr w:type="spellEnd"/>
            <w:r w:rsidRPr="003041D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8E62F" w14:textId="77777777" w:rsidR="00485CB1" w:rsidRPr="003041D3" w:rsidRDefault="00485CB1" w:rsidP="006913A9">
            <w:pPr>
              <w:pStyle w:val="headertabella0"/>
              <w:rPr>
                <w:color w:val="002060"/>
              </w:rPr>
            </w:pPr>
            <w:r w:rsidRPr="003041D3">
              <w:rPr>
                <w:color w:val="002060"/>
              </w:rPr>
              <w:t>Impianto</w:t>
            </w:r>
          </w:p>
        </w:tc>
      </w:tr>
      <w:tr w:rsidR="00485CB1" w:rsidRPr="003041D3" w14:paraId="6DAFD5B0" w14:textId="77777777" w:rsidTr="00485CB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DFDE1" w14:textId="77777777" w:rsidR="00485CB1" w:rsidRPr="00485CB1" w:rsidRDefault="00485CB1" w:rsidP="006913A9">
            <w:pPr>
              <w:pStyle w:val="rowtabella0"/>
              <w:rPr>
                <w:color w:val="002060"/>
                <w:highlight w:val="yellow"/>
              </w:rPr>
            </w:pPr>
            <w:r w:rsidRPr="00485CB1">
              <w:rPr>
                <w:color w:val="002060"/>
                <w:highlight w:val="yellow"/>
              </w:rPr>
              <w:t>11/04/2026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18537" w14:textId="77777777" w:rsidR="00485CB1" w:rsidRPr="00485CB1" w:rsidRDefault="00485CB1" w:rsidP="006913A9">
            <w:pPr>
              <w:pStyle w:val="rowtabella0"/>
              <w:jc w:val="center"/>
              <w:rPr>
                <w:color w:val="002060"/>
                <w:highlight w:val="yellow"/>
              </w:rPr>
            </w:pPr>
            <w:r w:rsidRPr="00485CB1">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07F26" w14:textId="77777777" w:rsidR="00485CB1" w:rsidRPr="00485CB1" w:rsidRDefault="00485CB1" w:rsidP="006913A9">
            <w:pPr>
              <w:pStyle w:val="rowtabella0"/>
              <w:rPr>
                <w:color w:val="002060"/>
                <w:highlight w:val="yellow"/>
              </w:rPr>
            </w:pPr>
            <w:r w:rsidRPr="00485CB1">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AAB7F" w14:textId="77777777" w:rsidR="00485CB1" w:rsidRPr="00485CB1" w:rsidRDefault="00485CB1" w:rsidP="006913A9">
            <w:pPr>
              <w:pStyle w:val="rowtabella0"/>
              <w:rPr>
                <w:color w:val="002060"/>
                <w:highlight w:val="yellow"/>
              </w:rPr>
            </w:pPr>
            <w:r w:rsidRPr="00485CB1">
              <w:rPr>
                <w:color w:val="002060"/>
                <w:highlight w:val="yellow"/>
              </w:rPr>
              <w:t>CERRETO D ESI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2070C" w14:textId="77777777" w:rsidR="00485CB1" w:rsidRPr="003041D3" w:rsidRDefault="00485CB1" w:rsidP="006913A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51E04" w14:textId="77777777" w:rsidR="00485CB1" w:rsidRPr="00485CB1" w:rsidRDefault="00485CB1" w:rsidP="006913A9">
            <w:pPr>
              <w:pStyle w:val="rowtabella0"/>
              <w:jc w:val="center"/>
              <w:rPr>
                <w:color w:val="002060"/>
                <w:highlight w:val="yellow"/>
              </w:rPr>
            </w:pPr>
            <w:r w:rsidRPr="00485CB1">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D644F" w14:textId="77777777" w:rsidR="00485CB1" w:rsidRPr="003041D3" w:rsidRDefault="00485CB1" w:rsidP="006913A9">
            <w:pPr>
              <w:pStyle w:val="rowtabella0"/>
              <w:jc w:val="center"/>
              <w:rPr>
                <w:color w:val="002060"/>
              </w:rPr>
            </w:pPr>
            <w:r w:rsidRPr="003041D3">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DF0E8" w14:textId="77777777" w:rsidR="00485CB1" w:rsidRPr="003041D3" w:rsidRDefault="00485CB1" w:rsidP="006913A9">
            <w:pPr>
              <w:rPr>
                <w:color w:val="002060"/>
              </w:rPr>
            </w:pPr>
          </w:p>
        </w:tc>
      </w:tr>
      <w:tr w:rsidR="00485CB1" w:rsidRPr="003041D3" w14:paraId="7055921E" w14:textId="77777777" w:rsidTr="00485CB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59FE0" w14:textId="77777777" w:rsidR="00485CB1" w:rsidRPr="00485CB1" w:rsidRDefault="00485CB1" w:rsidP="006913A9">
            <w:pPr>
              <w:pStyle w:val="rowtabella0"/>
              <w:rPr>
                <w:color w:val="002060"/>
                <w:highlight w:val="yellow"/>
              </w:rPr>
            </w:pPr>
            <w:r w:rsidRPr="00485CB1">
              <w:rPr>
                <w:color w:val="002060"/>
                <w:highlight w:val="yellow"/>
              </w:rPr>
              <w:t>12/04/2026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30D3F" w14:textId="77777777" w:rsidR="00485CB1" w:rsidRPr="00485CB1" w:rsidRDefault="00485CB1" w:rsidP="006913A9">
            <w:pPr>
              <w:pStyle w:val="rowtabella0"/>
              <w:jc w:val="center"/>
              <w:rPr>
                <w:color w:val="002060"/>
                <w:highlight w:val="yellow"/>
              </w:rPr>
            </w:pPr>
            <w:r w:rsidRPr="00485CB1">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FFE8D" w14:textId="77777777" w:rsidR="00485CB1" w:rsidRPr="00485CB1" w:rsidRDefault="00485CB1" w:rsidP="006913A9">
            <w:pPr>
              <w:pStyle w:val="rowtabella0"/>
              <w:rPr>
                <w:color w:val="002060"/>
                <w:highlight w:val="yellow"/>
              </w:rPr>
            </w:pPr>
            <w:r w:rsidRPr="00485CB1">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5712B" w14:textId="77777777" w:rsidR="00485CB1" w:rsidRPr="00485CB1" w:rsidRDefault="00485CB1" w:rsidP="006913A9">
            <w:pPr>
              <w:pStyle w:val="rowtabella0"/>
              <w:rPr>
                <w:color w:val="002060"/>
                <w:highlight w:val="yellow"/>
              </w:rPr>
            </w:pPr>
            <w:r w:rsidRPr="00485CB1">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34189" w14:textId="77777777" w:rsidR="00485CB1" w:rsidRPr="003041D3" w:rsidRDefault="00485CB1" w:rsidP="006913A9">
            <w:pPr>
              <w:pStyle w:val="rowtabella0"/>
              <w:rPr>
                <w:color w:val="002060"/>
              </w:rPr>
            </w:pPr>
            <w:r w:rsidRPr="003041D3">
              <w:rPr>
                <w:color w:val="002060"/>
              </w:rPr>
              <w:t>11/04/2026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5E01E" w14:textId="77777777" w:rsidR="00485CB1" w:rsidRPr="00485CB1" w:rsidRDefault="00485CB1" w:rsidP="006913A9">
            <w:pPr>
              <w:pStyle w:val="rowtabella0"/>
              <w:jc w:val="center"/>
              <w:rPr>
                <w:color w:val="002060"/>
                <w:highlight w:val="yellow"/>
              </w:rPr>
            </w:pPr>
            <w:r w:rsidRPr="00485CB1">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38CFA" w14:textId="77777777" w:rsidR="00485CB1" w:rsidRPr="003041D3" w:rsidRDefault="00485CB1" w:rsidP="006913A9">
            <w:pPr>
              <w:pStyle w:val="rowtabella0"/>
              <w:jc w:val="center"/>
              <w:rPr>
                <w:color w:val="002060"/>
              </w:rPr>
            </w:pPr>
            <w:r w:rsidRPr="003041D3">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447DC" w14:textId="77777777" w:rsidR="00485CB1" w:rsidRPr="003041D3" w:rsidRDefault="00485CB1" w:rsidP="006913A9">
            <w:pPr>
              <w:rPr>
                <w:color w:val="002060"/>
              </w:rPr>
            </w:pPr>
          </w:p>
        </w:tc>
      </w:tr>
      <w:tr w:rsidR="00485CB1" w:rsidRPr="003041D3" w14:paraId="395613C1" w14:textId="77777777" w:rsidTr="00485CB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388E1" w14:textId="77777777" w:rsidR="00485CB1" w:rsidRPr="00485CB1" w:rsidRDefault="00485CB1" w:rsidP="006913A9">
            <w:pPr>
              <w:pStyle w:val="rowtabella0"/>
              <w:rPr>
                <w:color w:val="002060"/>
                <w:highlight w:val="yellow"/>
              </w:rPr>
            </w:pPr>
            <w:r w:rsidRPr="00485CB1">
              <w:rPr>
                <w:color w:val="002060"/>
                <w:highlight w:val="yellow"/>
              </w:rPr>
              <w:t>15/04/2026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6DC81" w14:textId="77777777" w:rsidR="00485CB1" w:rsidRPr="00485CB1" w:rsidRDefault="00485CB1" w:rsidP="006913A9">
            <w:pPr>
              <w:pStyle w:val="rowtabella0"/>
              <w:jc w:val="center"/>
              <w:rPr>
                <w:color w:val="002060"/>
                <w:highlight w:val="yellow"/>
              </w:rPr>
            </w:pPr>
            <w:r w:rsidRPr="00485CB1">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6269D" w14:textId="77777777" w:rsidR="00485CB1" w:rsidRPr="00485CB1" w:rsidRDefault="00485CB1" w:rsidP="006913A9">
            <w:pPr>
              <w:pStyle w:val="rowtabella0"/>
              <w:rPr>
                <w:color w:val="002060"/>
                <w:highlight w:val="yellow"/>
              </w:rPr>
            </w:pPr>
            <w:r w:rsidRPr="00485CB1">
              <w:rPr>
                <w:color w:val="002060"/>
                <w:highlight w:val="yellow"/>
              </w:rPr>
              <w:t>CSI GAUDIO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44880" w14:textId="77777777" w:rsidR="00485CB1" w:rsidRPr="00485CB1" w:rsidRDefault="00485CB1" w:rsidP="006913A9">
            <w:pPr>
              <w:pStyle w:val="rowtabella0"/>
              <w:rPr>
                <w:color w:val="002060"/>
                <w:highlight w:val="yellow"/>
              </w:rPr>
            </w:pPr>
            <w:r w:rsidRPr="00485CB1">
              <w:rPr>
                <w:color w:val="002060"/>
                <w:highlight w:val="yellow"/>
              </w:rPr>
              <w:t>ETA BETA F.C. FANO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E2CE5" w14:textId="77777777" w:rsidR="00485CB1" w:rsidRPr="003041D3" w:rsidRDefault="00485CB1" w:rsidP="006913A9">
            <w:pPr>
              <w:pStyle w:val="rowtabella0"/>
              <w:rPr>
                <w:color w:val="002060"/>
              </w:rPr>
            </w:pPr>
            <w:r w:rsidRPr="003041D3">
              <w:rPr>
                <w:color w:val="002060"/>
              </w:rPr>
              <w:t>11/04/2026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D113A" w14:textId="77777777" w:rsidR="00485CB1" w:rsidRPr="00485CB1" w:rsidRDefault="00485CB1" w:rsidP="006913A9">
            <w:pPr>
              <w:pStyle w:val="rowtabella0"/>
              <w:jc w:val="center"/>
              <w:rPr>
                <w:color w:val="002060"/>
                <w:highlight w:val="yellow"/>
              </w:rPr>
            </w:pPr>
            <w:r w:rsidRPr="00485CB1">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AB536" w14:textId="77777777" w:rsidR="00485CB1" w:rsidRPr="003041D3" w:rsidRDefault="00485CB1" w:rsidP="006913A9">
            <w:pPr>
              <w:pStyle w:val="rowtabella0"/>
              <w:jc w:val="center"/>
              <w:rPr>
                <w:color w:val="002060"/>
              </w:rPr>
            </w:pPr>
            <w:r w:rsidRPr="003041D3">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6BBF8" w14:textId="77777777" w:rsidR="00485CB1" w:rsidRPr="003041D3" w:rsidRDefault="00485CB1" w:rsidP="006913A9">
            <w:pPr>
              <w:rPr>
                <w:color w:val="002060"/>
              </w:rPr>
            </w:pPr>
          </w:p>
        </w:tc>
      </w:tr>
    </w:tbl>
    <w:p w14:paraId="06C553CF" w14:textId="77777777" w:rsidR="00485CB1" w:rsidRPr="003041D3" w:rsidRDefault="00485CB1" w:rsidP="00485CB1">
      <w:pPr>
        <w:pStyle w:val="breakline"/>
        <w:rPr>
          <w:rFonts w:eastAsiaTheme="minorEastAsia"/>
          <w:color w:val="002060"/>
        </w:rPr>
      </w:pPr>
    </w:p>
    <w:p w14:paraId="5B2CE06C" w14:textId="77777777" w:rsidR="00485CB1" w:rsidRPr="003041D3" w:rsidRDefault="00485CB1" w:rsidP="00485CB1">
      <w:pPr>
        <w:pStyle w:val="breakline"/>
        <w:rPr>
          <w:color w:val="002060"/>
        </w:rPr>
      </w:pPr>
    </w:p>
    <w:p w14:paraId="63AA8039" w14:textId="77777777" w:rsidR="00485CB1" w:rsidRPr="003041D3" w:rsidRDefault="00485CB1" w:rsidP="00485CB1">
      <w:pPr>
        <w:pStyle w:val="sottotitolocampionato10"/>
        <w:rPr>
          <w:color w:val="002060"/>
        </w:rPr>
      </w:pPr>
      <w:r w:rsidRPr="003041D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85CB1" w:rsidRPr="003041D3" w14:paraId="1A86B64B" w14:textId="77777777" w:rsidTr="00485CB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6079D" w14:textId="77777777" w:rsidR="00485CB1" w:rsidRPr="003041D3" w:rsidRDefault="00485CB1" w:rsidP="006913A9">
            <w:pPr>
              <w:pStyle w:val="headertabella0"/>
              <w:rPr>
                <w:color w:val="002060"/>
              </w:rPr>
            </w:pPr>
            <w:r w:rsidRPr="003041D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EE402" w14:textId="77777777" w:rsidR="00485CB1" w:rsidRPr="003041D3" w:rsidRDefault="00485CB1" w:rsidP="006913A9">
            <w:pPr>
              <w:pStyle w:val="headertabella0"/>
              <w:rPr>
                <w:color w:val="002060"/>
              </w:rPr>
            </w:pPr>
            <w:r w:rsidRPr="003041D3">
              <w:rPr>
                <w:color w:val="002060"/>
              </w:rPr>
              <w:t xml:space="preserve">N° </w:t>
            </w:r>
            <w:proofErr w:type="spellStart"/>
            <w:r w:rsidRPr="003041D3">
              <w:rPr>
                <w:color w:val="002060"/>
              </w:rPr>
              <w:t>Gior</w:t>
            </w:r>
            <w:proofErr w:type="spellEnd"/>
            <w:r w:rsidRPr="003041D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DEFA0" w14:textId="77777777" w:rsidR="00485CB1" w:rsidRPr="003041D3" w:rsidRDefault="00485CB1" w:rsidP="006913A9">
            <w:pPr>
              <w:pStyle w:val="headertabella0"/>
              <w:rPr>
                <w:color w:val="002060"/>
              </w:rPr>
            </w:pPr>
            <w:r w:rsidRPr="003041D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EB13C" w14:textId="77777777" w:rsidR="00485CB1" w:rsidRPr="003041D3" w:rsidRDefault="00485CB1" w:rsidP="006913A9">
            <w:pPr>
              <w:pStyle w:val="headertabella0"/>
              <w:rPr>
                <w:color w:val="002060"/>
              </w:rPr>
            </w:pPr>
            <w:r w:rsidRPr="003041D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1F1AF" w14:textId="77777777" w:rsidR="00485CB1" w:rsidRPr="003041D3" w:rsidRDefault="00485CB1" w:rsidP="006913A9">
            <w:pPr>
              <w:pStyle w:val="headertabella0"/>
              <w:rPr>
                <w:color w:val="002060"/>
              </w:rPr>
            </w:pPr>
            <w:r w:rsidRPr="003041D3">
              <w:rPr>
                <w:color w:val="002060"/>
              </w:rPr>
              <w:t xml:space="preserve">Data </w:t>
            </w:r>
            <w:proofErr w:type="spellStart"/>
            <w:r w:rsidRPr="003041D3">
              <w:rPr>
                <w:color w:val="002060"/>
              </w:rPr>
              <w:t>Orig</w:t>
            </w:r>
            <w:proofErr w:type="spellEnd"/>
            <w:r w:rsidRPr="003041D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1AAD5" w14:textId="77777777" w:rsidR="00485CB1" w:rsidRPr="003041D3" w:rsidRDefault="00485CB1" w:rsidP="006913A9">
            <w:pPr>
              <w:pStyle w:val="headertabella0"/>
              <w:rPr>
                <w:color w:val="002060"/>
              </w:rPr>
            </w:pPr>
            <w:r w:rsidRPr="003041D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37935" w14:textId="77777777" w:rsidR="00485CB1" w:rsidRPr="003041D3" w:rsidRDefault="00485CB1" w:rsidP="006913A9">
            <w:pPr>
              <w:pStyle w:val="headertabella0"/>
              <w:rPr>
                <w:color w:val="002060"/>
              </w:rPr>
            </w:pPr>
            <w:r w:rsidRPr="003041D3">
              <w:rPr>
                <w:color w:val="002060"/>
              </w:rPr>
              <w:t xml:space="preserve">Ora </w:t>
            </w:r>
            <w:proofErr w:type="spellStart"/>
            <w:r w:rsidRPr="003041D3">
              <w:rPr>
                <w:color w:val="002060"/>
              </w:rPr>
              <w:t>Orig</w:t>
            </w:r>
            <w:proofErr w:type="spellEnd"/>
            <w:r w:rsidRPr="003041D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DB934" w14:textId="77777777" w:rsidR="00485CB1" w:rsidRPr="003041D3" w:rsidRDefault="00485CB1" w:rsidP="006913A9">
            <w:pPr>
              <w:pStyle w:val="headertabella0"/>
              <w:rPr>
                <w:color w:val="002060"/>
              </w:rPr>
            </w:pPr>
            <w:r w:rsidRPr="003041D3">
              <w:rPr>
                <w:color w:val="002060"/>
              </w:rPr>
              <w:t>Impianto</w:t>
            </w:r>
          </w:p>
        </w:tc>
      </w:tr>
      <w:tr w:rsidR="00485CB1" w:rsidRPr="003041D3" w14:paraId="3C69E01E" w14:textId="77777777" w:rsidTr="00485CB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C09C7" w14:textId="77777777" w:rsidR="00485CB1" w:rsidRPr="00485CB1" w:rsidRDefault="00485CB1" w:rsidP="006913A9">
            <w:pPr>
              <w:pStyle w:val="rowtabella0"/>
              <w:rPr>
                <w:color w:val="002060"/>
                <w:highlight w:val="yellow"/>
              </w:rPr>
            </w:pPr>
            <w:r w:rsidRPr="00485CB1">
              <w:rPr>
                <w:color w:val="002060"/>
                <w:highlight w:val="yellow"/>
              </w:rPr>
              <w:t>10/04/2026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FE96B" w14:textId="77777777" w:rsidR="00485CB1" w:rsidRPr="00485CB1" w:rsidRDefault="00485CB1" w:rsidP="006913A9">
            <w:pPr>
              <w:pStyle w:val="rowtabella0"/>
              <w:jc w:val="center"/>
              <w:rPr>
                <w:color w:val="002060"/>
                <w:highlight w:val="yellow"/>
              </w:rPr>
            </w:pPr>
            <w:r w:rsidRPr="00485CB1">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A6458" w14:textId="77777777" w:rsidR="00485CB1" w:rsidRPr="00485CB1" w:rsidRDefault="00485CB1" w:rsidP="006913A9">
            <w:pPr>
              <w:pStyle w:val="rowtabella0"/>
              <w:rPr>
                <w:color w:val="002060"/>
                <w:highlight w:val="yellow"/>
              </w:rPr>
            </w:pPr>
            <w:r w:rsidRPr="00485CB1">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85FD4" w14:textId="77777777" w:rsidR="00485CB1" w:rsidRPr="00485CB1" w:rsidRDefault="00485CB1" w:rsidP="006913A9">
            <w:pPr>
              <w:pStyle w:val="rowtabella0"/>
              <w:rPr>
                <w:color w:val="002060"/>
                <w:highlight w:val="yellow"/>
              </w:rPr>
            </w:pPr>
            <w:r w:rsidRPr="00485CB1">
              <w:rPr>
                <w:color w:val="002060"/>
                <w:highlight w:val="yellow"/>
              </w:rPr>
              <w:t>POLISPORTIVA RIPATRANSONE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13C62" w14:textId="0541CC28" w:rsidR="00485CB1" w:rsidRPr="003041D3" w:rsidRDefault="00485CB1" w:rsidP="006913A9">
            <w:pPr>
              <w:pStyle w:val="rowtabella0"/>
              <w:rPr>
                <w:color w:val="002060"/>
              </w:rPr>
            </w:pPr>
            <w:r w:rsidRPr="003041D3">
              <w:rPr>
                <w:color w:val="002060"/>
              </w:rPr>
              <w:t>1</w:t>
            </w:r>
            <w:r>
              <w:rPr>
                <w:color w:val="002060"/>
              </w:rPr>
              <w:t>2</w:t>
            </w:r>
            <w:r w:rsidRPr="003041D3">
              <w:rPr>
                <w:color w:val="002060"/>
              </w:rPr>
              <w:t>/04/2026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63274" w14:textId="77777777" w:rsidR="00485CB1" w:rsidRPr="003041D3" w:rsidRDefault="00485CB1" w:rsidP="006913A9">
            <w:pPr>
              <w:pStyle w:val="rowtabella0"/>
              <w:jc w:val="center"/>
              <w:rPr>
                <w:color w:val="002060"/>
              </w:rPr>
            </w:pPr>
            <w:r w:rsidRPr="00485CB1">
              <w:rPr>
                <w:color w:val="002060"/>
                <w:highlight w:val="yellow"/>
              </w:rPr>
              <w:t>19:45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A3E1E" w14:textId="77777777" w:rsidR="00485CB1" w:rsidRPr="003041D3" w:rsidRDefault="00485CB1" w:rsidP="006913A9">
            <w:pPr>
              <w:pStyle w:val="rowtabella0"/>
              <w:jc w:val="center"/>
              <w:rPr>
                <w:color w:val="002060"/>
              </w:rPr>
            </w:pPr>
            <w:r w:rsidRPr="003041D3">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DE4A8" w14:textId="77777777" w:rsidR="00485CB1" w:rsidRPr="003041D3" w:rsidRDefault="00485CB1" w:rsidP="006913A9">
            <w:pPr>
              <w:pStyle w:val="rowtabella0"/>
              <w:rPr>
                <w:color w:val="002060"/>
              </w:rPr>
            </w:pPr>
            <w:r w:rsidRPr="00485CB1">
              <w:rPr>
                <w:color w:val="002060"/>
                <w:highlight w:val="yellow"/>
              </w:rPr>
              <w:t>PALLONE GEODETICO "CIOMMEI" TOLENTINO VIA WEBER - ZONA STICCHI</w:t>
            </w:r>
          </w:p>
        </w:tc>
      </w:tr>
      <w:tr w:rsidR="00485CB1" w:rsidRPr="003041D3" w14:paraId="27ACA794" w14:textId="77777777" w:rsidTr="00485CB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7207A" w14:textId="77777777" w:rsidR="00485CB1" w:rsidRPr="00485CB1" w:rsidRDefault="00485CB1" w:rsidP="006913A9">
            <w:pPr>
              <w:pStyle w:val="rowtabella0"/>
              <w:rPr>
                <w:color w:val="002060"/>
                <w:highlight w:val="yellow"/>
              </w:rPr>
            </w:pPr>
            <w:r w:rsidRPr="00485CB1">
              <w:rPr>
                <w:color w:val="002060"/>
                <w:highlight w:val="yellow"/>
              </w:rPr>
              <w:t>07/05/2026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5EF32" w14:textId="77777777" w:rsidR="00485CB1" w:rsidRPr="00485CB1" w:rsidRDefault="00485CB1" w:rsidP="006913A9">
            <w:pPr>
              <w:pStyle w:val="rowtabella0"/>
              <w:jc w:val="center"/>
              <w:rPr>
                <w:color w:val="002060"/>
                <w:highlight w:val="yellow"/>
              </w:rPr>
            </w:pPr>
            <w:r w:rsidRPr="00485CB1">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602D9" w14:textId="77777777" w:rsidR="00485CB1" w:rsidRPr="00485CB1" w:rsidRDefault="00485CB1" w:rsidP="006913A9">
            <w:pPr>
              <w:pStyle w:val="rowtabella0"/>
              <w:rPr>
                <w:color w:val="002060"/>
                <w:highlight w:val="yellow"/>
              </w:rPr>
            </w:pPr>
            <w:r w:rsidRPr="00485CB1">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7DC5A" w14:textId="77777777" w:rsidR="00485CB1" w:rsidRPr="00485CB1" w:rsidRDefault="00485CB1" w:rsidP="006913A9">
            <w:pPr>
              <w:pStyle w:val="rowtabella0"/>
              <w:rPr>
                <w:color w:val="002060"/>
                <w:highlight w:val="yellow"/>
              </w:rPr>
            </w:pPr>
            <w:r w:rsidRPr="00485CB1">
              <w:rPr>
                <w:color w:val="002060"/>
                <w:highlight w:val="yellow"/>
              </w:rPr>
              <w:t>REAL SAN 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D5844" w14:textId="77777777" w:rsidR="00485CB1" w:rsidRPr="003041D3" w:rsidRDefault="00485CB1" w:rsidP="006913A9">
            <w:pPr>
              <w:pStyle w:val="rowtabella0"/>
              <w:rPr>
                <w:color w:val="002060"/>
              </w:rPr>
            </w:pPr>
            <w:r w:rsidRPr="003041D3">
              <w:rPr>
                <w:color w:val="002060"/>
              </w:rPr>
              <w:t>11/04/2026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FF967" w14:textId="77777777" w:rsidR="00485CB1" w:rsidRPr="003041D3" w:rsidRDefault="00485CB1" w:rsidP="006913A9">
            <w:pPr>
              <w:pStyle w:val="rowtabella0"/>
              <w:jc w:val="center"/>
              <w:rPr>
                <w:color w:val="002060"/>
              </w:rPr>
            </w:pPr>
            <w:r w:rsidRPr="00485CB1">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FAFF3" w14:textId="77777777" w:rsidR="00485CB1" w:rsidRPr="003041D3" w:rsidRDefault="00485CB1" w:rsidP="006913A9">
            <w:pPr>
              <w:pStyle w:val="rowtabella0"/>
              <w:jc w:val="center"/>
              <w:rPr>
                <w:color w:val="002060"/>
              </w:rPr>
            </w:pPr>
            <w:r w:rsidRPr="003041D3">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DB459" w14:textId="77777777" w:rsidR="00485CB1" w:rsidRPr="003041D3" w:rsidRDefault="00485CB1" w:rsidP="006913A9">
            <w:pPr>
              <w:rPr>
                <w:color w:val="002060"/>
              </w:rPr>
            </w:pPr>
          </w:p>
        </w:tc>
      </w:tr>
    </w:tbl>
    <w:p w14:paraId="309D384F" w14:textId="77777777" w:rsidR="00485CB1" w:rsidRPr="003041D3" w:rsidRDefault="00485CB1" w:rsidP="00485CB1">
      <w:pPr>
        <w:pStyle w:val="breakline"/>
        <w:rPr>
          <w:rFonts w:eastAsiaTheme="minorEastAsia"/>
          <w:color w:val="002060"/>
        </w:rPr>
      </w:pPr>
    </w:p>
    <w:p w14:paraId="1A860206" w14:textId="77777777" w:rsidR="00485CB1" w:rsidRPr="003041D3" w:rsidRDefault="00485CB1" w:rsidP="00485CB1">
      <w:pPr>
        <w:pStyle w:val="breakline"/>
        <w:rPr>
          <w:color w:val="002060"/>
        </w:rPr>
      </w:pPr>
    </w:p>
    <w:p w14:paraId="2208530F" w14:textId="77777777" w:rsidR="00485CB1" w:rsidRPr="003041D3" w:rsidRDefault="00485CB1" w:rsidP="00485CB1">
      <w:pPr>
        <w:pStyle w:val="titoloprinc0"/>
        <w:rPr>
          <w:color w:val="002060"/>
        </w:rPr>
      </w:pPr>
      <w:r w:rsidRPr="003041D3">
        <w:rPr>
          <w:color w:val="002060"/>
        </w:rPr>
        <w:t>CLASSIFICA</w:t>
      </w:r>
    </w:p>
    <w:p w14:paraId="346726BD" w14:textId="77777777" w:rsidR="00485CB1" w:rsidRPr="003041D3" w:rsidRDefault="00485CB1" w:rsidP="00485CB1">
      <w:pPr>
        <w:pStyle w:val="breakline"/>
        <w:rPr>
          <w:color w:val="002060"/>
        </w:rPr>
      </w:pPr>
    </w:p>
    <w:p w14:paraId="7445F4A7" w14:textId="77777777" w:rsidR="00485CB1" w:rsidRPr="003041D3" w:rsidRDefault="00485CB1" w:rsidP="00485CB1">
      <w:pPr>
        <w:pStyle w:val="breakline"/>
        <w:rPr>
          <w:color w:val="002060"/>
        </w:rPr>
      </w:pPr>
    </w:p>
    <w:p w14:paraId="3AC79C43" w14:textId="77777777" w:rsidR="00485CB1" w:rsidRPr="003041D3" w:rsidRDefault="00485CB1" w:rsidP="00485CB1">
      <w:pPr>
        <w:pStyle w:val="sottotitolocampionato10"/>
        <w:rPr>
          <w:color w:val="002060"/>
        </w:rPr>
      </w:pPr>
      <w:r w:rsidRPr="003041D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85CB1" w:rsidRPr="003041D3" w14:paraId="419F71B7" w14:textId="77777777" w:rsidTr="006913A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277E8" w14:textId="77777777" w:rsidR="00485CB1" w:rsidRPr="003041D3" w:rsidRDefault="00485CB1" w:rsidP="006913A9">
            <w:pPr>
              <w:pStyle w:val="headertabella0"/>
              <w:rPr>
                <w:color w:val="002060"/>
              </w:rPr>
            </w:pPr>
            <w:r w:rsidRPr="003041D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EB049" w14:textId="77777777" w:rsidR="00485CB1" w:rsidRPr="003041D3" w:rsidRDefault="00485CB1" w:rsidP="006913A9">
            <w:pPr>
              <w:pStyle w:val="headertabella0"/>
              <w:rPr>
                <w:color w:val="002060"/>
              </w:rPr>
            </w:pPr>
            <w:r w:rsidRPr="003041D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DB26B" w14:textId="77777777" w:rsidR="00485CB1" w:rsidRPr="003041D3" w:rsidRDefault="00485CB1" w:rsidP="006913A9">
            <w:pPr>
              <w:pStyle w:val="headertabella0"/>
              <w:rPr>
                <w:color w:val="002060"/>
              </w:rPr>
            </w:pPr>
            <w:r w:rsidRPr="003041D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27ACE" w14:textId="77777777" w:rsidR="00485CB1" w:rsidRPr="003041D3" w:rsidRDefault="00485CB1" w:rsidP="006913A9">
            <w:pPr>
              <w:pStyle w:val="headertabella0"/>
              <w:rPr>
                <w:color w:val="002060"/>
              </w:rPr>
            </w:pPr>
            <w:r w:rsidRPr="003041D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DF2B4" w14:textId="77777777" w:rsidR="00485CB1" w:rsidRPr="003041D3" w:rsidRDefault="00485CB1" w:rsidP="006913A9">
            <w:pPr>
              <w:pStyle w:val="headertabella0"/>
              <w:rPr>
                <w:color w:val="002060"/>
              </w:rPr>
            </w:pPr>
            <w:r w:rsidRPr="003041D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489E7" w14:textId="77777777" w:rsidR="00485CB1" w:rsidRPr="003041D3" w:rsidRDefault="00485CB1" w:rsidP="006913A9">
            <w:pPr>
              <w:pStyle w:val="headertabella0"/>
              <w:rPr>
                <w:color w:val="002060"/>
              </w:rPr>
            </w:pPr>
            <w:r w:rsidRPr="003041D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B4AB2" w14:textId="77777777" w:rsidR="00485CB1" w:rsidRPr="003041D3" w:rsidRDefault="00485CB1" w:rsidP="006913A9">
            <w:pPr>
              <w:pStyle w:val="headertabella0"/>
              <w:rPr>
                <w:color w:val="002060"/>
              </w:rPr>
            </w:pPr>
            <w:r w:rsidRPr="003041D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D5818" w14:textId="77777777" w:rsidR="00485CB1" w:rsidRPr="003041D3" w:rsidRDefault="00485CB1" w:rsidP="006913A9">
            <w:pPr>
              <w:pStyle w:val="headertabella0"/>
              <w:rPr>
                <w:color w:val="002060"/>
              </w:rPr>
            </w:pPr>
            <w:r w:rsidRPr="003041D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96ADC" w14:textId="77777777" w:rsidR="00485CB1" w:rsidRPr="003041D3" w:rsidRDefault="00485CB1" w:rsidP="006913A9">
            <w:pPr>
              <w:pStyle w:val="headertabella0"/>
              <w:rPr>
                <w:color w:val="002060"/>
              </w:rPr>
            </w:pPr>
            <w:r w:rsidRPr="003041D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5411C" w14:textId="77777777" w:rsidR="00485CB1" w:rsidRPr="003041D3" w:rsidRDefault="00485CB1" w:rsidP="006913A9">
            <w:pPr>
              <w:pStyle w:val="headertabella0"/>
              <w:rPr>
                <w:color w:val="002060"/>
              </w:rPr>
            </w:pPr>
            <w:r w:rsidRPr="003041D3">
              <w:rPr>
                <w:color w:val="002060"/>
              </w:rPr>
              <w:t>PE</w:t>
            </w:r>
          </w:p>
        </w:tc>
      </w:tr>
      <w:tr w:rsidR="00485CB1" w:rsidRPr="003041D3" w14:paraId="134F3F61" w14:textId="77777777" w:rsidTr="006913A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DA4935" w14:textId="77777777" w:rsidR="00485CB1" w:rsidRPr="003041D3" w:rsidRDefault="00485CB1" w:rsidP="006913A9">
            <w:pPr>
              <w:pStyle w:val="rowtabella0"/>
              <w:rPr>
                <w:color w:val="002060"/>
              </w:rPr>
            </w:pPr>
            <w:r w:rsidRPr="003041D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73F61"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7773B"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5EA2D"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58EB9"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128E6"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AC34A"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2CF83"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FC86D"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8F6C1" w14:textId="77777777" w:rsidR="00485CB1" w:rsidRPr="003041D3" w:rsidRDefault="00485CB1" w:rsidP="006913A9">
            <w:pPr>
              <w:pStyle w:val="rowtabella0"/>
              <w:jc w:val="center"/>
              <w:rPr>
                <w:color w:val="002060"/>
              </w:rPr>
            </w:pPr>
            <w:r w:rsidRPr="003041D3">
              <w:rPr>
                <w:color w:val="002060"/>
              </w:rPr>
              <w:t>0</w:t>
            </w:r>
          </w:p>
        </w:tc>
      </w:tr>
      <w:tr w:rsidR="00485CB1" w:rsidRPr="003041D3" w14:paraId="33C4A3BD" w14:textId="77777777" w:rsidTr="006913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3F29FA" w14:textId="77777777" w:rsidR="00485CB1" w:rsidRPr="003041D3" w:rsidRDefault="00485CB1" w:rsidP="006913A9">
            <w:pPr>
              <w:pStyle w:val="rowtabella0"/>
              <w:rPr>
                <w:color w:val="002060"/>
              </w:rPr>
            </w:pPr>
            <w:r w:rsidRPr="003041D3">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A4F70"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63994"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BBDF5"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315A7"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2839A"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FA647"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ACAE2"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618D1"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2E62A" w14:textId="77777777" w:rsidR="00485CB1" w:rsidRPr="003041D3" w:rsidRDefault="00485CB1" w:rsidP="006913A9">
            <w:pPr>
              <w:pStyle w:val="rowtabella0"/>
              <w:jc w:val="center"/>
              <w:rPr>
                <w:color w:val="002060"/>
              </w:rPr>
            </w:pPr>
            <w:r w:rsidRPr="003041D3">
              <w:rPr>
                <w:color w:val="002060"/>
              </w:rPr>
              <w:t>0</w:t>
            </w:r>
          </w:p>
        </w:tc>
      </w:tr>
      <w:tr w:rsidR="00485CB1" w:rsidRPr="003041D3" w14:paraId="6A8C83E4" w14:textId="77777777" w:rsidTr="006913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CA5245" w14:textId="77777777" w:rsidR="00485CB1" w:rsidRPr="003041D3" w:rsidRDefault="00485CB1" w:rsidP="006913A9">
            <w:pPr>
              <w:pStyle w:val="rowtabella0"/>
              <w:rPr>
                <w:color w:val="002060"/>
              </w:rPr>
            </w:pPr>
            <w:r w:rsidRPr="003041D3">
              <w:rPr>
                <w:color w:val="002060"/>
              </w:rPr>
              <w:t xml:space="preserve">G.S. AUDAX 1970 </w:t>
            </w:r>
            <w:proofErr w:type="gramStart"/>
            <w:r w:rsidRPr="003041D3">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2D4EC"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F0986"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D1E78"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6A255"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E6E51"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B241D"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57521"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B51EB"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2A9E4" w14:textId="77777777" w:rsidR="00485CB1" w:rsidRPr="003041D3" w:rsidRDefault="00485CB1" w:rsidP="006913A9">
            <w:pPr>
              <w:pStyle w:val="rowtabella0"/>
              <w:jc w:val="center"/>
              <w:rPr>
                <w:color w:val="002060"/>
              </w:rPr>
            </w:pPr>
            <w:r w:rsidRPr="003041D3">
              <w:rPr>
                <w:color w:val="002060"/>
              </w:rPr>
              <w:t>0</w:t>
            </w:r>
          </w:p>
        </w:tc>
      </w:tr>
      <w:tr w:rsidR="00485CB1" w:rsidRPr="003041D3" w14:paraId="1CD5C730" w14:textId="77777777" w:rsidTr="006913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ACA988" w14:textId="77777777" w:rsidR="00485CB1" w:rsidRPr="003041D3" w:rsidRDefault="00485CB1" w:rsidP="006913A9">
            <w:pPr>
              <w:pStyle w:val="rowtabella0"/>
              <w:rPr>
                <w:color w:val="002060"/>
              </w:rPr>
            </w:pPr>
            <w:r w:rsidRPr="003041D3">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088DF"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F8AE9"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0D374"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CD591"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A0002"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F0885"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6AE35"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60390"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3A31F" w14:textId="77777777" w:rsidR="00485CB1" w:rsidRPr="003041D3" w:rsidRDefault="00485CB1" w:rsidP="006913A9">
            <w:pPr>
              <w:pStyle w:val="rowtabella0"/>
              <w:jc w:val="center"/>
              <w:rPr>
                <w:color w:val="002060"/>
              </w:rPr>
            </w:pPr>
            <w:r w:rsidRPr="003041D3">
              <w:rPr>
                <w:color w:val="002060"/>
              </w:rPr>
              <w:t>0</w:t>
            </w:r>
          </w:p>
        </w:tc>
      </w:tr>
      <w:tr w:rsidR="00485CB1" w:rsidRPr="003041D3" w14:paraId="021D3875" w14:textId="77777777" w:rsidTr="006913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4737B5" w14:textId="77777777" w:rsidR="00485CB1" w:rsidRPr="003041D3" w:rsidRDefault="00485CB1" w:rsidP="006913A9">
            <w:pPr>
              <w:pStyle w:val="rowtabella0"/>
              <w:rPr>
                <w:color w:val="002060"/>
              </w:rPr>
            </w:pPr>
            <w:r w:rsidRPr="003041D3">
              <w:rPr>
                <w:color w:val="002060"/>
              </w:rPr>
              <w:lastRenderedPageBreak/>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0E83B"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9F23C"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E9042"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1111C"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A56E8"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4E629"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E919A"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4B190"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CBB60" w14:textId="77777777" w:rsidR="00485CB1" w:rsidRPr="003041D3" w:rsidRDefault="00485CB1" w:rsidP="006913A9">
            <w:pPr>
              <w:pStyle w:val="rowtabella0"/>
              <w:jc w:val="center"/>
              <w:rPr>
                <w:color w:val="002060"/>
              </w:rPr>
            </w:pPr>
            <w:r w:rsidRPr="003041D3">
              <w:rPr>
                <w:color w:val="002060"/>
              </w:rPr>
              <w:t>0</w:t>
            </w:r>
          </w:p>
        </w:tc>
      </w:tr>
      <w:tr w:rsidR="00485CB1" w:rsidRPr="003041D3" w14:paraId="53CE778B" w14:textId="77777777" w:rsidTr="006913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0B872B" w14:textId="77777777" w:rsidR="00485CB1" w:rsidRPr="003041D3" w:rsidRDefault="00485CB1" w:rsidP="006913A9">
            <w:pPr>
              <w:pStyle w:val="rowtabella0"/>
              <w:rPr>
                <w:color w:val="002060"/>
              </w:rPr>
            </w:pPr>
            <w:r w:rsidRPr="003041D3">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D4BF8"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867A5"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D1D33"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61BE6"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90F76"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2F197"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B11E3"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9F7D3"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522A3" w14:textId="77777777" w:rsidR="00485CB1" w:rsidRPr="003041D3" w:rsidRDefault="00485CB1" w:rsidP="006913A9">
            <w:pPr>
              <w:pStyle w:val="rowtabella0"/>
              <w:jc w:val="center"/>
              <w:rPr>
                <w:color w:val="002060"/>
              </w:rPr>
            </w:pPr>
            <w:r w:rsidRPr="003041D3">
              <w:rPr>
                <w:color w:val="002060"/>
              </w:rPr>
              <w:t>0</w:t>
            </w:r>
          </w:p>
        </w:tc>
      </w:tr>
      <w:tr w:rsidR="00485CB1" w:rsidRPr="003041D3" w14:paraId="207ACA9C" w14:textId="77777777" w:rsidTr="006913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CCEF68" w14:textId="77777777" w:rsidR="00485CB1" w:rsidRPr="003041D3" w:rsidRDefault="00485CB1" w:rsidP="006913A9">
            <w:pPr>
              <w:pStyle w:val="rowtabella0"/>
              <w:rPr>
                <w:color w:val="002060"/>
              </w:rPr>
            </w:pPr>
            <w:r w:rsidRPr="003041D3">
              <w:rPr>
                <w:color w:val="002060"/>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92F6F"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DC08B"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05AB4"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48CCD"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A4D0B"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A7E27"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6923B"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4C923"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5062E" w14:textId="77777777" w:rsidR="00485CB1" w:rsidRPr="003041D3" w:rsidRDefault="00485CB1" w:rsidP="006913A9">
            <w:pPr>
              <w:pStyle w:val="rowtabella0"/>
              <w:jc w:val="center"/>
              <w:rPr>
                <w:color w:val="002060"/>
              </w:rPr>
            </w:pPr>
            <w:r w:rsidRPr="003041D3">
              <w:rPr>
                <w:color w:val="002060"/>
              </w:rPr>
              <w:t>0</w:t>
            </w:r>
          </w:p>
        </w:tc>
      </w:tr>
      <w:tr w:rsidR="00485CB1" w:rsidRPr="003041D3" w14:paraId="2CA932CE" w14:textId="77777777" w:rsidTr="006913A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BB897B" w14:textId="77777777" w:rsidR="00485CB1" w:rsidRPr="003041D3" w:rsidRDefault="00485CB1" w:rsidP="006913A9">
            <w:pPr>
              <w:pStyle w:val="rowtabella0"/>
              <w:rPr>
                <w:color w:val="002060"/>
              </w:rPr>
            </w:pPr>
            <w:r w:rsidRPr="003041D3">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6001D"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F1680"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F0EA7"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21AEC"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FAC1F"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AF9AC"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94893"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20A72"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75F20" w14:textId="77777777" w:rsidR="00485CB1" w:rsidRPr="003041D3" w:rsidRDefault="00485CB1" w:rsidP="006913A9">
            <w:pPr>
              <w:pStyle w:val="rowtabella0"/>
              <w:jc w:val="center"/>
              <w:rPr>
                <w:color w:val="002060"/>
              </w:rPr>
            </w:pPr>
            <w:r w:rsidRPr="003041D3">
              <w:rPr>
                <w:color w:val="002060"/>
              </w:rPr>
              <w:t>0</w:t>
            </w:r>
          </w:p>
        </w:tc>
      </w:tr>
    </w:tbl>
    <w:p w14:paraId="720EDD0D" w14:textId="77777777" w:rsidR="00485CB1" w:rsidRPr="003041D3" w:rsidRDefault="00485CB1" w:rsidP="00485CB1">
      <w:pPr>
        <w:pStyle w:val="breakline"/>
        <w:rPr>
          <w:rFonts w:eastAsiaTheme="minorEastAsia"/>
          <w:color w:val="002060"/>
        </w:rPr>
      </w:pPr>
    </w:p>
    <w:p w14:paraId="3F434238" w14:textId="77777777" w:rsidR="00485CB1" w:rsidRPr="003041D3" w:rsidRDefault="00485CB1" w:rsidP="00485CB1">
      <w:pPr>
        <w:pStyle w:val="breakline"/>
        <w:rPr>
          <w:color w:val="002060"/>
        </w:rPr>
      </w:pPr>
    </w:p>
    <w:p w14:paraId="125039FC" w14:textId="77777777" w:rsidR="00485CB1" w:rsidRPr="003041D3" w:rsidRDefault="00485CB1" w:rsidP="00485CB1">
      <w:pPr>
        <w:pStyle w:val="sottotitolocampionato10"/>
        <w:rPr>
          <w:color w:val="002060"/>
        </w:rPr>
      </w:pPr>
      <w:r w:rsidRPr="003041D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85CB1" w:rsidRPr="003041D3" w14:paraId="152F1EC3" w14:textId="77777777" w:rsidTr="006913A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D31A5" w14:textId="77777777" w:rsidR="00485CB1" w:rsidRPr="003041D3" w:rsidRDefault="00485CB1" w:rsidP="006913A9">
            <w:pPr>
              <w:pStyle w:val="headertabella0"/>
              <w:rPr>
                <w:color w:val="002060"/>
              </w:rPr>
            </w:pPr>
            <w:r w:rsidRPr="003041D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64A28" w14:textId="77777777" w:rsidR="00485CB1" w:rsidRPr="003041D3" w:rsidRDefault="00485CB1" w:rsidP="006913A9">
            <w:pPr>
              <w:pStyle w:val="headertabella0"/>
              <w:rPr>
                <w:color w:val="002060"/>
              </w:rPr>
            </w:pPr>
            <w:r w:rsidRPr="003041D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79163" w14:textId="77777777" w:rsidR="00485CB1" w:rsidRPr="003041D3" w:rsidRDefault="00485CB1" w:rsidP="006913A9">
            <w:pPr>
              <w:pStyle w:val="headertabella0"/>
              <w:rPr>
                <w:color w:val="002060"/>
              </w:rPr>
            </w:pPr>
            <w:r w:rsidRPr="003041D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146EC" w14:textId="77777777" w:rsidR="00485CB1" w:rsidRPr="003041D3" w:rsidRDefault="00485CB1" w:rsidP="006913A9">
            <w:pPr>
              <w:pStyle w:val="headertabella0"/>
              <w:rPr>
                <w:color w:val="002060"/>
              </w:rPr>
            </w:pPr>
            <w:r w:rsidRPr="003041D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AC246" w14:textId="77777777" w:rsidR="00485CB1" w:rsidRPr="003041D3" w:rsidRDefault="00485CB1" w:rsidP="006913A9">
            <w:pPr>
              <w:pStyle w:val="headertabella0"/>
              <w:rPr>
                <w:color w:val="002060"/>
              </w:rPr>
            </w:pPr>
            <w:r w:rsidRPr="003041D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BB88B" w14:textId="77777777" w:rsidR="00485CB1" w:rsidRPr="003041D3" w:rsidRDefault="00485CB1" w:rsidP="006913A9">
            <w:pPr>
              <w:pStyle w:val="headertabella0"/>
              <w:rPr>
                <w:color w:val="002060"/>
              </w:rPr>
            </w:pPr>
            <w:r w:rsidRPr="003041D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3806A" w14:textId="77777777" w:rsidR="00485CB1" w:rsidRPr="003041D3" w:rsidRDefault="00485CB1" w:rsidP="006913A9">
            <w:pPr>
              <w:pStyle w:val="headertabella0"/>
              <w:rPr>
                <w:color w:val="002060"/>
              </w:rPr>
            </w:pPr>
            <w:r w:rsidRPr="003041D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24D22" w14:textId="77777777" w:rsidR="00485CB1" w:rsidRPr="003041D3" w:rsidRDefault="00485CB1" w:rsidP="006913A9">
            <w:pPr>
              <w:pStyle w:val="headertabella0"/>
              <w:rPr>
                <w:color w:val="002060"/>
              </w:rPr>
            </w:pPr>
            <w:r w:rsidRPr="003041D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5D709" w14:textId="77777777" w:rsidR="00485CB1" w:rsidRPr="003041D3" w:rsidRDefault="00485CB1" w:rsidP="006913A9">
            <w:pPr>
              <w:pStyle w:val="headertabella0"/>
              <w:rPr>
                <w:color w:val="002060"/>
              </w:rPr>
            </w:pPr>
            <w:r w:rsidRPr="003041D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74B43" w14:textId="77777777" w:rsidR="00485CB1" w:rsidRPr="003041D3" w:rsidRDefault="00485CB1" w:rsidP="006913A9">
            <w:pPr>
              <w:pStyle w:val="headertabella0"/>
              <w:rPr>
                <w:color w:val="002060"/>
              </w:rPr>
            </w:pPr>
            <w:r w:rsidRPr="003041D3">
              <w:rPr>
                <w:color w:val="002060"/>
              </w:rPr>
              <w:t>PE</w:t>
            </w:r>
          </w:p>
        </w:tc>
      </w:tr>
      <w:tr w:rsidR="00485CB1" w:rsidRPr="003041D3" w14:paraId="45C4625C" w14:textId="77777777" w:rsidTr="006913A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BBD503" w14:textId="77777777" w:rsidR="00485CB1" w:rsidRPr="003041D3" w:rsidRDefault="00485CB1" w:rsidP="006913A9">
            <w:pPr>
              <w:pStyle w:val="rowtabella0"/>
              <w:rPr>
                <w:color w:val="002060"/>
              </w:rPr>
            </w:pPr>
            <w:r w:rsidRPr="003041D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7BA70"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85F88"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5E68F"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AC30D"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9D864"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F21CF"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0E5DB"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ECC5D"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2E267" w14:textId="77777777" w:rsidR="00485CB1" w:rsidRPr="003041D3" w:rsidRDefault="00485CB1" w:rsidP="006913A9">
            <w:pPr>
              <w:pStyle w:val="rowtabella0"/>
              <w:jc w:val="center"/>
              <w:rPr>
                <w:color w:val="002060"/>
              </w:rPr>
            </w:pPr>
            <w:r w:rsidRPr="003041D3">
              <w:rPr>
                <w:color w:val="002060"/>
              </w:rPr>
              <w:t>0</w:t>
            </w:r>
          </w:p>
        </w:tc>
      </w:tr>
      <w:tr w:rsidR="00485CB1" w:rsidRPr="003041D3" w14:paraId="68C61CD7" w14:textId="77777777" w:rsidTr="006913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FE2E34" w14:textId="77777777" w:rsidR="00485CB1" w:rsidRPr="003041D3" w:rsidRDefault="00485CB1" w:rsidP="006913A9">
            <w:pPr>
              <w:pStyle w:val="rowtabella0"/>
              <w:rPr>
                <w:color w:val="002060"/>
              </w:rPr>
            </w:pPr>
            <w:r w:rsidRPr="003041D3">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F3F02"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0F974"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ECD28"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12E3C"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757D6"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1ABBD"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65A2F"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EA5D3"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C66F2" w14:textId="77777777" w:rsidR="00485CB1" w:rsidRPr="003041D3" w:rsidRDefault="00485CB1" w:rsidP="006913A9">
            <w:pPr>
              <w:pStyle w:val="rowtabella0"/>
              <w:jc w:val="center"/>
              <w:rPr>
                <w:color w:val="002060"/>
              </w:rPr>
            </w:pPr>
            <w:r w:rsidRPr="003041D3">
              <w:rPr>
                <w:color w:val="002060"/>
              </w:rPr>
              <w:t>0</w:t>
            </w:r>
          </w:p>
        </w:tc>
      </w:tr>
      <w:tr w:rsidR="00485CB1" w:rsidRPr="003041D3" w14:paraId="1898731D" w14:textId="77777777" w:rsidTr="006913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4D5686" w14:textId="77777777" w:rsidR="00485CB1" w:rsidRPr="003041D3" w:rsidRDefault="00485CB1" w:rsidP="006913A9">
            <w:pPr>
              <w:pStyle w:val="rowtabella0"/>
              <w:rPr>
                <w:color w:val="002060"/>
              </w:rPr>
            </w:pPr>
            <w:r w:rsidRPr="003041D3">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D142B"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B8605"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143D6"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4304C"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DBF5B"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2E78B"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97F09"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B574F"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13FC6" w14:textId="77777777" w:rsidR="00485CB1" w:rsidRPr="003041D3" w:rsidRDefault="00485CB1" w:rsidP="006913A9">
            <w:pPr>
              <w:pStyle w:val="rowtabella0"/>
              <w:jc w:val="center"/>
              <w:rPr>
                <w:color w:val="002060"/>
              </w:rPr>
            </w:pPr>
            <w:r w:rsidRPr="003041D3">
              <w:rPr>
                <w:color w:val="002060"/>
              </w:rPr>
              <w:t>0</w:t>
            </w:r>
          </w:p>
        </w:tc>
      </w:tr>
      <w:tr w:rsidR="00485CB1" w:rsidRPr="003041D3" w14:paraId="3D269CAF" w14:textId="77777777" w:rsidTr="006913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84CD65" w14:textId="77777777" w:rsidR="00485CB1" w:rsidRPr="003041D3" w:rsidRDefault="00485CB1" w:rsidP="006913A9">
            <w:pPr>
              <w:pStyle w:val="rowtabella0"/>
              <w:rPr>
                <w:color w:val="002060"/>
              </w:rPr>
            </w:pPr>
            <w:r w:rsidRPr="003041D3">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85577"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36B6E"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D3374"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BB079"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DE8CD"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8C7F4"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BC06B"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1AE79"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F3D7C" w14:textId="77777777" w:rsidR="00485CB1" w:rsidRPr="003041D3" w:rsidRDefault="00485CB1" w:rsidP="006913A9">
            <w:pPr>
              <w:pStyle w:val="rowtabella0"/>
              <w:jc w:val="center"/>
              <w:rPr>
                <w:color w:val="002060"/>
              </w:rPr>
            </w:pPr>
            <w:r w:rsidRPr="003041D3">
              <w:rPr>
                <w:color w:val="002060"/>
              </w:rPr>
              <w:t>0</w:t>
            </w:r>
          </w:p>
        </w:tc>
      </w:tr>
      <w:tr w:rsidR="00485CB1" w:rsidRPr="003041D3" w14:paraId="0F10C478" w14:textId="77777777" w:rsidTr="006913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55A8DD" w14:textId="77777777" w:rsidR="00485CB1" w:rsidRPr="003041D3" w:rsidRDefault="00485CB1" w:rsidP="006913A9">
            <w:pPr>
              <w:pStyle w:val="rowtabella0"/>
              <w:rPr>
                <w:color w:val="002060"/>
              </w:rPr>
            </w:pPr>
            <w:r w:rsidRPr="003041D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BDE1C"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49803"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87BA3"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C002B"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F574D"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4EB1B"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C453F"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964F1"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25056" w14:textId="77777777" w:rsidR="00485CB1" w:rsidRPr="003041D3" w:rsidRDefault="00485CB1" w:rsidP="006913A9">
            <w:pPr>
              <w:pStyle w:val="rowtabella0"/>
              <w:jc w:val="center"/>
              <w:rPr>
                <w:color w:val="002060"/>
              </w:rPr>
            </w:pPr>
            <w:r w:rsidRPr="003041D3">
              <w:rPr>
                <w:color w:val="002060"/>
              </w:rPr>
              <w:t>0</w:t>
            </w:r>
          </w:p>
        </w:tc>
      </w:tr>
      <w:tr w:rsidR="00485CB1" w:rsidRPr="003041D3" w14:paraId="57B79140" w14:textId="77777777" w:rsidTr="006913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4DDF2D" w14:textId="77777777" w:rsidR="00485CB1" w:rsidRPr="003041D3" w:rsidRDefault="00485CB1" w:rsidP="006913A9">
            <w:pPr>
              <w:pStyle w:val="rowtabella0"/>
              <w:rPr>
                <w:color w:val="002060"/>
              </w:rPr>
            </w:pPr>
            <w:r w:rsidRPr="003041D3">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781EF"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09DB1"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E707B"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E0F13"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5376D"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C1D2C"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81341"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7583C"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0FBC6" w14:textId="77777777" w:rsidR="00485CB1" w:rsidRPr="003041D3" w:rsidRDefault="00485CB1" w:rsidP="006913A9">
            <w:pPr>
              <w:pStyle w:val="rowtabella0"/>
              <w:jc w:val="center"/>
              <w:rPr>
                <w:color w:val="002060"/>
              </w:rPr>
            </w:pPr>
            <w:r w:rsidRPr="003041D3">
              <w:rPr>
                <w:color w:val="002060"/>
              </w:rPr>
              <w:t>0</w:t>
            </w:r>
          </w:p>
        </w:tc>
      </w:tr>
      <w:tr w:rsidR="00485CB1" w:rsidRPr="003041D3" w14:paraId="3019B0B2" w14:textId="77777777" w:rsidTr="006913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4C388A" w14:textId="77777777" w:rsidR="00485CB1" w:rsidRPr="003041D3" w:rsidRDefault="00485CB1" w:rsidP="006913A9">
            <w:pPr>
              <w:pStyle w:val="rowtabella0"/>
              <w:rPr>
                <w:color w:val="002060"/>
              </w:rPr>
            </w:pPr>
            <w:r w:rsidRPr="003041D3">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1DC60"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02B56"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B61A0"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D19BB"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0F646"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49F04"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53027"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50306"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1DDE0" w14:textId="77777777" w:rsidR="00485CB1" w:rsidRPr="003041D3" w:rsidRDefault="00485CB1" w:rsidP="006913A9">
            <w:pPr>
              <w:pStyle w:val="rowtabella0"/>
              <w:jc w:val="center"/>
              <w:rPr>
                <w:color w:val="002060"/>
              </w:rPr>
            </w:pPr>
            <w:r w:rsidRPr="003041D3">
              <w:rPr>
                <w:color w:val="002060"/>
              </w:rPr>
              <w:t>0</w:t>
            </w:r>
          </w:p>
        </w:tc>
      </w:tr>
      <w:tr w:rsidR="00485CB1" w:rsidRPr="003041D3" w14:paraId="6BDED663" w14:textId="77777777" w:rsidTr="006913A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9C59BB" w14:textId="77777777" w:rsidR="00485CB1" w:rsidRPr="003041D3" w:rsidRDefault="00485CB1" w:rsidP="006913A9">
            <w:pPr>
              <w:pStyle w:val="rowtabella0"/>
              <w:rPr>
                <w:color w:val="002060"/>
              </w:rPr>
            </w:pPr>
            <w:r w:rsidRPr="003041D3">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B3632"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AFF25"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B0642"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BE751"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60A5C"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82F88"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45284"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E712F"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9131C" w14:textId="77777777" w:rsidR="00485CB1" w:rsidRPr="003041D3" w:rsidRDefault="00485CB1" w:rsidP="006913A9">
            <w:pPr>
              <w:pStyle w:val="rowtabella0"/>
              <w:jc w:val="center"/>
              <w:rPr>
                <w:color w:val="002060"/>
              </w:rPr>
            </w:pPr>
            <w:r w:rsidRPr="003041D3">
              <w:rPr>
                <w:color w:val="002060"/>
              </w:rPr>
              <w:t>0</w:t>
            </w:r>
          </w:p>
        </w:tc>
      </w:tr>
    </w:tbl>
    <w:p w14:paraId="5ED37D2A" w14:textId="77777777" w:rsidR="00485CB1" w:rsidRDefault="00485CB1" w:rsidP="00485CB1">
      <w:pPr>
        <w:pStyle w:val="breakline"/>
        <w:rPr>
          <w:rFonts w:eastAsiaTheme="minorEastAsia"/>
          <w:color w:val="002060"/>
        </w:rPr>
      </w:pPr>
    </w:p>
    <w:p w14:paraId="7DFB0691" w14:textId="77777777" w:rsidR="00485CB1" w:rsidRPr="00424E37" w:rsidRDefault="00485CB1" w:rsidP="00485CB1">
      <w:pPr>
        <w:pStyle w:val="breakline"/>
        <w:jc w:val="center"/>
        <w:rPr>
          <w:rFonts w:ascii="Arial" w:hAnsi="Arial" w:cs="Arial"/>
          <w:b/>
          <w:bCs/>
          <w:color w:val="002060"/>
          <w:sz w:val="36"/>
          <w:szCs w:val="36"/>
        </w:rPr>
      </w:pPr>
      <w:r w:rsidRPr="00424E37">
        <w:rPr>
          <w:rFonts w:ascii="Arial" w:hAnsi="Arial" w:cs="Arial"/>
          <w:b/>
          <w:bCs/>
          <w:color w:val="002060"/>
          <w:sz w:val="36"/>
          <w:szCs w:val="36"/>
        </w:rPr>
        <w:t>PROGRAMMA GARE</w:t>
      </w:r>
    </w:p>
    <w:p w14:paraId="5D897930" w14:textId="77777777" w:rsidR="00485CB1" w:rsidRDefault="00485CB1" w:rsidP="00485CB1">
      <w:pPr>
        <w:pStyle w:val="breakline"/>
        <w:rPr>
          <w:rFonts w:eastAsiaTheme="minorEastAsia"/>
          <w:color w:val="002060"/>
        </w:rPr>
      </w:pPr>
    </w:p>
    <w:p w14:paraId="2AA4ECA5" w14:textId="77777777" w:rsidR="003E6141" w:rsidRPr="00FA5D6D" w:rsidRDefault="003E6141" w:rsidP="003E6141">
      <w:pPr>
        <w:pStyle w:val="sottotitolocampionato10"/>
        <w:rPr>
          <w:color w:val="002060"/>
        </w:rPr>
      </w:pPr>
      <w:r w:rsidRPr="00FA5D6D">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3E6141" w:rsidRPr="00FA5D6D" w14:paraId="59A1C831" w14:textId="77777777" w:rsidTr="006913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73EDA" w14:textId="77777777" w:rsidR="003E6141" w:rsidRPr="00FA5D6D" w:rsidRDefault="003E6141" w:rsidP="006913A9">
            <w:pPr>
              <w:pStyle w:val="headertabella0"/>
              <w:rPr>
                <w:color w:val="002060"/>
              </w:rPr>
            </w:pPr>
            <w:r w:rsidRPr="00FA5D6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2DA8E" w14:textId="77777777" w:rsidR="003E6141" w:rsidRPr="00FA5D6D" w:rsidRDefault="003E6141" w:rsidP="006913A9">
            <w:pPr>
              <w:pStyle w:val="headertabella0"/>
              <w:rPr>
                <w:color w:val="002060"/>
              </w:rPr>
            </w:pPr>
            <w:r w:rsidRPr="00FA5D6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75D9D" w14:textId="77777777" w:rsidR="003E6141" w:rsidRPr="00FA5D6D" w:rsidRDefault="003E6141" w:rsidP="006913A9">
            <w:pPr>
              <w:pStyle w:val="headertabella0"/>
              <w:rPr>
                <w:color w:val="002060"/>
              </w:rPr>
            </w:pPr>
            <w:r w:rsidRPr="00FA5D6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F3CAF" w14:textId="77777777" w:rsidR="003E6141" w:rsidRPr="00FA5D6D" w:rsidRDefault="003E6141" w:rsidP="006913A9">
            <w:pPr>
              <w:pStyle w:val="headertabella0"/>
              <w:rPr>
                <w:color w:val="002060"/>
              </w:rPr>
            </w:pPr>
            <w:r w:rsidRPr="00FA5D6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7C796" w14:textId="77777777" w:rsidR="003E6141" w:rsidRPr="00FA5D6D" w:rsidRDefault="003E6141" w:rsidP="006913A9">
            <w:pPr>
              <w:pStyle w:val="headertabella0"/>
              <w:rPr>
                <w:color w:val="002060"/>
              </w:rPr>
            </w:pPr>
            <w:r w:rsidRPr="00FA5D6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0A04F" w14:textId="77777777" w:rsidR="003E6141" w:rsidRPr="00FA5D6D" w:rsidRDefault="003E6141" w:rsidP="006913A9">
            <w:pPr>
              <w:pStyle w:val="headertabella0"/>
              <w:rPr>
                <w:color w:val="002060"/>
              </w:rPr>
            </w:pPr>
            <w:proofErr w:type="spellStart"/>
            <w:r w:rsidRPr="00FA5D6D">
              <w:rPr>
                <w:color w:val="002060"/>
              </w:rPr>
              <w:t>Localita'</w:t>
            </w:r>
            <w:proofErr w:type="spellEnd"/>
            <w:r w:rsidRPr="00FA5D6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2AFDF" w14:textId="77777777" w:rsidR="003E6141" w:rsidRPr="00FA5D6D" w:rsidRDefault="003E6141" w:rsidP="006913A9">
            <w:pPr>
              <w:pStyle w:val="headertabella0"/>
              <w:rPr>
                <w:color w:val="002060"/>
              </w:rPr>
            </w:pPr>
            <w:r w:rsidRPr="00FA5D6D">
              <w:rPr>
                <w:color w:val="002060"/>
              </w:rPr>
              <w:t>Indirizzo Impianto</w:t>
            </w:r>
          </w:p>
        </w:tc>
      </w:tr>
      <w:tr w:rsidR="003E6141" w:rsidRPr="00FA5D6D" w14:paraId="71D30059" w14:textId="77777777" w:rsidTr="006913A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89D2E6" w14:textId="77777777" w:rsidR="003E6141" w:rsidRPr="00FA5D6D" w:rsidRDefault="003E6141" w:rsidP="006913A9">
            <w:pPr>
              <w:pStyle w:val="rowtabella0"/>
              <w:rPr>
                <w:color w:val="002060"/>
              </w:rPr>
            </w:pPr>
            <w:r w:rsidRPr="00FA5D6D">
              <w:rPr>
                <w:color w:val="002060"/>
              </w:rPr>
              <w:t xml:space="preserve">AUDAX 1970 </w:t>
            </w:r>
            <w:proofErr w:type="gramStart"/>
            <w:r w:rsidRPr="00FA5D6D">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6C85E3" w14:textId="77777777" w:rsidR="003E6141" w:rsidRPr="00FA5D6D" w:rsidRDefault="003E6141" w:rsidP="006913A9">
            <w:pPr>
              <w:pStyle w:val="rowtabella0"/>
              <w:rPr>
                <w:color w:val="002060"/>
              </w:rPr>
            </w:pPr>
            <w:r w:rsidRPr="00FA5D6D">
              <w:rPr>
                <w:color w:val="002060"/>
              </w:rPr>
              <w:t>JESINA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59487A" w14:textId="77777777" w:rsidR="003E6141" w:rsidRPr="00FA5D6D" w:rsidRDefault="003E6141" w:rsidP="006913A9">
            <w:pPr>
              <w:pStyle w:val="rowtabella0"/>
              <w:jc w:val="center"/>
              <w:rPr>
                <w:color w:val="002060"/>
              </w:rPr>
            </w:pPr>
            <w:r w:rsidRPr="00FA5D6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3E69A1" w14:textId="77777777" w:rsidR="003E6141" w:rsidRPr="00FA5D6D" w:rsidRDefault="003E6141" w:rsidP="006913A9">
            <w:pPr>
              <w:pStyle w:val="rowtabella0"/>
              <w:rPr>
                <w:color w:val="002060"/>
              </w:rPr>
            </w:pPr>
            <w:r w:rsidRPr="00FA5D6D">
              <w:rPr>
                <w:color w:val="002060"/>
              </w:rPr>
              <w:t>11/04/2026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672254" w14:textId="77777777" w:rsidR="003E6141" w:rsidRPr="00FA5D6D" w:rsidRDefault="003E6141" w:rsidP="006913A9">
            <w:pPr>
              <w:pStyle w:val="rowtabella0"/>
              <w:rPr>
                <w:color w:val="002060"/>
              </w:rPr>
            </w:pPr>
            <w:r w:rsidRPr="00FA5D6D">
              <w:rPr>
                <w:color w:val="002060"/>
              </w:rPr>
              <w:t>5109 CAMPO COPERTO N°3</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9CA604" w14:textId="77777777" w:rsidR="003E6141" w:rsidRPr="00FA5D6D" w:rsidRDefault="003E6141" w:rsidP="006913A9">
            <w:pPr>
              <w:pStyle w:val="rowtabella0"/>
              <w:rPr>
                <w:color w:val="002060"/>
              </w:rPr>
            </w:pPr>
            <w:r w:rsidRPr="00FA5D6D">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99B575" w14:textId="77777777" w:rsidR="003E6141" w:rsidRPr="00FA5D6D" w:rsidRDefault="003E6141" w:rsidP="006913A9">
            <w:pPr>
              <w:pStyle w:val="rowtabella0"/>
              <w:rPr>
                <w:color w:val="002060"/>
              </w:rPr>
            </w:pPr>
            <w:r w:rsidRPr="00FA5D6D">
              <w:rPr>
                <w:color w:val="002060"/>
              </w:rPr>
              <w:t>VIA CELLINI</w:t>
            </w:r>
          </w:p>
        </w:tc>
      </w:tr>
      <w:tr w:rsidR="003E6141" w:rsidRPr="00FA5D6D" w14:paraId="195FF997" w14:textId="77777777" w:rsidTr="006913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C15509" w14:textId="77777777" w:rsidR="003E6141" w:rsidRPr="00FA5D6D" w:rsidRDefault="003E6141" w:rsidP="006913A9">
            <w:pPr>
              <w:pStyle w:val="rowtabella0"/>
              <w:rPr>
                <w:color w:val="002060"/>
              </w:rPr>
            </w:pPr>
            <w:r w:rsidRPr="00FA5D6D">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E81A1B" w14:textId="77777777" w:rsidR="003E6141" w:rsidRPr="00FA5D6D" w:rsidRDefault="003E6141" w:rsidP="006913A9">
            <w:pPr>
              <w:pStyle w:val="rowtabella0"/>
              <w:rPr>
                <w:color w:val="002060"/>
              </w:rPr>
            </w:pPr>
            <w:r w:rsidRPr="00FA5D6D">
              <w:rPr>
                <w:color w:val="002060"/>
              </w:rPr>
              <w:t>CERRETO D ESI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3E3D7F" w14:textId="77777777" w:rsidR="003E6141" w:rsidRPr="00FA5D6D" w:rsidRDefault="003E6141" w:rsidP="006913A9">
            <w:pPr>
              <w:pStyle w:val="rowtabella0"/>
              <w:jc w:val="center"/>
              <w:rPr>
                <w:color w:val="002060"/>
              </w:rPr>
            </w:pPr>
            <w:r w:rsidRPr="00FA5D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CA1A1D" w14:textId="77777777" w:rsidR="003E6141" w:rsidRPr="00FA5D6D" w:rsidRDefault="003E6141" w:rsidP="006913A9">
            <w:pPr>
              <w:pStyle w:val="rowtabella0"/>
              <w:rPr>
                <w:color w:val="002060"/>
              </w:rPr>
            </w:pPr>
            <w:r w:rsidRPr="00FA5D6D">
              <w:rPr>
                <w:color w:val="002060"/>
              </w:rPr>
              <w:t>11/04/2026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58A760" w14:textId="77777777" w:rsidR="003E6141" w:rsidRPr="00FA5D6D" w:rsidRDefault="003E6141" w:rsidP="006913A9">
            <w:pPr>
              <w:pStyle w:val="rowtabella0"/>
              <w:rPr>
                <w:color w:val="002060"/>
              </w:rPr>
            </w:pPr>
            <w:r w:rsidRPr="00FA5D6D">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19C35F" w14:textId="77777777" w:rsidR="003E6141" w:rsidRPr="00FA5D6D" w:rsidRDefault="003E6141" w:rsidP="006913A9">
            <w:pPr>
              <w:pStyle w:val="rowtabella0"/>
              <w:rPr>
                <w:color w:val="002060"/>
              </w:rPr>
            </w:pPr>
            <w:r w:rsidRPr="00FA5D6D">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6907E0" w14:textId="77777777" w:rsidR="003E6141" w:rsidRPr="00FA5D6D" w:rsidRDefault="003E6141" w:rsidP="006913A9">
            <w:pPr>
              <w:pStyle w:val="rowtabella0"/>
              <w:rPr>
                <w:color w:val="002060"/>
              </w:rPr>
            </w:pPr>
            <w:r w:rsidRPr="00FA5D6D">
              <w:rPr>
                <w:color w:val="002060"/>
              </w:rPr>
              <w:t>VIA NAZARIO SAURO</w:t>
            </w:r>
          </w:p>
        </w:tc>
      </w:tr>
      <w:tr w:rsidR="003E6141" w:rsidRPr="00FA5D6D" w14:paraId="659669FD" w14:textId="77777777" w:rsidTr="006913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F6C7D6" w14:textId="77777777" w:rsidR="003E6141" w:rsidRPr="00FA5D6D" w:rsidRDefault="003E6141" w:rsidP="006913A9">
            <w:pPr>
              <w:pStyle w:val="rowtabella0"/>
              <w:rPr>
                <w:color w:val="002060"/>
              </w:rPr>
            </w:pPr>
            <w:r w:rsidRPr="00FA5D6D">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5D1623" w14:textId="77777777" w:rsidR="003E6141" w:rsidRPr="00FA5D6D" w:rsidRDefault="003E6141" w:rsidP="006913A9">
            <w:pPr>
              <w:pStyle w:val="rowtabella0"/>
              <w:rPr>
                <w:color w:val="002060"/>
              </w:rPr>
            </w:pPr>
            <w:r w:rsidRPr="00FA5D6D">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271BCC" w14:textId="77777777" w:rsidR="003E6141" w:rsidRPr="00FA5D6D" w:rsidRDefault="003E6141" w:rsidP="006913A9">
            <w:pPr>
              <w:pStyle w:val="rowtabella0"/>
              <w:jc w:val="center"/>
              <w:rPr>
                <w:color w:val="002060"/>
              </w:rPr>
            </w:pPr>
            <w:r w:rsidRPr="00FA5D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624E35" w14:textId="77777777" w:rsidR="003E6141" w:rsidRPr="00FA5D6D" w:rsidRDefault="003E6141" w:rsidP="006913A9">
            <w:pPr>
              <w:pStyle w:val="rowtabella0"/>
              <w:rPr>
                <w:color w:val="002060"/>
              </w:rPr>
            </w:pPr>
            <w:r w:rsidRPr="00FA5D6D">
              <w:rPr>
                <w:color w:val="002060"/>
              </w:rPr>
              <w:t>12/04/2026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5F0CB6" w14:textId="77777777" w:rsidR="003E6141" w:rsidRPr="00FA5D6D" w:rsidRDefault="003E6141" w:rsidP="006913A9">
            <w:pPr>
              <w:pStyle w:val="rowtabella0"/>
              <w:rPr>
                <w:color w:val="002060"/>
              </w:rPr>
            </w:pPr>
            <w:r w:rsidRPr="00FA5D6D">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778A90" w14:textId="77777777" w:rsidR="003E6141" w:rsidRPr="00FA5D6D" w:rsidRDefault="003E6141" w:rsidP="006913A9">
            <w:pPr>
              <w:pStyle w:val="rowtabella0"/>
              <w:rPr>
                <w:color w:val="002060"/>
              </w:rPr>
            </w:pPr>
            <w:r w:rsidRPr="00FA5D6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0BBE76" w14:textId="77777777" w:rsidR="003E6141" w:rsidRPr="00FA5D6D" w:rsidRDefault="003E6141" w:rsidP="006913A9">
            <w:pPr>
              <w:pStyle w:val="rowtabella0"/>
              <w:rPr>
                <w:color w:val="002060"/>
              </w:rPr>
            </w:pPr>
            <w:r w:rsidRPr="00FA5D6D">
              <w:rPr>
                <w:color w:val="002060"/>
              </w:rPr>
              <w:t xml:space="preserve">VIA </w:t>
            </w:r>
            <w:proofErr w:type="gramStart"/>
            <w:r w:rsidRPr="00FA5D6D">
              <w:rPr>
                <w:color w:val="002060"/>
              </w:rPr>
              <w:t>B.BUOZZI</w:t>
            </w:r>
            <w:proofErr w:type="gramEnd"/>
          </w:p>
        </w:tc>
      </w:tr>
      <w:tr w:rsidR="003E6141" w:rsidRPr="00FA5D6D" w14:paraId="40406352" w14:textId="77777777" w:rsidTr="006913A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6D06CB" w14:textId="77777777" w:rsidR="003E6141" w:rsidRPr="00FA5D6D" w:rsidRDefault="003E6141" w:rsidP="006913A9">
            <w:pPr>
              <w:pStyle w:val="rowtabella0"/>
              <w:rPr>
                <w:color w:val="002060"/>
              </w:rPr>
            </w:pPr>
            <w:r w:rsidRPr="00FA5D6D">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AA8B90" w14:textId="77777777" w:rsidR="003E6141" w:rsidRPr="00FA5D6D" w:rsidRDefault="003E6141" w:rsidP="006913A9">
            <w:pPr>
              <w:pStyle w:val="rowtabella0"/>
              <w:rPr>
                <w:color w:val="002060"/>
              </w:rPr>
            </w:pPr>
            <w:r w:rsidRPr="00FA5D6D">
              <w:rPr>
                <w:color w:val="002060"/>
              </w:rPr>
              <w:t>ETA BETA F.C.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B8E9C8" w14:textId="77777777" w:rsidR="003E6141" w:rsidRPr="00FA5D6D" w:rsidRDefault="003E6141" w:rsidP="006913A9">
            <w:pPr>
              <w:pStyle w:val="rowtabella0"/>
              <w:jc w:val="center"/>
              <w:rPr>
                <w:color w:val="002060"/>
              </w:rPr>
            </w:pPr>
            <w:r w:rsidRPr="00FA5D6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ED68A9" w14:textId="77777777" w:rsidR="003E6141" w:rsidRPr="00FA5D6D" w:rsidRDefault="003E6141" w:rsidP="006913A9">
            <w:pPr>
              <w:pStyle w:val="rowtabella0"/>
              <w:rPr>
                <w:color w:val="002060"/>
              </w:rPr>
            </w:pPr>
            <w:r w:rsidRPr="00FA5D6D">
              <w:rPr>
                <w:color w:val="002060"/>
              </w:rPr>
              <w:t>15/04/2026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D4EE6A" w14:textId="77777777" w:rsidR="003E6141" w:rsidRPr="00FA5D6D" w:rsidRDefault="003E6141" w:rsidP="006913A9">
            <w:pPr>
              <w:pStyle w:val="rowtabella0"/>
              <w:rPr>
                <w:color w:val="002060"/>
              </w:rPr>
            </w:pPr>
            <w:r w:rsidRPr="00FA5D6D">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CB3C3D" w14:textId="77777777" w:rsidR="003E6141" w:rsidRPr="00FA5D6D" w:rsidRDefault="003E6141" w:rsidP="006913A9">
            <w:pPr>
              <w:pStyle w:val="rowtabella0"/>
              <w:rPr>
                <w:color w:val="002060"/>
              </w:rPr>
            </w:pPr>
            <w:r w:rsidRPr="00FA5D6D">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D2C0EF" w14:textId="77777777" w:rsidR="003E6141" w:rsidRPr="00FA5D6D" w:rsidRDefault="003E6141" w:rsidP="006913A9">
            <w:pPr>
              <w:pStyle w:val="rowtabella0"/>
              <w:rPr>
                <w:color w:val="002060"/>
              </w:rPr>
            </w:pPr>
            <w:r w:rsidRPr="00FA5D6D">
              <w:rPr>
                <w:color w:val="002060"/>
              </w:rPr>
              <w:t>VIA DEI TESSITORI</w:t>
            </w:r>
          </w:p>
        </w:tc>
      </w:tr>
    </w:tbl>
    <w:p w14:paraId="012F1A1C" w14:textId="77777777" w:rsidR="003E6141" w:rsidRPr="00FA5D6D" w:rsidRDefault="003E6141" w:rsidP="003E6141">
      <w:pPr>
        <w:pStyle w:val="breakline"/>
        <w:rPr>
          <w:rFonts w:eastAsiaTheme="minorEastAsia"/>
          <w:color w:val="002060"/>
        </w:rPr>
      </w:pPr>
    </w:p>
    <w:p w14:paraId="07094512" w14:textId="77777777" w:rsidR="003E6141" w:rsidRPr="00FA5D6D" w:rsidRDefault="003E6141" w:rsidP="003E6141">
      <w:pPr>
        <w:pStyle w:val="breakline"/>
        <w:rPr>
          <w:color w:val="002060"/>
        </w:rPr>
      </w:pPr>
    </w:p>
    <w:p w14:paraId="09AB6D0E" w14:textId="77777777" w:rsidR="003E6141" w:rsidRPr="00FA5D6D" w:rsidRDefault="003E6141" w:rsidP="003E6141">
      <w:pPr>
        <w:pStyle w:val="breakline"/>
        <w:rPr>
          <w:color w:val="002060"/>
        </w:rPr>
      </w:pPr>
    </w:p>
    <w:p w14:paraId="108362D4" w14:textId="77777777" w:rsidR="003E6141" w:rsidRPr="00FA5D6D" w:rsidRDefault="003E6141" w:rsidP="003E6141">
      <w:pPr>
        <w:pStyle w:val="sottotitolocampionato10"/>
        <w:rPr>
          <w:color w:val="002060"/>
        </w:rPr>
      </w:pPr>
      <w:r w:rsidRPr="00FA5D6D">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2"/>
        <w:gridCol w:w="385"/>
        <w:gridCol w:w="898"/>
        <w:gridCol w:w="1198"/>
        <w:gridCol w:w="1552"/>
        <w:gridCol w:w="1542"/>
      </w:tblGrid>
      <w:tr w:rsidR="003E6141" w:rsidRPr="00FA5D6D" w14:paraId="75E99C84" w14:textId="77777777" w:rsidTr="006913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32BB5" w14:textId="77777777" w:rsidR="003E6141" w:rsidRPr="00FA5D6D" w:rsidRDefault="003E6141" w:rsidP="006913A9">
            <w:pPr>
              <w:pStyle w:val="headertabella0"/>
              <w:rPr>
                <w:color w:val="002060"/>
              </w:rPr>
            </w:pPr>
            <w:r w:rsidRPr="00FA5D6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081EE" w14:textId="77777777" w:rsidR="003E6141" w:rsidRPr="00FA5D6D" w:rsidRDefault="003E6141" w:rsidP="006913A9">
            <w:pPr>
              <w:pStyle w:val="headertabella0"/>
              <w:rPr>
                <w:color w:val="002060"/>
              </w:rPr>
            </w:pPr>
            <w:r w:rsidRPr="00FA5D6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54804" w14:textId="77777777" w:rsidR="003E6141" w:rsidRPr="00FA5D6D" w:rsidRDefault="003E6141" w:rsidP="006913A9">
            <w:pPr>
              <w:pStyle w:val="headertabella0"/>
              <w:rPr>
                <w:color w:val="002060"/>
              </w:rPr>
            </w:pPr>
            <w:r w:rsidRPr="00FA5D6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8744C" w14:textId="77777777" w:rsidR="003E6141" w:rsidRPr="00FA5D6D" w:rsidRDefault="003E6141" w:rsidP="006913A9">
            <w:pPr>
              <w:pStyle w:val="headertabella0"/>
              <w:rPr>
                <w:color w:val="002060"/>
              </w:rPr>
            </w:pPr>
            <w:r w:rsidRPr="00FA5D6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2313B" w14:textId="77777777" w:rsidR="003E6141" w:rsidRPr="00FA5D6D" w:rsidRDefault="003E6141" w:rsidP="006913A9">
            <w:pPr>
              <w:pStyle w:val="headertabella0"/>
              <w:rPr>
                <w:color w:val="002060"/>
              </w:rPr>
            </w:pPr>
            <w:r w:rsidRPr="00FA5D6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78DAD" w14:textId="77777777" w:rsidR="003E6141" w:rsidRPr="00FA5D6D" w:rsidRDefault="003E6141" w:rsidP="006913A9">
            <w:pPr>
              <w:pStyle w:val="headertabella0"/>
              <w:rPr>
                <w:color w:val="002060"/>
              </w:rPr>
            </w:pPr>
            <w:proofErr w:type="spellStart"/>
            <w:r w:rsidRPr="00FA5D6D">
              <w:rPr>
                <w:color w:val="002060"/>
              </w:rPr>
              <w:t>Localita'</w:t>
            </w:r>
            <w:proofErr w:type="spellEnd"/>
            <w:r w:rsidRPr="00FA5D6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2D607" w14:textId="77777777" w:rsidR="003E6141" w:rsidRPr="00FA5D6D" w:rsidRDefault="003E6141" w:rsidP="006913A9">
            <w:pPr>
              <w:pStyle w:val="headertabella0"/>
              <w:rPr>
                <w:color w:val="002060"/>
              </w:rPr>
            </w:pPr>
            <w:r w:rsidRPr="00FA5D6D">
              <w:rPr>
                <w:color w:val="002060"/>
              </w:rPr>
              <w:t>Indirizzo Impianto</w:t>
            </w:r>
          </w:p>
        </w:tc>
      </w:tr>
      <w:tr w:rsidR="003E6141" w:rsidRPr="00FA5D6D" w14:paraId="4274D48C" w14:textId="77777777" w:rsidTr="006913A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2659DC" w14:textId="77777777" w:rsidR="003E6141" w:rsidRPr="00FA5D6D" w:rsidRDefault="003E6141" w:rsidP="006913A9">
            <w:pPr>
              <w:pStyle w:val="rowtabella0"/>
              <w:rPr>
                <w:color w:val="002060"/>
              </w:rPr>
            </w:pPr>
            <w:r w:rsidRPr="00FA5D6D">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520199" w14:textId="77777777" w:rsidR="003E6141" w:rsidRPr="00FA5D6D" w:rsidRDefault="003E6141" w:rsidP="006913A9">
            <w:pPr>
              <w:pStyle w:val="rowtabella0"/>
              <w:rPr>
                <w:color w:val="002060"/>
              </w:rPr>
            </w:pPr>
            <w:r w:rsidRPr="00FA5D6D">
              <w:rPr>
                <w:color w:val="002060"/>
              </w:rPr>
              <w:t>POLISPORTIVA RIPATRANSONE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1418A9" w14:textId="77777777" w:rsidR="003E6141" w:rsidRPr="00FA5D6D" w:rsidRDefault="003E6141" w:rsidP="006913A9">
            <w:pPr>
              <w:pStyle w:val="rowtabella0"/>
              <w:jc w:val="center"/>
              <w:rPr>
                <w:color w:val="002060"/>
              </w:rPr>
            </w:pPr>
            <w:r w:rsidRPr="00FA5D6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02C937" w14:textId="77777777" w:rsidR="003E6141" w:rsidRPr="00FA5D6D" w:rsidRDefault="003E6141" w:rsidP="006913A9">
            <w:pPr>
              <w:pStyle w:val="rowtabella0"/>
              <w:rPr>
                <w:color w:val="002060"/>
              </w:rPr>
            </w:pPr>
            <w:r w:rsidRPr="00FA5D6D">
              <w:rPr>
                <w:color w:val="002060"/>
              </w:rPr>
              <w:t>10/04/2026 19:45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EDF0D5" w14:textId="77777777" w:rsidR="003E6141" w:rsidRPr="00FA5D6D" w:rsidRDefault="003E6141" w:rsidP="006913A9">
            <w:pPr>
              <w:pStyle w:val="rowtabella0"/>
              <w:rPr>
                <w:color w:val="002060"/>
              </w:rPr>
            </w:pPr>
            <w:r w:rsidRPr="00FA5D6D">
              <w:rPr>
                <w:color w:val="002060"/>
              </w:rPr>
              <w:t>5255 PALLONE GEODETICO "CIOMMEI"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3D21E0" w14:textId="77777777" w:rsidR="003E6141" w:rsidRPr="00FA5D6D" w:rsidRDefault="003E6141" w:rsidP="006913A9">
            <w:pPr>
              <w:pStyle w:val="rowtabella0"/>
              <w:rPr>
                <w:color w:val="002060"/>
              </w:rPr>
            </w:pPr>
            <w:r w:rsidRPr="00FA5D6D">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496A03" w14:textId="77777777" w:rsidR="003E6141" w:rsidRPr="00FA5D6D" w:rsidRDefault="003E6141" w:rsidP="006913A9">
            <w:pPr>
              <w:pStyle w:val="rowtabella0"/>
              <w:rPr>
                <w:color w:val="002060"/>
              </w:rPr>
            </w:pPr>
            <w:r w:rsidRPr="00FA5D6D">
              <w:rPr>
                <w:color w:val="002060"/>
              </w:rPr>
              <w:t>VIA WEBER - ZONA STICCHI</w:t>
            </w:r>
          </w:p>
        </w:tc>
      </w:tr>
      <w:tr w:rsidR="003E6141" w:rsidRPr="00FA5D6D" w14:paraId="1C5854B4" w14:textId="77777777" w:rsidTr="006913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0AE870" w14:textId="77777777" w:rsidR="003E6141" w:rsidRPr="00FA5D6D" w:rsidRDefault="003E6141" w:rsidP="006913A9">
            <w:pPr>
              <w:pStyle w:val="rowtabella0"/>
              <w:rPr>
                <w:color w:val="002060"/>
              </w:rPr>
            </w:pPr>
            <w:r w:rsidRPr="00FA5D6D">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83C18B" w14:textId="77777777" w:rsidR="003E6141" w:rsidRPr="00FA5D6D" w:rsidRDefault="003E6141" w:rsidP="006913A9">
            <w:pPr>
              <w:pStyle w:val="rowtabella0"/>
              <w:rPr>
                <w:color w:val="002060"/>
              </w:rPr>
            </w:pPr>
            <w:r w:rsidRPr="00FA5D6D">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A4B576" w14:textId="77777777" w:rsidR="003E6141" w:rsidRPr="00FA5D6D" w:rsidRDefault="003E6141" w:rsidP="006913A9">
            <w:pPr>
              <w:pStyle w:val="rowtabella0"/>
              <w:jc w:val="center"/>
              <w:rPr>
                <w:color w:val="002060"/>
              </w:rPr>
            </w:pPr>
            <w:r w:rsidRPr="00FA5D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D219AD" w14:textId="77777777" w:rsidR="003E6141" w:rsidRPr="00FA5D6D" w:rsidRDefault="003E6141" w:rsidP="006913A9">
            <w:pPr>
              <w:pStyle w:val="rowtabella0"/>
              <w:rPr>
                <w:color w:val="002060"/>
              </w:rPr>
            </w:pPr>
            <w:r w:rsidRPr="00FA5D6D">
              <w:rPr>
                <w:color w:val="002060"/>
              </w:rPr>
              <w:t>11/04/2026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2FE952" w14:textId="77777777" w:rsidR="003E6141" w:rsidRPr="00FA5D6D" w:rsidRDefault="003E6141" w:rsidP="006913A9">
            <w:pPr>
              <w:pStyle w:val="rowtabella0"/>
              <w:rPr>
                <w:color w:val="002060"/>
              </w:rPr>
            </w:pPr>
            <w:r w:rsidRPr="00FA5D6D">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16E926" w14:textId="77777777" w:rsidR="003E6141" w:rsidRPr="00FA5D6D" w:rsidRDefault="003E6141" w:rsidP="006913A9">
            <w:pPr>
              <w:pStyle w:val="rowtabella0"/>
              <w:rPr>
                <w:color w:val="002060"/>
              </w:rPr>
            </w:pPr>
            <w:r w:rsidRPr="00FA5D6D">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FB221B" w14:textId="77777777" w:rsidR="003E6141" w:rsidRPr="00FA5D6D" w:rsidRDefault="003E6141" w:rsidP="006913A9">
            <w:pPr>
              <w:pStyle w:val="rowtabella0"/>
              <w:rPr>
                <w:color w:val="002060"/>
              </w:rPr>
            </w:pPr>
            <w:r w:rsidRPr="00FA5D6D">
              <w:rPr>
                <w:color w:val="002060"/>
              </w:rPr>
              <w:t>VIA VESCOVARA, 7</w:t>
            </w:r>
          </w:p>
        </w:tc>
      </w:tr>
      <w:tr w:rsidR="003E6141" w:rsidRPr="00FA5D6D" w14:paraId="2FED1904" w14:textId="77777777" w:rsidTr="006913A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B650A4" w14:textId="77777777" w:rsidR="003E6141" w:rsidRPr="00FA5D6D" w:rsidRDefault="003E6141" w:rsidP="006913A9">
            <w:pPr>
              <w:pStyle w:val="rowtabella0"/>
              <w:rPr>
                <w:color w:val="002060"/>
              </w:rPr>
            </w:pPr>
            <w:r w:rsidRPr="00FA5D6D">
              <w:rPr>
                <w:color w:val="002060"/>
              </w:rPr>
              <w:t>ACLI AUDAX MONTECOSARO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404F7D" w14:textId="77777777" w:rsidR="003E6141" w:rsidRPr="00FA5D6D" w:rsidRDefault="003E6141" w:rsidP="006913A9">
            <w:pPr>
              <w:pStyle w:val="rowtabella0"/>
              <w:rPr>
                <w:color w:val="002060"/>
              </w:rPr>
            </w:pPr>
            <w:r w:rsidRPr="00FA5D6D">
              <w:rPr>
                <w:color w:val="002060"/>
              </w:rPr>
              <w:t>POLVERIGI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3632D2" w14:textId="77777777" w:rsidR="003E6141" w:rsidRPr="00FA5D6D" w:rsidRDefault="003E6141" w:rsidP="006913A9">
            <w:pPr>
              <w:pStyle w:val="rowtabella0"/>
              <w:jc w:val="center"/>
              <w:rPr>
                <w:color w:val="002060"/>
              </w:rPr>
            </w:pPr>
            <w:r w:rsidRPr="00FA5D6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4875E8" w14:textId="77777777" w:rsidR="003E6141" w:rsidRPr="00FA5D6D" w:rsidRDefault="003E6141" w:rsidP="006913A9">
            <w:pPr>
              <w:pStyle w:val="rowtabella0"/>
              <w:rPr>
                <w:color w:val="002060"/>
              </w:rPr>
            </w:pPr>
            <w:r w:rsidRPr="00FA5D6D">
              <w:rPr>
                <w:color w:val="002060"/>
              </w:rPr>
              <w:t>12/04/2026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E03A65" w14:textId="77777777" w:rsidR="003E6141" w:rsidRPr="00FA5D6D" w:rsidRDefault="003E6141" w:rsidP="006913A9">
            <w:pPr>
              <w:pStyle w:val="rowtabella0"/>
              <w:rPr>
                <w:color w:val="002060"/>
              </w:rPr>
            </w:pPr>
            <w:r w:rsidRPr="00FA5D6D">
              <w:rPr>
                <w:color w:val="002060"/>
              </w:rPr>
              <w:t>5236 TENSOSTRUTTURA VIA ROSSINI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2D0ADD" w14:textId="77777777" w:rsidR="003E6141" w:rsidRPr="00FA5D6D" w:rsidRDefault="003E6141" w:rsidP="006913A9">
            <w:pPr>
              <w:pStyle w:val="rowtabella0"/>
              <w:rPr>
                <w:color w:val="002060"/>
              </w:rPr>
            </w:pPr>
            <w:r w:rsidRPr="00FA5D6D">
              <w:rPr>
                <w:color w:val="002060"/>
              </w:rPr>
              <w:t>MONTECOSARO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066F6A" w14:textId="77777777" w:rsidR="003E6141" w:rsidRPr="00FA5D6D" w:rsidRDefault="003E6141" w:rsidP="006913A9">
            <w:pPr>
              <w:pStyle w:val="rowtabella0"/>
              <w:rPr>
                <w:color w:val="002060"/>
              </w:rPr>
            </w:pPr>
            <w:r w:rsidRPr="00FA5D6D">
              <w:rPr>
                <w:color w:val="002060"/>
              </w:rPr>
              <w:t>VIA ROSSINI</w:t>
            </w:r>
          </w:p>
        </w:tc>
      </w:tr>
    </w:tbl>
    <w:p w14:paraId="73A8B7ED" w14:textId="77777777" w:rsidR="003E6141" w:rsidRPr="003041D3" w:rsidRDefault="003E6141" w:rsidP="00485CB1">
      <w:pPr>
        <w:pStyle w:val="breakline"/>
        <w:rPr>
          <w:rFonts w:eastAsiaTheme="minorEastAsia"/>
          <w:color w:val="002060"/>
        </w:rPr>
      </w:pPr>
    </w:p>
    <w:p w14:paraId="72758EFE" w14:textId="77777777" w:rsidR="00485CB1" w:rsidRPr="003041D3" w:rsidRDefault="00485CB1" w:rsidP="00485CB1">
      <w:pPr>
        <w:pStyle w:val="breakline"/>
        <w:rPr>
          <w:color w:val="002060"/>
        </w:rPr>
      </w:pPr>
    </w:p>
    <w:p w14:paraId="22FBA534" w14:textId="77777777" w:rsidR="00485CB1" w:rsidRPr="003041D3" w:rsidRDefault="00485CB1" w:rsidP="00485CB1">
      <w:pPr>
        <w:pStyle w:val="titolocampionato0"/>
        <w:shd w:val="clear" w:color="auto" w:fill="CCCCCC"/>
        <w:spacing w:before="80" w:after="40"/>
        <w:rPr>
          <w:color w:val="002060"/>
        </w:rPr>
      </w:pPr>
      <w:r w:rsidRPr="003041D3">
        <w:rPr>
          <w:color w:val="002060"/>
        </w:rPr>
        <w:t>COPPA PRIMAVERA C5 UNDER 16</w:t>
      </w:r>
    </w:p>
    <w:p w14:paraId="2AFD8A31" w14:textId="77777777" w:rsidR="00485CB1" w:rsidRPr="00FD14DB" w:rsidRDefault="00485CB1" w:rsidP="00485CB1">
      <w:pPr>
        <w:pStyle w:val="titoloprinc0"/>
        <w:rPr>
          <w:color w:val="002060"/>
        </w:rPr>
      </w:pPr>
      <w:r w:rsidRPr="00FD14DB">
        <w:rPr>
          <w:color w:val="002060"/>
        </w:rPr>
        <w:t>ANAGRAFICA/INDIRIZZARIO/VARIAZIONI CALENDARIO</w:t>
      </w:r>
    </w:p>
    <w:p w14:paraId="5BAB4C85" w14:textId="77777777" w:rsidR="00485CB1" w:rsidRDefault="00485CB1" w:rsidP="00485CB1">
      <w:pPr>
        <w:pStyle w:val="titoloprinc0"/>
        <w:jc w:val="both"/>
        <w:rPr>
          <w:b w:val="0"/>
          <w:bCs w:val="0"/>
          <w:color w:val="002060"/>
          <w:sz w:val="22"/>
          <w:szCs w:val="22"/>
        </w:rPr>
      </w:pPr>
    </w:p>
    <w:p w14:paraId="55A37889" w14:textId="77777777" w:rsidR="00485CB1" w:rsidRPr="007956B9" w:rsidRDefault="00485CB1" w:rsidP="00485CB1">
      <w:pPr>
        <w:pStyle w:val="titoloprinc0"/>
        <w:jc w:val="both"/>
        <w:rPr>
          <w:color w:val="002060"/>
          <w:sz w:val="22"/>
          <w:szCs w:val="22"/>
        </w:rPr>
      </w:pPr>
      <w:r w:rsidRPr="007956B9">
        <w:rPr>
          <w:color w:val="002060"/>
          <w:sz w:val="22"/>
          <w:szCs w:val="22"/>
        </w:rPr>
        <w:t>GIRONE “</w:t>
      </w:r>
      <w:r>
        <w:rPr>
          <w:color w:val="002060"/>
          <w:sz w:val="22"/>
          <w:szCs w:val="22"/>
        </w:rPr>
        <w:t>A</w:t>
      </w:r>
      <w:r w:rsidRPr="007956B9">
        <w:rPr>
          <w:color w:val="002060"/>
          <w:sz w:val="22"/>
          <w:szCs w:val="22"/>
        </w:rPr>
        <w:t>”</w:t>
      </w:r>
    </w:p>
    <w:p w14:paraId="7B540106" w14:textId="77777777" w:rsidR="00485CB1" w:rsidRPr="007956B9" w:rsidRDefault="00485CB1" w:rsidP="00485CB1">
      <w:pPr>
        <w:pStyle w:val="titoloprinc0"/>
        <w:jc w:val="both"/>
        <w:rPr>
          <w:b w:val="0"/>
          <w:bCs w:val="0"/>
          <w:color w:val="002060"/>
          <w:sz w:val="22"/>
          <w:szCs w:val="22"/>
        </w:rPr>
      </w:pPr>
    </w:p>
    <w:p w14:paraId="60B83A8A" w14:textId="77777777" w:rsidR="00485CB1" w:rsidRDefault="00485CB1" w:rsidP="00485CB1">
      <w:pPr>
        <w:pStyle w:val="titoloprinc0"/>
        <w:jc w:val="both"/>
        <w:rPr>
          <w:b w:val="0"/>
          <w:bCs w:val="0"/>
          <w:color w:val="002060"/>
          <w:sz w:val="22"/>
          <w:szCs w:val="22"/>
        </w:rPr>
      </w:pPr>
      <w:r w:rsidRPr="007956B9">
        <w:rPr>
          <w:b w:val="0"/>
          <w:bCs w:val="0"/>
          <w:color w:val="002060"/>
          <w:sz w:val="22"/>
          <w:szCs w:val="22"/>
        </w:rPr>
        <w:t xml:space="preserve">La Società </w:t>
      </w:r>
      <w:r>
        <w:rPr>
          <w:color w:val="002060"/>
          <w:sz w:val="22"/>
          <w:szCs w:val="22"/>
        </w:rPr>
        <w:t>ITALSERVICE C5</w:t>
      </w:r>
      <w:r w:rsidRPr="007956B9">
        <w:rPr>
          <w:color w:val="002060"/>
          <w:sz w:val="22"/>
          <w:szCs w:val="22"/>
        </w:rPr>
        <w:t xml:space="preserve"> </w:t>
      </w:r>
      <w:r w:rsidRPr="007956B9">
        <w:rPr>
          <w:b w:val="0"/>
          <w:bCs w:val="0"/>
          <w:color w:val="002060"/>
          <w:sz w:val="22"/>
          <w:szCs w:val="22"/>
        </w:rPr>
        <w:t xml:space="preserve">comunica che disputerà </w:t>
      </w:r>
      <w:r w:rsidRPr="007956B9">
        <w:rPr>
          <w:b w:val="0"/>
          <w:bCs w:val="0"/>
          <w:color w:val="002060"/>
          <w:sz w:val="22"/>
          <w:szCs w:val="22"/>
          <w:u w:val="single"/>
        </w:rPr>
        <w:t>tutte le gare</w:t>
      </w:r>
      <w:r w:rsidRPr="007956B9">
        <w:rPr>
          <w:b w:val="0"/>
          <w:bCs w:val="0"/>
          <w:color w:val="002060"/>
          <w:sz w:val="22"/>
          <w:szCs w:val="22"/>
        </w:rPr>
        <w:t xml:space="preserve"> interne il </w:t>
      </w:r>
      <w:r>
        <w:rPr>
          <w:color w:val="002060"/>
          <w:sz w:val="22"/>
          <w:szCs w:val="22"/>
        </w:rPr>
        <w:t>SABATO</w:t>
      </w:r>
      <w:r w:rsidRPr="007956B9">
        <w:rPr>
          <w:color w:val="002060"/>
          <w:sz w:val="22"/>
          <w:szCs w:val="22"/>
        </w:rPr>
        <w:t xml:space="preserve"> </w:t>
      </w:r>
      <w:r w:rsidRPr="007956B9">
        <w:rPr>
          <w:b w:val="0"/>
          <w:bCs w:val="0"/>
          <w:color w:val="002060"/>
          <w:sz w:val="22"/>
          <w:szCs w:val="22"/>
        </w:rPr>
        <w:t xml:space="preserve">alle </w:t>
      </w:r>
      <w:r w:rsidRPr="007956B9">
        <w:rPr>
          <w:color w:val="002060"/>
          <w:sz w:val="22"/>
          <w:szCs w:val="22"/>
        </w:rPr>
        <w:t xml:space="preserve">ore </w:t>
      </w:r>
      <w:r>
        <w:rPr>
          <w:color w:val="002060"/>
          <w:sz w:val="22"/>
          <w:szCs w:val="22"/>
        </w:rPr>
        <w:t>18:00</w:t>
      </w:r>
      <w:r w:rsidRPr="007956B9">
        <w:rPr>
          <w:b w:val="0"/>
          <w:bCs w:val="0"/>
          <w:color w:val="002060"/>
          <w:sz w:val="22"/>
          <w:szCs w:val="22"/>
        </w:rPr>
        <w:t xml:space="preserve">, </w:t>
      </w:r>
      <w:r>
        <w:rPr>
          <w:b w:val="0"/>
          <w:bCs w:val="0"/>
          <w:color w:val="002060"/>
          <w:sz w:val="22"/>
          <w:szCs w:val="22"/>
        </w:rPr>
        <w:t>stesso campo</w:t>
      </w:r>
      <w:r w:rsidRPr="007956B9">
        <w:rPr>
          <w:b w:val="0"/>
          <w:bCs w:val="0"/>
          <w:color w:val="002060"/>
          <w:sz w:val="22"/>
          <w:szCs w:val="22"/>
        </w:rPr>
        <w:t>.</w:t>
      </w:r>
    </w:p>
    <w:p w14:paraId="16AAA79D" w14:textId="77777777" w:rsidR="00485CB1" w:rsidRDefault="00485CB1" w:rsidP="00485CB1">
      <w:pPr>
        <w:pStyle w:val="titoloprinc0"/>
        <w:jc w:val="both"/>
        <w:rPr>
          <w:b w:val="0"/>
          <w:bCs w:val="0"/>
          <w:color w:val="002060"/>
          <w:sz w:val="22"/>
          <w:szCs w:val="22"/>
        </w:rPr>
      </w:pPr>
    </w:p>
    <w:p w14:paraId="2BECDF98" w14:textId="77777777" w:rsidR="00485CB1" w:rsidRPr="003041D3" w:rsidRDefault="00485CB1" w:rsidP="00485CB1">
      <w:pPr>
        <w:pStyle w:val="titoloprinc0"/>
        <w:rPr>
          <w:color w:val="002060"/>
        </w:rPr>
      </w:pPr>
      <w:r w:rsidRPr="003041D3">
        <w:rPr>
          <w:color w:val="002060"/>
        </w:rPr>
        <w:t>VARIAZIONI AL PROGRAMMA GARE</w:t>
      </w:r>
    </w:p>
    <w:p w14:paraId="394A8E7B" w14:textId="77777777" w:rsidR="00485CB1" w:rsidRPr="003041D3" w:rsidRDefault="00485CB1" w:rsidP="00485CB1">
      <w:pPr>
        <w:pStyle w:val="breakline"/>
        <w:rPr>
          <w:color w:val="002060"/>
        </w:rPr>
      </w:pPr>
    </w:p>
    <w:p w14:paraId="7C48CA5D" w14:textId="77777777" w:rsidR="00485CB1" w:rsidRPr="003041D3" w:rsidRDefault="00485CB1" w:rsidP="00485CB1">
      <w:pPr>
        <w:pStyle w:val="breakline"/>
        <w:rPr>
          <w:color w:val="002060"/>
        </w:rPr>
      </w:pPr>
    </w:p>
    <w:p w14:paraId="045DFFBB" w14:textId="77777777" w:rsidR="00485CB1" w:rsidRPr="003041D3" w:rsidRDefault="00485CB1" w:rsidP="00485CB1">
      <w:pPr>
        <w:pStyle w:val="sottotitolocampionato10"/>
        <w:rPr>
          <w:color w:val="002060"/>
        </w:rPr>
      </w:pPr>
      <w:r w:rsidRPr="003041D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85CB1" w:rsidRPr="003041D3" w14:paraId="12369EFE" w14:textId="77777777" w:rsidTr="006913A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8616E" w14:textId="77777777" w:rsidR="00485CB1" w:rsidRPr="003041D3" w:rsidRDefault="00485CB1" w:rsidP="006913A9">
            <w:pPr>
              <w:pStyle w:val="headertabella0"/>
              <w:rPr>
                <w:color w:val="002060"/>
              </w:rPr>
            </w:pPr>
            <w:r w:rsidRPr="003041D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E9127" w14:textId="77777777" w:rsidR="00485CB1" w:rsidRPr="003041D3" w:rsidRDefault="00485CB1" w:rsidP="006913A9">
            <w:pPr>
              <w:pStyle w:val="headertabella0"/>
              <w:rPr>
                <w:color w:val="002060"/>
              </w:rPr>
            </w:pPr>
            <w:r w:rsidRPr="003041D3">
              <w:rPr>
                <w:color w:val="002060"/>
              </w:rPr>
              <w:t xml:space="preserve">N° </w:t>
            </w:r>
            <w:proofErr w:type="spellStart"/>
            <w:r w:rsidRPr="003041D3">
              <w:rPr>
                <w:color w:val="002060"/>
              </w:rPr>
              <w:t>Gior</w:t>
            </w:r>
            <w:proofErr w:type="spellEnd"/>
            <w:r w:rsidRPr="003041D3">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356FE" w14:textId="77777777" w:rsidR="00485CB1" w:rsidRPr="003041D3" w:rsidRDefault="00485CB1" w:rsidP="006913A9">
            <w:pPr>
              <w:pStyle w:val="headertabella0"/>
              <w:rPr>
                <w:color w:val="002060"/>
              </w:rPr>
            </w:pPr>
            <w:r w:rsidRPr="003041D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D0F3D" w14:textId="77777777" w:rsidR="00485CB1" w:rsidRPr="003041D3" w:rsidRDefault="00485CB1" w:rsidP="006913A9">
            <w:pPr>
              <w:pStyle w:val="headertabella0"/>
              <w:rPr>
                <w:color w:val="002060"/>
              </w:rPr>
            </w:pPr>
            <w:r w:rsidRPr="003041D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E5D26" w14:textId="77777777" w:rsidR="00485CB1" w:rsidRPr="003041D3" w:rsidRDefault="00485CB1" w:rsidP="006913A9">
            <w:pPr>
              <w:pStyle w:val="headertabella0"/>
              <w:rPr>
                <w:color w:val="002060"/>
              </w:rPr>
            </w:pPr>
            <w:r w:rsidRPr="003041D3">
              <w:rPr>
                <w:color w:val="002060"/>
              </w:rPr>
              <w:t xml:space="preserve">Data </w:t>
            </w:r>
            <w:proofErr w:type="spellStart"/>
            <w:r w:rsidRPr="003041D3">
              <w:rPr>
                <w:color w:val="002060"/>
              </w:rPr>
              <w:t>Orig</w:t>
            </w:r>
            <w:proofErr w:type="spellEnd"/>
            <w:r w:rsidRPr="003041D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820F1" w14:textId="77777777" w:rsidR="00485CB1" w:rsidRPr="003041D3" w:rsidRDefault="00485CB1" w:rsidP="006913A9">
            <w:pPr>
              <w:pStyle w:val="headertabella0"/>
              <w:rPr>
                <w:color w:val="002060"/>
              </w:rPr>
            </w:pPr>
            <w:r w:rsidRPr="003041D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4A8D8" w14:textId="77777777" w:rsidR="00485CB1" w:rsidRPr="003041D3" w:rsidRDefault="00485CB1" w:rsidP="006913A9">
            <w:pPr>
              <w:pStyle w:val="headertabella0"/>
              <w:rPr>
                <w:color w:val="002060"/>
              </w:rPr>
            </w:pPr>
            <w:r w:rsidRPr="003041D3">
              <w:rPr>
                <w:color w:val="002060"/>
              </w:rPr>
              <w:t xml:space="preserve">Ora </w:t>
            </w:r>
            <w:proofErr w:type="spellStart"/>
            <w:r w:rsidRPr="003041D3">
              <w:rPr>
                <w:color w:val="002060"/>
              </w:rPr>
              <w:t>Orig</w:t>
            </w:r>
            <w:proofErr w:type="spellEnd"/>
            <w:r w:rsidRPr="003041D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E6ADF" w14:textId="77777777" w:rsidR="00485CB1" w:rsidRPr="003041D3" w:rsidRDefault="00485CB1" w:rsidP="006913A9">
            <w:pPr>
              <w:pStyle w:val="headertabella0"/>
              <w:rPr>
                <w:color w:val="002060"/>
              </w:rPr>
            </w:pPr>
            <w:r w:rsidRPr="003041D3">
              <w:rPr>
                <w:color w:val="002060"/>
              </w:rPr>
              <w:t>Impianto</w:t>
            </w:r>
          </w:p>
        </w:tc>
      </w:tr>
      <w:tr w:rsidR="00485CB1" w:rsidRPr="003041D3" w14:paraId="507A6880" w14:textId="77777777" w:rsidTr="006913A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E2FAB" w14:textId="77777777" w:rsidR="00485CB1" w:rsidRPr="00485CB1" w:rsidRDefault="00485CB1" w:rsidP="006913A9">
            <w:pPr>
              <w:pStyle w:val="rowtabella0"/>
              <w:rPr>
                <w:color w:val="002060"/>
                <w:highlight w:val="yellow"/>
              </w:rPr>
            </w:pPr>
            <w:r w:rsidRPr="00485CB1">
              <w:rPr>
                <w:color w:val="002060"/>
                <w:highlight w:val="yellow"/>
              </w:rPr>
              <w:t>11/04/2026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79235" w14:textId="77777777" w:rsidR="00485CB1" w:rsidRPr="00485CB1" w:rsidRDefault="00485CB1" w:rsidP="006913A9">
            <w:pPr>
              <w:pStyle w:val="rowtabella0"/>
              <w:jc w:val="center"/>
              <w:rPr>
                <w:color w:val="002060"/>
                <w:highlight w:val="yellow"/>
              </w:rPr>
            </w:pPr>
            <w:r w:rsidRPr="00485CB1">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0C1FD" w14:textId="77777777" w:rsidR="00485CB1" w:rsidRPr="00485CB1" w:rsidRDefault="00485CB1" w:rsidP="006913A9">
            <w:pPr>
              <w:pStyle w:val="rowtabella0"/>
              <w:rPr>
                <w:color w:val="002060"/>
                <w:highlight w:val="yellow"/>
              </w:rPr>
            </w:pPr>
            <w:r w:rsidRPr="00485CB1">
              <w:rPr>
                <w:color w:val="002060"/>
                <w:highlight w:val="yellow"/>
              </w:rPr>
              <w:t>CALCIO A 5 CORINALDO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ECC5E" w14:textId="77777777" w:rsidR="00485CB1" w:rsidRPr="00485CB1" w:rsidRDefault="00485CB1" w:rsidP="006913A9">
            <w:pPr>
              <w:pStyle w:val="rowtabella0"/>
              <w:rPr>
                <w:color w:val="002060"/>
                <w:highlight w:val="yellow"/>
              </w:rPr>
            </w:pPr>
            <w:r w:rsidRPr="00485CB1">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31A9A" w14:textId="77777777" w:rsidR="00485CB1" w:rsidRPr="003041D3" w:rsidRDefault="00485CB1" w:rsidP="006913A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0415D" w14:textId="77777777" w:rsidR="00485CB1" w:rsidRPr="003041D3" w:rsidRDefault="00485CB1" w:rsidP="006913A9">
            <w:pPr>
              <w:pStyle w:val="rowtabella0"/>
              <w:jc w:val="center"/>
              <w:rPr>
                <w:color w:val="002060"/>
              </w:rPr>
            </w:pPr>
            <w:r w:rsidRPr="00485CB1">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86834" w14:textId="77777777" w:rsidR="00485CB1" w:rsidRPr="003041D3" w:rsidRDefault="00485CB1" w:rsidP="006913A9">
            <w:pPr>
              <w:pStyle w:val="rowtabella0"/>
              <w:jc w:val="center"/>
              <w:rPr>
                <w:color w:val="002060"/>
              </w:rPr>
            </w:pPr>
            <w:r w:rsidRPr="003041D3">
              <w:rPr>
                <w:color w:val="002060"/>
              </w:rPr>
              <w:t>18:30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24E17" w14:textId="77777777" w:rsidR="00485CB1" w:rsidRPr="003041D3" w:rsidRDefault="00485CB1" w:rsidP="006913A9">
            <w:pPr>
              <w:pStyle w:val="rowtabella0"/>
              <w:rPr>
                <w:color w:val="002060"/>
              </w:rPr>
            </w:pPr>
            <w:r w:rsidRPr="00485CB1">
              <w:rPr>
                <w:color w:val="002060"/>
                <w:highlight w:val="yellow"/>
              </w:rPr>
              <w:t>PALASPORT CASTELLEONE DI SUASA VIA ROSSINI</w:t>
            </w:r>
          </w:p>
        </w:tc>
      </w:tr>
      <w:tr w:rsidR="00485CB1" w:rsidRPr="003041D3" w14:paraId="5DD6C689" w14:textId="77777777" w:rsidTr="006913A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7CD6C" w14:textId="77777777" w:rsidR="00485CB1" w:rsidRPr="00485CB1" w:rsidRDefault="00485CB1" w:rsidP="006913A9">
            <w:pPr>
              <w:pStyle w:val="rowtabella0"/>
              <w:rPr>
                <w:color w:val="002060"/>
                <w:highlight w:val="yellow"/>
              </w:rPr>
            </w:pPr>
            <w:r w:rsidRPr="00485CB1">
              <w:rPr>
                <w:color w:val="002060"/>
                <w:highlight w:val="yellow"/>
              </w:rPr>
              <w:t>11/04/2026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05BC9" w14:textId="77777777" w:rsidR="00485CB1" w:rsidRPr="00485CB1" w:rsidRDefault="00485CB1" w:rsidP="006913A9">
            <w:pPr>
              <w:pStyle w:val="rowtabella0"/>
              <w:jc w:val="center"/>
              <w:rPr>
                <w:color w:val="002060"/>
                <w:highlight w:val="yellow"/>
              </w:rPr>
            </w:pPr>
            <w:r w:rsidRPr="00485CB1">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E06A9" w14:textId="77777777" w:rsidR="00485CB1" w:rsidRPr="00485CB1" w:rsidRDefault="00485CB1" w:rsidP="006913A9">
            <w:pPr>
              <w:pStyle w:val="rowtabella0"/>
              <w:rPr>
                <w:color w:val="002060"/>
                <w:highlight w:val="yellow"/>
              </w:rPr>
            </w:pPr>
            <w:r w:rsidRPr="00485CB1">
              <w:rPr>
                <w:color w:val="002060"/>
                <w:highlight w:val="yellow"/>
              </w:rPr>
              <w:t>CERRETO D ESI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26DAB" w14:textId="77777777" w:rsidR="00485CB1" w:rsidRPr="00485CB1" w:rsidRDefault="00485CB1" w:rsidP="006913A9">
            <w:pPr>
              <w:pStyle w:val="rowtabella0"/>
              <w:rPr>
                <w:color w:val="002060"/>
                <w:highlight w:val="yellow"/>
              </w:rPr>
            </w:pPr>
            <w:r w:rsidRPr="00485CB1">
              <w:rPr>
                <w:color w:val="002060"/>
                <w:highlight w:val="yellow"/>
              </w:rPr>
              <w:t>FFJ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5FEA8" w14:textId="77777777" w:rsidR="00485CB1" w:rsidRPr="003041D3" w:rsidRDefault="00485CB1" w:rsidP="006913A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73C16" w14:textId="77777777" w:rsidR="00485CB1" w:rsidRPr="00485CB1" w:rsidRDefault="00485CB1" w:rsidP="006913A9">
            <w:pPr>
              <w:pStyle w:val="rowtabella0"/>
              <w:jc w:val="center"/>
              <w:rPr>
                <w:color w:val="002060"/>
                <w:highlight w:val="yellow"/>
              </w:rPr>
            </w:pPr>
            <w:r w:rsidRPr="00485CB1">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8F5A7" w14:textId="77777777" w:rsidR="00485CB1" w:rsidRPr="003041D3" w:rsidRDefault="00485CB1" w:rsidP="006913A9">
            <w:pPr>
              <w:pStyle w:val="rowtabella0"/>
              <w:jc w:val="center"/>
              <w:rPr>
                <w:color w:val="002060"/>
              </w:rPr>
            </w:pPr>
            <w:r w:rsidRPr="003041D3">
              <w:rPr>
                <w:color w:val="002060"/>
              </w:rPr>
              <w:t>18:30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4E375" w14:textId="77777777" w:rsidR="00485CB1" w:rsidRPr="003041D3" w:rsidRDefault="00485CB1" w:rsidP="006913A9">
            <w:pPr>
              <w:rPr>
                <w:color w:val="002060"/>
              </w:rPr>
            </w:pPr>
          </w:p>
        </w:tc>
      </w:tr>
      <w:tr w:rsidR="00485CB1" w:rsidRPr="003041D3" w14:paraId="59593951" w14:textId="77777777" w:rsidTr="006913A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B571B" w14:textId="77777777" w:rsidR="00485CB1" w:rsidRPr="00485CB1" w:rsidRDefault="00485CB1" w:rsidP="006913A9">
            <w:pPr>
              <w:pStyle w:val="rowtabella0"/>
              <w:rPr>
                <w:color w:val="002060"/>
                <w:highlight w:val="yellow"/>
              </w:rPr>
            </w:pPr>
            <w:r w:rsidRPr="00485CB1">
              <w:rPr>
                <w:color w:val="002060"/>
                <w:highlight w:val="yellow"/>
              </w:rPr>
              <w:t>22/04/2026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95869" w14:textId="77777777" w:rsidR="00485CB1" w:rsidRPr="00485CB1" w:rsidRDefault="00485CB1" w:rsidP="006913A9">
            <w:pPr>
              <w:pStyle w:val="rowtabella0"/>
              <w:jc w:val="center"/>
              <w:rPr>
                <w:color w:val="002060"/>
                <w:highlight w:val="yellow"/>
              </w:rPr>
            </w:pPr>
            <w:r w:rsidRPr="00485CB1">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1976E" w14:textId="77777777" w:rsidR="00485CB1" w:rsidRPr="00485CB1" w:rsidRDefault="00485CB1" w:rsidP="006913A9">
            <w:pPr>
              <w:pStyle w:val="rowtabella0"/>
              <w:rPr>
                <w:color w:val="002060"/>
                <w:highlight w:val="yellow"/>
              </w:rPr>
            </w:pPr>
            <w:proofErr w:type="gramStart"/>
            <w:r w:rsidRPr="00485CB1">
              <w:rPr>
                <w:color w:val="002060"/>
                <w:highlight w:val="yellow"/>
              </w:rPr>
              <w:t>CITTA</w:t>
            </w:r>
            <w:proofErr w:type="gramEnd"/>
            <w:r w:rsidRPr="00485CB1">
              <w:rPr>
                <w:color w:val="002060"/>
                <w:highlight w:val="yellow"/>
              </w:rPr>
              <w:t xml:space="preserve"> DI OSTRA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AFDEC" w14:textId="77777777" w:rsidR="00485CB1" w:rsidRPr="00485CB1" w:rsidRDefault="00485CB1" w:rsidP="006913A9">
            <w:pPr>
              <w:pStyle w:val="rowtabella0"/>
              <w:rPr>
                <w:color w:val="002060"/>
                <w:highlight w:val="yellow"/>
              </w:rPr>
            </w:pPr>
            <w:r w:rsidRPr="00485CB1">
              <w:rPr>
                <w:color w:val="002060"/>
                <w:highlight w:val="yellow"/>
              </w:rPr>
              <w:t>POL.CAGLI SPORT ASSOCIATI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C31F6" w14:textId="77777777" w:rsidR="00485CB1" w:rsidRPr="003041D3" w:rsidRDefault="00485CB1" w:rsidP="006913A9">
            <w:pPr>
              <w:pStyle w:val="rowtabella0"/>
              <w:rPr>
                <w:color w:val="002060"/>
              </w:rPr>
            </w:pPr>
            <w:r w:rsidRPr="003041D3">
              <w:rPr>
                <w:color w:val="002060"/>
              </w:rPr>
              <w:t>11/04/2026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55B12" w14:textId="77777777" w:rsidR="00485CB1" w:rsidRPr="00485CB1" w:rsidRDefault="00485CB1" w:rsidP="006913A9">
            <w:pPr>
              <w:pStyle w:val="rowtabella0"/>
              <w:jc w:val="center"/>
              <w:rPr>
                <w:color w:val="002060"/>
                <w:highlight w:val="yellow"/>
              </w:rPr>
            </w:pPr>
            <w:r w:rsidRPr="00485CB1">
              <w:rPr>
                <w:color w:val="002060"/>
                <w:highlight w:val="yellow"/>
              </w:rPr>
              <w:t>19:30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39DEE" w14:textId="77777777" w:rsidR="00485CB1" w:rsidRPr="003041D3" w:rsidRDefault="00485CB1" w:rsidP="006913A9">
            <w:pPr>
              <w:pStyle w:val="rowtabella0"/>
              <w:jc w:val="center"/>
              <w:rPr>
                <w:color w:val="002060"/>
              </w:rPr>
            </w:pPr>
            <w:r w:rsidRPr="003041D3">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E6584" w14:textId="77777777" w:rsidR="00485CB1" w:rsidRPr="003041D3" w:rsidRDefault="00485CB1" w:rsidP="006913A9">
            <w:pPr>
              <w:rPr>
                <w:color w:val="002060"/>
              </w:rPr>
            </w:pPr>
          </w:p>
        </w:tc>
      </w:tr>
    </w:tbl>
    <w:p w14:paraId="4EF8B363" w14:textId="77777777" w:rsidR="00485CB1" w:rsidRPr="003041D3" w:rsidRDefault="00485CB1" w:rsidP="00485CB1">
      <w:pPr>
        <w:pStyle w:val="breakline"/>
        <w:rPr>
          <w:rFonts w:eastAsiaTheme="minorEastAsia"/>
          <w:color w:val="002060"/>
        </w:rPr>
      </w:pPr>
    </w:p>
    <w:p w14:paraId="3606CA70" w14:textId="77777777" w:rsidR="00485CB1" w:rsidRPr="003041D3" w:rsidRDefault="00485CB1" w:rsidP="00485CB1">
      <w:pPr>
        <w:pStyle w:val="breakline"/>
        <w:rPr>
          <w:color w:val="002060"/>
        </w:rPr>
      </w:pPr>
    </w:p>
    <w:p w14:paraId="3D90ECA0" w14:textId="77777777" w:rsidR="00485CB1" w:rsidRPr="003041D3" w:rsidRDefault="00485CB1" w:rsidP="00485CB1">
      <w:pPr>
        <w:pStyle w:val="sottotitolocampionato10"/>
        <w:rPr>
          <w:color w:val="002060"/>
        </w:rPr>
      </w:pPr>
      <w:r w:rsidRPr="003041D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85CB1" w:rsidRPr="003041D3" w14:paraId="4159A108" w14:textId="77777777" w:rsidTr="00BD7AF7">
        <w:trPr>
          <w:trHeight w:val="388"/>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289F7" w14:textId="77777777" w:rsidR="00485CB1" w:rsidRPr="003041D3" w:rsidRDefault="00485CB1" w:rsidP="006913A9">
            <w:pPr>
              <w:pStyle w:val="headertabella0"/>
              <w:rPr>
                <w:color w:val="002060"/>
              </w:rPr>
            </w:pPr>
            <w:r w:rsidRPr="003041D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3D2BF" w14:textId="77777777" w:rsidR="00485CB1" w:rsidRPr="003041D3" w:rsidRDefault="00485CB1" w:rsidP="006913A9">
            <w:pPr>
              <w:pStyle w:val="headertabella0"/>
              <w:rPr>
                <w:color w:val="002060"/>
              </w:rPr>
            </w:pPr>
            <w:r w:rsidRPr="003041D3">
              <w:rPr>
                <w:color w:val="002060"/>
              </w:rPr>
              <w:t xml:space="preserve">N° </w:t>
            </w:r>
            <w:proofErr w:type="spellStart"/>
            <w:r w:rsidRPr="003041D3">
              <w:rPr>
                <w:color w:val="002060"/>
              </w:rPr>
              <w:t>Gior</w:t>
            </w:r>
            <w:proofErr w:type="spellEnd"/>
            <w:r w:rsidRPr="003041D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8D98E" w14:textId="77777777" w:rsidR="00485CB1" w:rsidRPr="003041D3" w:rsidRDefault="00485CB1" w:rsidP="006913A9">
            <w:pPr>
              <w:pStyle w:val="headertabella0"/>
              <w:rPr>
                <w:color w:val="002060"/>
              </w:rPr>
            </w:pPr>
            <w:r w:rsidRPr="003041D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EF333" w14:textId="77777777" w:rsidR="00485CB1" w:rsidRPr="003041D3" w:rsidRDefault="00485CB1" w:rsidP="006913A9">
            <w:pPr>
              <w:pStyle w:val="headertabella0"/>
              <w:rPr>
                <w:color w:val="002060"/>
              </w:rPr>
            </w:pPr>
            <w:r w:rsidRPr="003041D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4EAD4" w14:textId="77777777" w:rsidR="00485CB1" w:rsidRPr="003041D3" w:rsidRDefault="00485CB1" w:rsidP="006913A9">
            <w:pPr>
              <w:pStyle w:val="headertabella0"/>
              <w:rPr>
                <w:color w:val="002060"/>
              </w:rPr>
            </w:pPr>
            <w:r w:rsidRPr="003041D3">
              <w:rPr>
                <w:color w:val="002060"/>
              </w:rPr>
              <w:t xml:space="preserve">Data </w:t>
            </w:r>
            <w:proofErr w:type="spellStart"/>
            <w:r w:rsidRPr="003041D3">
              <w:rPr>
                <w:color w:val="002060"/>
              </w:rPr>
              <w:t>Orig</w:t>
            </w:r>
            <w:proofErr w:type="spellEnd"/>
            <w:r w:rsidRPr="003041D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1B83C" w14:textId="77777777" w:rsidR="00485CB1" w:rsidRPr="003041D3" w:rsidRDefault="00485CB1" w:rsidP="006913A9">
            <w:pPr>
              <w:pStyle w:val="headertabella0"/>
              <w:rPr>
                <w:color w:val="002060"/>
              </w:rPr>
            </w:pPr>
            <w:r w:rsidRPr="003041D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59AF6" w14:textId="77777777" w:rsidR="00485CB1" w:rsidRPr="003041D3" w:rsidRDefault="00485CB1" w:rsidP="006913A9">
            <w:pPr>
              <w:pStyle w:val="headertabella0"/>
              <w:rPr>
                <w:color w:val="002060"/>
              </w:rPr>
            </w:pPr>
            <w:r w:rsidRPr="003041D3">
              <w:rPr>
                <w:color w:val="002060"/>
              </w:rPr>
              <w:t xml:space="preserve">Ora </w:t>
            </w:r>
            <w:proofErr w:type="spellStart"/>
            <w:r w:rsidRPr="003041D3">
              <w:rPr>
                <w:color w:val="002060"/>
              </w:rPr>
              <w:t>Orig</w:t>
            </w:r>
            <w:proofErr w:type="spellEnd"/>
            <w:r w:rsidRPr="003041D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67596" w14:textId="77777777" w:rsidR="00485CB1" w:rsidRPr="003041D3" w:rsidRDefault="00485CB1" w:rsidP="006913A9">
            <w:pPr>
              <w:pStyle w:val="headertabella0"/>
              <w:rPr>
                <w:color w:val="002060"/>
              </w:rPr>
            </w:pPr>
            <w:r w:rsidRPr="003041D3">
              <w:rPr>
                <w:color w:val="002060"/>
              </w:rPr>
              <w:t>Impianto</w:t>
            </w:r>
          </w:p>
        </w:tc>
      </w:tr>
      <w:tr w:rsidR="00485CB1" w:rsidRPr="003041D3" w14:paraId="3D339440" w14:textId="77777777" w:rsidTr="00BD7AF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39552" w14:textId="77777777" w:rsidR="00485CB1" w:rsidRPr="00485CB1" w:rsidRDefault="00485CB1" w:rsidP="006913A9">
            <w:pPr>
              <w:pStyle w:val="rowtabella0"/>
              <w:rPr>
                <w:color w:val="002060"/>
                <w:highlight w:val="yellow"/>
              </w:rPr>
            </w:pPr>
            <w:r w:rsidRPr="00485CB1">
              <w:rPr>
                <w:color w:val="002060"/>
                <w:highlight w:val="yellow"/>
              </w:rPr>
              <w:t>11/04/2026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43B1D" w14:textId="77777777" w:rsidR="00485CB1" w:rsidRPr="00485CB1" w:rsidRDefault="00485CB1" w:rsidP="006913A9">
            <w:pPr>
              <w:pStyle w:val="rowtabella0"/>
              <w:jc w:val="center"/>
              <w:rPr>
                <w:color w:val="002060"/>
                <w:highlight w:val="yellow"/>
              </w:rPr>
            </w:pPr>
            <w:r w:rsidRPr="00485CB1">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C9696" w14:textId="77777777" w:rsidR="00485CB1" w:rsidRPr="00485CB1" w:rsidRDefault="00485CB1" w:rsidP="006913A9">
            <w:pPr>
              <w:pStyle w:val="rowtabella0"/>
              <w:rPr>
                <w:color w:val="002060"/>
                <w:highlight w:val="yellow"/>
              </w:rPr>
            </w:pPr>
            <w:r w:rsidRPr="00485CB1">
              <w:rPr>
                <w:color w:val="002060"/>
                <w:highlight w:val="yellow"/>
              </w:rPr>
              <w:t>SPORTING GROTTAMMARE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9C42C" w14:textId="77777777" w:rsidR="00485CB1" w:rsidRPr="00485CB1" w:rsidRDefault="00485CB1" w:rsidP="006913A9">
            <w:pPr>
              <w:pStyle w:val="rowtabella0"/>
              <w:rPr>
                <w:color w:val="002060"/>
                <w:highlight w:val="yellow"/>
              </w:rPr>
            </w:pPr>
            <w:r w:rsidRPr="00485CB1">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790FE" w14:textId="77777777" w:rsidR="00485CB1" w:rsidRPr="003041D3" w:rsidRDefault="00485CB1" w:rsidP="006913A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24546" w14:textId="77777777" w:rsidR="00485CB1" w:rsidRPr="003041D3" w:rsidRDefault="00485CB1" w:rsidP="006913A9">
            <w:pPr>
              <w:pStyle w:val="rowtabella0"/>
              <w:jc w:val="center"/>
              <w:rPr>
                <w:color w:val="002060"/>
              </w:rPr>
            </w:pPr>
            <w:r w:rsidRPr="00485CB1">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888F0" w14:textId="77777777" w:rsidR="00485CB1" w:rsidRPr="003041D3" w:rsidRDefault="00485CB1" w:rsidP="006913A9">
            <w:pPr>
              <w:pStyle w:val="rowtabella0"/>
              <w:jc w:val="center"/>
              <w:rPr>
                <w:color w:val="002060"/>
              </w:rPr>
            </w:pPr>
            <w:r w:rsidRPr="003041D3">
              <w:rPr>
                <w:color w:val="002060"/>
              </w:rPr>
              <w:t>16:30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A386D" w14:textId="77777777" w:rsidR="00485CB1" w:rsidRPr="003041D3" w:rsidRDefault="00485CB1" w:rsidP="006913A9">
            <w:pPr>
              <w:rPr>
                <w:color w:val="002060"/>
              </w:rPr>
            </w:pPr>
          </w:p>
        </w:tc>
      </w:tr>
      <w:tr w:rsidR="00485CB1" w:rsidRPr="003041D3" w14:paraId="72538BA8" w14:textId="77777777" w:rsidTr="00BD7AF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B2F3E" w14:textId="77777777" w:rsidR="00485CB1" w:rsidRPr="00485CB1" w:rsidRDefault="00485CB1" w:rsidP="006913A9">
            <w:pPr>
              <w:pStyle w:val="rowtabella0"/>
              <w:rPr>
                <w:color w:val="002060"/>
                <w:highlight w:val="yellow"/>
              </w:rPr>
            </w:pPr>
            <w:r w:rsidRPr="00485CB1">
              <w:rPr>
                <w:color w:val="002060"/>
                <w:highlight w:val="yellow"/>
              </w:rPr>
              <w:t>12/04/2026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04F1D" w14:textId="77777777" w:rsidR="00485CB1" w:rsidRPr="00485CB1" w:rsidRDefault="00485CB1" w:rsidP="006913A9">
            <w:pPr>
              <w:pStyle w:val="rowtabella0"/>
              <w:jc w:val="center"/>
              <w:rPr>
                <w:color w:val="002060"/>
                <w:highlight w:val="yellow"/>
              </w:rPr>
            </w:pPr>
            <w:r w:rsidRPr="00485CB1">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7F376" w14:textId="77777777" w:rsidR="00485CB1" w:rsidRPr="00485CB1" w:rsidRDefault="00485CB1" w:rsidP="006913A9">
            <w:pPr>
              <w:pStyle w:val="rowtabella0"/>
              <w:rPr>
                <w:color w:val="002060"/>
                <w:highlight w:val="yellow"/>
              </w:rPr>
            </w:pPr>
            <w:r w:rsidRPr="00485CB1">
              <w:rPr>
                <w:color w:val="002060"/>
                <w:highlight w:val="yellow"/>
              </w:rPr>
              <w:t>PASTADICAMERINO GAGLIOLE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3CD3B" w14:textId="77777777" w:rsidR="00485CB1" w:rsidRPr="00485CB1" w:rsidRDefault="00485CB1" w:rsidP="006913A9">
            <w:pPr>
              <w:pStyle w:val="rowtabella0"/>
              <w:rPr>
                <w:color w:val="002060"/>
                <w:highlight w:val="yellow"/>
              </w:rPr>
            </w:pPr>
            <w:r w:rsidRPr="00485CB1">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548B2" w14:textId="77777777" w:rsidR="00485CB1" w:rsidRPr="003041D3" w:rsidRDefault="00485CB1" w:rsidP="006913A9">
            <w:pPr>
              <w:pStyle w:val="rowtabella0"/>
              <w:rPr>
                <w:color w:val="002060"/>
              </w:rPr>
            </w:pPr>
            <w:r w:rsidRPr="003041D3">
              <w:rPr>
                <w:color w:val="002060"/>
              </w:rPr>
              <w:t>11/04/2026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29C98" w14:textId="77777777" w:rsidR="00485CB1" w:rsidRPr="003041D3" w:rsidRDefault="00485CB1" w:rsidP="006913A9">
            <w:pPr>
              <w:pStyle w:val="rowtabella0"/>
              <w:jc w:val="center"/>
              <w:rPr>
                <w:color w:val="002060"/>
              </w:rPr>
            </w:pPr>
            <w:r w:rsidRPr="00485CB1">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E5B72" w14:textId="77777777" w:rsidR="00485CB1" w:rsidRPr="003041D3" w:rsidRDefault="00485CB1" w:rsidP="006913A9">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6F14A" w14:textId="77777777" w:rsidR="00485CB1" w:rsidRPr="003041D3" w:rsidRDefault="00485CB1" w:rsidP="006913A9">
            <w:pPr>
              <w:pStyle w:val="rowtabella0"/>
              <w:rPr>
                <w:color w:val="002060"/>
              </w:rPr>
            </w:pPr>
            <w:r w:rsidRPr="00485CB1">
              <w:rPr>
                <w:color w:val="002060"/>
                <w:highlight w:val="yellow"/>
              </w:rPr>
              <w:t>UNIVERS. "DRAGO E GENTILI" CAMERINO LOCALITA' LE CALVIE</w:t>
            </w:r>
          </w:p>
        </w:tc>
      </w:tr>
      <w:tr w:rsidR="00485CB1" w:rsidRPr="003041D3" w14:paraId="0A8EF7CF" w14:textId="77777777" w:rsidTr="00BD7AF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19BD4" w14:textId="77777777" w:rsidR="00485CB1" w:rsidRPr="00485CB1" w:rsidRDefault="00485CB1" w:rsidP="006913A9">
            <w:pPr>
              <w:pStyle w:val="rowtabella0"/>
              <w:rPr>
                <w:color w:val="002060"/>
                <w:highlight w:val="yellow"/>
              </w:rPr>
            </w:pPr>
            <w:r w:rsidRPr="00485CB1">
              <w:rPr>
                <w:color w:val="002060"/>
                <w:highlight w:val="yellow"/>
              </w:rPr>
              <w:t>18/04/2026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3C7CA" w14:textId="77777777" w:rsidR="00485CB1" w:rsidRPr="00485CB1" w:rsidRDefault="00485CB1" w:rsidP="006913A9">
            <w:pPr>
              <w:pStyle w:val="rowtabella0"/>
              <w:jc w:val="center"/>
              <w:rPr>
                <w:color w:val="002060"/>
                <w:highlight w:val="yellow"/>
              </w:rPr>
            </w:pPr>
            <w:r w:rsidRPr="00485CB1">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47DED" w14:textId="77777777" w:rsidR="00485CB1" w:rsidRPr="00485CB1" w:rsidRDefault="00485CB1" w:rsidP="006913A9">
            <w:pPr>
              <w:pStyle w:val="rowtabella0"/>
              <w:rPr>
                <w:color w:val="002060"/>
                <w:highlight w:val="yellow"/>
              </w:rPr>
            </w:pPr>
            <w:r w:rsidRPr="00485CB1">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FDC5E" w14:textId="77777777" w:rsidR="00485CB1" w:rsidRPr="00485CB1" w:rsidRDefault="00485CB1" w:rsidP="006913A9">
            <w:pPr>
              <w:pStyle w:val="rowtabella0"/>
              <w:rPr>
                <w:color w:val="002060"/>
                <w:highlight w:val="yellow"/>
              </w:rPr>
            </w:pPr>
            <w:r w:rsidRPr="00485CB1">
              <w:rPr>
                <w:color w:val="002060"/>
                <w:highlight w:val="yellow"/>
              </w:rPr>
              <w:t>SPORTING GROTTAMMARE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5D1F3" w14:textId="77777777" w:rsidR="00485CB1" w:rsidRPr="003041D3" w:rsidRDefault="00485CB1" w:rsidP="006913A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41BE9" w14:textId="77777777" w:rsidR="00485CB1" w:rsidRPr="003041D3" w:rsidRDefault="00485CB1" w:rsidP="006913A9">
            <w:pPr>
              <w:pStyle w:val="rowtabella0"/>
              <w:jc w:val="center"/>
              <w:rPr>
                <w:color w:val="002060"/>
              </w:rPr>
            </w:pPr>
            <w:r w:rsidRPr="00485CB1">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FA22B" w14:textId="77777777" w:rsidR="00485CB1" w:rsidRPr="003041D3" w:rsidRDefault="00485CB1" w:rsidP="006913A9">
            <w:pPr>
              <w:pStyle w:val="rowtabella0"/>
              <w:jc w:val="center"/>
              <w:rPr>
                <w:color w:val="002060"/>
              </w:rPr>
            </w:pPr>
            <w:r w:rsidRPr="003041D3">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D3460" w14:textId="77777777" w:rsidR="00485CB1" w:rsidRPr="003041D3" w:rsidRDefault="00485CB1" w:rsidP="006913A9">
            <w:pPr>
              <w:rPr>
                <w:color w:val="002060"/>
              </w:rPr>
            </w:pPr>
          </w:p>
        </w:tc>
      </w:tr>
      <w:tr w:rsidR="00485CB1" w:rsidRPr="003041D3" w14:paraId="3B43E2E6" w14:textId="77777777" w:rsidTr="00BD7AF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C756A" w14:textId="77777777" w:rsidR="00485CB1" w:rsidRPr="00BD7AF7" w:rsidRDefault="00485CB1" w:rsidP="006913A9">
            <w:pPr>
              <w:pStyle w:val="rowtabella0"/>
              <w:rPr>
                <w:color w:val="002060"/>
                <w:highlight w:val="yellow"/>
              </w:rPr>
            </w:pPr>
            <w:r w:rsidRPr="00BD7AF7">
              <w:rPr>
                <w:color w:val="002060"/>
                <w:highlight w:val="yellow"/>
              </w:rPr>
              <w:t>26/04/2026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12D76" w14:textId="77777777" w:rsidR="00485CB1" w:rsidRPr="00BD7AF7" w:rsidRDefault="00485CB1" w:rsidP="006913A9">
            <w:pPr>
              <w:pStyle w:val="rowtabella0"/>
              <w:jc w:val="center"/>
              <w:rPr>
                <w:color w:val="002060"/>
                <w:highlight w:val="yellow"/>
              </w:rPr>
            </w:pPr>
            <w:r w:rsidRPr="00BD7AF7">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9EC6D" w14:textId="77777777" w:rsidR="00485CB1" w:rsidRPr="00BD7AF7" w:rsidRDefault="00485CB1" w:rsidP="006913A9">
            <w:pPr>
              <w:pStyle w:val="rowtabella0"/>
              <w:rPr>
                <w:color w:val="002060"/>
                <w:highlight w:val="yellow"/>
              </w:rPr>
            </w:pPr>
            <w:r w:rsidRPr="00BD7AF7">
              <w:rPr>
                <w:color w:val="002060"/>
                <w:highlight w:val="yellow"/>
              </w:rPr>
              <w:t>POLISPORTIVA RIPATRANSONE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FBBEE" w14:textId="77777777" w:rsidR="00485CB1" w:rsidRPr="00BD7AF7" w:rsidRDefault="00485CB1" w:rsidP="006913A9">
            <w:pPr>
              <w:pStyle w:val="rowtabella0"/>
              <w:rPr>
                <w:color w:val="002060"/>
                <w:highlight w:val="yellow"/>
              </w:rPr>
            </w:pPr>
            <w:r w:rsidRPr="00BD7AF7">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98B59" w14:textId="77777777" w:rsidR="00485CB1" w:rsidRPr="003041D3" w:rsidRDefault="00485CB1" w:rsidP="006913A9">
            <w:pPr>
              <w:pStyle w:val="rowtabella0"/>
              <w:rPr>
                <w:color w:val="002060"/>
              </w:rPr>
            </w:pPr>
            <w:r w:rsidRPr="003041D3">
              <w:rPr>
                <w:color w:val="002060"/>
              </w:rPr>
              <w:t>25/04/2026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3D922" w14:textId="77777777" w:rsidR="00485CB1" w:rsidRPr="003041D3" w:rsidRDefault="00485CB1" w:rsidP="006913A9">
            <w:pPr>
              <w:pStyle w:val="rowtabella0"/>
              <w:jc w:val="center"/>
              <w:rPr>
                <w:color w:val="002060"/>
              </w:rPr>
            </w:pPr>
            <w:r w:rsidRPr="00BD7AF7">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DB44F" w14:textId="77777777" w:rsidR="00485CB1" w:rsidRPr="003041D3" w:rsidRDefault="00485CB1" w:rsidP="006913A9">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B1510" w14:textId="77777777" w:rsidR="00485CB1" w:rsidRPr="003041D3" w:rsidRDefault="00485CB1" w:rsidP="006913A9">
            <w:pPr>
              <w:rPr>
                <w:color w:val="002060"/>
              </w:rPr>
            </w:pPr>
          </w:p>
        </w:tc>
      </w:tr>
      <w:tr w:rsidR="00485CB1" w:rsidRPr="003041D3" w14:paraId="51918E3A" w14:textId="77777777" w:rsidTr="00BD7AF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5EEC5" w14:textId="77777777" w:rsidR="00485CB1" w:rsidRPr="00485CB1" w:rsidRDefault="00485CB1" w:rsidP="006913A9">
            <w:pPr>
              <w:pStyle w:val="rowtabella0"/>
              <w:rPr>
                <w:color w:val="002060"/>
                <w:highlight w:val="yellow"/>
              </w:rPr>
            </w:pPr>
            <w:r w:rsidRPr="00485CB1">
              <w:rPr>
                <w:color w:val="002060"/>
                <w:highlight w:val="yellow"/>
              </w:rPr>
              <w:t>24/05/2026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5D421" w14:textId="77777777" w:rsidR="00485CB1" w:rsidRPr="00485CB1" w:rsidRDefault="00485CB1" w:rsidP="006913A9">
            <w:pPr>
              <w:pStyle w:val="rowtabella0"/>
              <w:jc w:val="center"/>
              <w:rPr>
                <w:color w:val="002060"/>
                <w:highlight w:val="yellow"/>
              </w:rPr>
            </w:pPr>
            <w:r w:rsidRPr="00485CB1">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7EAA8" w14:textId="77777777" w:rsidR="00485CB1" w:rsidRPr="00485CB1" w:rsidRDefault="00485CB1" w:rsidP="006913A9">
            <w:pPr>
              <w:pStyle w:val="rowtabella0"/>
              <w:rPr>
                <w:color w:val="002060"/>
                <w:highlight w:val="yellow"/>
              </w:rPr>
            </w:pPr>
            <w:r w:rsidRPr="00485CB1">
              <w:rPr>
                <w:color w:val="002060"/>
                <w:highlight w:val="yellow"/>
              </w:rPr>
              <w:t>PASTADICAMERINO GAGLIOLE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1DB77" w14:textId="77777777" w:rsidR="00485CB1" w:rsidRPr="00485CB1" w:rsidRDefault="00485CB1" w:rsidP="006913A9">
            <w:pPr>
              <w:pStyle w:val="rowtabella0"/>
              <w:rPr>
                <w:color w:val="002060"/>
                <w:highlight w:val="yellow"/>
              </w:rPr>
            </w:pPr>
            <w:r w:rsidRPr="00485CB1">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D330E" w14:textId="77777777" w:rsidR="00485CB1" w:rsidRPr="003041D3" w:rsidRDefault="00485CB1" w:rsidP="006913A9">
            <w:pPr>
              <w:pStyle w:val="rowtabella0"/>
              <w:rPr>
                <w:color w:val="002060"/>
              </w:rPr>
            </w:pPr>
            <w:r w:rsidRPr="003041D3">
              <w:rPr>
                <w:color w:val="002060"/>
              </w:rPr>
              <w:t>23/05/2026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C7D38" w14:textId="77777777" w:rsidR="00485CB1" w:rsidRPr="003041D3" w:rsidRDefault="00485CB1" w:rsidP="006913A9">
            <w:pPr>
              <w:pStyle w:val="rowtabella0"/>
              <w:jc w:val="center"/>
              <w:rPr>
                <w:color w:val="002060"/>
              </w:rPr>
            </w:pPr>
            <w:r w:rsidRPr="00485CB1">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CC513" w14:textId="77777777" w:rsidR="00485CB1" w:rsidRPr="003041D3" w:rsidRDefault="00485CB1" w:rsidP="006913A9">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17426" w14:textId="77777777" w:rsidR="00485CB1" w:rsidRPr="003041D3" w:rsidRDefault="00485CB1" w:rsidP="006913A9">
            <w:pPr>
              <w:pStyle w:val="rowtabella0"/>
              <w:rPr>
                <w:color w:val="002060"/>
              </w:rPr>
            </w:pPr>
            <w:r w:rsidRPr="00485CB1">
              <w:rPr>
                <w:color w:val="002060"/>
                <w:highlight w:val="yellow"/>
              </w:rPr>
              <w:t>UNIVERS. "DRAGO E GENTILI" CAMERINO LOCALITA' LE CALVIE</w:t>
            </w:r>
          </w:p>
        </w:tc>
      </w:tr>
    </w:tbl>
    <w:p w14:paraId="580A184B" w14:textId="77777777" w:rsidR="00485CB1" w:rsidRPr="003041D3" w:rsidRDefault="00485CB1" w:rsidP="00485CB1">
      <w:pPr>
        <w:pStyle w:val="breakline"/>
        <w:rPr>
          <w:rFonts w:eastAsiaTheme="minorEastAsia"/>
          <w:color w:val="002060"/>
        </w:rPr>
      </w:pPr>
    </w:p>
    <w:p w14:paraId="1652CB31" w14:textId="77777777" w:rsidR="00485CB1" w:rsidRPr="003041D3" w:rsidRDefault="00485CB1" w:rsidP="00485CB1">
      <w:pPr>
        <w:pStyle w:val="breakline"/>
        <w:rPr>
          <w:color w:val="002060"/>
        </w:rPr>
      </w:pPr>
    </w:p>
    <w:p w14:paraId="0149D765" w14:textId="77777777" w:rsidR="00485CB1" w:rsidRPr="003041D3" w:rsidRDefault="00485CB1" w:rsidP="00485CB1">
      <w:pPr>
        <w:pStyle w:val="titoloprinc0"/>
        <w:rPr>
          <w:color w:val="002060"/>
        </w:rPr>
      </w:pPr>
      <w:r w:rsidRPr="003041D3">
        <w:rPr>
          <w:color w:val="002060"/>
        </w:rPr>
        <w:t>CLASSIFICA</w:t>
      </w:r>
    </w:p>
    <w:p w14:paraId="08D8E0D6" w14:textId="77777777" w:rsidR="00485CB1" w:rsidRPr="003041D3" w:rsidRDefault="00485CB1" w:rsidP="00485CB1">
      <w:pPr>
        <w:pStyle w:val="breakline"/>
        <w:rPr>
          <w:color w:val="002060"/>
        </w:rPr>
      </w:pPr>
    </w:p>
    <w:p w14:paraId="03362C7E" w14:textId="77777777" w:rsidR="00485CB1" w:rsidRPr="003041D3" w:rsidRDefault="00485CB1" w:rsidP="00485CB1">
      <w:pPr>
        <w:pStyle w:val="breakline"/>
        <w:rPr>
          <w:color w:val="002060"/>
        </w:rPr>
      </w:pPr>
    </w:p>
    <w:p w14:paraId="505585F9" w14:textId="77777777" w:rsidR="00485CB1" w:rsidRPr="003041D3" w:rsidRDefault="00485CB1" w:rsidP="00485CB1">
      <w:pPr>
        <w:pStyle w:val="sottotitolocampionato10"/>
        <w:rPr>
          <w:color w:val="002060"/>
        </w:rPr>
      </w:pPr>
      <w:r w:rsidRPr="003041D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85CB1" w:rsidRPr="003041D3" w14:paraId="09CFD8DE" w14:textId="77777777" w:rsidTr="006913A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17962" w14:textId="77777777" w:rsidR="00485CB1" w:rsidRPr="003041D3" w:rsidRDefault="00485CB1" w:rsidP="006913A9">
            <w:pPr>
              <w:pStyle w:val="headertabella0"/>
              <w:rPr>
                <w:color w:val="002060"/>
              </w:rPr>
            </w:pPr>
            <w:r w:rsidRPr="003041D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AAE8B" w14:textId="77777777" w:rsidR="00485CB1" w:rsidRPr="003041D3" w:rsidRDefault="00485CB1" w:rsidP="006913A9">
            <w:pPr>
              <w:pStyle w:val="headertabella0"/>
              <w:rPr>
                <w:color w:val="002060"/>
              </w:rPr>
            </w:pPr>
            <w:r w:rsidRPr="003041D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6F3C5" w14:textId="77777777" w:rsidR="00485CB1" w:rsidRPr="003041D3" w:rsidRDefault="00485CB1" w:rsidP="006913A9">
            <w:pPr>
              <w:pStyle w:val="headertabella0"/>
              <w:rPr>
                <w:color w:val="002060"/>
              </w:rPr>
            </w:pPr>
            <w:r w:rsidRPr="003041D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2AE47" w14:textId="77777777" w:rsidR="00485CB1" w:rsidRPr="003041D3" w:rsidRDefault="00485CB1" w:rsidP="006913A9">
            <w:pPr>
              <w:pStyle w:val="headertabella0"/>
              <w:rPr>
                <w:color w:val="002060"/>
              </w:rPr>
            </w:pPr>
            <w:r w:rsidRPr="003041D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487E0" w14:textId="77777777" w:rsidR="00485CB1" w:rsidRPr="003041D3" w:rsidRDefault="00485CB1" w:rsidP="006913A9">
            <w:pPr>
              <w:pStyle w:val="headertabella0"/>
              <w:rPr>
                <w:color w:val="002060"/>
              </w:rPr>
            </w:pPr>
            <w:r w:rsidRPr="003041D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D6B0D" w14:textId="77777777" w:rsidR="00485CB1" w:rsidRPr="003041D3" w:rsidRDefault="00485CB1" w:rsidP="006913A9">
            <w:pPr>
              <w:pStyle w:val="headertabella0"/>
              <w:rPr>
                <w:color w:val="002060"/>
              </w:rPr>
            </w:pPr>
            <w:r w:rsidRPr="003041D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0A0ED" w14:textId="77777777" w:rsidR="00485CB1" w:rsidRPr="003041D3" w:rsidRDefault="00485CB1" w:rsidP="006913A9">
            <w:pPr>
              <w:pStyle w:val="headertabella0"/>
              <w:rPr>
                <w:color w:val="002060"/>
              </w:rPr>
            </w:pPr>
            <w:r w:rsidRPr="003041D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A5759" w14:textId="77777777" w:rsidR="00485CB1" w:rsidRPr="003041D3" w:rsidRDefault="00485CB1" w:rsidP="006913A9">
            <w:pPr>
              <w:pStyle w:val="headertabella0"/>
              <w:rPr>
                <w:color w:val="002060"/>
              </w:rPr>
            </w:pPr>
            <w:r w:rsidRPr="003041D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5D476" w14:textId="77777777" w:rsidR="00485CB1" w:rsidRPr="003041D3" w:rsidRDefault="00485CB1" w:rsidP="006913A9">
            <w:pPr>
              <w:pStyle w:val="headertabella0"/>
              <w:rPr>
                <w:color w:val="002060"/>
              </w:rPr>
            </w:pPr>
            <w:r w:rsidRPr="003041D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4989E" w14:textId="77777777" w:rsidR="00485CB1" w:rsidRPr="003041D3" w:rsidRDefault="00485CB1" w:rsidP="006913A9">
            <w:pPr>
              <w:pStyle w:val="headertabella0"/>
              <w:rPr>
                <w:color w:val="002060"/>
              </w:rPr>
            </w:pPr>
            <w:r w:rsidRPr="003041D3">
              <w:rPr>
                <w:color w:val="002060"/>
              </w:rPr>
              <w:t>PE</w:t>
            </w:r>
          </w:p>
        </w:tc>
      </w:tr>
      <w:tr w:rsidR="00485CB1" w:rsidRPr="003041D3" w14:paraId="575CA9AE" w14:textId="77777777" w:rsidTr="006913A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BF6CAE" w14:textId="77777777" w:rsidR="00485CB1" w:rsidRPr="003041D3" w:rsidRDefault="00485CB1" w:rsidP="006913A9">
            <w:pPr>
              <w:pStyle w:val="rowtabella0"/>
              <w:rPr>
                <w:color w:val="002060"/>
              </w:rPr>
            </w:pPr>
            <w:r w:rsidRPr="003041D3">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91340"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42F08"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D02E6"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505DA"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E3CF0"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47443"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D2D92"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9FDDA"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C566F" w14:textId="77777777" w:rsidR="00485CB1" w:rsidRPr="003041D3" w:rsidRDefault="00485CB1" w:rsidP="006913A9">
            <w:pPr>
              <w:pStyle w:val="rowtabella0"/>
              <w:jc w:val="center"/>
              <w:rPr>
                <w:color w:val="002060"/>
              </w:rPr>
            </w:pPr>
            <w:r w:rsidRPr="003041D3">
              <w:rPr>
                <w:color w:val="002060"/>
              </w:rPr>
              <w:t>0</w:t>
            </w:r>
          </w:p>
        </w:tc>
      </w:tr>
      <w:tr w:rsidR="00485CB1" w:rsidRPr="003041D3" w14:paraId="0324A163" w14:textId="77777777" w:rsidTr="006913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E64B62" w14:textId="77777777" w:rsidR="00485CB1" w:rsidRPr="003041D3" w:rsidRDefault="00485CB1" w:rsidP="006913A9">
            <w:pPr>
              <w:pStyle w:val="rowtabella0"/>
              <w:rPr>
                <w:color w:val="002060"/>
              </w:rPr>
            </w:pPr>
            <w:r w:rsidRPr="003041D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6B9E7"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6C1D1"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61BCE"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5A678"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0345D"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5CDC4"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3CD50"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872AC"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3E6A9" w14:textId="77777777" w:rsidR="00485CB1" w:rsidRPr="003041D3" w:rsidRDefault="00485CB1" w:rsidP="006913A9">
            <w:pPr>
              <w:pStyle w:val="rowtabella0"/>
              <w:jc w:val="center"/>
              <w:rPr>
                <w:color w:val="002060"/>
              </w:rPr>
            </w:pPr>
            <w:r w:rsidRPr="003041D3">
              <w:rPr>
                <w:color w:val="002060"/>
              </w:rPr>
              <w:t>0</w:t>
            </w:r>
          </w:p>
        </w:tc>
      </w:tr>
      <w:tr w:rsidR="00485CB1" w:rsidRPr="003041D3" w14:paraId="02B5E5F7" w14:textId="77777777" w:rsidTr="006913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500B16" w14:textId="77777777" w:rsidR="00485CB1" w:rsidRPr="003041D3" w:rsidRDefault="00485CB1" w:rsidP="006913A9">
            <w:pPr>
              <w:pStyle w:val="rowtabella0"/>
              <w:rPr>
                <w:color w:val="002060"/>
              </w:rPr>
            </w:pPr>
            <w:r w:rsidRPr="003041D3">
              <w:rPr>
                <w:color w:val="002060"/>
              </w:rPr>
              <w:t xml:space="preserve">A.S.D. </w:t>
            </w:r>
            <w:proofErr w:type="gramStart"/>
            <w:r w:rsidRPr="003041D3">
              <w:rPr>
                <w:color w:val="002060"/>
              </w:rPr>
              <w:t>CITTA</w:t>
            </w:r>
            <w:proofErr w:type="gramEnd"/>
            <w:r w:rsidRPr="003041D3">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626B5"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7C4D2"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688AD"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62D43"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34A10"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D4936"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E9122"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28A37"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D10AF" w14:textId="77777777" w:rsidR="00485CB1" w:rsidRPr="003041D3" w:rsidRDefault="00485CB1" w:rsidP="006913A9">
            <w:pPr>
              <w:pStyle w:val="rowtabella0"/>
              <w:jc w:val="center"/>
              <w:rPr>
                <w:color w:val="002060"/>
              </w:rPr>
            </w:pPr>
            <w:r w:rsidRPr="003041D3">
              <w:rPr>
                <w:color w:val="002060"/>
              </w:rPr>
              <w:t>0</w:t>
            </w:r>
          </w:p>
        </w:tc>
      </w:tr>
      <w:tr w:rsidR="00485CB1" w:rsidRPr="003041D3" w14:paraId="365E134D" w14:textId="77777777" w:rsidTr="006913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43E6C9" w14:textId="77777777" w:rsidR="00485CB1" w:rsidRPr="003041D3" w:rsidRDefault="00485CB1" w:rsidP="006913A9">
            <w:pPr>
              <w:pStyle w:val="rowtabella0"/>
              <w:rPr>
                <w:color w:val="002060"/>
              </w:rPr>
            </w:pPr>
            <w:r w:rsidRPr="003041D3">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96D63"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63A91"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1B114"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33564"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4112D"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3A8A3"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96561"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33738"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A3849" w14:textId="77777777" w:rsidR="00485CB1" w:rsidRPr="003041D3" w:rsidRDefault="00485CB1" w:rsidP="006913A9">
            <w:pPr>
              <w:pStyle w:val="rowtabella0"/>
              <w:jc w:val="center"/>
              <w:rPr>
                <w:color w:val="002060"/>
              </w:rPr>
            </w:pPr>
            <w:r w:rsidRPr="003041D3">
              <w:rPr>
                <w:color w:val="002060"/>
              </w:rPr>
              <w:t>0</w:t>
            </w:r>
          </w:p>
        </w:tc>
      </w:tr>
      <w:tr w:rsidR="00485CB1" w:rsidRPr="003041D3" w14:paraId="1ACA2195" w14:textId="77777777" w:rsidTr="006913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172F16" w14:textId="77777777" w:rsidR="00485CB1" w:rsidRPr="003041D3" w:rsidRDefault="00485CB1" w:rsidP="006913A9">
            <w:pPr>
              <w:pStyle w:val="rowtabella0"/>
              <w:rPr>
                <w:color w:val="002060"/>
              </w:rPr>
            </w:pPr>
            <w:r w:rsidRPr="003041D3">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64F15"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4CEA3"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846A4"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ACBFC"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0442E"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49D68"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79300"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F0FE9"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23E3A" w14:textId="77777777" w:rsidR="00485CB1" w:rsidRPr="003041D3" w:rsidRDefault="00485CB1" w:rsidP="006913A9">
            <w:pPr>
              <w:pStyle w:val="rowtabella0"/>
              <w:jc w:val="center"/>
              <w:rPr>
                <w:color w:val="002060"/>
              </w:rPr>
            </w:pPr>
            <w:r w:rsidRPr="003041D3">
              <w:rPr>
                <w:color w:val="002060"/>
              </w:rPr>
              <w:t>0</w:t>
            </w:r>
          </w:p>
        </w:tc>
      </w:tr>
      <w:tr w:rsidR="00485CB1" w:rsidRPr="003041D3" w14:paraId="5F135991" w14:textId="77777777" w:rsidTr="006913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771F94" w14:textId="77777777" w:rsidR="00485CB1" w:rsidRPr="003041D3" w:rsidRDefault="00485CB1" w:rsidP="006913A9">
            <w:pPr>
              <w:pStyle w:val="rowtabella0"/>
              <w:rPr>
                <w:color w:val="002060"/>
              </w:rPr>
            </w:pPr>
            <w:r w:rsidRPr="003041D3">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3516D"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78236"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B33A0"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84B15"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522D3"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5A2FC"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A8F6F"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D991F"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82796" w14:textId="77777777" w:rsidR="00485CB1" w:rsidRPr="003041D3" w:rsidRDefault="00485CB1" w:rsidP="006913A9">
            <w:pPr>
              <w:pStyle w:val="rowtabella0"/>
              <w:jc w:val="center"/>
              <w:rPr>
                <w:color w:val="002060"/>
              </w:rPr>
            </w:pPr>
            <w:r w:rsidRPr="003041D3">
              <w:rPr>
                <w:color w:val="002060"/>
              </w:rPr>
              <w:t>0</w:t>
            </w:r>
          </w:p>
        </w:tc>
      </w:tr>
      <w:tr w:rsidR="00485CB1" w:rsidRPr="003041D3" w14:paraId="0AAE21D0" w14:textId="77777777" w:rsidTr="006913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5FF2BC" w14:textId="77777777" w:rsidR="00485CB1" w:rsidRPr="003041D3" w:rsidRDefault="00485CB1" w:rsidP="006913A9">
            <w:pPr>
              <w:pStyle w:val="rowtabella0"/>
              <w:rPr>
                <w:color w:val="002060"/>
              </w:rPr>
            </w:pPr>
            <w:r w:rsidRPr="003041D3">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FCEB7"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A3A11"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2741F"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D89D9"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E39B3"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86923"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626C7"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A6992"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0F89C" w14:textId="77777777" w:rsidR="00485CB1" w:rsidRPr="003041D3" w:rsidRDefault="00485CB1" w:rsidP="006913A9">
            <w:pPr>
              <w:pStyle w:val="rowtabella0"/>
              <w:jc w:val="center"/>
              <w:rPr>
                <w:color w:val="002060"/>
              </w:rPr>
            </w:pPr>
            <w:r w:rsidRPr="003041D3">
              <w:rPr>
                <w:color w:val="002060"/>
              </w:rPr>
              <w:t>0</w:t>
            </w:r>
          </w:p>
        </w:tc>
      </w:tr>
      <w:tr w:rsidR="00485CB1" w:rsidRPr="003041D3" w14:paraId="52E44952" w14:textId="77777777" w:rsidTr="006913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53D153" w14:textId="77777777" w:rsidR="00485CB1" w:rsidRPr="003041D3" w:rsidRDefault="00485CB1" w:rsidP="006913A9">
            <w:pPr>
              <w:pStyle w:val="rowtabella0"/>
              <w:rPr>
                <w:color w:val="002060"/>
              </w:rPr>
            </w:pPr>
            <w:r w:rsidRPr="003041D3">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22FCD"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08C5D"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58ACE"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AAB19"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2B9A4"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88DF7"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AF7DA"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325BD"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B7855" w14:textId="77777777" w:rsidR="00485CB1" w:rsidRPr="003041D3" w:rsidRDefault="00485CB1" w:rsidP="006913A9">
            <w:pPr>
              <w:pStyle w:val="rowtabella0"/>
              <w:jc w:val="center"/>
              <w:rPr>
                <w:color w:val="002060"/>
              </w:rPr>
            </w:pPr>
            <w:r w:rsidRPr="003041D3">
              <w:rPr>
                <w:color w:val="002060"/>
              </w:rPr>
              <w:t>0</w:t>
            </w:r>
          </w:p>
        </w:tc>
      </w:tr>
      <w:tr w:rsidR="00485CB1" w:rsidRPr="003041D3" w14:paraId="4366D3D4" w14:textId="77777777" w:rsidTr="006913A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DDA39C" w14:textId="77777777" w:rsidR="00485CB1" w:rsidRPr="003041D3" w:rsidRDefault="00485CB1" w:rsidP="006913A9">
            <w:pPr>
              <w:pStyle w:val="rowtabella0"/>
              <w:rPr>
                <w:color w:val="002060"/>
              </w:rPr>
            </w:pPr>
            <w:r w:rsidRPr="003041D3">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A62D3"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E199C"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95129"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B636A"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1CB54"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205B3"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14FA2"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8EF1E"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A0FA4" w14:textId="77777777" w:rsidR="00485CB1" w:rsidRPr="003041D3" w:rsidRDefault="00485CB1" w:rsidP="006913A9">
            <w:pPr>
              <w:pStyle w:val="rowtabella0"/>
              <w:jc w:val="center"/>
              <w:rPr>
                <w:color w:val="002060"/>
              </w:rPr>
            </w:pPr>
            <w:r w:rsidRPr="003041D3">
              <w:rPr>
                <w:color w:val="002060"/>
              </w:rPr>
              <w:t>0</w:t>
            </w:r>
          </w:p>
        </w:tc>
      </w:tr>
    </w:tbl>
    <w:p w14:paraId="5AD95045" w14:textId="77777777" w:rsidR="00485CB1" w:rsidRPr="003041D3" w:rsidRDefault="00485CB1" w:rsidP="00485CB1">
      <w:pPr>
        <w:pStyle w:val="breakline"/>
        <w:rPr>
          <w:rFonts w:eastAsiaTheme="minorEastAsia"/>
          <w:color w:val="002060"/>
        </w:rPr>
      </w:pPr>
    </w:p>
    <w:p w14:paraId="5DE94241" w14:textId="77777777" w:rsidR="00485CB1" w:rsidRPr="003041D3" w:rsidRDefault="00485CB1" w:rsidP="00485CB1">
      <w:pPr>
        <w:pStyle w:val="breakline"/>
        <w:rPr>
          <w:color w:val="002060"/>
        </w:rPr>
      </w:pPr>
    </w:p>
    <w:p w14:paraId="589F93A0" w14:textId="77777777" w:rsidR="00485CB1" w:rsidRPr="003041D3" w:rsidRDefault="00485CB1" w:rsidP="00485CB1">
      <w:pPr>
        <w:pStyle w:val="sottotitolocampionato10"/>
        <w:rPr>
          <w:color w:val="002060"/>
        </w:rPr>
      </w:pPr>
      <w:r w:rsidRPr="003041D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85CB1" w:rsidRPr="003041D3" w14:paraId="1E3B0B9B" w14:textId="77777777" w:rsidTr="006913A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F3D0F" w14:textId="77777777" w:rsidR="00485CB1" w:rsidRPr="003041D3" w:rsidRDefault="00485CB1" w:rsidP="006913A9">
            <w:pPr>
              <w:pStyle w:val="headertabella0"/>
              <w:rPr>
                <w:color w:val="002060"/>
              </w:rPr>
            </w:pPr>
            <w:r w:rsidRPr="003041D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663C9" w14:textId="77777777" w:rsidR="00485CB1" w:rsidRPr="003041D3" w:rsidRDefault="00485CB1" w:rsidP="006913A9">
            <w:pPr>
              <w:pStyle w:val="headertabella0"/>
              <w:rPr>
                <w:color w:val="002060"/>
              </w:rPr>
            </w:pPr>
            <w:r w:rsidRPr="003041D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EC8BE" w14:textId="77777777" w:rsidR="00485CB1" w:rsidRPr="003041D3" w:rsidRDefault="00485CB1" w:rsidP="006913A9">
            <w:pPr>
              <w:pStyle w:val="headertabella0"/>
              <w:rPr>
                <w:color w:val="002060"/>
              </w:rPr>
            </w:pPr>
            <w:r w:rsidRPr="003041D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8201B" w14:textId="77777777" w:rsidR="00485CB1" w:rsidRPr="003041D3" w:rsidRDefault="00485CB1" w:rsidP="006913A9">
            <w:pPr>
              <w:pStyle w:val="headertabella0"/>
              <w:rPr>
                <w:color w:val="002060"/>
              </w:rPr>
            </w:pPr>
            <w:r w:rsidRPr="003041D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46D39" w14:textId="77777777" w:rsidR="00485CB1" w:rsidRPr="003041D3" w:rsidRDefault="00485CB1" w:rsidP="006913A9">
            <w:pPr>
              <w:pStyle w:val="headertabella0"/>
              <w:rPr>
                <w:color w:val="002060"/>
              </w:rPr>
            </w:pPr>
            <w:r w:rsidRPr="003041D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EED22" w14:textId="77777777" w:rsidR="00485CB1" w:rsidRPr="003041D3" w:rsidRDefault="00485CB1" w:rsidP="006913A9">
            <w:pPr>
              <w:pStyle w:val="headertabella0"/>
              <w:rPr>
                <w:color w:val="002060"/>
              </w:rPr>
            </w:pPr>
            <w:r w:rsidRPr="003041D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C31DC" w14:textId="77777777" w:rsidR="00485CB1" w:rsidRPr="003041D3" w:rsidRDefault="00485CB1" w:rsidP="006913A9">
            <w:pPr>
              <w:pStyle w:val="headertabella0"/>
              <w:rPr>
                <w:color w:val="002060"/>
              </w:rPr>
            </w:pPr>
            <w:r w:rsidRPr="003041D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165D1" w14:textId="77777777" w:rsidR="00485CB1" w:rsidRPr="003041D3" w:rsidRDefault="00485CB1" w:rsidP="006913A9">
            <w:pPr>
              <w:pStyle w:val="headertabella0"/>
              <w:rPr>
                <w:color w:val="002060"/>
              </w:rPr>
            </w:pPr>
            <w:r w:rsidRPr="003041D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BD2CD" w14:textId="77777777" w:rsidR="00485CB1" w:rsidRPr="003041D3" w:rsidRDefault="00485CB1" w:rsidP="006913A9">
            <w:pPr>
              <w:pStyle w:val="headertabella0"/>
              <w:rPr>
                <w:color w:val="002060"/>
              </w:rPr>
            </w:pPr>
            <w:r w:rsidRPr="003041D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2E514" w14:textId="77777777" w:rsidR="00485CB1" w:rsidRPr="003041D3" w:rsidRDefault="00485CB1" w:rsidP="006913A9">
            <w:pPr>
              <w:pStyle w:val="headertabella0"/>
              <w:rPr>
                <w:color w:val="002060"/>
              </w:rPr>
            </w:pPr>
            <w:r w:rsidRPr="003041D3">
              <w:rPr>
                <w:color w:val="002060"/>
              </w:rPr>
              <w:t>PE</w:t>
            </w:r>
          </w:p>
        </w:tc>
      </w:tr>
      <w:tr w:rsidR="00485CB1" w:rsidRPr="003041D3" w14:paraId="1936F49A" w14:textId="77777777" w:rsidTr="006913A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38FCE5" w14:textId="77777777" w:rsidR="00485CB1" w:rsidRPr="003041D3" w:rsidRDefault="00485CB1" w:rsidP="006913A9">
            <w:pPr>
              <w:pStyle w:val="rowtabella0"/>
              <w:rPr>
                <w:color w:val="002060"/>
              </w:rPr>
            </w:pPr>
            <w:r w:rsidRPr="003041D3">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AB0E3"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0CA2E"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93F1E"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75E22"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2F7F8"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FD915"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7DB5C"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7455E"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D0509" w14:textId="77777777" w:rsidR="00485CB1" w:rsidRPr="003041D3" w:rsidRDefault="00485CB1" w:rsidP="006913A9">
            <w:pPr>
              <w:pStyle w:val="rowtabella0"/>
              <w:jc w:val="center"/>
              <w:rPr>
                <w:color w:val="002060"/>
              </w:rPr>
            </w:pPr>
            <w:r w:rsidRPr="003041D3">
              <w:rPr>
                <w:color w:val="002060"/>
              </w:rPr>
              <w:t>0</w:t>
            </w:r>
          </w:p>
        </w:tc>
      </w:tr>
      <w:tr w:rsidR="00485CB1" w:rsidRPr="003041D3" w14:paraId="35CA3EB9" w14:textId="77777777" w:rsidTr="006913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52729D" w14:textId="77777777" w:rsidR="00485CB1" w:rsidRPr="003041D3" w:rsidRDefault="00485CB1" w:rsidP="006913A9">
            <w:pPr>
              <w:pStyle w:val="rowtabella0"/>
              <w:rPr>
                <w:color w:val="002060"/>
              </w:rPr>
            </w:pPr>
            <w:r w:rsidRPr="003041D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3D37E"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5562C"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7C82D"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7394A"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DCF02"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B549F"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A29E2"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59FF1"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5960D" w14:textId="77777777" w:rsidR="00485CB1" w:rsidRPr="003041D3" w:rsidRDefault="00485CB1" w:rsidP="006913A9">
            <w:pPr>
              <w:pStyle w:val="rowtabella0"/>
              <w:jc w:val="center"/>
              <w:rPr>
                <w:color w:val="002060"/>
              </w:rPr>
            </w:pPr>
            <w:r w:rsidRPr="003041D3">
              <w:rPr>
                <w:color w:val="002060"/>
              </w:rPr>
              <w:t>0</w:t>
            </w:r>
          </w:p>
        </w:tc>
      </w:tr>
      <w:tr w:rsidR="00485CB1" w:rsidRPr="003041D3" w14:paraId="0BF79A0A" w14:textId="77777777" w:rsidTr="006913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D51C6B" w14:textId="77777777" w:rsidR="00485CB1" w:rsidRPr="003041D3" w:rsidRDefault="00485CB1" w:rsidP="006913A9">
            <w:pPr>
              <w:pStyle w:val="rowtabella0"/>
              <w:rPr>
                <w:color w:val="002060"/>
              </w:rPr>
            </w:pPr>
            <w:r w:rsidRPr="003041D3">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00D36"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7B061"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631F5"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77119"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AB7E7"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E015E"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754EE"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209E0"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1A0ED" w14:textId="77777777" w:rsidR="00485CB1" w:rsidRPr="003041D3" w:rsidRDefault="00485CB1" w:rsidP="006913A9">
            <w:pPr>
              <w:pStyle w:val="rowtabella0"/>
              <w:jc w:val="center"/>
              <w:rPr>
                <w:color w:val="002060"/>
              </w:rPr>
            </w:pPr>
            <w:r w:rsidRPr="003041D3">
              <w:rPr>
                <w:color w:val="002060"/>
              </w:rPr>
              <w:t>0</w:t>
            </w:r>
          </w:p>
        </w:tc>
      </w:tr>
      <w:tr w:rsidR="00485CB1" w:rsidRPr="003041D3" w14:paraId="5A29B503" w14:textId="77777777" w:rsidTr="006913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DD215D" w14:textId="77777777" w:rsidR="00485CB1" w:rsidRPr="003041D3" w:rsidRDefault="00485CB1" w:rsidP="006913A9">
            <w:pPr>
              <w:pStyle w:val="rowtabella0"/>
              <w:rPr>
                <w:color w:val="002060"/>
              </w:rPr>
            </w:pPr>
            <w:r w:rsidRPr="003041D3">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5BB50"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FAD53"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92B02"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3CE1B"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6CE9A"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0E043"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8168C"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5D924"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82393" w14:textId="77777777" w:rsidR="00485CB1" w:rsidRPr="003041D3" w:rsidRDefault="00485CB1" w:rsidP="006913A9">
            <w:pPr>
              <w:pStyle w:val="rowtabella0"/>
              <w:jc w:val="center"/>
              <w:rPr>
                <w:color w:val="002060"/>
              </w:rPr>
            </w:pPr>
            <w:r w:rsidRPr="003041D3">
              <w:rPr>
                <w:color w:val="002060"/>
              </w:rPr>
              <w:t>0</w:t>
            </w:r>
          </w:p>
        </w:tc>
      </w:tr>
      <w:tr w:rsidR="00485CB1" w:rsidRPr="003041D3" w14:paraId="06EFEC9E" w14:textId="77777777" w:rsidTr="006913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12229D" w14:textId="77777777" w:rsidR="00485CB1" w:rsidRPr="003041D3" w:rsidRDefault="00485CB1" w:rsidP="006913A9">
            <w:pPr>
              <w:pStyle w:val="rowtabella0"/>
              <w:rPr>
                <w:color w:val="002060"/>
              </w:rPr>
            </w:pPr>
            <w:r w:rsidRPr="003041D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69171"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65C90"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9E936"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4A1D9"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1C485"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CEF1E"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E32B6"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C174E"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6E519" w14:textId="77777777" w:rsidR="00485CB1" w:rsidRPr="003041D3" w:rsidRDefault="00485CB1" w:rsidP="006913A9">
            <w:pPr>
              <w:pStyle w:val="rowtabella0"/>
              <w:jc w:val="center"/>
              <w:rPr>
                <w:color w:val="002060"/>
              </w:rPr>
            </w:pPr>
            <w:r w:rsidRPr="003041D3">
              <w:rPr>
                <w:color w:val="002060"/>
              </w:rPr>
              <w:t>0</w:t>
            </w:r>
          </w:p>
        </w:tc>
      </w:tr>
      <w:tr w:rsidR="00485CB1" w:rsidRPr="003041D3" w14:paraId="3255784D" w14:textId="77777777" w:rsidTr="006913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551887" w14:textId="77777777" w:rsidR="00485CB1" w:rsidRPr="003041D3" w:rsidRDefault="00485CB1" w:rsidP="006913A9">
            <w:pPr>
              <w:pStyle w:val="rowtabella0"/>
              <w:rPr>
                <w:color w:val="002060"/>
              </w:rPr>
            </w:pPr>
            <w:r w:rsidRPr="003041D3">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AD68D"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59B17"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BA038"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E362B"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107CE"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55129"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77E3D"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2DD06"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61A8D" w14:textId="77777777" w:rsidR="00485CB1" w:rsidRPr="003041D3" w:rsidRDefault="00485CB1" w:rsidP="006913A9">
            <w:pPr>
              <w:pStyle w:val="rowtabella0"/>
              <w:jc w:val="center"/>
              <w:rPr>
                <w:color w:val="002060"/>
              </w:rPr>
            </w:pPr>
            <w:r w:rsidRPr="003041D3">
              <w:rPr>
                <w:color w:val="002060"/>
              </w:rPr>
              <w:t>0</w:t>
            </w:r>
          </w:p>
        </w:tc>
      </w:tr>
      <w:tr w:rsidR="00485CB1" w:rsidRPr="003041D3" w14:paraId="53545625" w14:textId="77777777" w:rsidTr="006913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F4FD17" w14:textId="77777777" w:rsidR="00485CB1" w:rsidRPr="003041D3" w:rsidRDefault="00485CB1" w:rsidP="006913A9">
            <w:pPr>
              <w:pStyle w:val="rowtabella0"/>
              <w:rPr>
                <w:color w:val="002060"/>
              </w:rPr>
            </w:pPr>
            <w:r w:rsidRPr="003041D3">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E0A09"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3DB54"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1FA1D"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4E0C8"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045FB"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9622E"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88129"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FE4E1"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C3D31" w14:textId="77777777" w:rsidR="00485CB1" w:rsidRPr="003041D3" w:rsidRDefault="00485CB1" w:rsidP="006913A9">
            <w:pPr>
              <w:pStyle w:val="rowtabella0"/>
              <w:jc w:val="center"/>
              <w:rPr>
                <w:color w:val="002060"/>
              </w:rPr>
            </w:pPr>
            <w:r w:rsidRPr="003041D3">
              <w:rPr>
                <w:color w:val="002060"/>
              </w:rPr>
              <w:t>0</w:t>
            </w:r>
          </w:p>
        </w:tc>
      </w:tr>
      <w:tr w:rsidR="00485CB1" w:rsidRPr="003041D3" w14:paraId="1CEA8A2D" w14:textId="77777777" w:rsidTr="006913A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799F02" w14:textId="77777777" w:rsidR="00485CB1" w:rsidRPr="003041D3" w:rsidRDefault="00485CB1" w:rsidP="006913A9">
            <w:pPr>
              <w:pStyle w:val="rowtabella0"/>
              <w:rPr>
                <w:color w:val="002060"/>
              </w:rPr>
            </w:pPr>
            <w:r w:rsidRPr="003041D3">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5FA34"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C54A2"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7D074"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4A086"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EF8DD"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E1B5E"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C99E6"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8E198"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38AA4" w14:textId="77777777" w:rsidR="00485CB1" w:rsidRPr="003041D3" w:rsidRDefault="00485CB1" w:rsidP="006913A9">
            <w:pPr>
              <w:pStyle w:val="rowtabella0"/>
              <w:jc w:val="center"/>
              <w:rPr>
                <w:color w:val="002060"/>
              </w:rPr>
            </w:pPr>
            <w:r w:rsidRPr="003041D3">
              <w:rPr>
                <w:color w:val="002060"/>
              </w:rPr>
              <w:t>0</w:t>
            </w:r>
          </w:p>
        </w:tc>
      </w:tr>
    </w:tbl>
    <w:p w14:paraId="6CC39698" w14:textId="77777777" w:rsidR="00485CB1" w:rsidRDefault="00485CB1" w:rsidP="00485CB1">
      <w:pPr>
        <w:pStyle w:val="breakline"/>
        <w:rPr>
          <w:rFonts w:eastAsiaTheme="minorEastAsia"/>
          <w:color w:val="002060"/>
        </w:rPr>
      </w:pPr>
    </w:p>
    <w:p w14:paraId="07DB0606" w14:textId="77777777" w:rsidR="00485CB1" w:rsidRPr="00424E37" w:rsidRDefault="00485CB1" w:rsidP="00485CB1">
      <w:pPr>
        <w:pStyle w:val="breakline"/>
        <w:jc w:val="center"/>
        <w:rPr>
          <w:rFonts w:ascii="Arial" w:hAnsi="Arial" w:cs="Arial"/>
          <w:b/>
          <w:bCs/>
          <w:color w:val="002060"/>
          <w:sz w:val="36"/>
          <w:szCs w:val="36"/>
        </w:rPr>
      </w:pPr>
      <w:r w:rsidRPr="00424E37">
        <w:rPr>
          <w:rFonts w:ascii="Arial" w:hAnsi="Arial" w:cs="Arial"/>
          <w:b/>
          <w:bCs/>
          <w:color w:val="002060"/>
          <w:sz w:val="36"/>
          <w:szCs w:val="36"/>
        </w:rPr>
        <w:t>PROGRAMMA GARE</w:t>
      </w:r>
    </w:p>
    <w:p w14:paraId="562FEE6F" w14:textId="77777777" w:rsidR="00485CB1" w:rsidRDefault="00485CB1" w:rsidP="00485CB1">
      <w:pPr>
        <w:pStyle w:val="breakline"/>
        <w:rPr>
          <w:rFonts w:eastAsiaTheme="minorEastAsia"/>
          <w:color w:val="002060"/>
        </w:rPr>
      </w:pPr>
    </w:p>
    <w:p w14:paraId="35E0D2A1" w14:textId="77777777" w:rsidR="003E6141" w:rsidRPr="00FA5D6D" w:rsidRDefault="003E6141" w:rsidP="003E6141">
      <w:pPr>
        <w:pStyle w:val="sottotitolocampionato10"/>
        <w:rPr>
          <w:color w:val="002060"/>
        </w:rPr>
      </w:pPr>
      <w:r w:rsidRPr="00FA5D6D">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4"/>
        <w:gridCol w:w="385"/>
        <w:gridCol w:w="898"/>
        <w:gridCol w:w="1185"/>
        <w:gridCol w:w="1553"/>
        <w:gridCol w:w="1550"/>
      </w:tblGrid>
      <w:tr w:rsidR="003E6141" w:rsidRPr="00FA5D6D" w14:paraId="070DC9C7" w14:textId="77777777" w:rsidTr="006913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D3246" w14:textId="77777777" w:rsidR="003E6141" w:rsidRPr="00FA5D6D" w:rsidRDefault="003E6141" w:rsidP="006913A9">
            <w:pPr>
              <w:pStyle w:val="headertabella0"/>
              <w:rPr>
                <w:color w:val="002060"/>
              </w:rPr>
            </w:pPr>
            <w:r w:rsidRPr="00FA5D6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E5B5A" w14:textId="77777777" w:rsidR="003E6141" w:rsidRPr="00FA5D6D" w:rsidRDefault="003E6141" w:rsidP="006913A9">
            <w:pPr>
              <w:pStyle w:val="headertabella0"/>
              <w:rPr>
                <w:color w:val="002060"/>
              </w:rPr>
            </w:pPr>
            <w:r w:rsidRPr="00FA5D6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3872D" w14:textId="77777777" w:rsidR="003E6141" w:rsidRPr="00FA5D6D" w:rsidRDefault="003E6141" w:rsidP="006913A9">
            <w:pPr>
              <w:pStyle w:val="headertabella0"/>
              <w:rPr>
                <w:color w:val="002060"/>
              </w:rPr>
            </w:pPr>
            <w:r w:rsidRPr="00FA5D6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5B060" w14:textId="77777777" w:rsidR="003E6141" w:rsidRPr="00FA5D6D" w:rsidRDefault="003E6141" w:rsidP="006913A9">
            <w:pPr>
              <w:pStyle w:val="headertabella0"/>
              <w:rPr>
                <w:color w:val="002060"/>
              </w:rPr>
            </w:pPr>
            <w:r w:rsidRPr="00FA5D6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C2358" w14:textId="77777777" w:rsidR="003E6141" w:rsidRPr="00FA5D6D" w:rsidRDefault="003E6141" w:rsidP="006913A9">
            <w:pPr>
              <w:pStyle w:val="headertabella0"/>
              <w:rPr>
                <w:color w:val="002060"/>
              </w:rPr>
            </w:pPr>
            <w:r w:rsidRPr="00FA5D6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4EA51" w14:textId="77777777" w:rsidR="003E6141" w:rsidRPr="00FA5D6D" w:rsidRDefault="003E6141" w:rsidP="006913A9">
            <w:pPr>
              <w:pStyle w:val="headertabella0"/>
              <w:rPr>
                <w:color w:val="002060"/>
              </w:rPr>
            </w:pPr>
            <w:proofErr w:type="spellStart"/>
            <w:r w:rsidRPr="00FA5D6D">
              <w:rPr>
                <w:color w:val="002060"/>
              </w:rPr>
              <w:t>Localita'</w:t>
            </w:r>
            <w:proofErr w:type="spellEnd"/>
            <w:r w:rsidRPr="00FA5D6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E0F4D" w14:textId="77777777" w:rsidR="003E6141" w:rsidRPr="00FA5D6D" w:rsidRDefault="003E6141" w:rsidP="006913A9">
            <w:pPr>
              <w:pStyle w:val="headertabella0"/>
              <w:rPr>
                <w:color w:val="002060"/>
              </w:rPr>
            </w:pPr>
            <w:r w:rsidRPr="00FA5D6D">
              <w:rPr>
                <w:color w:val="002060"/>
              </w:rPr>
              <w:t>Indirizzo Impianto</w:t>
            </w:r>
          </w:p>
        </w:tc>
      </w:tr>
      <w:tr w:rsidR="003E6141" w:rsidRPr="00FA5D6D" w14:paraId="5A2A2C6A" w14:textId="77777777" w:rsidTr="006913A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0291BD" w14:textId="77777777" w:rsidR="003E6141" w:rsidRPr="00FA5D6D" w:rsidRDefault="003E6141" w:rsidP="006913A9">
            <w:pPr>
              <w:pStyle w:val="rowtabella0"/>
              <w:rPr>
                <w:color w:val="002060"/>
              </w:rPr>
            </w:pPr>
            <w:r w:rsidRPr="00FA5D6D">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9DCD35" w14:textId="77777777" w:rsidR="003E6141" w:rsidRPr="00FA5D6D" w:rsidRDefault="003E6141" w:rsidP="006913A9">
            <w:pPr>
              <w:pStyle w:val="rowtabella0"/>
              <w:rPr>
                <w:color w:val="002060"/>
              </w:rPr>
            </w:pPr>
            <w:r w:rsidRPr="00FA5D6D">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66A61" w14:textId="77777777" w:rsidR="003E6141" w:rsidRPr="00FA5D6D" w:rsidRDefault="003E6141" w:rsidP="006913A9">
            <w:pPr>
              <w:pStyle w:val="rowtabella0"/>
              <w:jc w:val="center"/>
              <w:rPr>
                <w:color w:val="002060"/>
              </w:rPr>
            </w:pPr>
            <w:r w:rsidRPr="00FA5D6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BBFC4E" w14:textId="77777777" w:rsidR="003E6141" w:rsidRPr="00FA5D6D" w:rsidRDefault="003E6141" w:rsidP="006913A9">
            <w:pPr>
              <w:pStyle w:val="rowtabella0"/>
              <w:rPr>
                <w:color w:val="002060"/>
              </w:rPr>
            </w:pPr>
            <w:r w:rsidRPr="00FA5D6D">
              <w:rPr>
                <w:color w:val="002060"/>
              </w:rPr>
              <w:t>11/04/2026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CB19D9" w14:textId="77777777" w:rsidR="003E6141" w:rsidRPr="00FA5D6D" w:rsidRDefault="003E6141" w:rsidP="006913A9">
            <w:pPr>
              <w:pStyle w:val="rowtabella0"/>
              <w:rPr>
                <w:color w:val="002060"/>
              </w:rPr>
            </w:pPr>
            <w:r w:rsidRPr="00FA5D6D">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AB67AF" w14:textId="77777777" w:rsidR="003E6141" w:rsidRPr="00FA5D6D" w:rsidRDefault="003E6141" w:rsidP="006913A9">
            <w:pPr>
              <w:pStyle w:val="rowtabella0"/>
              <w:rPr>
                <w:color w:val="002060"/>
              </w:rPr>
            </w:pPr>
            <w:r w:rsidRPr="00FA5D6D">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B573D9" w14:textId="77777777" w:rsidR="003E6141" w:rsidRPr="00FA5D6D" w:rsidRDefault="003E6141" w:rsidP="006913A9">
            <w:pPr>
              <w:pStyle w:val="rowtabella0"/>
              <w:rPr>
                <w:color w:val="002060"/>
              </w:rPr>
            </w:pPr>
            <w:r w:rsidRPr="00FA5D6D">
              <w:rPr>
                <w:color w:val="002060"/>
              </w:rPr>
              <w:t>VIA ROSSINI</w:t>
            </w:r>
          </w:p>
        </w:tc>
      </w:tr>
      <w:tr w:rsidR="003E6141" w:rsidRPr="00FA5D6D" w14:paraId="2FCA5F67" w14:textId="77777777" w:rsidTr="006913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F6BD85" w14:textId="77777777" w:rsidR="003E6141" w:rsidRPr="00FA5D6D" w:rsidRDefault="003E6141" w:rsidP="006913A9">
            <w:pPr>
              <w:pStyle w:val="rowtabella0"/>
              <w:rPr>
                <w:color w:val="002060"/>
              </w:rPr>
            </w:pPr>
            <w:r w:rsidRPr="00FA5D6D">
              <w:rPr>
                <w:color w:val="002060"/>
              </w:rPr>
              <w:t>CERRETO D ESI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D15714" w14:textId="77777777" w:rsidR="003E6141" w:rsidRPr="00FA5D6D" w:rsidRDefault="003E6141" w:rsidP="006913A9">
            <w:pPr>
              <w:pStyle w:val="rowtabella0"/>
              <w:rPr>
                <w:color w:val="002060"/>
              </w:rPr>
            </w:pPr>
            <w:r w:rsidRPr="00FA5D6D">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068A35" w14:textId="77777777" w:rsidR="003E6141" w:rsidRPr="00FA5D6D" w:rsidRDefault="003E6141" w:rsidP="006913A9">
            <w:pPr>
              <w:pStyle w:val="rowtabella0"/>
              <w:jc w:val="center"/>
              <w:rPr>
                <w:color w:val="002060"/>
              </w:rPr>
            </w:pPr>
            <w:r w:rsidRPr="00FA5D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F0FB55" w14:textId="77777777" w:rsidR="003E6141" w:rsidRPr="00FA5D6D" w:rsidRDefault="003E6141" w:rsidP="006913A9">
            <w:pPr>
              <w:pStyle w:val="rowtabella0"/>
              <w:rPr>
                <w:color w:val="002060"/>
              </w:rPr>
            </w:pPr>
            <w:r w:rsidRPr="00FA5D6D">
              <w:rPr>
                <w:color w:val="002060"/>
              </w:rPr>
              <w:t>11/04/2026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E6AAD3" w14:textId="77777777" w:rsidR="003E6141" w:rsidRPr="00FA5D6D" w:rsidRDefault="003E6141" w:rsidP="006913A9">
            <w:pPr>
              <w:pStyle w:val="rowtabella0"/>
              <w:rPr>
                <w:color w:val="002060"/>
              </w:rPr>
            </w:pPr>
            <w:r w:rsidRPr="00FA5D6D">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3403F2" w14:textId="77777777" w:rsidR="003E6141" w:rsidRPr="00FA5D6D" w:rsidRDefault="003E6141" w:rsidP="006913A9">
            <w:pPr>
              <w:pStyle w:val="rowtabella0"/>
              <w:rPr>
                <w:color w:val="002060"/>
              </w:rPr>
            </w:pPr>
            <w:r w:rsidRPr="00FA5D6D">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882399" w14:textId="77777777" w:rsidR="003E6141" w:rsidRPr="00FA5D6D" w:rsidRDefault="003E6141" w:rsidP="006913A9">
            <w:pPr>
              <w:pStyle w:val="rowtabella0"/>
              <w:rPr>
                <w:color w:val="002060"/>
              </w:rPr>
            </w:pPr>
            <w:r w:rsidRPr="00FA5D6D">
              <w:rPr>
                <w:color w:val="002060"/>
              </w:rPr>
              <w:t>VIA VERDI</w:t>
            </w:r>
          </w:p>
        </w:tc>
      </w:tr>
      <w:tr w:rsidR="003E6141" w:rsidRPr="00FA5D6D" w14:paraId="64A134F5" w14:textId="77777777" w:rsidTr="006913A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BABC74" w14:textId="77777777" w:rsidR="003E6141" w:rsidRPr="00FA5D6D" w:rsidRDefault="003E6141" w:rsidP="006913A9">
            <w:pPr>
              <w:pStyle w:val="rowtabella0"/>
              <w:rPr>
                <w:color w:val="002060"/>
              </w:rPr>
            </w:pPr>
            <w:r w:rsidRPr="00FA5D6D">
              <w:rPr>
                <w:color w:val="002060"/>
              </w:rPr>
              <w:t>U.S. FORTUNA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DC4CEF" w14:textId="77777777" w:rsidR="003E6141" w:rsidRPr="00FA5D6D" w:rsidRDefault="003E6141" w:rsidP="006913A9">
            <w:pPr>
              <w:pStyle w:val="rowtabella0"/>
              <w:rPr>
                <w:color w:val="002060"/>
              </w:rPr>
            </w:pPr>
            <w:r w:rsidRPr="00FA5D6D">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805FC4" w14:textId="77777777" w:rsidR="003E6141" w:rsidRPr="00FA5D6D" w:rsidRDefault="003E6141" w:rsidP="006913A9">
            <w:pPr>
              <w:pStyle w:val="rowtabella0"/>
              <w:jc w:val="center"/>
              <w:rPr>
                <w:color w:val="002060"/>
              </w:rPr>
            </w:pPr>
            <w:r w:rsidRPr="00FA5D6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E6C50A" w14:textId="77777777" w:rsidR="003E6141" w:rsidRPr="00FA5D6D" w:rsidRDefault="003E6141" w:rsidP="006913A9">
            <w:pPr>
              <w:pStyle w:val="rowtabella0"/>
              <w:rPr>
                <w:color w:val="002060"/>
              </w:rPr>
            </w:pPr>
            <w:r w:rsidRPr="00FA5D6D">
              <w:rPr>
                <w:color w:val="002060"/>
              </w:rPr>
              <w:t>11/04/2026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21B427" w14:textId="77777777" w:rsidR="003E6141" w:rsidRPr="00FA5D6D" w:rsidRDefault="003E6141" w:rsidP="006913A9">
            <w:pPr>
              <w:pStyle w:val="rowtabella0"/>
              <w:rPr>
                <w:color w:val="002060"/>
              </w:rPr>
            </w:pPr>
            <w:r w:rsidRPr="00FA5D6D">
              <w:rPr>
                <w:color w:val="002060"/>
              </w:rPr>
              <w:t xml:space="preserve">5454 </w:t>
            </w:r>
            <w:proofErr w:type="gramStart"/>
            <w:r w:rsidRPr="00FA5D6D">
              <w:rPr>
                <w:color w:val="002060"/>
              </w:rPr>
              <w:t>C.COPERTO</w:t>
            </w:r>
            <w:proofErr w:type="gramEnd"/>
            <w:r w:rsidRPr="00FA5D6D">
              <w:rPr>
                <w:color w:val="002060"/>
              </w:rPr>
              <w:t xml:space="preserve"> </w:t>
            </w:r>
            <w:proofErr w:type="gramStart"/>
            <w:r w:rsidRPr="00FA5D6D">
              <w:rPr>
                <w:color w:val="002060"/>
              </w:rPr>
              <w:t>C.TENNIS</w:t>
            </w:r>
            <w:proofErr w:type="gramEnd"/>
            <w:r w:rsidRPr="00FA5D6D">
              <w:rPr>
                <w:color w:val="002060"/>
              </w:rPr>
              <w:t xml:space="preserve">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08F363" w14:textId="77777777" w:rsidR="003E6141" w:rsidRPr="00FA5D6D" w:rsidRDefault="003E6141" w:rsidP="006913A9">
            <w:pPr>
              <w:pStyle w:val="rowtabella0"/>
              <w:rPr>
                <w:color w:val="002060"/>
              </w:rPr>
            </w:pPr>
            <w:r w:rsidRPr="00FA5D6D">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6E1825" w14:textId="77777777" w:rsidR="003E6141" w:rsidRPr="00FA5D6D" w:rsidRDefault="003E6141" w:rsidP="006913A9">
            <w:pPr>
              <w:pStyle w:val="rowtabella0"/>
              <w:rPr>
                <w:color w:val="002060"/>
              </w:rPr>
            </w:pPr>
            <w:r w:rsidRPr="00FA5D6D">
              <w:rPr>
                <w:color w:val="002060"/>
              </w:rPr>
              <w:t>VIA VILLA TOMBARI</w:t>
            </w:r>
          </w:p>
        </w:tc>
      </w:tr>
    </w:tbl>
    <w:p w14:paraId="17797BF7" w14:textId="77777777" w:rsidR="003E6141" w:rsidRPr="00FA5D6D" w:rsidRDefault="003E6141" w:rsidP="003E6141">
      <w:pPr>
        <w:pStyle w:val="breakline"/>
        <w:rPr>
          <w:rFonts w:eastAsiaTheme="minorEastAsia"/>
          <w:color w:val="002060"/>
        </w:rPr>
      </w:pPr>
    </w:p>
    <w:p w14:paraId="2A9567DB" w14:textId="77777777" w:rsidR="003E6141" w:rsidRPr="00FA5D6D" w:rsidRDefault="003E6141" w:rsidP="003E6141">
      <w:pPr>
        <w:pStyle w:val="breakline"/>
        <w:rPr>
          <w:color w:val="002060"/>
        </w:rPr>
      </w:pPr>
    </w:p>
    <w:p w14:paraId="40BE0E15" w14:textId="77777777" w:rsidR="003E6141" w:rsidRPr="00FA5D6D" w:rsidRDefault="003E6141" w:rsidP="003E6141">
      <w:pPr>
        <w:pStyle w:val="breakline"/>
        <w:rPr>
          <w:color w:val="002060"/>
        </w:rPr>
      </w:pPr>
    </w:p>
    <w:p w14:paraId="562F0715" w14:textId="77777777" w:rsidR="003E6141" w:rsidRPr="00FA5D6D" w:rsidRDefault="003E6141" w:rsidP="003E6141">
      <w:pPr>
        <w:pStyle w:val="sottotitolocampionato10"/>
        <w:rPr>
          <w:color w:val="002060"/>
        </w:rPr>
      </w:pPr>
      <w:r w:rsidRPr="00FA5D6D">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3"/>
        <w:gridCol w:w="2007"/>
        <w:gridCol w:w="385"/>
        <w:gridCol w:w="898"/>
        <w:gridCol w:w="1176"/>
        <w:gridCol w:w="1555"/>
        <w:gridCol w:w="1546"/>
      </w:tblGrid>
      <w:tr w:rsidR="003E6141" w:rsidRPr="00FA5D6D" w14:paraId="14D30B95" w14:textId="77777777" w:rsidTr="006913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F8718" w14:textId="77777777" w:rsidR="003E6141" w:rsidRPr="00FA5D6D" w:rsidRDefault="003E6141" w:rsidP="006913A9">
            <w:pPr>
              <w:pStyle w:val="headertabella0"/>
              <w:rPr>
                <w:color w:val="002060"/>
              </w:rPr>
            </w:pPr>
            <w:r w:rsidRPr="00FA5D6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E9515" w14:textId="77777777" w:rsidR="003E6141" w:rsidRPr="00FA5D6D" w:rsidRDefault="003E6141" w:rsidP="006913A9">
            <w:pPr>
              <w:pStyle w:val="headertabella0"/>
              <w:rPr>
                <w:color w:val="002060"/>
              </w:rPr>
            </w:pPr>
            <w:r w:rsidRPr="00FA5D6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A4004" w14:textId="77777777" w:rsidR="003E6141" w:rsidRPr="00FA5D6D" w:rsidRDefault="003E6141" w:rsidP="006913A9">
            <w:pPr>
              <w:pStyle w:val="headertabella0"/>
              <w:rPr>
                <w:color w:val="002060"/>
              </w:rPr>
            </w:pPr>
            <w:r w:rsidRPr="00FA5D6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696D2" w14:textId="77777777" w:rsidR="003E6141" w:rsidRPr="00FA5D6D" w:rsidRDefault="003E6141" w:rsidP="006913A9">
            <w:pPr>
              <w:pStyle w:val="headertabella0"/>
              <w:rPr>
                <w:color w:val="002060"/>
              </w:rPr>
            </w:pPr>
            <w:r w:rsidRPr="00FA5D6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4C70F" w14:textId="77777777" w:rsidR="003E6141" w:rsidRPr="00FA5D6D" w:rsidRDefault="003E6141" w:rsidP="006913A9">
            <w:pPr>
              <w:pStyle w:val="headertabella0"/>
              <w:rPr>
                <w:color w:val="002060"/>
              </w:rPr>
            </w:pPr>
            <w:r w:rsidRPr="00FA5D6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5834F" w14:textId="77777777" w:rsidR="003E6141" w:rsidRPr="00FA5D6D" w:rsidRDefault="003E6141" w:rsidP="006913A9">
            <w:pPr>
              <w:pStyle w:val="headertabella0"/>
              <w:rPr>
                <w:color w:val="002060"/>
              </w:rPr>
            </w:pPr>
            <w:proofErr w:type="spellStart"/>
            <w:r w:rsidRPr="00FA5D6D">
              <w:rPr>
                <w:color w:val="002060"/>
              </w:rPr>
              <w:t>Localita'</w:t>
            </w:r>
            <w:proofErr w:type="spellEnd"/>
            <w:r w:rsidRPr="00FA5D6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B4717" w14:textId="77777777" w:rsidR="003E6141" w:rsidRPr="00FA5D6D" w:rsidRDefault="003E6141" w:rsidP="006913A9">
            <w:pPr>
              <w:pStyle w:val="headertabella0"/>
              <w:rPr>
                <w:color w:val="002060"/>
              </w:rPr>
            </w:pPr>
            <w:r w:rsidRPr="00FA5D6D">
              <w:rPr>
                <w:color w:val="002060"/>
              </w:rPr>
              <w:t>Indirizzo Impianto</w:t>
            </w:r>
          </w:p>
        </w:tc>
      </w:tr>
      <w:tr w:rsidR="003E6141" w:rsidRPr="00FA5D6D" w14:paraId="00816836" w14:textId="77777777" w:rsidTr="006913A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701EE1" w14:textId="77777777" w:rsidR="003E6141" w:rsidRPr="00FA5D6D" w:rsidRDefault="003E6141" w:rsidP="006913A9">
            <w:pPr>
              <w:pStyle w:val="rowtabella0"/>
              <w:rPr>
                <w:color w:val="002060"/>
              </w:rPr>
            </w:pPr>
            <w:r w:rsidRPr="00FA5D6D">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5D9015" w14:textId="77777777" w:rsidR="003E6141" w:rsidRPr="00FA5D6D" w:rsidRDefault="003E6141" w:rsidP="006913A9">
            <w:pPr>
              <w:pStyle w:val="rowtabella0"/>
              <w:rPr>
                <w:color w:val="002060"/>
              </w:rPr>
            </w:pPr>
            <w:r w:rsidRPr="00FA5D6D">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6D3026" w14:textId="77777777" w:rsidR="003E6141" w:rsidRPr="00FA5D6D" w:rsidRDefault="003E6141" w:rsidP="006913A9">
            <w:pPr>
              <w:pStyle w:val="rowtabella0"/>
              <w:jc w:val="center"/>
              <w:rPr>
                <w:color w:val="002060"/>
              </w:rPr>
            </w:pPr>
            <w:r w:rsidRPr="00FA5D6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DCF653" w14:textId="77777777" w:rsidR="003E6141" w:rsidRPr="00FA5D6D" w:rsidRDefault="003E6141" w:rsidP="006913A9">
            <w:pPr>
              <w:pStyle w:val="rowtabella0"/>
              <w:rPr>
                <w:color w:val="002060"/>
              </w:rPr>
            </w:pPr>
            <w:r w:rsidRPr="00FA5D6D">
              <w:rPr>
                <w:color w:val="002060"/>
              </w:rPr>
              <w:t>11/04/2026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E2A3CC" w14:textId="77777777" w:rsidR="003E6141" w:rsidRPr="00FA5D6D" w:rsidRDefault="003E6141" w:rsidP="006913A9">
            <w:pPr>
              <w:pStyle w:val="rowtabella0"/>
              <w:rPr>
                <w:color w:val="002060"/>
              </w:rPr>
            </w:pPr>
            <w:r w:rsidRPr="00FA5D6D">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B29431" w14:textId="77777777" w:rsidR="003E6141" w:rsidRPr="00FA5D6D" w:rsidRDefault="003E6141" w:rsidP="006913A9">
            <w:pPr>
              <w:pStyle w:val="rowtabella0"/>
              <w:rPr>
                <w:color w:val="002060"/>
              </w:rPr>
            </w:pPr>
            <w:r w:rsidRPr="00FA5D6D">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EBCF6D" w14:textId="77777777" w:rsidR="003E6141" w:rsidRPr="00FA5D6D" w:rsidRDefault="003E6141" w:rsidP="006913A9">
            <w:pPr>
              <w:pStyle w:val="rowtabella0"/>
              <w:rPr>
                <w:color w:val="002060"/>
              </w:rPr>
            </w:pPr>
            <w:r w:rsidRPr="00FA5D6D">
              <w:rPr>
                <w:color w:val="002060"/>
              </w:rPr>
              <w:t>VIA DELLA REPUBBLICA</w:t>
            </w:r>
          </w:p>
        </w:tc>
      </w:tr>
      <w:tr w:rsidR="003E6141" w:rsidRPr="00FA5D6D" w14:paraId="14DD8AE4" w14:textId="77777777" w:rsidTr="006913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878A66" w14:textId="77777777" w:rsidR="003E6141" w:rsidRPr="00FA5D6D" w:rsidRDefault="003E6141" w:rsidP="006913A9">
            <w:pPr>
              <w:pStyle w:val="rowtabella0"/>
              <w:rPr>
                <w:color w:val="002060"/>
              </w:rPr>
            </w:pPr>
            <w:r w:rsidRPr="00FA5D6D">
              <w:rPr>
                <w:color w:val="002060"/>
              </w:rPr>
              <w:t>POLISPORTIVA RIPATRANSONE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D56066" w14:textId="77777777" w:rsidR="003E6141" w:rsidRPr="00FA5D6D" w:rsidRDefault="003E6141" w:rsidP="006913A9">
            <w:pPr>
              <w:pStyle w:val="rowtabella0"/>
              <w:rPr>
                <w:color w:val="002060"/>
              </w:rPr>
            </w:pPr>
            <w:r w:rsidRPr="00FA5D6D">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DFD2F0" w14:textId="77777777" w:rsidR="003E6141" w:rsidRPr="00FA5D6D" w:rsidRDefault="003E6141" w:rsidP="006913A9">
            <w:pPr>
              <w:pStyle w:val="rowtabella0"/>
              <w:jc w:val="center"/>
              <w:rPr>
                <w:color w:val="002060"/>
              </w:rPr>
            </w:pPr>
            <w:r w:rsidRPr="00FA5D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AC2FA2" w14:textId="77777777" w:rsidR="003E6141" w:rsidRPr="00FA5D6D" w:rsidRDefault="003E6141" w:rsidP="006913A9">
            <w:pPr>
              <w:pStyle w:val="rowtabella0"/>
              <w:rPr>
                <w:color w:val="002060"/>
              </w:rPr>
            </w:pPr>
            <w:r w:rsidRPr="00FA5D6D">
              <w:rPr>
                <w:color w:val="002060"/>
              </w:rPr>
              <w:t>11/04/2026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AC29A6" w14:textId="77777777" w:rsidR="003E6141" w:rsidRPr="00FA5D6D" w:rsidRDefault="003E6141" w:rsidP="006913A9">
            <w:pPr>
              <w:pStyle w:val="rowtabella0"/>
              <w:rPr>
                <w:color w:val="002060"/>
              </w:rPr>
            </w:pPr>
            <w:r w:rsidRPr="00FA5D6D">
              <w:rPr>
                <w:color w:val="002060"/>
              </w:rPr>
              <w:t>5697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C6B04E" w14:textId="77777777" w:rsidR="003E6141" w:rsidRPr="00FA5D6D" w:rsidRDefault="003E6141" w:rsidP="006913A9">
            <w:pPr>
              <w:pStyle w:val="rowtabella0"/>
              <w:rPr>
                <w:color w:val="002060"/>
              </w:rPr>
            </w:pPr>
            <w:r w:rsidRPr="00FA5D6D">
              <w:rPr>
                <w:color w:val="002060"/>
              </w:rPr>
              <w:t>RIPATRANSONE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666280" w14:textId="77777777" w:rsidR="003E6141" w:rsidRPr="00FA5D6D" w:rsidRDefault="003E6141" w:rsidP="006913A9">
            <w:pPr>
              <w:pStyle w:val="rowtabella0"/>
              <w:rPr>
                <w:color w:val="002060"/>
              </w:rPr>
            </w:pPr>
            <w:r w:rsidRPr="00FA5D6D">
              <w:rPr>
                <w:color w:val="002060"/>
              </w:rPr>
              <w:t>VIA FONTE ABECETO, 4</w:t>
            </w:r>
          </w:p>
        </w:tc>
      </w:tr>
      <w:tr w:rsidR="003E6141" w:rsidRPr="00FA5D6D" w14:paraId="3E114E7E" w14:textId="77777777" w:rsidTr="006913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25FDC2" w14:textId="77777777" w:rsidR="003E6141" w:rsidRPr="00FA5D6D" w:rsidRDefault="003E6141" w:rsidP="006913A9">
            <w:pPr>
              <w:pStyle w:val="rowtabella0"/>
              <w:rPr>
                <w:color w:val="002060"/>
              </w:rPr>
            </w:pPr>
            <w:r w:rsidRPr="00FA5D6D">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84C667" w14:textId="77777777" w:rsidR="003E6141" w:rsidRPr="00FA5D6D" w:rsidRDefault="003E6141" w:rsidP="006913A9">
            <w:pPr>
              <w:pStyle w:val="rowtabella0"/>
              <w:rPr>
                <w:color w:val="002060"/>
              </w:rPr>
            </w:pPr>
            <w:r w:rsidRPr="00FA5D6D">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BC4FD5" w14:textId="77777777" w:rsidR="003E6141" w:rsidRPr="00FA5D6D" w:rsidRDefault="003E6141" w:rsidP="006913A9">
            <w:pPr>
              <w:pStyle w:val="rowtabella0"/>
              <w:jc w:val="center"/>
              <w:rPr>
                <w:color w:val="002060"/>
              </w:rPr>
            </w:pPr>
            <w:r w:rsidRPr="00FA5D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4F863A" w14:textId="77777777" w:rsidR="003E6141" w:rsidRPr="00FA5D6D" w:rsidRDefault="003E6141" w:rsidP="006913A9">
            <w:pPr>
              <w:pStyle w:val="rowtabella0"/>
              <w:rPr>
                <w:color w:val="002060"/>
              </w:rPr>
            </w:pPr>
            <w:r w:rsidRPr="00FA5D6D">
              <w:rPr>
                <w:color w:val="002060"/>
              </w:rPr>
              <w:t>11/04/2026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DD55D5" w14:textId="77777777" w:rsidR="003E6141" w:rsidRPr="00FA5D6D" w:rsidRDefault="003E6141" w:rsidP="006913A9">
            <w:pPr>
              <w:pStyle w:val="rowtabella0"/>
              <w:rPr>
                <w:color w:val="002060"/>
              </w:rPr>
            </w:pPr>
            <w:r w:rsidRPr="00FA5D6D">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32A265" w14:textId="77777777" w:rsidR="003E6141" w:rsidRPr="00FA5D6D" w:rsidRDefault="003E6141" w:rsidP="006913A9">
            <w:pPr>
              <w:pStyle w:val="rowtabella0"/>
              <w:rPr>
                <w:color w:val="002060"/>
              </w:rPr>
            </w:pPr>
            <w:r w:rsidRPr="00FA5D6D">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8CEA9C" w14:textId="77777777" w:rsidR="003E6141" w:rsidRPr="00FA5D6D" w:rsidRDefault="003E6141" w:rsidP="006913A9">
            <w:pPr>
              <w:pStyle w:val="rowtabella0"/>
              <w:rPr>
                <w:color w:val="002060"/>
              </w:rPr>
            </w:pPr>
            <w:r w:rsidRPr="00FA5D6D">
              <w:rPr>
                <w:color w:val="002060"/>
              </w:rPr>
              <w:t>VIA PERTINI</w:t>
            </w:r>
          </w:p>
        </w:tc>
      </w:tr>
      <w:tr w:rsidR="003E6141" w:rsidRPr="00FA5D6D" w14:paraId="3F92CA4A" w14:textId="77777777" w:rsidTr="006913A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FD2039" w14:textId="77777777" w:rsidR="003E6141" w:rsidRPr="00FA5D6D" w:rsidRDefault="003E6141" w:rsidP="006913A9">
            <w:pPr>
              <w:pStyle w:val="rowtabella0"/>
              <w:rPr>
                <w:color w:val="002060"/>
              </w:rPr>
            </w:pPr>
            <w:r w:rsidRPr="00FA5D6D">
              <w:rPr>
                <w:color w:val="002060"/>
              </w:rPr>
              <w:t>PASTADICAMERINO GAGLIOLE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CA0C7D" w14:textId="77777777" w:rsidR="003E6141" w:rsidRPr="00FA5D6D" w:rsidRDefault="003E6141" w:rsidP="006913A9">
            <w:pPr>
              <w:pStyle w:val="rowtabella0"/>
              <w:rPr>
                <w:color w:val="002060"/>
              </w:rPr>
            </w:pPr>
            <w:r w:rsidRPr="00FA5D6D">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4DF2D3" w14:textId="77777777" w:rsidR="003E6141" w:rsidRPr="00FA5D6D" w:rsidRDefault="003E6141" w:rsidP="006913A9">
            <w:pPr>
              <w:pStyle w:val="rowtabella0"/>
              <w:jc w:val="center"/>
              <w:rPr>
                <w:color w:val="002060"/>
              </w:rPr>
            </w:pPr>
            <w:r w:rsidRPr="00FA5D6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695336" w14:textId="77777777" w:rsidR="003E6141" w:rsidRPr="00FA5D6D" w:rsidRDefault="003E6141" w:rsidP="006913A9">
            <w:pPr>
              <w:pStyle w:val="rowtabella0"/>
              <w:rPr>
                <w:color w:val="002060"/>
              </w:rPr>
            </w:pPr>
            <w:r w:rsidRPr="00FA5D6D">
              <w:rPr>
                <w:color w:val="002060"/>
              </w:rPr>
              <w:t>12/04/2026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A9E7D4" w14:textId="77777777" w:rsidR="003E6141" w:rsidRPr="00FA5D6D" w:rsidRDefault="003E6141" w:rsidP="006913A9">
            <w:pPr>
              <w:pStyle w:val="rowtabella0"/>
              <w:rPr>
                <w:color w:val="002060"/>
              </w:rPr>
            </w:pPr>
            <w:r w:rsidRPr="00FA5D6D">
              <w:rPr>
                <w:color w:val="002060"/>
              </w:rPr>
              <w:t>5265 UNIVERS. "DRAGO E GENTILI"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2F861B" w14:textId="77777777" w:rsidR="003E6141" w:rsidRPr="00FA5D6D" w:rsidRDefault="003E6141" w:rsidP="006913A9">
            <w:pPr>
              <w:pStyle w:val="rowtabella0"/>
              <w:rPr>
                <w:color w:val="002060"/>
              </w:rPr>
            </w:pPr>
            <w:r w:rsidRPr="00FA5D6D">
              <w:rPr>
                <w:color w:val="002060"/>
              </w:rPr>
              <w:t>CAMERINO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38AEB2" w14:textId="77777777" w:rsidR="003E6141" w:rsidRPr="00FA5D6D" w:rsidRDefault="003E6141" w:rsidP="006913A9">
            <w:pPr>
              <w:pStyle w:val="rowtabella0"/>
              <w:rPr>
                <w:color w:val="002060"/>
              </w:rPr>
            </w:pPr>
            <w:r w:rsidRPr="00FA5D6D">
              <w:rPr>
                <w:color w:val="002060"/>
              </w:rPr>
              <w:t>LOCALITA' LE CALVIE</w:t>
            </w:r>
          </w:p>
        </w:tc>
      </w:tr>
    </w:tbl>
    <w:p w14:paraId="308D4019" w14:textId="77777777" w:rsidR="003E6141" w:rsidRPr="003041D3" w:rsidRDefault="003E6141" w:rsidP="00485CB1">
      <w:pPr>
        <w:pStyle w:val="breakline"/>
        <w:rPr>
          <w:rFonts w:eastAsiaTheme="minorEastAsia"/>
          <w:color w:val="002060"/>
        </w:rPr>
      </w:pPr>
    </w:p>
    <w:p w14:paraId="2675328B" w14:textId="77777777" w:rsidR="00485CB1" w:rsidRPr="003041D3" w:rsidRDefault="00485CB1" w:rsidP="00485CB1">
      <w:pPr>
        <w:pStyle w:val="breakline"/>
        <w:rPr>
          <w:color w:val="002060"/>
        </w:rPr>
      </w:pPr>
    </w:p>
    <w:p w14:paraId="7920B291" w14:textId="77777777" w:rsidR="00485CB1" w:rsidRPr="003041D3" w:rsidRDefault="00485CB1" w:rsidP="00485CB1">
      <w:pPr>
        <w:pStyle w:val="titolocampionato0"/>
        <w:shd w:val="clear" w:color="auto" w:fill="CCCCCC"/>
        <w:spacing w:before="80" w:after="40"/>
        <w:rPr>
          <w:color w:val="002060"/>
        </w:rPr>
      </w:pPr>
      <w:r w:rsidRPr="003041D3">
        <w:rPr>
          <w:color w:val="002060"/>
        </w:rPr>
        <w:t>COPPA PRIMAVERA C5 UNDER 14</w:t>
      </w:r>
    </w:p>
    <w:p w14:paraId="766F6E17" w14:textId="77777777" w:rsidR="00485CB1" w:rsidRPr="003041D3" w:rsidRDefault="00485CB1" w:rsidP="00485CB1">
      <w:pPr>
        <w:pStyle w:val="titoloprinc0"/>
        <w:rPr>
          <w:color w:val="002060"/>
        </w:rPr>
      </w:pPr>
      <w:r w:rsidRPr="003041D3">
        <w:rPr>
          <w:color w:val="002060"/>
        </w:rPr>
        <w:lastRenderedPageBreak/>
        <w:t>VARIAZIONI AL PROGRAMMA GARE</w:t>
      </w:r>
    </w:p>
    <w:p w14:paraId="2BDF6D81" w14:textId="77777777" w:rsidR="00485CB1" w:rsidRPr="003041D3" w:rsidRDefault="00485CB1" w:rsidP="00485CB1">
      <w:pPr>
        <w:pStyle w:val="breakline"/>
        <w:rPr>
          <w:color w:val="002060"/>
        </w:rPr>
      </w:pPr>
    </w:p>
    <w:p w14:paraId="3578BF29" w14:textId="77777777" w:rsidR="00485CB1" w:rsidRPr="003041D3" w:rsidRDefault="00485CB1" w:rsidP="00485CB1">
      <w:pPr>
        <w:pStyle w:val="breakline"/>
        <w:rPr>
          <w:color w:val="002060"/>
        </w:rPr>
      </w:pPr>
    </w:p>
    <w:p w14:paraId="1D2BBC75" w14:textId="77777777" w:rsidR="00485CB1" w:rsidRPr="003041D3" w:rsidRDefault="00485CB1" w:rsidP="00485CB1">
      <w:pPr>
        <w:pStyle w:val="sottotitolocampionato10"/>
        <w:rPr>
          <w:color w:val="002060"/>
        </w:rPr>
      </w:pPr>
      <w:r w:rsidRPr="003041D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85CB1" w:rsidRPr="003041D3" w14:paraId="5C1DB32D" w14:textId="77777777" w:rsidTr="00BD7AF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9A534" w14:textId="77777777" w:rsidR="00485CB1" w:rsidRPr="003041D3" w:rsidRDefault="00485CB1" w:rsidP="006913A9">
            <w:pPr>
              <w:pStyle w:val="headertabella0"/>
              <w:rPr>
                <w:color w:val="002060"/>
              </w:rPr>
            </w:pPr>
            <w:r w:rsidRPr="003041D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3876B" w14:textId="77777777" w:rsidR="00485CB1" w:rsidRPr="003041D3" w:rsidRDefault="00485CB1" w:rsidP="006913A9">
            <w:pPr>
              <w:pStyle w:val="headertabella0"/>
              <w:rPr>
                <w:color w:val="002060"/>
              </w:rPr>
            </w:pPr>
            <w:r w:rsidRPr="003041D3">
              <w:rPr>
                <w:color w:val="002060"/>
              </w:rPr>
              <w:t xml:space="preserve">N° </w:t>
            </w:r>
            <w:proofErr w:type="spellStart"/>
            <w:r w:rsidRPr="003041D3">
              <w:rPr>
                <w:color w:val="002060"/>
              </w:rPr>
              <w:t>Gior</w:t>
            </w:r>
            <w:proofErr w:type="spellEnd"/>
            <w:r w:rsidRPr="003041D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EF14E" w14:textId="77777777" w:rsidR="00485CB1" w:rsidRPr="003041D3" w:rsidRDefault="00485CB1" w:rsidP="006913A9">
            <w:pPr>
              <w:pStyle w:val="headertabella0"/>
              <w:rPr>
                <w:color w:val="002060"/>
              </w:rPr>
            </w:pPr>
            <w:r w:rsidRPr="003041D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C2AA9" w14:textId="77777777" w:rsidR="00485CB1" w:rsidRPr="003041D3" w:rsidRDefault="00485CB1" w:rsidP="006913A9">
            <w:pPr>
              <w:pStyle w:val="headertabella0"/>
              <w:rPr>
                <w:color w:val="002060"/>
              </w:rPr>
            </w:pPr>
            <w:r w:rsidRPr="003041D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D4964" w14:textId="77777777" w:rsidR="00485CB1" w:rsidRPr="003041D3" w:rsidRDefault="00485CB1" w:rsidP="006913A9">
            <w:pPr>
              <w:pStyle w:val="headertabella0"/>
              <w:rPr>
                <w:color w:val="002060"/>
              </w:rPr>
            </w:pPr>
            <w:r w:rsidRPr="003041D3">
              <w:rPr>
                <w:color w:val="002060"/>
              </w:rPr>
              <w:t xml:space="preserve">Data </w:t>
            </w:r>
            <w:proofErr w:type="spellStart"/>
            <w:r w:rsidRPr="003041D3">
              <w:rPr>
                <w:color w:val="002060"/>
              </w:rPr>
              <w:t>Orig</w:t>
            </w:r>
            <w:proofErr w:type="spellEnd"/>
            <w:r w:rsidRPr="003041D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583C7" w14:textId="77777777" w:rsidR="00485CB1" w:rsidRPr="003041D3" w:rsidRDefault="00485CB1" w:rsidP="006913A9">
            <w:pPr>
              <w:pStyle w:val="headertabella0"/>
              <w:rPr>
                <w:color w:val="002060"/>
              </w:rPr>
            </w:pPr>
            <w:r w:rsidRPr="003041D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D4C45" w14:textId="77777777" w:rsidR="00485CB1" w:rsidRPr="003041D3" w:rsidRDefault="00485CB1" w:rsidP="006913A9">
            <w:pPr>
              <w:pStyle w:val="headertabella0"/>
              <w:rPr>
                <w:color w:val="002060"/>
              </w:rPr>
            </w:pPr>
            <w:r w:rsidRPr="003041D3">
              <w:rPr>
                <w:color w:val="002060"/>
              </w:rPr>
              <w:t xml:space="preserve">Ora </w:t>
            </w:r>
            <w:proofErr w:type="spellStart"/>
            <w:r w:rsidRPr="003041D3">
              <w:rPr>
                <w:color w:val="002060"/>
              </w:rPr>
              <w:t>Orig</w:t>
            </w:r>
            <w:proofErr w:type="spellEnd"/>
            <w:r w:rsidRPr="003041D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3F153" w14:textId="77777777" w:rsidR="00485CB1" w:rsidRPr="003041D3" w:rsidRDefault="00485CB1" w:rsidP="006913A9">
            <w:pPr>
              <w:pStyle w:val="headertabella0"/>
              <w:rPr>
                <w:color w:val="002060"/>
              </w:rPr>
            </w:pPr>
            <w:r w:rsidRPr="003041D3">
              <w:rPr>
                <w:color w:val="002060"/>
              </w:rPr>
              <w:t>Impianto</w:t>
            </w:r>
          </w:p>
        </w:tc>
      </w:tr>
      <w:tr w:rsidR="00485CB1" w:rsidRPr="003041D3" w14:paraId="706E139B" w14:textId="77777777" w:rsidTr="00BD7AF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F9DC3" w14:textId="77777777" w:rsidR="00485CB1" w:rsidRPr="00BD7AF7" w:rsidRDefault="00485CB1" w:rsidP="006913A9">
            <w:pPr>
              <w:pStyle w:val="rowtabella0"/>
              <w:rPr>
                <w:color w:val="002060"/>
                <w:highlight w:val="yellow"/>
              </w:rPr>
            </w:pPr>
            <w:r w:rsidRPr="00BD7AF7">
              <w:rPr>
                <w:color w:val="002060"/>
                <w:highlight w:val="yellow"/>
              </w:rPr>
              <w:t>11/04/2026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42892" w14:textId="77777777" w:rsidR="00485CB1" w:rsidRPr="00BD7AF7" w:rsidRDefault="00485CB1" w:rsidP="006913A9">
            <w:pPr>
              <w:pStyle w:val="rowtabella0"/>
              <w:jc w:val="center"/>
              <w:rPr>
                <w:color w:val="002060"/>
                <w:highlight w:val="yellow"/>
              </w:rPr>
            </w:pPr>
            <w:r w:rsidRPr="00BD7AF7">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51DB6" w14:textId="77777777" w:rsidR="00485CB1" w:rsidRPr="00BD7AF7" w:rsidRDefault="00485CB1" w:rsidP="006913A9">
            <w:pPr>
              <w:pStyle w:val="rowtabella0"/>
              <w:rPr>
                <w:color w:val="002060"/>
                <w:highlight w:val="yellow"/>
              </w:rPr>
            </w:pPr>
            <w:r w:rsidRPr="00BD7AF7">
              <w:rPr>
                <w:color w:val="002060"/>
                <w:highlight w:val="yellow"/>
              </w:rPr>
              <w:t>SPORTING GROTTAMMARE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1C38F" w14:textId="77777777" w:rsidR="00485CB1" w:rsidRPr="00BD7AF7" w:rsidRDefault="00485CB1" w:rsidP="006913A9">
            <w:pPr>
              <w:pStyle w:val="rowtabella0"/>
              <w:rPr>
                <w:color w:val="002060"/>
                <w:highlight w:val="yellow"/>
              </w:rPr>
            </w:pPr>
            <w:r w:rsidRPr="00BD7AF7">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802C3" w14:textId="38848CD9" w:rsidR="00485CB1" w:rsidRPr="00BD7AF7" w:rsidRDefault="00BD7AF7" w:rsidP="006913A9">
            <w:pPr>
              <w:rPr>
                <w:rFonts w:ascii="Arial" w:hAnsi="Arial" w:cs="Arial"/>
                <w:color w:val="002060"/>
                <w:sz w:val="12"/>
                <w:szCs w:val="12"/>
              </w:rPr>
            </w:pPr>
            <w:r w:rsidRPr="00BD7AF7">
              <w:rPr>
                <w:rFonts w:ascii="Arial" w:hAnsi="Arial" w:cs="Arial"/>
                <w:color w:val="002060"/>
                <w:sz w:val="12"/>
                <w:szCs w:val="12"/>
              </w:rPr>
              <w:t>12/04/2026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EED6C" w14:textId="77777777" w:rsidR="00485CB1" w:rsidRPr="00BD7AF7" w:rsidRDefault="00485CB1" w:rsidP="006913A9">
            <w:pPr>
              <w:pStyle w:val="rowtabella0"/>
              <w:jc w:val="center"/>
              <w:rPr>
                <w:color w:val="002060"/>
                <w:highlight w:val="yellow"/>
              </w:rPr>
            </w:pPr>
            <w:r w:rsidRPr="00BD7AF7">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7285E" w14:textId="77777777" w:rsidR="00485CB1" w:rsidRPr="003041D3" w:rsidRDefault="00485CB1" w:rsidP="006913A9">
            <w:pPr>
              <w:pStyle w:val="rowtabella0"/>
              <w:jc w:val="center"/>
              <w:rPr>
                <w:color w:val="002060"/>
              </w:rPr>
            </w:pPr>
            <w:r w:rsidRPr="003041D3">
              <w:rPr>
                <w:color w:val="002060"/>
              </w:rPr>
              <w:t>11:30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479B6" w14:textId="77777777" w:rsidR="00485CB1" w:rsidRPr="003041D3" w:rsidRDefault="00485CB1" w:rsidP="006913A9">
            <w:pPr>
              <w:rPr>
                <w:color w:val="002060"/>
              </w:rPr>
            </w:pPr>
          </w:p>
        </w:tc>
      </w:tr>
      <w:tr w:rsidR="00485CB1" w:rsidRPr="003041D3" w14:paraId="6AE7C46A" w14:textId="77777777" w:rsidTr="00BD7AF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BDCFA" w14:textId="77777777" w:rsidR="00485CB1" w:rsidRPr="00BD7AF7" w:rsidRDefault="00485CB1" w:rsidP="006913A9">
            <w:pPr>
              <w:pStyle w:val="rowtabella0"/>
              <w:rPr>
                <w:color w:val="002060"/>
                <w:highlight w:val="yellow"/>
              </w:rPr>
            </w:pPr>
            <w:r w:rsidRPr="00BD7AF7">
              <w:rPr>
                <w:color w:val="002060"/>
                <w:highlight w:val="yellow"/>
              </w:rPr>
              <w:t>15/04/2026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92714" w14:textId="77777777" w:rsidR="00485CB1" w:rsidRPr="00BD7AF7" w:rsidRDefault="00485CB1" w:rsidP="006913A9">
            <w:pPr>
              <w:pStyle w:val="rowtabella0"/>
              <w:jc w:val="center"/>
              <w:rPr>
                <w:color w:val="002060"/>
                <w:highlight w:val="yellow"/>
              </w:rPr>
            </w:pPr>
            <w:r w:rsidRPr="00BD7AF7">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D1650" w14:textId="77777777" w:rsidR="00485CB1" w:rsidRPr="00BD7AF7" w:rsidRDefault="00485CB1" w:rsidP="006913A9">
            <w:pPr>
              <w:pStyle w:val="rowtabella0"/>
              <w:rPr>
                <w:color w:val="002060"/>
                <w:highlight w:val="yellow"/>
              </w:rPr>
            </w:pPr>
            <w:r w:rsidRPr="00BD7AF7">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DD20E" w14:textId="77777777" w:rsidR="00485CB1" w:rsidRPr="00BD7AF7" w:rsidRDefault="00485CB1" w:rsidP="006913A9">
            <w:pPr>
              <w:pStyle w:val="rowtabella0"/>
              <w:rPr>
                <w:color w:val="002060"/>
                <w:highlight w:val="yellow"/>
              </w:rPr>
            </w:pPr>
            <w:r w:rsidRPr="00BD7AF7">
              <w:rPr>
                <w:color w:val="002060"/>
                <w:highlight w:val="yellow"/>
              </w:rPr>
              <w:t>ACSS MONDOLFO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03882" w14:textId="39D6F3D3" w:rsidR="00485CB1" w:rsidRPr="003041D3" w:rsidRDefault="00485CB1" w:rsidP="006913A9">
            <w:pPr>
              <w:pStyle w:val="rowtabella0"/>
              <w:rPr>
                <w:color w:val="002060"/>
              </w:rPr>
            </w:pPr>
            <w:r w:rsidRPr="003041D3">
              <w:rPr>
                <w:color w:val="002060"/>
              </w:rPr>
              <w:t>1</w:t>
            </w:r>
            <w:r w:rsidR="00BD7AF7">
              <w:rPr>
                <w:color w:val="002060"/>
              </w:rPr>
              <w:t>2</w:t>
            </w:r>
            <w:r w:rsidRPr="003041D3">
              <w:rPr>
                <w:color w:val="002060"/>
              </w:rPr>
              <w:t>/04/2026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48967" w14:textId="77777777" w:rsidR="00485CB1" w:rsidRPr="00BD7AF7" w:rsidRDefault="00485CB1" w:rsidP="006913A9">
            <w:pPr>
              <w:pStyle w:val="rowtabella0"/>
              <w:jc w:val="center"/>
              <w:rPr>
                <w:color w:val="002060"/>
                <w:highlight w:val="yellow"/>
              </w:rPr>
            </w:pPr>
            <w:r w:rsidRPr="00BD7AF7">
              <w:rPr>
                <w:color w:val="002060"/>
                <w:highlight w:val="yellow"/>
              </w:rPr>
              <w:t>18:15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7F468" w14:textId="77777777" w:rsidR="00485CB1" w:rsidRPr="003041D3" w:rsidRDefault="00485CB1" w:rsidP="006913A9">
            <w:pPr>
              <w:pStyle w:val="rowtabella0"/>
              <w:jc w:val="center"/>
              <w:rPr>
                <w:color w:val="002060"/>
              </w:rPr>
            </w:pPr>
            <w:r w:rsidRPr="003041D3">
              <w:rPr>
                <w:color w:val="002060"/>
              </w:rPr>
              <w:t>11:15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81844" w14:textId="77777777" w:rsidR="00485CB1" w:rsidRPr="003041D3" w:rsidRDefault="00485CB1" w:rsidP="006913A9">
            <w:pPr>
              <w:rPr>
                <w:color w:val="002060"/>
              </w:rPr>
            </w:pPr>
          </w:p>
        </w:tc>
      </w:tr>
    </w:tbl>
    <w:p w14:paraId="7B2DC362" w14:textId="77777777" w:rsidR="00485CB1" w:rsidRPr="003041D3" w:rsidRDefault="00485CB1" w:rsidP="00485CB1">
      <w:pPr>
        <w:pStyle w:val="breakline"/>
        <w:rPr>
          <w:rFonts w:eastAsiaTheme="minorEastAsia"/>
          <w:color w:val="002060"/>
        </w:rPr>
      </w:pPr>
    </w:p>
    <w:p w14:paraId="25AD9318" w14:textId="77777777" w:rsidR="00485CB1" w:rsidRPr="003041D3" w:rsidRDefault="00485CB1" w:rsidP="00485CB1">
      <w:pPr>
        <w:pStyle w:val="breakline"/>
        <w:rPr>
          <w:color w:val="002060"/>
        </w:rPr>
      </w:pPr>
    </w:p>
    <w:p w14:paraId="0EF0C960" w14:textId="77777777" w:rsidR="00485CB1" w:rsidRPr="003041D3" w:rsidRDefault="00485CB1" w:rsidP="00485CB1">
      <w:pPr>
        <w:pStyle w:val="titoloprinc0"/>
        <w:rPr>
          <w:color w:val="002060"/>
        </w:rPr>
      </w:pPr>
      <w:r w:rsidRPr="003041D3">
        <w:rPr>
          <w:color w:val="002060"/>
        </w:rPr>
        <w:t>CLASSIFICA</w:t>
      </w:r>
    </w:p>
    <w:p w14:paraId="466A308E" w14:textId="77777777" w:rsidR="00485CB1" w:rsidRPr="003041D3" w:rsidRDefault="00485CB1" w:rsidP="00485CB1">
      <w:pPr>
        <w:pStyle w:val="breakline"/>
        <w:rPr>
          <w:color w:val="002060"/>
        </w:rPr>
      </w:pPr>
    </w:p>
    <w:p w14:paraId="72D598C4" w14:textId="77777777" w:rsidR="00485CB1" w:rsidRPr="003041D3" w:rsidRDefault="00485CB1" w:rsidP="00485CB1">
      <w:pPr>
        <w:pStyle w:val="breakline"/>
        <w:rPr>
          <w:color w:val="002060"/>
        </w:rPr>
      </w:pPr>
    </w:p>
    <w:p w14:paraId="07528799" w14:textId="77777777" w:rsidR="00485CB1" w:rsidRPr="003041D3" w:rsidRDefault="00485CB1" w:rsidP="00485CB1">
      <w:pPr>
        <w:pStyle w:val="sottotitolocampionato10"/>
        <w:rPr>
          <w:color w:val="002060"/>
        </w:rPr>
      </w:pPr>
      <w:r w:rsidRPr="003041D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85CB1" w:rsidRPr="003041D3" w14:paraId="31E22771" w14:textId="77777777" w:rsidTr="006913A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8BDBF" w14:textId="77777777" w:rsidR="00485CB1" w:rsidRPr="003041D3" w:rsidRDefault="00485CB1" w:rsidP="006913A9">
            <w:pPr>
              <w:pStyle w:val="headertabella0"/>
              <w:rPr>
                <w:color w:val="002060"/>
              </w:rPr>
            </w:pPr>
            <w:r w:rsidRPr="003041D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3EE9A" w14:textId="77777777" w:rsidR="00485CB1" w:rsidRPr="003041D3" w:rsidRDefault="00485CB1" w:rsidP="006913A9">
            <w:pPr>
              <w:pStyle w:val="headertabella0"/>
              <w:rPr>
                <w:color w:val="002060"/>
              </w:rPr>
            </w:pPr>
            <w:r w:rsidRPr="003041D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555D8" w14:textId="77777777" w:rsidR="00485CB1" w:rsidRPr="003041D3" w:rsidRDefault="00485CB1" w:rsidP="006913A9">
            <w:pPr>
              <w:pStyle w:val="headertabella0"/>
              <w:rPr>
                <w:color w:val="002060"/>
              </w:rPr>
            </w:pPr>
            <w:r w:rsidRPr="003041D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B3FBF" w14:textId="77777777" w:rsidR="00485CB1" w:rsidRPr="003041D3" w:rsidRDefault="00485CB1" w:rsidP="006913A9">
            <w:pPr>
              <w:pStyle w:val="headertabella0"/>
              <w:rPr>
                <w:color w:val="002060"/>
              </w:rPr>
            </w:pPr>
            <w:r w:rsidRPr="003041D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95B06" w14:textId="77777777" w:rsidR="00485CB1" w:rsidRPr="003041D3" w:rsidRDefault="00485CB1" w:rsidP="006913A9">
            <w:pPr>
              <w:pStyle w:val="headertabella0"/>
              <w:rPr>
                <w:color w:val="002060"/>
              </w:rPr>
            </w:pPr>
            <w:r w:rsidRPr="003041D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5F0D0" w14:textId="77777777" w:rsidR="00485CB1" w:rsidRPr="003041D3" w:rsidRDefault="00485CB1" w:rsidP="006913A9">
            <w:pPr>
              <w:pStyle w:val="headertabella0"/>
              <w:rPr>
                <w:color w:val="002060"/>
              </w:rPr>
            </w:pPr>
            <w:r w:rsidRPr="003041D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42A29" w14:textId="77777777" w:rsidR="00485CB1" w:rsidRPr="003041D3" w:rsidRDefault="00485CB1" w:rsidP="006913A9">
            <w:pPr>
              <w:pStyle w:val="headertabella0"/>
              <w:rPr>
                <w:color w:val="002060"/>
              </w:rPr>
            </w:pPr>
            <w:r w:rsidRPr="003041D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2557D" w14:textId="77777777" w:rsidR="00485CB1" w:rsidRPr="003041D3" w:rsidRDefault="00485CB1" w:rsidP="006913A9">
            <w:pPr>
              <w:pStyle w:val="headertabella0"/>
              <w:rPr>
                <w:color w:val="002060"/>
              </w:rPr>
            </w:pPr>
            <w:r w:rsidRPr="003041D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67A24" w14:textId="77777777" w:rsidR="00485CB1" w:rsidRPr="003041D3" w:rsidRDefault="00485CB1" w:rsidP="006913A9">
            <w:pPr>
              <w:pStyle w:val="headertabella0"/>
              <w:rPr>
                <w:color w:val="002060"/>
              </w:rPr>
            </w:pPr>
            <w:r w:rsidRPr="003041D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8C033" w14:textId="77777777" w:rsidR="00485CB1" w:rsidRPr="003041D3" w:rsidRDefault="00485CB1" w:rsidP="006913A9">
            <w:pPr>
              <w:pStyle w:val="headertabella0"/>
              <w:rPr>
                <w:color w:val="002060"/>
              </w:rPr>
            </w:pPr>
            <w:r w:rsidRPr="003041D3">
              <w:rPr>
                <w:color w:val="002060"/>
              </w:rPr>
              <w:t>PE</w:t>
            </w:r>
          </w:p>
        </w:tc>
      </w:tr>
      <w:tr w:rsidR="00485CB1" w:rsidRPr="003041D3" w14:paraId="2781FE02" w14:textId="77777777" w:rsidTr="006913A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0FD565" w14:textId="77777777" w:rsidR="00485CB1" w:rsidRPr="003041D3" w:rsidRDefault="00485CB1" w:rsidP="006913A9">
            <w:pPr>
              <w:pStyle w:val="rowtabella0"/>
              <w:rPr>
                <w:color w:val="002060"/>
              </w:rPr>
            </w:pPr>
            <w:r w:rsidRPr="003041D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A5823"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40563"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F9C87"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4C0BB"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2B009"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8048A"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2EF9C"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F0677"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7F86B" w14:textId="77777777" w:rsidR="00485CB1" w:rsidRPr="003041D3" w:rsidRDefault="00485CB1" w:rsidP="006913A9">
            <w:pPr>
              <w:pStyle w:val="rowtabella0"/>
              <w:jc w:val="center"/>
              <w:rPr>
                <w:color w:val="002060"/>
              </w:rPr>
            </w:pPr>
            <w:r w:rsidRPr="003041D3">
              <w:rPr>
                <w:color w:val="002060"/>
              </w:rPr>
              <w:t>0</w:t>
            </w:r>
          </w:p>
        </w:tc>
      </w:tr>
      <w:tr w:rsidR="00485CB1" w:rsidRPr="003041D3" w14:paraId="0E7602FD" w14:textId="77777777" w:rsidTr="006913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FA6419" w14:textId="77777777" w:rsidR="00485CB1" w:rsidRPr="003041D3" w:rsidRDefault="00485CB1" w:rsidP="006913A9">
            <w:pPr>
              <w:pStyle w:val="rowtabella0"/>
              <w:rPr>
                <w:color w:val="002060"/>
              </w:rPr>
            </w:pPr>
            <w:r w:rsidRPr="003041D3">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EF6F6"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51A13"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63B86"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63761"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76AD1"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9A108"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35FDC"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15E5B"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D7DF6" w14:textId="77777777" w:rsidR="00485CB1" w:rsidRPr="003041D3" w:rsidRDefault="00485CB1" w:rsidP="006913A9">
            <w:pPr>
              <w:pStyle w:val="rowtabella0"/>
              <w:jc w:val="center"/>
              <w:rPr>
                <w:color w:val="002060"/>
              </w:rPr>
            </w:pPr>
            <w:r w:rsidRPr="003041D3">
              <w:rPr>
                <w:color w:val="002060"/>
              </w:rPr>
              <w:t>0</w:t>
            </w:r>
          </w:p>
        </w:tc>
      </w:tr>
      <w:tr w:rsidR="00485CB1" w:rsidRPr="003041D3" w14:paraId="023CB848" w14:textId="77777777" w:rsidTr="006913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5D555C" w14:textId="77777777" w:rsidR="00485CB1" w:rsidRPr="003041D3" w:rsidRDefault="00485CB1" w:rsidP="006913A9">
            <w:pPr>
              <w:pStyle w:val="rowtabella0"/>
              <w:rPr>
                <w:color w:val="002060"/>
              </w:rPr>
            </w:pPr>
            <w:r w:rsidRPr="003041D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0A620"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2158E"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1D30E"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AC490"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38130"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FBCBE"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8A89B"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90526"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7372E" w14:textId="77777777" w:rsidR="00485CB1" w:rsidRPr="003041D3" w:rsidRDefault="00485CB1" w:rsidP="006913A9">
            <w:pPr>
              <w:pStyle w:val="rowtabella0"/>
              <w:jc w:val="center"/>
              <w:rPr>
                <w:color w:val="002060"/>
              </w:rPr>
            </w:pPr>
            <w:r w:rsidRPr="003041D3">
              <w:rPr>
                <w:color w:val="002060"/>
              </w:rPr>
              <w:t>0</w:t>
            </w:r>
          </w:p>
        </w:tc>
      </w:tr>
      <w:tr w:rsidR="00485CB1" w:rsidRPr="003041D3" w14:paraId="2ECC5379" w14:textId="77777777" w:rsidTr="006913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764A17" w14:textId="77777777" w:rsidR="00485CB1" w:rsidRPr="003041D3" w:rsidRDefault="00485CB1" w:rsidP="006913A9">
            <w:pPr>
              <w:pStyle w:val="rowtabella0"/>
              <w:rPr>
                <w:color w:val="002060"/>
              </w:rPr>
            </w:pPr>
            <w:r w:rsidRPr="003041D3">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54D71"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8C6D6"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0D0F7"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D69AC"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BD270"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4DC32"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024E9"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4C1B5"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8060A" w14:textId="77777777" w:rsidR="00485CB1" w:rsidRPr="003041D3" w:rsidRDefault="00485CB1" w:rsidP="006913A9">
            <w:pPr>
              <w:pStyle w:val="rowtabella0"/>
              <w:jc w:val="center"/>
              <w:rPr>
                <w:color w:val="002060"/>
              </w:rPr>
            </w:pPr>
            <w:r w:rsidRPr="003041D3">
              <w:rPr>
                <w:color w:val="002060"/>
              </w:rPr>
              <w:t>0</w:t>
            </w:r>
          </w:p>
        </w:tc>
      </w:tr>
      <w:tr w:rsidR="00485CB1" w:rsidRPr="003041D3" w14:paraId="043788BC" w14:textId="77777777" w:rsidTr="006913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AB1861" w14:textId="77777777" w:rsidR="00485CB1" w:rsidRPr="003041D3" w:rsidRDefault="00485CB1" w:rsidP="006913A9">
            <w:pPr>
              <w:pStyle w:val="rowtabella0"/>
              <w:rPr>
                <w:color w:val="002060"/>
              </w:rPr>
            </w:pPr>
            <w:r w:rsidRPr="003041D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33B43"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5385A"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FCBAE"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5BD22"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5A2E8"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78B27"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22E16"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ED072"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F5FB6" w14:textId="77777777" w:rsidR="00485CB1" w:rsidRPr="003041D3" w:rsidRDefault="00485CB1" w:rsidP="006913A9">
            <w:pPr>
              <w:pStyle w:val="rowtabella0"/>
              <w:jc w:val="center"/>
              <w:rPr>
                <w:color w:val="002060"/>
              </w:rPr>
            </w:pPr>
            <w:r w:rsidRPr="003041D3">
              <w:rPr>
                <w:color w:val="002060"/>
              </w:rPr>
              <w:t>0</w:t>
            </w:r>
          </w:p>
        </w:tc>
      </w:tr>
      <w:tr w:rsidR="00485CB1" w:rsidRPr="003041D3" w14:paraId="2621FC9C" w14:textId="77777777" w:rsidTr="006913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854FF0" w14:textId="77777777" w:rsidR="00485CB1" w:rsidRPr="003041D3" w:rsidRDefault="00485CB1" w:rsidP="006913A9">
            <w:pPr>
              <w:pStyle w:val="rowtabella0"/>
              <w:rPr>
                <w:color w:val="002060"/>
              </w:rPr>
            </w:pPr>
            <w:r w:rsidRPr="003041D3">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89A81"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C2B6B"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A7892"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04492"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34C1C"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BBB6A"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1CB45"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FCFFD"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AE00C" w14:textId="77777777" w:rsidR="00485CB1" w:rsidRPr="003041D3" w:rsidRDefault="00485CB1" w:rsidP="006913A9">
            <w:pPr>
              <w:pStyle w:val="rowtabella0"/>
              <w:jc w:val="center"/>
              <w:rPr>
                <w:color w:val="002060"/>
              </w:rPr>
            </w:pPr>
            <w:r w:rsidRPr="003041D3">
              <w:rPr>
                <w:color w:val="002060"/>
              </w:rPr>
              <w:t>0</w:t>
            </w:r>
          </w:p>
        </w:tc>
      </w:tr>
      <w:tr w:rsidR="00485CB1" w:rsidRPr="003041D3" w14:paraId="77840258" w14:textId="77777777" w:rsidTr="006913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E4B4C2" w14:textId="77777777" w:rsidR="00485CB1" w:rsidRPr="003041D3" w:rsidRDefault="00485CB1" w:rsidP="006913A9">
            <w:pPr>
              <w:pStyle w:val="rowtabella0"/>
              <w:rPr>
                <w:color w:val="002060"/>
              </w:rPr>
            </w:pPr>
            <w:r w:rsidRPr="003041D3">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71FE9"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018A6"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E3F91"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97E69"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348BA"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9E575"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483D5"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2636A"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C9599" w14:textId="77777777" w:rsidR="00485CB1" w:rsidRPr="003041D3" w:rsidRDefault="00485CB1" w:rsidP="006913A9">
            <w:pPr>
              <w:pStyle w:val="rowtabella0"/>
              <w:jc w:val="center"/>
              <w:rPr>
                <w:color w:val="002060"/>
              </w:rPr>
            </w:pPr>
            <w:r w:rsidRPr="003041D3">
              <w:rPr>
                <w:color w:val="002060"/>
              </w:rPr>
              <w:t>0</w:t>
            </w:r>
          </w:p>
        </w:tc>
      </w:tr>
      <w:tr w:rsidR="00485CB1" w:rsidRPr="003041D3" w14:paraId="77D316BB" w14:textId="77777777" w:rsidTr="006913A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5ADC29" w14:textId="77777777" w:rsidR="00485CB1" w:rsidRPr="003041D3" w:rsidRDefault="00485CB1" w:rsidP="006913A9">
            <w:pPr>
              <w:pStyle w:val="rowtabella0"/>
              <w:rPr>
                <w:color w:val="002060"/>
              </w:rPr>
            </w:pPr>
            <w:r w:rsidRPr="003041D3">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CE3D8"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D8BDE"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B988B"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7DE9F"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4303C"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B49A9"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5A665"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D4DE7"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26F42" w14:textId="77777777" w:rsidR="00485CB1" w:rsidRPr="003041D3" w:rsidRDefault="00485CB1" w:rsidP="006913A9">
            <w:pPr>
              <w:pStyle w:val="rowtabella0"/>
              <w:jc w:val="center"/>
              <w:rPr>
                <w:color w:val="002060"/>
              </w:rPr>
            </w:pPr>
            <w:r w:rsidRPr="003041D3">
              <w:rPr>
                <w:color w:val="002060"/>
              </w:rPr>
              <w:t>0</w:t>
            </w:r>
          </w:p>
        </w:tc>
      </w:tr>
      <w:tr w:rsidR="00485CB1" w:rsidRPr="003041D3" w14:paraId="6E7F81CD" w14:textId="77777777" w:rsidTr="006913A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1C0961" w14:textId="77777777" w:rsidR="00485CB1" w:rsidRPr="003041D3" w:rsidRDefault="00485CB1" w:rsidP="006913A9">
            <w:pPr>
              <w:pStyle w:val="rowtabella0"/>
              <w:rPr>
                <w:color w:val="002060"/>
              </w:rPr>
            </w:pPr>
            <w:r w:rsidRPr="003041D3">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0BB68"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277A6"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4E03C"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B6233"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2F082"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164A0"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E06D9"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97991" w14:textId="77777777" w:rsidR="00485CB1" w:rsidRPr="003041D3" w:rsidRDefault="00485CB1" w:rsidP="006913A9">
            <w:pPr>
              <w:pStyle w:val="rowtabella0"/>
              <w:jc w:val="center"/>
              <w:rPr>
                <w:color w:val="002060"/>
              </w:rPr>
            </w:pPr>
            <w:r w:rsidRPr="003041D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97522" w14:textId="77777777" w:rsidR="00485CB1" w:rsidRPr="003041D3" w:rsidRDefault="00485CB1" w:rsidP="006913A9">
            <w:pPr>
              <w:pStyle w:val="rowtabella0"/>
              <w:jc w:val="center"/>
              <w:rPr>
                <w:color w:val="002060"/>
              </w:rPr>
            </w:pPr>
            <w:r w:rsidRPr="003041D3">
              <w:rPr>
                <w:color w:val="002060"/>
              </w:rPr>
              <w:t>0</w:t>
            </w:r>
          </w:p>
        </w:tc>
      </w:tr>
    </w:tbl>
    <w:p w14:paraId="0B32D71C" w14:textId="77777777" w:rsidR="00485CB1" w:rsidRDefault="00485CB1" w:rsidP="006249C0">
      <w:pPr>
        <w:pStyle w:val="breakline"/>
        <w:rPr>
          <w:color w:val="002060"/>
        </w:rPr>
      </w:pPr>
    </w:p>
    <w:p w14:paraId="7882C4A8" w14:textId="77777777" w:rsidR="00485CB1" w:rsidRPr="00424E37" w:rsidRDefault="00485CB1" w:rsidP="00485CB1">
      <w:pPr>
        <w:pStyle w:val="breakline"/>
        <w:jc w:val="center"/>
        <w:rPr>
          <w:rFonts w:ascii="Arial" w:hAnsi="Arial" w:cs="Arial"/>
          <w:b/>
          <w:bCs/>
          <w:color w:val="002060"/>
          <w:sz w:val="36"/>
          <w:szCs w:val="36"/>
        </w:rPr>
      </w:pPr>
      <w:r w:rsidRPr="00424E37">
        <w:rPr>
          <w:rFonts w:ascii="Arial" w:hAnsi="Arial" w:cs="Arial"/>
          <w:b/>
          <w:bCs/>
          <w:color w:val="002060"/>
          <w:sz w:val="36"/>
          <w:szCs w:val="36"/>
        </w:rPr>
        <w:t>PROGRAMMA GARE</w:t>
      </w:r>
    </w:p>
    <w:p w14:paraId="5311DABD" w14:textId="77777777" w:rsidR="006249C0" w:rsidRDefault="006249C0" w:rsidP="006249C0">
      <w:pPr>
        <w:pStyle w:val="breakline"/>
        <w:rPr>
          <w:color w:val="002060"/>
        </w:rPr>
      </w:pPr>
    </w:p>
    <w:p w14:paraId="2FB355F2" w14:textId="77777777" w:rsidR="003E6141" w:rsidRPr="00FA5D6D" w:rsidRDefault="003E6141" w:rsidP="003E6141">
      <w:pPr>
        <w:pStyle w:val="sottotitolocampionato10"/>
        <w:rPr>
          <w:color w:val="002060"/>
        </w:rPr>
      </w:pPr>
      <w:r w:rsidRPr="00FA5D6D">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4"/>
        <w:gridCol w:w="385"/>
        <w:gridCol w:w="898"/>
        <w:gridCol w:w="1198"/>
        <w:gridCol w:w="1553"/>
        <w:gridCol w:w="1545"/>
      </w:tblGrid>
      <w:tr w:rsidR="003E6141" w:rsidRPr="00FA5D6D" w14:paraId="67E2BD50" w14:textId="77777777" w:rsidTr="006913A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4FFA8" w14:textId="77777777" w:rsidR="003E6141" w:rsidRPr="00FA5D6D" w:rsidRDefault="003E6141" w:rsidP="006913A9">
            <w:pPr>
              <w:pStyle w:val="headertabella0"/>
              <w:rPr>
                <w:color w:val="002060"/>
              </w:rPr>
            </w:pPr>
            <w:r w:rsidRPr="00FA5D6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0823D" w14:textId="77777777" w:rsidR="003E6141" w:rsidRPr="00FA5D6D" w:rsidRDefault="003E6141" w:rsidP="006913A9">
            <w:pPr>
              <w:pStyle w:val="headertabella0"/>
              <w:rPr>
                <w:color w:val="002060"/>
              </w:rPr>
            </w:pPr>
            <w:r w:rsidRPr="00FA5D6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10619" w14:textId="77777777" w:rsidR="003E6141" w:rsidRPr="00FA5D6D" w:rsidRDefault="003E6141" w:rsidP="006913A9">
            <w:pPr>
              <w:pStyle w:val="headertabella0"/>
              <w:rPr>
                <w:color w:val="002060"/>
              </w:rPr>
            </w:pPr>
            <w:r w:rsidRPr="00FA5D6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3BFCE" w14:textId="77777777" w:rsidR="003E6141" w:rsidRPr="00FA5D6D" w:rsidRDefault="003E6141" w:rsidP="006913A9">
            <w:pPr>
              <w:pStyle w:val="headertabella0"/>
              <w:rPr>
                <w:color w:val="002060"/>
              </w:rPr>
            </w:pPr>
            <w:r w:rsidRPr="00FA5D6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209B1" w14:textId="77777777" w:rsidR="003E6141" w:rsidRPr="00FA5D6D" w:rsidRDefault="003E6141" w:rsidP="006913A9">
            <w:pPr>
              <w:pStyle w:val="headertabella0"/>
              <w:rPr>
                <w:color w:val="002060"/>
              </w:rPr>
            </w:pPr>
            <w:r w:rsidRPr="00FA5D6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AAC8F" w14:textId="77777777" w:rsidR="003E6141" w:rsidRPr="00FA5D6D" w:rsidRDefault="003E6141" w:rsidP="006913A9">
            <w:pPr>
              <w:pStyle w:val="headertabella0"/>
              <w:rPr>
                <w:color w:val="002060"/>
              </w:rPr>
            </w:pPr>
            <w:proofErr w:type="spellStart"/>
            <w:r w:rsidRPr="00FA5D6D">
              <w:rPr>
                <w:color w:val="002060"/>
              </w:rPr>
              <w:t>Localita'</w:t>
            </w:r>
            <w:proofErr w:type="spellEnd"/>
            <w:r w:rsidRPr="00FA5D6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ABAF3" w14:textId="77777777" w:rsidR="003E6141" w:rsidRPr="00FA5D6D" w:rsidRDefault="003E6141" w:rsidP="006913A9">
            <w:pPr>
              <w:pStyle w:val="headertabella0"/>
              <w:rPr>
                <w:color w:val="002060"/>
              </w:rPr>
            </w:pPr>
            <w:r w:rsidRPr="00FA5D6D">
              <w:rPr>
                <w:color w:val="002060"/>
              </w:rPr>
              <w:t>Indirizzo Impianto</w:t>
            </w:r>
          </w:p>
        </w:tc>
      </w:tr>
      <w:tr w:rsidR="003E6141" w:rsidRPr="00FA5D6D" w14:paraId="0FA758E0" w14:textId="77777777" w:rsidTr="006913A9">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859962" w14:textId="77777777" w:rsidR="003E6141" w:rsidRPr="00FA5D6D" w:rsidRDefault="003E6141" w:rsidP="006913A9">
            <w:pPr>
              <w:pStyle w:val="rowtabella0"/>
              <w:rPr>
                <w:color w:val="002060"/>
              </w:rPr>
            </w:pPr>
            <w:r w:rsidRPr="00FA5D6D">
              <w:rPr>
                <w:color w:val="002060"/>
              </w:rPr>
              <w:t>SPORTING GROTTAMMARE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59FDA0" w14:textId="77777777" w:rsidR="003E6141" w:rsidRPr="00FA5D6D" w:rsidRDefault="003E6141" w:rsidP="006913A9">
            <w:pPr>
              <w:pStyle w:val="rowtabella0"/>
              <w:rPr>
                <w:color w:val="002060"/>
              </w:rPr>
            </w:pPr>
            <w:r w:rsidRPr="00FA5D6D">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639F5F" w14:textId="77777777" w:rsidR="003E6141" w:rsidRPr="00FA5D6D" w:rsidRDefault="003E6141" w:rsidP="006913A9">
            <w:pPr>
              <w:pStyle w:val="rowtabella0"/>
              <w:jc w:val="center"/>
              <w:rPr>
                <w:color w:val="002060"/>
              </w:rPr>
            </w:pPr>
            <w:r w:rsidRPr="00FA5D6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E5BFFE" w14:textId="77777777" w:rsidR="003E6141" w:rsidRPr="00FA5D6D" w:rsidRDefault="003E6141" w:rsidP="006913A9">
            <w:pPr>
              <w:pStyle w:val="rowtabella0"/>
              <w:rPr>
                <w:color w:val="002060"/>
              </w:rPr>
            </w:pPr>
            <w:r w:rsidRPr="00FA5D6D">
              <w:rPr>
                <w:color w:val="002060"/>
              </w:rPr>
              <w:t>11/04/2026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031F2F" w14:textId="77777777" w:rsidR="003E6141" w:rsidRPr="00FA5D6D" w:rsidRDefault="003E6141" w:rsidP="006913A9">
            <w:pPr>
              <w:pStyle w:val="rowtabella0"/>
              <w:rPr>
                <w:color w:val="002060"/>
              </w:rPr>
            </w:pPr>
            <w:r w:rsidRPr="00FA5D6D">
              <w:rPr>
                <w:color w:val="002060"/>
              </w:rPr>
              <w:t>5749 CAMPO C5 "SPORTING VILLAGE"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D0127C" w14:textId="77777777" w:rsidR="003E6141" w:rsidRPr="00FA5D6D" w:rsidRDefault="003E6141" w:rsidP="006913A9">
            <w:pPr>
              <w:pStyle w:val="rowtabella0"/>
              <w:rPr>
                <w:color w:val="002060"/>
              </w:rPr>
            </w:pPr>
            <w:r w:rsidRPr="00FA5D6D">
              <w:rPr>
                <w:color w:val="002060"/>
              </w:rPr>
              <w:t>GROTTAMMARE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61F2AA" w14:textId="77777777" w:rsidR="003E6141" w:rsidRPr="00FA5D6D" w:rsidRDefault="003E6141" w:rsidP="006913A9">
            <w:pPr>
              <w:pStyle w:val="rowtabella0"/>
              <w:rPr>
                <w:color w:val="002060"/>
              </w:rPr>
            </w:pPr>
            <w:r w:rsidRPr="00FA5D6D">
              <w:rPr>
                <w:color w:val="002060"/>
              </w:rPr>
              <w:t>VIA PERTINI</w:t>
            </w:r>
          </w:p>
        </w:tc>
      </w:tr>
      <w:tr w:rsidR="003E6141" w:rsidRPr="00FA5D6D" w14:paraId="30CF6EDF" w14:textId="77777777" w:rsidTr="006913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093942" w14:textId="77777777" w:rsidR="003E6141" w:rsidRPr="00FA5D6D" w:rsidRDefault="003E6141" w:rsidP="006913A9">
            <w:pPr>
              <w:pStyle w:val="rowtabella0"/>
              <w:rPr>
                <w:color w:val="002060"/>
              </w:rPr>
            </w:pPr>
            <w:r w:rsidRPr="00FA5D6D">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E64F13" w14:textId="77777777" w:rsidR="003E6141" w:rsidRPr="00FA5D6D" w:rsidRDefault="003E6141" w:rsidP="006913A9">
            <w:pPr>
              <w:pStyle w:val="rowtabella0"/>
              <w:rPr>
                <w:color w:val="002060"/>
              </w:rPr>
            </w:pPr>
            <w:r w:rsidRPr="00FA5D6D">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746B49" w14:textId="77777777" w:rsidR="003E6141" w:rsidRPr="00FA5D6D" w:rsidRDefault="003E6141" w:rsidP="006913A9">
            <w:pPr>
              <w:pStyle w:val="rowtabella0"/>
              <w:jc w:val="center"/>
              <w:rPr>
                <w:color w:val="002060"/>
              </w:rPr>
            </w:pPr>
            <w:r w:rsidRPr="00FA5D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44B21F" w14:textId="77777777" w:rsidR="003E6141" w:rsidRPr="00FA5D6D" w:rsidRDefault="003E6141" w:rsidP="006913A9">
            <w:pPr>
              <w:pStyle w:val="rowtabella0"/>
              <w:rPr>
                <w:color w:val="002060"/>
              </w:rPr>
            </w:pPr>
            <w:r w:rsidRPr="00FA5D6D">
              <w:rPr>
                <w:color w:val="002060"/>
              </w:rPr>
              <w:t>12/04/2026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7250F6" w14:textId="77777777" w:rsidR="003E6141" w:rsidRPr="00FA5D6D" w:rsidRDefault="003E6141" w:rsidP="006913A9">
            <w:pPr>
              <w:pStyle w:val="rowtabella0"/>
              <w:rPr>
                <w:color w:val="002060"/>
              </w:rPr>
            </w:pPr>
            <w:r w:rsidRPr="00FA5D6D">
              <w:rPr>
                <w:color w:val="002060"/>
              </w:rPr>
              <w:t xml:space="preserve">5295 TENSOSTRUTTURA VIA </w:t>
            </w:r>
            <w:proofErr w:type="gramStart"/>
            <w:r w:rsidRPr="00FA5D6D">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98D764" w14:textId="77777777" w:rsidR="003E6141" w:rsidRPr="00FA5D6D" w:rsidRDefault="003E6141" w:rsidP="006913A9">
            <w:pPr>
              <w:pStyle w:val="rowtabella0"/>
              <w:rPr>
                <w:color w:val="002060"/>
              </w:rPr>
            </w:pPr>
            <w:r w:rsidRPr="00FA5D6D">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8BF1FE" w14:textId="77777777" w:rsidR="003E6141" w:rsidRPr="00FA5D6D" w:rsidRDefault="003E6141" w:rsidP="006913A9">
            <w:pPr>
              <w:pStyle w:val="rowtabella0"/>
              <w:rPr>
                <w:color w:val="002060"/>
              </w:rPr>
            </w:pPr>
            <w:r w:rsidRPr="00FA5D6D">
              <w:rPr>
                <w:color w:val="002060"/>
              </w:rPr>
              <w:t xml:space="preserve">VIA </w:t>
            </w:r>
            <w:proofErr w:type="gramStart"/>
            <w:r w:rsidRPr="00FA5D6D">
              <w:rPr>
                <w:color w:val="002060"/>
              </w:rPr>
              <w:t>E.MATTEI</w:t>
            </w:r>
            <w:proofErr w:type="gramEnd"/>
          </w:p>
        </w:tc>
      </w:tr>
      <w:tr w:rsidR="003E6141" w:rsidRPr="00FA5D6D" w14:paraId="247BB81B" w14:textId="77777777" w:rsidTr="006913A9">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DD336F" w14:textId="77777777" w:rsidR="003E6141" w:rsidRPr="00FA5D6D" w:rsidRDefault="003E6141" w:rsidP="006913A9">
            <w:pPr>
              <w:pStyle w:val="rowtabella0"/>
              <w:rPr>
                <w:color w:val="002060"/>
              </w:rPr>
            </w:pPr>
            <w:r w:rsidRPr="00FA5D6D">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0AFBAB" w14:textId="77777777" w:rsidR="003E6141" w:rsidRPr="00FA5D6D" w:rsidRDefault="003E6141" w:rsidP="006913A9">
            <w:pPr>
              <w:pStyle w:val="rowtabella0"/>
              <w:rPr>
                <w:color w:val="002060"/>
              </w:rPr>
            </w:pPr>
            <w:r w:rsidRPr="00FA5D6D">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65C0DC" w14:textId="77777777" w:rsidR="003E6141" w:rsidRPr="00FA5D6D" w:rsidRDefault="003E6141" w:rsidP="006913A9">
            <w:pPr>
              <w:pStyle w:val="rowtabella0"/>
              <w:jc w:val="center"/>
              <w:rPr>
                <w:color w:val="002060"/>
              </w:rPr>
            </w:pPr>
            <w:r w:rsidRPr="00FA5D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A4ADC9" w14:textId="77777777" w:rsidR="003E6141" w:rsidRPr="00FA5D6D" w:rsidRDefault="003E6141" w:rsidP="006913A9">
            <w:pPr>
              <w:pStyle w:val="rowtabella0"/>
              <w:rPr>
                <w:color w:val="002060"/>
              </w:rPr>
            </w:pPr>
            <w:r w:rsidRPr="00FA5D6D">
              <w:rPr>
                <w:color w:val="002060"/>
              </w:rPr>
              <w:t>12/04/2026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ABC739" w14:textId="77777777" w:rsidR="003E6141" w:rsidRPr="00FA5D6D" w:rsidRDefault="003E6141" w:rsidP="006913A9">
            <w:pPr>
              <w:pStyle w:val="rowtabella0"/>
              <w:rPr>
                <w:color w:val="002060"/>
              </w:rPr>
            </w:pPr>
            <w:r w:rsidRPr="00FA5D6D">
              <w:rPr>
                <w:color w:val="002060"/>
              </w:rPr>
              <w:t xml:space="preserve">5442 TENSOSTRUTTURA </w:t>
            </w:r>
            <w:proofErr w:type="gramStart"/>
            <w:r w:rsidRPr="00FA5D6D">
              <w:rPr>
                <w:color w:val="002060"/>
              </w:rPr>
              <w:t>B.GO</w:t>
            </w:r>
            <w:proofErr w:type="gramEnd"/>
            <w:r w:rsidRPr="00FA5D6D">
              <w:rPr>
                <w:color w:val="002060"/>
              </w:rPr>
              <w:t xml:space="preserve"> </w:t>
            </w:r>
            <w:proofErr w:type="gramStart"/>
            <w:r w:rsidRPr="00FA5D6D">
              <w:rPr>
                <w:color w:val="002060"/>
              </w:rPr>
              <w:t>S.MARIA</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0688F6" w14:textId="77777777" w:rsidR="003E6141" w:rsidRPr="00FA5D6D" w:rsidRDefault="003E6141" w:rsidP="006913A9">
            <w:pPr>
              <w:pStyle w:val="rowtabella0"/>
              <w:rPr>
                <w:color w:val="002060"/>
              </w:rPr>
            </w:pPr>
            <w:r w:rsidRPr="00FA5D6D">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C10222" w14:textId="77777777" w:rsidR="003E6141" w:rsidRPr="00FA5D6D" w:rsidRDefault="003E6141" w:rsidP="006913A9">
            <w:pPr>
              <w:pStyle w:val="rowtabella0"/>
              <w:rPr>
                <w:color w:val="002060"/>
              </w:rPr>
            </w:pPr>
            <w:r w:rsidRPr="00FA5D6D">
              <w:rPr>
                <w:color w:val="002060"/>
              </w:rPr>
              <w:t xml:space="preserve">STRADA DEL FOGLIA - </w:t>
            </w:r>
            <w:proofErr w:type="gramStart"/>
            <w:r w:rsidRPr="00FA5D6D">
              <w:rPr>
                <w:color w:val="002060"/>
              </w:rPr>
              <w:t>B.GO</w:t>
            </w:r>
            <w:proofErr w:type="gramEnd"/>
            <w:r w:rsidRPr="00FA5D6D">
              <w:rPr>
                <w:color w:val="002060"/>
              </w:rPr>
              <w:t xml:space="preserve"> S.MAR</w:t>
            </w:r>
          </w:p>
        </w:tc>
      </w:tr>
      <w:tr w:rsidR="003E6141" w:rsidRPr="00FA5D6D" w14:paraId="28E2498F" w14:textId="77777777" w:rsidTr="006913A9">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52B0E9" w14:textId="77777777" w:rsidR="003E6141" w:rsidRPr="00FA5D6D" w:rsidRDefault="003E6141" w:rsidP="006913A9">
            <w:pPr>
              <w:pStyle w:val="rowtabella0"/>
              <w:rPr>
                <w:color w:val="002060"/>
              </w:rPr>
            </w:pPr>
            <w:r w:rsidRPr="00FA5D6D">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59B0F7" w14:textId="77777777" w:rsidR="003E6141" w:rsidRPr="00FA5D6D" w:rsidRDefault="003E6141" w:rsidP="006913A9">
            <w:pPr>
              <w:pStyle w:val="rowtabella0"/>
              <w:rPr>
                <w:color w:val="002060"/>
              </w:rPr>
            </w:pPr>
            <w:r w:rsidRPr="00FA5D6D">
              <w:rPr>
                <w:color w:val="002060"/>
              </w:rPr>
              <w:t>ACSS MONDOLFO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E6B0CB" w14:textId="77777777" w:rsidR="003E6141" w:rsidRPr="00FA5D6D" w:rsidRDefault="003E6141" w:rsidP="006913A9">
            <w:pPr>
              <w:pStyle w:val="rowtabella0"/>
              <w:jc w:val="center"/>
              <w:rPr>
                <w:color w:val="002060"/>
              </w:rPr>
            </w:pPr>
            <w:r w:rsidRPr="00FA5D6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195D60" w14:textId="77777777" w:rsidR="003E6141" w:rsidRPr="00FA5D6D" w:rsidRDefault="003E6141" w:rsidP="006913A9">
            <w:pPr>
              <w:pStyle w:val="rowtabella0"/>
              <w:rPr>
                <w:color w:val="002060"/>
              </w:rPr>
            </w:pPr>
            <w:r w:rsidRPr="00FA5D6D">
              <w:rPr>
                <w:color w:val="002060"/>
              </w:rPr>
              <w:t>15/04/2026 18:15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1FE87D" w14:textId="77777777" w:rsidR="003E6141" w:rsidRPr="00FA5D6D" w:rsidRDefault="003E6141" w:rsidP="006913A9">
            <w:pPr>
              <w:pStyle w:val="rowtabella0"/>
              <w:rPr>
                <w:color w:val="002060"/>
              </w:rPr>
            </w:pPr>
            <w:r w:rsidRPr="00FA5D6D">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270198" w14:textId="77777777" w:rsidR="003E6141" w:rsidRPr="00FA5D6D" w:rsidRDefault="003E6141" w:rsidP="006913A9">
            <w:pPr>
              <w:pStyle w:val="rowtabella0"/>
              <w:rPr>
                <w:color w:val="002060"/>
              </w:rPr>
            </w:pPr>
            <w:r w:rsidRPr="00FA5D6D">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74E0D7" w14:textId="77777777" w:rsidR="003E6141" w:rsidRPr="00FA5D6D" w:rsidRDefault="003E6141" w:rsidP="006913A9">
            <w:pPr>
              <w:pStyle w:val="rowtabella0"/>
              <w:rPr>
                <w:color w:val="002060"/>
              </w:rPr>
            </w:pPr>
            <w:r w:rsidRPr="00FA5D6D">
              <w:rPr>
                <w:color w:val="002060"/>
              </w:rPr>
              <w:t>VIA VESCOVARA, 7</w:t>
            </w:r>
          </w:p>
        </w:tc>
      </w:tr>
    </w:tbl>
    <w:p w14:paraId="7005F5CB" w14:textId="77777777" w:rsidR="003E6141" w:rsidRDefault="003E6141" w:rsidP="006249C0">
      <w:pPr>
        <w:pStyle w:val="breakline"/>
        <w:rPr>
          <w:color w:val="002060"/>
        </w:rPr>
      </w:pPr>
    </w:p>
    <w:p w14:paraId="207804EE" w14:textId="77777777" w:rsidR="00A6131A" w:rsidRDefault="00A6131A" w:rsidP="006249C0">
      <w:pPr>
        <w:pStyle w:val="breakline"/>
        <w:rPr>
          <w:color w:val="002060"/>
        </w:rPr>
      </w:pPr>
    </w:p>
    <w:p w14:paraId="43CA5BCB" w14:textId="77777777" w:rsidR="00A6131A" w:rsidRDefault="00A6131A" w:rsidP="006249C0">
      <w:pPr>
        <w:pStyle w:val="breakline"/>
        <w:rPr>
          <w:color w:val="002060"/>
        </w:rPr>
      </w:pPr>
    </w:p>
    <w:p w14:paraId="68C28054" w14:textId="77777777" w:rsidR="00A6131A" w:rsidRPr="008354C6" w:rsidRDefault="00A6131A" w:rsidP="006249C0">
      <w:pPr>
        <w:pStyle w:val="breakline"/>
        <w:rPr>
          <w:color w:val="002060"/>
        </w:rPr>
      </w:pPr>
    </w:p>
    <w:p w14:paraId="6F72BF67" w14:textId="77777777" w:rsidR="009F0363" w:rsidRPr="003521C2" w:rsidRDefault="009F0363" w:rsidP="009F0363">
      <w:pPr>
        <w:pStyle w:val="breakline"/>
        <w:rPr>
          <w:rFonts w:eastAsiaTheme="minorEastAsia"/>
          <w:color w:val="002060"/>
        </w:rPr>
      </w:pPr>
    </w:p>
    <w:p w14:paraId="0954B8FF" w14:textId="77777777" w:rsidR="009F0363" w:rsidRPr="00A7123E" w:rsidRDefault="009F0363" w:rsidP="001B61AF">
      <w:pPr>
        <w:pStyle w:val="breakline"/>
        <w:rPr>
          <w:color w:val="002060"/>
        </w:rPr>
      </w:pPr>
    </w:p>
    <w:p w14:paraId="40AD7958" w14:textId="77777777" w:rsidR="001B61AF" w:rsidRDefault="001B61AF" w:rsidP="001B61AF">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2B5A41B2"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C37830">
        <w:rPr>
          <w:rFonts w:ascii="Arial" w:hAnsi="Arial" w:cs="Arial"/>
          <w:b/>
          <w:bCs/>
          <w:color w:val="002060"/>
        </w:rPr>
        <w:t>20</w:t>
      </w:r>
      <w:r w:rsidR="00CA1C4C">
        <w:rPr>
          <w:rFonts w:ascii="Arial" w:hAnsi="Arial" w:cs="Arial"/>
          <w:b/>
          <w:bCs/>
          <w:color w:val="002060"/>
        </w:rPr>
        <w:t xml:space="preserve"> aprile</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bookmarkEnd w:id="11"/>
    </w:p>
    <w:p w14:paraId="221107D5" w14:textId="77777777" w:rsidR="00AE1554" w:rsidRDefault="00AE1554"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5824CCED" w14:textId="77777777" w:rsidR="00354C9F" w:rsidRDefault="00354C9F" w:rsidP="00530523">
      <w:pPr>
        <w:pStyle w:val="breakline"/>
        <w:rPr>
          <w:color w:val="002060"/>
          <w:sz w:val="22"/>
          <w:szCs w:val="22"/>
        </w:rPr>
      </w:pP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754ACBEA"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A8479C">
        <w:rPr>
          <w:b/>
          <w:color w:val="002060"/>
          <w:u w:val="single"/>
        </w:rPr>
        <w:t>0</w:t>
      </w:r>
      <w:r w:rsidR="00D75E6C">
        <w:rPr>
          <w:b/>
          <w:color w:val="002060"/>
          <w:u w:val="single"/>
        </w:rPr>
        <w:t>8</w:t>
      </w:r>
      <w:r w:rsidR="003D6BA1">
        <w:rPr>
          <w:b/>
          <w:color w:val="002060"/>
          <w:u w:val="single"/>
        </w:rPr>
        <w:t>/</w:t>
      </w:r>
      <w:r w:rsidR="00F3715D">
        <w:rPr>
          <w:b/>
          <w:color w:val="002060"/>
          <w:u w:val="single"/>
        </w:rPr>
        <w:t>0</w:t>
      </w:r>
      <w:r w:rsidR="00A8479C">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lastRenderedPageBreak/>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591324">
      <w:headerReference w:type="default" r:id="rId16"/>
      <w:footerReference w:type="even" r:id="rId17"/>
      <w:footerReference w:type="default" r:id="rId18"/>
      <w:headerReference w:type="first" r:id="rId19"/>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B933C" w14:textId="77777777" w:rsidR="000471DE" w:rsidRDefault="000471DE">
      <w:r>
        <w:separator/>
      </w:r>
    </w:p>
  </w:endnote>
  <w:endnote w:type="continuationSeparator" w:id="0">
    <w:p w14:paraId="398510A4" w14:textId="77777777" w:rsidR="000471DE" w:rsidRDefault="00047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0C422365"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F69BA">
      <w:rPr>
        <w:rStyle w:val="Numeropagina"/>
        <w:rFonts w:ascii="Arial" w:hAnsi="Arial" w:cs="Arial"/>
        <w:color w:val="002060"/>
      </w:rPr>
      <w:t>9</w:t>
    </w:r>
    <w:r w:rsidR="00CD44FA">
      <w:rPr>
        <w:rStyle w:val="Numeropagina"/>
        <w:rFonts w:ascii="Arial" w:hAnsi="Arial" w:cs="Arial"/>
        <w:color w:val="002060"/>
      </w:rPr>
      <w:t>9</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8C820" w14:textId="77777777" w:rsidR="000471DE" w:rsidRDefault="000471DE">
      <w:r>
        <w:separator/>
      </w:r>
    </w:p>
  </w:footnote>
  <w:footnote w:type="continuationSeparator" w:id="0">
    <w:p w14:paraId="5DF8B6AA" w14:textId="77777777" w:rsidR="000471DE" w:rsidRDefault="000471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537D"/>
    <w:multiLevelType w:val="hybridMultilevel"/>
    <w:tmpl w:val="5D26102C"/>
    <w:lvl w:ilvl="0" w:tplc="0410000F">
      <w:start w:val="1"/>
      <w:numFmt w:val="decimal"/>
      <w:lvlText w:val="%1."/>
      <w:lvlJc w:val="left"/>
      <w:pPr>
        <w:ind w:left="786"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3"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E01921"/>
    <w:multiLevelType w:val="hybridMultilevel"/>
    <w:tmpl w:val="55D2F2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24B05DF"/>
    <w:multiLevelType w:val="multilevel"/>
    <w:tmpl w:val="EEC0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E5565DD"/>
    <w:multiLevelType w:val="hybridMultilevel"/>
    <w:tmpl w:val="330A60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23"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25"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2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8"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27"/>
  </w:num>
  <w:num w:numId="3" w16cid:durableId="57946484">
    <w:abstractNumId w:val="3"/>
  </w:num>
  <w:num w:numId="4" w16cid:durableId="564266614">
    <w:abstractNumId w:val="23"/>
  </w:num>
  <w:num w:numId="5" w16cid:durableId="1249315646">
    <w:abstractNumId w:val="20"/>
  </w:num>
  <w:num w:numId="6" w16cid:durableId="934754267">
    <w:abstractNumId w:val="4"/>
  </w:num>
  <w:num w:numId="7" w16cid:durableId="2088965195">
    <w:abstractNumId w:val="14"/>
  </w:num>
  <w:num w:numId="8" w16cid:durableId="1258707900">
    <w:abstractNumId w:val="28"/>
  </w:num>
  <w:num w:numId="9" w16cid:durableId="1178347381">
    <w:abstractNumId w:val="12"/>
  </w:num>
  <w:num w:numId="10" w16cid:durableId="898786278">
    <w:abstractNumId w:val="22"/>
  </w:num>
  <w:num w:numId="11" w16cid:durableId="494956249">
    <w:abstractNumId w:val="2"/>
  </w:num>
  <w:num w:numId="12" w16cid:durableId="42485999">
    <w:abstractNumId w:val="24"/>
  </w:num>
  <w:num w:numId="13" w16cid:durableId="719942284">
    <w:abstractNumId w:val="26"/>
  </w:num>
  <w:num w:numId="14" w16cid:durableId="441070817">
    <w:abstractNumId w:val="21"/>
  </w:num>
  <w:num w:numId="15" w16cid:durableId="185873864">
    <w:abstractNumId w:val="15"/>
  </w:num>
  <w:num w:numId="16" w16cid:durableId="2025663332">
    <w:abstractNumId w:val="11"/>
  </w:num>
  <w:num w:numId="17" w16cid:durableId="835270767">
    <w:abstractNumId w:val="18"/>
  </w:num>
  <w:num w:numId="18" w16cid:durableId="1125348853">
    <w:abstractNumId w:val="7"/>
  </w:num>
  <w:num w:numId="19" w16cid:durableId="1200316192">
    <w:abstractNumId w:val="16"/>
  </w:num>
  <w:num w:numId="20" w16cid:durableId="1561752122">
    <w:abstractNumId w:val="19"/>
  </w:num>
  <w:num w:numId="21" w16cid:durableId="1582134860">
    <w:abstractNumId w:val="25"/>
  </w:num>
  <w:num w:numId="22" w16cid:durableId="2112506361">
    <w:abstractNumId w:val="5"/>
  </w:num>
  <w:num w:numId="23" w16cid:durableId="747462559">
    <w:abstractNumId w:val="8"/>
  </w:num>
  <w:num w:numId="24" w16cid:durableId="1143424291">
    <w:abstractNumId w:val="9"/>
  </w:num>
  <w:num w:numId="25" w16cid:durableId="1515802342">
    <w:abstractNumId w:val="6"/>
  </w:num>
  <w:num w:numId="26" w16cid:durableId="777599862">
    <w:abstractNumId w:val="0"/>
  </w:num>
  <w:num w:numId="27" w16cid:durableId="1074427556">
    <w:abstractNumId w:val="17"/>
  </w:num>
  <w:num w:numId="28" w16cid:durableId="234822795">
    <w:abstractNumId w:val="10"/>
  </w:num>
  <w:num w:numId="29" w16cid:durableId="2116169793">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4C6F"/>
    <w:rsid w:val="00005189"/>
    <w:rsid w:val="00005731"/>
    <w:rsid w:val="000058FC"/>
    <w:rsid w:val="00005D12"/>
    <w:rsid w:val="0000615B"/>
    <w:rsid w:val="000064EE"/>
    <w:rsid w:val="00006FDF"/>
    <w:rsid w:val="00007127"/>
    <w:rsid w:val="00007368"/>
    <w:rsid w:val="000074BF"/>
    <w:rsid w:val="00007A73"/>
    <w:rsid w:val="00007A77"/>
    <w:rsid w:val="00007DAD"/>
    <w:rsid w:val="00007FD5"/>
    <w:rsid w:val="00010684"/>
    <w:rsid w:val="0001087C"/>
    <w:rsid w:val="00010C17"/>
    <w:rsid w:val="00011727"/>
    <w:rsid w:val="00011F55"/>
    <w:rsid w:val="00012A02"/>
    <w:rsid w:val="00012A93"/>
    <w:rsid w:val="00013231"/>
    <w:rsid w:val="000138CC"/>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0F3"/>
    <w:rsid w:val="000334EC"/>
    <w:rsid w:val="00033C77"/>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471DE"/>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4AC"/>
    <w:rsid w:val="0007055B"/>
    <w:rsid w:val="0007072E"/>
    <w:rsid w:val="000709F5"/>
    <w:rsid w:val="00070CD2"/>
    <w:rsid w:val="00070E37"/>
    <w:rsid w:val="000713EE"/>
    <w:rsid w:val="00071BEF"/>
    <w:rsid w:val="00072072"/>
    <w:rsid w:val="00072256"/>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855"/>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67E"/>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7160"/>
    <w:rsid w:val="000A7233"/>
    <w:rsid w:val="000A78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B5"/>
    <w:rsid w:val="000B7AFD"/>
    <w:rsid w:val="000C0596"/>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2C"/>
    <w:rsid w:val="000E142C"/>
    <w:rsid w:val="000E173E"/>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986"/>
    <w:rsid w:val="000E6C22"/>
    <w:rsid w:val="000E70BF"/>
    <w:rsid w:val="000E7419"/>
    <w:rsid w:val="000E7845"/>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B04"/>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147"/>
    <w:rsid w:val="001005E3"/>
    <w:rsid w:val="00100F7E"/>
    <w:rsid w:val="0010125C"/>
    <w:rsid w:val="00101A9A"/>
    <w:rsid w:val="00101DBD"/>
    <w:rsid w:val="00102631"/>
    <w:rsid w:val="00102D1B"/>
    <w:rsid w:val="00103746"/>
    <w:rsid w:val="001042D1"/>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193"/>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90E"/>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AD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7AF"/>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A69"/>
    <w:rsid w:val="00167D8D"/>
    <w:rsid w:val="00167F50"/>
    <w:rsid w:val="00170B6C"/>
    <w:rsid w:val="00170D11"/>
    <w:rsid w:val="00171204"/>
    <w:rsid w:val="001719C2"/>
    <w:rsid w:val="00171B14"/>
    <w:rsid w:val="001720C0"/>
    <w:rsid w:val="001728DA"/>
    <w:rsid w:val="0017299B"/>
    <w:rsid w:val="001734F6"/>
    <w:rsid w:val="001735C3"/>
    <w:rsid w:val="00174627"/>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581"/>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1AF"/>
    <w:rsid w:val="001B64CC"/>
    <w:rsid w:val="001B66C4"/>
    <w:rsid w:val="001B6722"/>
    <w:rsid w:val="001B6741"/>
    <w:rsid w:val="001B6C38"/>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844"/>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5CC"/>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697"/>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22"/>
    <w:rsid w:val="002263E6"/>
    <w:rsid w:val="00226699"/>
    <w:rsid w:val="00226EA3"/>
    <w:rsid w:val="0022764D"/>
    <w:rsid w:val="00227968"/>
    <w:rsid w:val="00227BFB"/>
    <w:rsid w:val="00230226"/>
    <w:rsid w:val="002306B2"/>
    <w:rsid w:val="00230821"/>
    <w:rsid w:val="00230966"/>
    <w:rsid w:val="002309D1"/>
    <w:rsid w:val="00230CAF"/>
    <w:rsid w:val="002313B8"/>
    <w:rsid w:val="0023191A"/>
    <w:rsid w:val="0023223B"/>
    <w:rsid w:val="0023251D"/>
    <w:rsid w:val="0023276D"/>
    <w:rsid w:val="00232835"/>
    <w:rsid w:val="002332A4"/>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74B"/>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634"/>
    <w:rsid w:val="00293E4A"/>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054"/>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C0"/>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178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9B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07DE5"/>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14D"/>
    <w:rsid w:val="00323435"/>
    <w:rsid w:val="00323BD6"/>
    <w:rsid w:val="0032424A"/>
    <w:rsid w:val="003254DA"/>
    <w:rsid w:val="00325736"/>
    <w:rsid w:val="0032614D"/>
    <w:rsid w:val="003261F3"/>
    <w:rsid w:val="003263BE"/>
    <w:rsid w:val="00326561"/>
    <w:rsid w:val="00326607"/>
    <w:rsid w:val="00326D71"/>
    <w:rsid w:val="00326F74"/>
    <w:rsid w:val="0032743C"/>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922"/>
    <w:rsid w:val="00335B8D"/>
    <w:rsid w:val="00335C1A"/>
    <w:rsid w:val="00335DC8"/>
    <w:rsid w:val="00336587"/>
    <w:rsid w:val="00336BB3"/>
    <w:rsid w:val="00336BC3"/>
    <w:rsid w:val="00337322"/>
    <w:rsid w:val="0033737D"/>
    <w:rsid w:val="00340611"/>
    <w:rsid w:val="00340C11"/>
    <w:rsid w:val="00342E13"/>
    <w:rsid w:val="00343A01"/>
    <w:rsid w:val="00343E9C"/>
    <w:rsid w:val="00344516"/>
    <w:rsid w:val="003449B4"/>
    <w:rsid w:val="00344A21"/>
    <w:rsid w:val="00344E8A"/>
    <w:rsid w:val="00344ED7"/>
    <w:rsid w:val="0034515D"/>
    <w:rsid w:val="0034532F"/>
    <w:rsid w:val="003456C0"/>
    <w:rsid w:val="003456D5"/>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2AA"/>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5B6"/>
    <w:rsid w:val="003929EF"/>
    <w:rsid w:val="00393225"/>
    <w:rsid w:val="00393352"/>
    <w:rsid w:val="00393B65"/>
    <w:rsid w:val="00393F47"/>
    <w:rsid w:val="00394622"/>
    <w:rsid w:val="00394DA7"/>
    <w:rsid w:val="00394F5A"/>
    <w:rsid w:val="00395615"/>
    <w:rsid w:val="0039603B"/>
    <w:rsid w:val="0039625E"/>
    <w:rsid w:val="00396434"/>
    <w:rsid w:val="003964BE"/>
    <w:rsid w:val="00396A3F"/>
    <w:rsid w:val="00396AD1"/>
    <w:rsid w:val="00397434"/>
    <w:rsid w:val="00397561"/>
    <w:rsid w:val="00397A9A"/>
    <w:rsid w:val="00397AB1"/>
    <w:rsid w:val="00397AED"/>
    <w:rsid w:val="00397C10"/>
    <w:rsid w:val="003A00EA"/>
    <w:rsid w:val="003A02F2"/>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6EA8"/>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A8"/>
    <w:rsid w:val="003C09F8"/>
    <w:rsid w:val="003C0DA0"/>
    <w:rsid w:val="003C0E12"/>
    <w:rsid w:val="003C0FBE"/>
    <w:rsid w:val="003C122A"/>
    <w:rsid w:val="003C15C5"/>
    <w:rsid w:val="003C180B"/>
    <w:rsid w:val="003C1828"/>
    <w:rsid w:val="003C1847"/>
    <w:rsid w:val="003C19D8"/>
    <w:rsid w:val="003C1D7E"/>
    <w:rsid w:val="003C1EA9"/>
    <w:rsid w:val="003C25B7"/>
    <w:rsid w:val="003C2F6C"/>
    <w:rsid w:val="003C3713"/>
    <w:rsid w:val="003C3740"/>
    <w:rsid w:val="003C3948"/>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451"/>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141"/>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C2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DFA"/>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E92"/>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600"/>
    <w:rsid w:val="00450AE3"/>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A8F"/>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5CB1"/>
    <w:rsid w:val="00486013"/>
    <w:rsid w:val="0048643A"/>
    <w:rsid w:val="00486565"/>
    <w:rsid w:val="004866C8"/>
    <w:rsid w:val="00486A57"/>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3BA"/>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0F5"/>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905"/>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51C2"/>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122"/>
    <w:rsid w:val="005224A1"/>
    <w:rsid w:val="005226D1"/>
    <w:rsid w:val="0052280F"/>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98C"/>
    <w:rsid w:val="00532C2D"/>
    <w:rsid w:val="00532D52"/>
    <w:rsid w:val="00533486"/>
    <w:rsid w:val="00533790"/>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796"/>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0F61"/>
    <w:rsid w:val="00561311"/>
    <w:rsid w:val="005613C1"/>
    <w:rsid w:val="00561844"/>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490"/>
    <w:rsid w:val="005708D5"/>
    <w:rsid w:val="00570A51"/>
    <w:rsid w:val="00570B9A"/>
    <w:rsid w:val="00570EEA"/>
    <w:rsid w:val="00571821"/>
    <w:rsid w:val="00571BA9"/>
    <w:rsid w:val="00571D25"/>
    <w:rsid w:val="00571DFF"/>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2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5CF"/>
    <w:rsid w:val="005D4705"/>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6FE"/>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486"/>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E6"/>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2CA3"/>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9C0"/>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C6"/>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0C6"/>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3E4"/>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187"/>
    <w:rsid w:val="00661B29"/>
    <w:rsid w:val="0066279A"/>
    <w:rsid w:val="00662A14"/>
    <w:rsid w:val="00662DA3"/>
    <w:rsid w:val="00663063"/>
    <w:rsid w:val="0066320B"/>
    <w:rsid w:val="006634E1"/>
    <w:rsid w:val="00664140"/>
    <w:rsid w:val="006644BA"/>
    <w:rsid w:val="00664AFB"/>
    <w:rsid w:val="00664CA5"/>
    <w:rsid w:val="00665012"/>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7F"/>
    <w:rsid w:val="006857AD"/>
    <w:rsid w:val="006858AD"/>
    <w:rsid w:val="00685F46"/>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1A29"/>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A13"/>
    <w:rsid w:val="006C4D15"/>
    <w:rsid w:val="006C511D"/>
    <w:rsid w:val="006C5514"/>
    <w:rsid w:val="006C5B97"/>
    <w:rsid w:val="006C62F3"/>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1B1"/>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2C1"/>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501"/>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1FB5"/>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D1A"/>
    <w:rsid w:val="00722DE5"/>
    <w:rsid w:val="007231A3"/>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E41"/>
    <w:rsid w:val="00730F29"/>
    <w:rsid w:val="00732815"/>
    <w:rsid w:val="007328C0"/>
    <w:rsid w:val="00732D8F"/>
    <w:rsid w:val="00732DB4"/>
    <w:rsid w:val="007330B0"/>
    <w:rsid w:val="007332DC"/>
    <w:rsid w:val="00733806"/>
    <w:rsid w:val="00733B7F"/>
    <w:rsid w:val="00733D91"/>
    <w:rsid w:val="00733EFE"/>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19"/>
    <w:rsid w:val="00753B27"/>
    <w:rsid w:val="00754139"/>
    <w:rsid w:val="007549E7"/>
    <w:rsid w:val="00754A38"/>
    <w:rsid w:val="00754B2F"/>
    <w:rsid w:val="00755D33"/>
    <w:rsid w:val="00756100"/>
    <w:rsid w:val="0075612D"/>
    <w:rsid w:val="00756487"/>
    <w:rsid w:val="007576A6"/>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6FED"/>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6FDA"/>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E7DC6"/>
    <w:rsid w:val="007F0B35"/>
    <w:rsid w:val="007F1075"/>
    <w:rsid w:val="007F10F1"/>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788"/>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60A2"/>
    <w:rsid w:val="008061A5"/>
    <w:rsid w:val="0080625D"/>
    <w:rsid w:val="00806445"/>
    <w:rsid w:val="00806918"/>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51D2"/>
    <w:rsid w:val="0081545B"/>
    <w:rsid w:val="00815686"/>
    <w:rsid w:val="00815E6E"/>
    <w:rsid w:val="0081656C"/>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2DA3"/>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30D"/>
    <w:rsid w:val="00860BAD"/>
    <w:rsid w:val="00861775"/>
    <w:rsid w:val="00861AFF"/>
    <w:rsid w:val="00861CCB"/>
    <w:rsid w:val="00862D5F"/>
    <w:rsid w:val="00863005"/>
    <w:rsid w:val="00863277"/>
    <w:rsid w:val="008632FF"/>
    <w:rsid w:val="008636A5"/>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25C4"/>
    <w:rsid w:val="008732F9"/>
    <w:rsid w:val="008735AD"/>
    <w:rsid w:val="008738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20"/>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A86"/>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55"/>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A1B"/>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34A"/>
    <w:rsid w:val="008D7919"/>
    <w:rsid w:val="008D7D7A"/>
    <w:rsid w:val="008D7FA3"/>
    <w:rsid w:val="008E0B3C"/>
    <w:rsid w:val="008E0E04"/>
    <w:rsid w:val="008E1014"/>
    <w:rsid w:val="008E1AEB"/>
    <w:rsid w:val="008E1BBD"/>
    <w:rsid w:val="008E1CB7"/>
    <w:rsid w:val="008E1D07"/>
    <w:rsid w:val="008E1D7D"/>
    <w:rsid w:val="008E1DAF"/>
    <w:rsid w:val="008E2107"/>
    <w:rsid w:val="008E2F78"/>
    <w:rsid w:val="008E2FC1"/>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0EE1"/>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75F"/>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2F5"/>
    <w:rsid w:val="00935E70"/>
    <w:rsid w:val="009362EA"/>
    <w:rsid w:val="009368CA"/>
    <w:rsid w:val="00936E24"/>
    <w:rsid w:val="009373FB"/>
    <w:rsid w:val="009376B8"/>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5E53"/>
    <w:rsid w:val="009460D6"/>
    <w:rsid w:val="009461B5"/>
    <w:rsid w:val="009466E5"/>
    <w:rsid w:val="00946BE2"/>
    <w:rsid w:val="00946C18"/>
    <w:rsid w:val="00946D41"/>
    <w:rsid w:val="0094705C"/>
    <w:rsid w:val="009470DA"/>
    <w:rsid w:val="0094762A"/>
    <w:rsid w:val="009476DC"/>
    <w:rsid w:val="00947C7D"/>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6913"/>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3E51"/>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456"/>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696"/>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363"/>
    <w:rsid w:val="009F04FD"/>
    <w:rsid w:val="009F0F93"/>
    <w:rsid w:val="009F0FA1"/>
    <w:rsid w:val="009F10C6"/>
    <w:rsid w:val="009F1E91"/>
    <w:rsid w:val="009F21D0"/>
    <w:rsid w:val="009F226F"/>
    <w:rsid w:val="009F3950"/>
    <w:rsid w:val="009F4073"/>
    <w:rsid w:val="009F4F37"/>
    <w:rsid w:val="009F5436"/>
    <w:rsid w:val="009F5B6F"/>
    <w:rsid w:val="009F60E8"/>
    <w:rsid w:val="009F62EE"/>
    <w:rsid w:val="009F71C6"/>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584"/>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EA4"/>
    <w:rsid w:val="00A31F58"/>
    <w:rsid w:val="00A32388"/>
    <w:rsid w:val="00A3247B"/>
    <w:rsid w:val="00A330C9"/>
    <w:rsid w:val="00A33384"/>
    <w:rsid w:val="00A333B7"/>
    <w:rsid w:val="00A336C4"/>
    <w:rsid w:val="00A33A74"/>
    <w:rsid w:val="00A34004"/>
    <w:rsid w:val="00A34129"/>
    <w:rsid w:val="00A3433B"/>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31A"/>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24A"/>
    <w:rsid w:val="00A83FEA"/>
    <w:rsid w:val="00A840F9"/>
    <w:rsid w:val="00A84320"/>
    <w:rsid w:val="00A8479C"/>
    <w:rsid w:val="00A847AA"/>
    <w:rsid w:val="00A84A22"/>
    <w:rsid w:val="00A852D7"/>
    <w:rsid w:val="00A85CFE"/>
    <w:rsid w:val="00A861DB"/>
    <w:rsid w:val="00A86878"/>
    <w:rsid w:val="00A86CD6"/>
    <w:rsid w:val="00A870D9"/>
    <w:rsid w:val="00A87961"/>
    <w:rsid w:val="00A90793"/>
    <w:rsid w:val="00A90DBA"/>
    <w:rsid w:val="00A912F4"/>
    <w:rsid w:val="00A91ADC"/>
    <w:rsid w:val="00A92335"/>
    <w:rsid w:val="00A923BC"/>
    <w:rsid w:val="00A923E3"/>
    <w:rsid w:val="00A924D1"/>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3E74"/>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39"/>
    <w:rsid w:val="00AE7357"/>
    <w:rsid w:val="00AE7629"/>
    <w:rsid w:val="00AF00AD"/>
    <w:rsid w:val="00AF060A"/>
    <w:rsid w:val="00AF18C6"/>
    <w:rsid w:val="00AF22A1"/>
    <w:rsid w:val="00AF2435"/>
    <w:rsid w:val="00AF2513"/>
    <w:rsid w:val="00AF2638"/>
    <w:rsid w:val="00AF2714"/>
    <w:rsid w:val="00AF2AF6"/>
    <w:rsid w:val="00AF2DD8"/>
    <w:rsid w:val="00AF2F98"/>
    <w:rsid w:val="00AF37D4"/>
    <w:rsid w:val="00AF40A4"/>
    <w:rsid w:val="00AF422C"/>
    <w:rsid w:val="00AF46EE"/>
    <w:rsid w:val="00AF4F82"/>
    <w:rsid w:val="00AF5362"/>
    <w:rsid w:val="00AF5ACD"/>
    <w:rsid w:val="00AF5DB3"/>
    <w:rsid w:val="00AF62EC"/>
    <w:rsid w:val="00AF68E4"/>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A25"/>
    <w:rsid w:val="00B24C1F"/>
    <w:rsid w:val="00B252C7"/>
    <w:rsid w:val="00B25EAE"/>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1F6B"/>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578AB"/>
    <w:rsid w:val="00B60201"/>
    <w:rsid w:val="00B605C8"/>
    <w:rsid w:val="00B60840"/>
    <w:rsid w:val="00B6086E"/>
    <w:rsid w:val="00B60A3D"/>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A43"/>
    <w:rsid w:val="00B800D6"/>
    <w:rsid w:val="00B802F8"/>
    <w:rsid w:val="00B806D2"/>
    <w:rsid w:val="00B80CF0"/>
    <w:rsid w:val="00B80CF7"/>
    <w:rsid w:val="00B80D1B"/>
    <w:rsid w:val="00B811E5"/>
    <w:rsid w:val="00B81228"/>
    <w:rsid w:val="00B81592"/>
    <w:rsid w:val="00B81D91"/>
    <w:rsid w:val="00B81DFB"/>
    <w:rsid w:val="00B81E48"/>
    <w:rsid w:val="00B81E4F"/>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879C8"/>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C22"/>
    <w:rsid w:val="00BC3D7E"/>
    <w:rsid w:val="00BC45DC"/>
    <w:rsid w:val="00BC4AAD"/>
    <w:rsid w:val="00BC4C89"/>
    <w:rsid w:val="00BC5937"/>
    <w:rsid w:val="00BC5DCA"/>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D7AF7"/>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21C3"/>
    <w:rsid w:val="00BF21D1"/>
    <w:rsid w:val="00BF249F"/>
    <w:rsid w:val="00BF258A"/>
    <w:rsid w:val="00BF37AD"/>
    <w:rsid w:val="00BF412B"/>
    <w:rsid w:val="00BF43F9"/>
    <w:rsid w:val="00BF44FD"/>
    <w:rsid w:val="00BF4F2F"/>
    <w:rsid w:val="00BF5AA9"/>
    <w:rsid w:val="00BF6096"/>
    <w:rsid w:val="00BF6097"/>
    <w:rsid w:val="00BF6141"/>
    <w:rsid w:val="00BF62CC"/>
    <w:rsid w:val="00BF6802"/>
    <w:rsid w:val="00BF68E9"/>
    <w:rsid w:val="00BF6DB4"/>
    <w:rsid w:val="00BF7176"/>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7EB"/>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113"/>
    <w:rsid w:val="00C3748E"/>
    <w:rsid w:val="00C374C5"/>
    <w:rsid w:val="00C376DA"/>
    <w:rsid w:val="00C37830"/>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87F9C"/>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C4C"/>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7F8"/>
    <w:rsid w:val="00CB2906"/>
    <w:rsid w:val="00CB2B67"/>
    <w:rsid w:val="00CB3088"/>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4FA"/>
    <w:rsid w:val="00CD4784"/>
    <w:rsid w:val="00CD49F6"/>
    <w:rsid w:val="00CD5180"/>
    <w:rsid w:val="00CD5233"/>
    <w:rsid w:val="00CD5670"/>
    <w:rsid w:val="00CD56AF"/>
    <w:rsid w:val="00CD56BE"/>
    <w:rsid w:val="00CD58F5"/>
    <w:rsid w:val="00CD5E88"/>
    <w:rsid w:val="00CD6259"/>
    <w:rsid w:val="00CD63CA"/>
    <w:rsid w:val="00CD67A9"/>
    <w:rsid w:val="00CD753D"/>
    <w:rsid w:val="00CD7746"/>
    <w:rsid w:val="00CD7747"/>
    <w:rsid w:val="00CD78C9"/>
    <w:rsid w:val="00CD7BAB"/>
    <w:rsid w:val="00CE07ED"/>
    <w:rsid w:val="00CE092A"/>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AC3"/>
    <w:rsid w:val="00CE5CB1"/>
    <w:rsid w:val="00CE5FE1"/>
    <w:rsid w:val="00CE609D"/>
    <w:rsid w:val="00CE60DF"/>
    <w:rsid w:val="00CE61AE"/>
    <w:rsid w:val="00CE6339"/>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83F"/>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9BD"/>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2E70"/>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5E6C"/>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4DC"/>
    <w:rsid w:val="00D8565F"/>
    <w:rsid w:val="00D85752"/>
    <w:rsid w:val="00D85A33"/>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4B3"/>
    <w:rsid w:val="00DA0BA6"/>
    <w:rsid w:val="00DA0BD0"/>
    <w:rsid w:val="00DA0D23"/>
    <w:rsid w:val="00DA16EA"/>
    <w:rsid w:val="00DA1B35"/>
    <w:rsid w:val="00DA2052"/>
    <w:rsid w:val="00DA24A0"/>
    <w:rsid w:val="00DA259D"/>
    <w:rsid w:val="00DA268F"/>
    <w:rsid w:val="00DA302F"/>
    <w:rsid w:val="00DA3709"/>
    <w:rsid w:val="00DA378F"/>
    <w:rsid w:val="00DA3C1B"/>
    <w:rsid w:val="00DA3CFB"/>
    <w:rsid w:val="00DA487F"/>
    <w:rsid w:val="00DA4BBD"/>
    <w:rsid w:val="00DA4CF8"/>
    <w:rsid w:val="00DA4FF1"/>
    <w:rsid w:val="00DA59D1"/>
    <w:rsid w:val="00DA5EF3"/>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8F3"/>
    <w:rsid w:val="00DC3F7B"/>
    <w:rsid w:val="00DC3FD4"/>
    <w:rsid w:val="00DC415E"/>
    <w:rsid w:val="00DC527E"/>
    <w:rsid w:val="00DC52B7"/>
    <w:rsid w:val="00DC53C2"/>
    <w:rsid w:val="00DC5B05"/>
    <w:rsid w:val="00DC5B3C"/>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8C6"/>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2B9"/>
    <w:rsid w:val="00DD6F22"/>
    <w:rsid w:val="00DD70DC"/>
    <w:rsid w:val="00DD7176"/>
    <w:rsid w:val="00DD764A"/>
    <w:rsid w:val="00DE0069"/>
    <w:rsid w:val="00DE05EB"/>
    <w:rsid w:val="00DE096C"/>
    <w:rsid w:val="00DE0AD3"/>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5FC"/>
    <w:rsid w:val="00DF2908"/>
    <w:rsid w:val="00DF29A3"/>
    <w:rsid w:val="00DF2E84"/>
    <w:rsid w:val="00DF312A"/>
    <w:rsid w:val="00DF3523"/>
    <w:rsid w:val="00DF38A7"/>
    <w:rsid w:val="00DF3A9D"/>
    <w:rsid w:val="00DF3F2B"/>
    <w:rsid w:val="00DF3F88"/>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3E01"/>
    <w:rsid w:val="00E0423D"/>
    <w:rsid w:val="00E042DA"/>
    <w:rsid w:val="00E04EC4"/>
    <w:rsid w:val="00E055C2"/>
    <w:rsid w:val="00E05CDB"/>
    <w:rsid w:val="00E05CFC"/>
    <w:rsid w:val="00E05FD6"/>
    <w:rsid w:val="00E063A9"/>
    <w:rsid w:val="00E0693C"/>
    <w:rsid w:val="00E073CF"/>
    <w:rsid w:val="00E07FB8"/>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7E8"/>
    <w:rsid w:val="00E30BD5"/>
    <w:rsid w:val="00E30BDC"/>
    <w:rsid w:val="00E31607"/>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668"/>
    <w:rsid w:val="00E40B24"/>
    <w:rsid w:val="00E40C48"/>
    <w:rsid w:val="00E40CD1"/>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1F3"/>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686"/>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1FDE"/>
    <w:rsid w:val="00EC20D0"/>
    <w:rsid w:val="00EC211A"/>
    <w:rsid w:val="00EC22C6"/>
    <w:rsid w:val="00EC2464"/>
    <w:rsid w:val="00EC2BCF"/>
    <w:rsid w:val="00EC2F4F"/>
    <w:rsid w:val="00EC301E"/>
    <w:rsid w:val="00EC30DC"/>
    <w:rsid w:val="00EC34A4"/>
    <w:rsid w:val="00EC3E10"/>
    <w:rsid w:val="00EC3F5F"/>
    <w:rsid w:val="00EC51C8"/>
    <w:rsid w:val="00EC528D"/>
    <w:rsid w:val="00EC53B4"/>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02"/>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5BB"/>
    <w:rsid w:val="00EF2964"/>
    <w:rsid w:val="00EF2B0A"/>
    <w:rsid w:val="00EF2B95"/>
    <w:rsid w:val="00EF2F74"/>
    <w:rsid w:val="00EF325A"/>
    <w:rsid w:val="00EF34F1"/>
    <w:rsid w:val="00EF37F9"/>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491"/>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712"/>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A39"/>
    <w:rsid w:val="00F40B3A"/>
    <w:rsid w:val="00F40C20"/>
    <w:rsid w:val="00F40E58"/>
    <w:rsid w:val="00F4123B"/>
    <w:rsid w:val="00F41445"/>
    <w:rsid w:val="00F418F3"/>
    <w:rsid w:val="00F420BD"/>
    <w:rsid w:val="00F42375"/>
    <w:rsid w:val="00F42613"/>
    <w:rsid w:val="00F42747"/>
    <w:rsid w:val="00F42816"/>
    <w:rsid w:val="00F42AF2"/>
    <w:rsid w:val="00F42E59"/>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77"/>
    <w:rsid w:val="00F61FEE"/>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0A6"/>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A18"/>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4013"/>
    <w:rsid w:val="00FD43E5"/>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3BB"/>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figc.getyourevent.onlin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gc.getyourevent.online/" TargetMode="External"/><Relationship Id="rId5" Type="http://schemas.openxmlformats.org/officeDocument/2006/relationships/webSettings" Target="webSettings.xml"/><Relationship Id="rId15" Type="http://schemas.openxmlformats.org/officeDocument/2006/relationships/hyperlink" Target="mailto:sportellomarche@lnd.it" TargetMode="External"/><Relationship Id="rId10" Type="http://schemas.openxmlformats.org/officeDocument/2006/relationships/hyperlink" Target="https://www.vivaticket.com/it/ticket/uefa-futsal-champions-league-finals-pesaro-2026-tournament-pass-8-10-may/298024"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vivaticket.com/it/ticket/uefa-futsal-champions-league-finals-pesaro-2026-tournament-pass-8-10-may/298024" TargetMode="External"/><Relationship Id="rId14" Type="http://schemas.openxmlformats.org/officeDocument/2006/relationships/hyperlink" Target="https://iscrizioni.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25</Pages>
  <Words>8477</Words>
  <Characters>48320</Characters>
  <Application>Microsoft Office Word</Application>
  <DocSecurity>0</DocSecurity>
  <Lines>402</Lines>
  <Paragraphs>113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56684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2026-04-08T13:32:00Z</cp:lastPrinted>
  <dcterms:created xsi:type="dcterms:W3CDTF">2026-04-08T13:32:00Z</dcterms:created>
  <dcterms:modified xsi:type="dcterms:W3CDTF">2026-04-08T13:33:00Z</dcterms:modified>
</cp:coreProperties>
</file>