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DD0D69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03B4A">
              <w:rPr>
                <w:rFonts w:ascii="Arial" w:hAnsi="Arial" w:cs="Arial"/>
                <w:color w:val="002060"/>
                <w:sz w:val="40"/>
                <w:szCs w:val="40"/>
              </w:rPr>
              <w:t>10</w:t>
            </w:r>
            <w:r w:rsidR="0060540A">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60540A">
              <w:rPr>
                <w:rFonts w:ascii="Arial" w:hAnsi="Arial" w:cs="Arial"/>
                <w:color w:val="002060"/>
                <w:sz w:val="40"/>
                <w:szCs w:val="40"/>
              </w:rPr>
              <w:t>05</w:t>
            </w:r>
            <w:r w:rsidR="00580BE5">
              <w:rPr>
                <w:rFonts w:ascii="Arial" w:hAnsi="Arial" w:cs="Arial"/>
                <w:color w:val="002060"/>
                <w:sz w:val="40"/>
                <w:szCs w:val="40"/>
              </w:rPr>
              <w:t>/</w:t>
            </w:r>
            <w:r w:rsidR="00F3715D">
              <w:rPr>
                <w:rFonts w:ascii="Arial" w:hAnsi="Arial" w:cs="Arial"/>
                <w:color w:val="002060"/>
                <w:sz w:val="40"/>
                <w:szCs w:val="40"/>
              </w:rPr>
              <w:t>0</w:t>
            </w:r>
            <w:r w:rsidR="0060540A">
              <w:rPr>
                <w:rFonts w:ascii="Arial" w:hAnsi="Arial" w:cs="Arial"/>
                <w:color w:val="002060"/>
                <w:sz w:val="40"/>
                <w:szCs w:val="40"/>
              </w:rPr>
              <w:t>5</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803E72"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585473A6" w:rsidR="00AC19D9" w:rsidRPr="00DE1EF7" w:rsidRDefault="00FD0027" w:rsidP="00DE0AD3">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D2EDC">
          <w:rPr>
            <w:noProof/>
            <w:webHidden/>
          </w:rPr>
          <w:t>1</w:t>
        </w:r>
        <w:r w:rsidR="00AC19D9" w:rsidRPr="00DE1EF7">
          <w:rPr>
            <w:noProof/>
            <w:webHidden/>
          </w:rPr>
          <w:fldChar w:fldCharType="end"/>
        </w:r>
      </w:hyperlink>
    </w:p>
    <w:p w14:paraId="112EDB38" w14:textId="1AFDAA3B" w:rsidR="00AC19D9" w:rsidRPr="00DE1EF7" w:rsidRDefault="00AC19D9" w:rsidP="00DE0AD3">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D2EDC">
          <w:rPr>
            <w:noProof/>
            <w:webHidden/>
          </w:rPr>
          <w:t>1</w:t>
        </w:r>
        <w:r w:rsidRPr="00DE1EF7">
          <w:rPr>
            <w:noProof/>
            <w:webHidden/>
          </w:rPr>
          <w:fldChar w:fldCharType="end"/>
        </w:r>
      </w:hyperlink>
    </w:p>
    <w:p w14:paraId="4D9CAD43" w14:textId="01D9050B" w:rsidR="00AC19D9" w:rsidRPr="00DE1EF7" w:rsidRDefault="00AC19D9" w:rsidP="00DE0AD3">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D2EDC">
          <w:rPr>
            <w:noProof/>
            <w:webHidden/>
          </w:rPr>
          <w:t>1</w:t>
        </w:r>
        <w:r w:rsidRPr="00DE1EF7">
          <w:rPr>
            <w:noProof/>
            <w:webHidden/>
          </w:rPr>
          <w:fldChar w:fldCharType="end"/>
        </w:r>
      </w:hyperlink>
    </w:p>
    <w:p w14:paraId="0EAFCCD8" w14:textId="4F5C66F4" w:rsidR="00AC19D9" w:rsidRPr="00DE1EF7" w:rsidRDefault="00AC19D9" w:rsidP="00DE0AD3">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D2EDC">
          <w:rPr>
            <w:noProof/>
            <w:webHidden/>
          </w:rPr>
          <w:t>2</w:t>
        </w:r>
        <w:r w:rsidRPr="00DE1EF7">
          <w:rPr>
            <w:noProof/>
            <w:webHidden/>
          </w:rPr>
          <w:fldChar w:fldCharType="end"/>
        </w:r>
      </w:hyperlink>
    </w:p>
    <w:p w14:paraId="0952245B" w14:textId="7EDCEAE3" w:rsidR="00AC19D9" w:rsidRPr="00DE1EF7" w:rsidRDefault="00AC19D9" w:rsidP="00DE0AD3">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D2EDC">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1585FDC9" w14:textId="77777777" w:rsidR="00852DA3" w:rsidRDefault="00852DA3"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D742BA9" w14:textId="77777777" w:rsidR="00450600" w:rsidRDefault="00450600" w:rsidP="00947C7D">
      <w:pPr>
        <w:tabs>
          <w:tab w:val="left" w:pos="1260"/>
        </w:tabs>
        <w:rPr>
          <w:rFonts w:ascii="Arial" w:hAnsi="Arial" w:cs="Arial"/>
          <w:color w:val="002060"/>
          <w:sz w:val="22"/>
          <w:szCs w:val="22"/>
        </w:rPr>
      </w:pPr>
    </w:p>
    <w:p w14:paraId="22A1F69F" w14:textId="77777777" w:rsidR="002950E1" w:rsidRPr="002950E1" w:rsidRDefault="002950E1" w:rsidP="002950E1">
      <w:pPr>
        <w:pStyle w:val="LndNormale1"/>
        <w:rPr>
          <w:b/>
          <w:color w:val="002060"/>
          <w:sz w:val="28"/>
          <w:szCs w:val="28"/>
        </w:rPr>
      </w:pPr>
      <w:r w:rsidRPr="002950E1">
        <w:rPr>
          <w:b/>
          <w:color w:val="002060"/>
          <w:sz w:val="28"/>
          <w:szCs w:val="28"/>
        </w:rPr>
        <w:t>CU n. 394 del 27.04.2026 LND</w:t>
      </w:r>
    </w:p>
    <w:p w14:paraId="4625846B" w14:textId="77777777" w:rsidR="002950E1" w:rsidRDefault="002950E1" w:rsidP="002950E1">
      <w:pPr>
        <w:pStyle w:val="LndNormale1"/>
        <w:rPr>
          <w:color w:val="002060"/>
        </w:rPr>
      </w:pPr>
    </w:p>
    <w:p w14:paraId="3A7EEC35" w14:textId="5165B6E0" w:rsidR="002950E1" w:rsidRPr="002950E1" w:rsidRDefault="002950E1" w:rsidP="002950E1">
      <w:pPr>
        <w:pStyle w:val="LndNormale1"/>
        <w:rPr>
          <w:color w:val="002060"/>
        </w:rPr>
      </w:pPr>
      <w:r w:rsidRPr="002950E1">
        <w:rPr>
          <w:color w:val="002060"/>
        </w:rPr>
        <w:t xml:space="preserve">Si trasmette, in allegato, il CU n. 197/A della F.I.G.C. inerente ad un chiarimento circa le modalità di presentazione delle candidature a Presidente Federale e Consigliere Federale, le quali potranno essere inviate a mezzo PEC all’indirizzo </w:t>
      </w:r>
      <w:hyperlink r:id="rId9" w:history="1">
        <w:r w:rsidRPr="002950E1">
          <w:rPr>
            <w:rStyle w:val="Collegamentoipertestuale"/>
            <w:color w:val="002060"/>
          </w:rPr>
          <w:t>segreteria.generale@pec.f.igc.it</w:t>
        </w:r>
      </w:hyperlink>
      <w:r w:rsidRPr="002950E1">
        <w:rPr>
          <w:color w:val="002060"/>
        </w:rPr>
        <w:t>, entro e non oltre le ore 23,59 del 13 maggio 2026, ovvero depositate presso la Segreteria Federale negli orari di ufficio, e comunque entro le ore 18,00.</w:t>
      </w:r>
    </w:p>
    <w:p w14:paraId="32387ACE" w14:textId="77777777" w:rsidR="002950E1" w:rsidRDefault="002950E1" w:rsidP="002950E1">
      <w:pPr>
        <w:pStyle w:val="LndNormale1"/>
        <w:rPr>
          <w:color w:val="002060"/>
        </w:rPr>
      </w:pPr>
    </w:p>
    <w:p w14:paraId="053783C4" w14:textId="77777777" w:rsidR="002950E1" w:rsidRPr="002950E1" w:rsidRDefault="002950E1" w:rsidP="002950E1">
      <w:pPr>
        <w:pStyle w:val="LndNormale1"/>
        <w:rPr>
          <w:color w:val="002060"/>
        </w:rPr>
      </w:pPr>
    </w:p>
    <w:p w14:paraId="3BCC0A9A" w14:textId="77777777" w:rsidR="002950E1" w:rsidRPr="002950E1" w:rsidRDefault="002950E1" w:rsidP="002950E1">
      <w:pPr>
        <w:pStyle w:val="LndNormale1"/>
        <w:rPr>
          <w:b/>
          <w:color w:val="002060"/>
          <w:sz w:val="28"/>
          <w:szCs w:val="28"/>
        </w:rPr>
      </w:pPr>
      <w:r w:rsidRPr="002950E1">
        <w:rPr>
          <w:b/>
          <w:color w:val="002060"/>
          <w:sz w:val="28"/>
          <w:szCs w:val="28"/>
        </w:rPr>
        <w:t>CU n. 395 del 27.04.2026 LND</w:t>
      </w:r>
    </w:p>
    <w:p w14:paraId="01096B0F" w14:textId="77777777" w:rsidR="002950E1" w:rsidRDefault="002950E1" w:rsidP="002950E1">
      <w:pPr>
        <w:pStyle w:val="LndNormale1"/>
        <w:rPr>
          <w:color w:val="002060"/>
        </w:rPr>
      </w:pPr>
    </w:p>
    <w:p w14:paraId="1DBF80A7" w14:textId="2855DCEE" w:rsidR="002950E1" w:rsidRPr="002950E1" w:rsidRDefault="002950E1" w:rsidP="002950E1">
      <w:pPr>
        <w:pStyle w:val="LndNormale1"/>
        <w:rPr>
          <w:color w:val="002060"/>
        </w:rPr>
      </w:pPr>
      <w:r w:rsidRPr="002950E1">
        <w:rPr>
          <w:color w:val="002060"/>
        </w:rPr>
        <w:t>Si trasmette, in allegato, il CU n. 198/A della F.I.G.C. inerente alla modifica degli artt. 31, 32, 39, 96, 99, 100, 101, 103, 113, e 114, delle NOIF:</w:t>
      </w:r>
    </w:p>
    <w:p w14:paraId="56B73DD0" w14:textId="77777777" w:rsidR="002950E1" w:rsidRDefault="002950E1" w:rsidP="002950E1">
      <w:pPr>
        <w:pStyle w:val="LndNormale1"/>
        <w:rPr>
          <w:color w:val="002060"/>
        </w:rPr>
      </w:pPr>
    </w:p>
    <w:p w14:paraId="56FA2DE6" w14:textId="77777777" w:rsidR="002950E1" w:rsidRPr="002950E1" w:rsidRDefault="002950E1" w:rsidP="002950E1">
      <w:pPr>
        <w:pStyle w:val="LndNormale1"/>
        <w:rPr>
          <w:color w:val="002060"/>
        </w:rPr>
      </w:pPr>
    </w:p>
    <w:p w14:paraId="4ECB48C7" w14:textId="77777777" w:rsidR="002950E1" w:rsidRPr="002950E1" w:rsidRDefault="002950E1" w:rsidP="002950E1">
      <w:pPr>
        <w:pStyle w:val="LndNormale1"/>
        <w:rPr>
          <w:b/>
          <w:color w:val="002060"/>
          <w:sz w:val="28"/>
          <w:szCs w:val="28"/>
        </w:rPr>
      </w:pPr>
      <w:r w:rsidRPr="002950E1">
        <w:rPr>
          <w:b/>
          <w:color w:val="002060"/>
          <w:sz w:val="28"/>
          <w:szCs w:val="28"/>
        </w:rPr>
        <w:t>CU n. 396 del 27.04.2026 LND</w:t>
      </w:r>
    </w:p>
    <w:p w14:paraId="41589DFC" w14:textId="77777777" w:rsidR="002950E1" w:rsidRDefault="002950E1" w:rsidP="002950E1">
      <w:pPr>
        <w:pStyle w:val="LndNormale1"/>
        <w:rPr>
          <w:color w:val="002060"/>
        </w:rPr>
      </w:pPr>
    </w:p>
    <w:p w14:paraId="67B3C991" w14:textId="615CD4B2" w:rsidR="002950E1" w:rsidRPr="002950E1" w:rsidRDefault="002950E1" w:rsidP="002950E1">
      <w:pPr>
        <w:pStyle w:val="LndNormale1"/>
        <w:rPr>
          <w:color w:val="002060"/>
        </w:rPr>
      </w:pPr>
      <w:r w:rsidRPr="002950E1">
        <w:rPr>
          <w:color w:val="002060"/>
        </w:rPr>
        <w:t>Si trasmette, in allegato, il CU n. 199/A della F.I.G.C. inerente alla modifica dell’art’ 30 del Regolamento della Lega Nazionale Dilettanti.</w:t>
      </w:r>
    </w:p>
    <w:p w14:paraId="7748A041" w14:textId="77777777" w:rsidR="002950E1" w:rsidRDefault="002950E1" w:rsidP="002950E1">
      <w:pPr>
        <w:pStyle w:val="LndNormale1"/>
        <w:rPr>
          <w:color w:val="002060"/>
        </w:rPr>
      </w:pPr>
    </w:p>
    <w:p w14:paraId="12ED0B60" w14:textId="77777777" w:rsidR="002950E1" w:rsidRPr="002950E1" w:rsidRDefault="002950E1" w:rsidP="002950E1">
      <w:pPr>
        <w:pStyle w:val="LndNormale1"/>
        <w:rPr>
          <w:color w:val="002060"/>
        </w:rPr>
      </w:pPr>
    </w:p>
    <w:p w14:paraId="3838E2FD" w14:textId="77777777" w:rsidR="002950E1" w:rsidRPr="002950E1" w:rsidRDefault="002950E1" w:rsidP="002950E1">
      <w:pPr>
        <w:pStyle w:val="LndNormale1"/>
        <w:rPr>
          <w:b/>
          <w:color w:val="002060"/>
          <w:sz w:val="28"/>
          <w:szCs w:val="28"/>
        </w:rPr>
      </w:pPr>
      <w:r w:rsidRPr="002950E1">
        <w:rPr>
          <w:b/>
          <w:color w:val="002060"/>
          <w:sz w:val="28"/>
          <w:szCs w:val="28"/>
        </w:rPr>
        <w:t>CU n. 399 del 27.04.2026 LND</w:t>
      </w:r>
    </w:p>
    <w:p w14:paraId="5F14E0F1" w14:textId="77777777" w:rsidR="002950E1" w:rsidRDefault="002950E1" w:rsidP="002950E1">
      <w:pPr>
        <w:pStyle w:val="LndNormale1"/>
        <w:rPr>
          <w:color w:val="002060"/>
        </w:rPr>
      </w:pPr>
    </w:p>
    <w:p w14:paraId="7968C3AC" w14:textId="7FB1B25F" w:rsidR="002950E1" w:rsidRPr="002950E1" w:rsidRDefault="002950E1" w:rsidP="002950E1">
      <w:pPr>
        <w:pStyle w:val="LndNormale1"/>
        <w:rPr>
          <w:color w:val="002060"/>
        </w:rPr>
      </w:pPr>
      <w:r w:rsidRPr="002950E1">
        <w:rPr>
          <w:color w:val="002060"/>
        </w:rPr>
        <w:t>Si trasmette, in allegato, il CU n. 202/A della F.I.G.C. inerente la deroga all’art. 72 delle NOIF, limitatamente alla stagione sportiva 2026/2027, che consente ai calciatori e calciatrici partecipanti ai Campionati dilettantistici, nazionali, regionali e provinciali maschili e femminili, nonché ai Campionati giovanili Juniores della L.N.D., di indossare per tutta la durata della stagione, una maglia recante sempre lo stesso numero, non necessariamente progressivo e che consente altresì ai calciatori e calciatrici partecipanti al Campionato Nazionale di Serie D e al Campionato Nazionale di Serie C Femminile, anche la presonalizzazione della maglia con il cognome.</w:t>
      </w:r>
    </w:p>
    <w:p w14:paraId="0A8B7206" w14:textId="77777777" w:rsidR="002950E1" w:rsidRDefault="002950E1" w:rsidP="00947C7D">
      <w:pPr>
        <w:tabs>
          <w:tab w:val="left" w:pos="1260"/>
        </w:tabs>
        <w:rPr>
          <w:rFonts w:ascii="Arial" w:hAnsi="Arial" w:cs="Arial"/>
          <w:color w:val="002060"/>
          <w:sz w:val="22"/>
          <w:szCs w:val="22"/>
        </w:rPr>
      </w:pPr>
    </w:p>
    <w:p w14:paraId="0AA018D0" w14:textId="77777777" w:rsidR="002950E1" w:rsidRPr="002950E1" w:rsidRDefault="002950E1" w:rsidP="00947C7D">
      <w:pPr>
        <w:tabs>
          <w:tab w:val="left" w:pos="1260"/>
        </w:tabs>
        <w:rPr>
          <w:rFonts w:ascii="Arial" w:hAnsi="Arial" w:cs="Arial"/>
          <w:color w:val="002060"/>
          <w:sz w:val="22"/>
          <w:szCs w:val="22"/>
        </w:rPr>
      </w:pPr>
    </w:p>
    <w:p w14:paraId="52AA059B" w14:textId="77777777" w:rsidR="002950E1" w:rsidRPr="002950E1" w:rsidRDefault="002950E1" w:rsidP="002950E1">
      <w:pPr>
        <w:pStyle w:val="LndNormale1"/>
        <w:rPr>
          <w:b/>
          <w:color w:val="002060"/>
          <w:sz w:val="28"/>
          <w:szCs w:val="28"/>
        </w:rPr>
      </w:pPr>
      <w:r w:rsidRPr="002950E1">
        <w:rPr>
          <w:b/>
          <w:color w:val="002060"/>
          <w:sz w:val="28"/>
          <w:szCs w:val="28"/>
        </w:rPr>
        <w:t>CU n. 402 del 27.04.2026 LND</w:t>
      </w:r>
    </w:p>
    <w:p w14:paraId="75EDF3F9" w14:textId="77777777" w:rsidR="002950E1" w:rsidRDefault="002950E1" w:rsidP="002950E1">
      <w:pPr>
        <w:pStyle w:val="LndNormale1"/>
        <w:rPr>
          <w:color w:val="002060"/>
        </w:rPr>
      </w:pPr>
    </w:p>
    <w:p w14:paraId="5FA5ED77" w14:textId="3F06761C" w:rsidR="002950E1" w:rsidRPr="002950E1" w:rsidRDefault="002950E1" w:rsidP="002950E1">
      <w:pPr>
        <w:pStyle w:val="LndNormale1"/>
        <w:rPr>
          <w:color w:val="002060"/>
        </w:rPr>
      </w:pPr>
      <w:r w:rsidRPr="002950E1">
        <w:rPr>
          <w:color w:val="002060"/>
        </w:rPr>
        <w:t>Si trasmette, in allegato, il CU n. 205A della F.I.G.C. inerente l’autorizzazione, in deroga agli artt. 31 e 32 delle NOIF ed alle ulteriori disposizioni federali, al tesseramento, in favore delle società di Puro Settore Giovanile dei calciatori/calciatrici “Giovani Dilettanti” della classe 2010, con vincolo annuale.</w:t>
      </w:r>
    </w:p>
    <w:p w14:paraId="238223F4" w14:textId="77777777" w:rsidR="002950E1" w:rsidRPr="002950E1" w:rsidRDefault="002950E1" w:rsidP="00947C7D">
      <w:pPr>
        <w:tabs>
          <w:tab w:val="left" w:pos="1260"/>
        </w:tabs>
        <w:rPr>
          <w:rFonts w:ascii="Arial" w:hAnsi="Arial" w:cs="Arial"/>
          <w:color w:val="002060"/>
          <w:sz w:val="22"/>
          <w:szCs w:val="22"/>
        </w:rPr>
      </w:pPr>
    </w:p>
    <w:p w14:paraId="052CD839" w14:textId="77777777" w:rsidR="002950E1" w:rsidRPr="002950E1" w:rsidRDefault="002950E1" w:rsidP="00947C7D">
      <w:pPr>
        <w:tabs>
          <w:tab w:val="left" w:pos="1260"/>
        </w:tabs>
        <w:rPr>
          <w:rFonts w:ascii="Arial" w:hAnsi="Arial" w:cs="Arial"/>
          <w:color w:val="002060"/>
          <w:sz w:val="22"/>
          <w:szCs w:val="22"/>
        </w:rPr>
      </w:pPr>
    </w:p>
    <w:p w14:paraId="09E9FAE3" w14:textId="086A90AF" w:rsidR="00BC3C22" w:rsidRPr="000E1E81" w:rsidRDefault="00BC5DCA" w:rsidP="000E1E81">
      <w:pPr>
        <w:pStyle w:val="TITOLOCAMPIONATO"/>
        <w:shd w:val="clear" w:color="auto" w:fill="002060"/>
        <w:spacing w:before="0" w:beforeAutospacing="0" w:after="0" w:afterAutospacing="0"/>
        <w:rPr>
          <w:color w:val="FFFFFF" w:themeColor="background1"/>
        </w:rPr>
      </w:pPr>
      <w:bookmarkStart w:id="3" w:name="_Toc536439831"/>
      <w:bookmarkStart w:id="4" w:name="_Toc66891193"/>
      <w:r>
        <w:rPr>
          <w:color w:val="FFFFFF" w:themeColor="background1"/>
        </w:rPr>
        <w:t xml:space="preserve">COMUNICAZIONI </w:t>
      </w:r>
      <w:r w:rsidR="00CB0BB9" w:rsidRPr="00DE1EF7">
        <w:rPr>
          <w:color w:val="FFFFFF" w:themeColor="background1"/>
        </w:rPr>
        <w:t>DELLA DIVISIONE CALCIO A CINQUE</w:t>
      </w:r>
      <w:bookmarkEnd w:id="3"/>
      <w:bookmarkEnd w:id="4"/>
    </w:p>
    <w:p w14:paraId="333A2CC9" w14:textId="77777777" w:rsidR="00BC3C22" w:rsidRDefault="00BC3C22"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Pr="005136C7" w:rsidRDefault="00CB507D" w:rsidP="0047674B">
      <w:pPr>
        <w:pStyle w:val="LndNormale1"/>
        <w:rPr>
          <w:rFonts w:cs="Arial"/>
          <w:color w:val="002060"/>
          <w:szCs w:val="22"/>
        </w:rPr>
      </w:pPr>
    </w:p>
    <w:p w14:paraId="7F9F86B0" w14:textId="77777777" w:rsidR="003D1451" w:rsidRPr="005136C7" w:rsidRDefault="003D1451"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36E5F1FB" w14:textId="4A8A1768" w:rsidR="001970C7" w:rsidRPr="00CE69A8" w:rsidRDefault="00387589" w:rsidP="00CE69A8">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1AC971C" w14:textId="77777777" w:rsidR="000E7DEF" w:rsidRDefault="000E7DEF" w:rsidP="00387589">
      <w:pPr>
        <w:pStyle w:val="LndNormale1"/>
        <w:rPr>
          <w:color w:val="002060"/>
        </w:rPr>
      </w:pPr>
    </w:p>
    <w:p w14:paraId="45FD0B19" w14:textId="77777777" w:rsidR="003A02FF" w:rsidRDefault="003A02FF" w:rsidP="00387589">
      <w:pPr>
        <w:pStyle w:val="LndNormale1"/>
        <w:rPr>
          <w:color w:val="002060"/>
        </w:rPr>
      </w:pPr>
    </w:p>
    <w:p w14:paraId="5BDE287A" w14:textId="7E53F472" w:rsidR="003A02FF" w:rsidRPr="00C27E5A" w:rsidRDefault="003A02FF" w:rsidP="003A02FF">
      <w:pPr>
        <w:pStyle w:val="LndNormale1"/>
        <w:rPr>
          <w:b/>
          <w:color w:val="002060"/>
          <w:sz w:val="28"/>
          <w:szCs w:val="28"/>
        </w:rPr>
      </w:pPr>
      <w:r>
        <w:rPr>
          <w:b/>
          <w:color w:val="002060"/>
          <w:sz w:val="28"/>
          <w:szCs w:val="28"/>
        </w:rPr>
        <w:lastRenderedPageBreak/>
        <w:t>CAMPIONATI SERIE C1, SERIE C2, SERIE D, FEMMINILE: GARE PLAY OFF E PLAY OUT IN PROGRAMMA VENERDI’ 8 MAGGIO 2026</w:t>
      </w:r>
    </w:p>
    <w:p w14:paraId="74C3B6D2" w14:textId="77777777" w:rsidR="003A02FF" w:rsidRPr="00C27E5A" w:rsidRDefault="003A02FF" w:rsidP="003A02FF">
      <w:pPr>
        <w:pStyle w:val="LndNormale1"/>
        <w:rPr>
          <w:color w:val="002060"/>
        </w:rPr>
      </w:pPr>
    </w:p>
    <w:p w14:paraId="1EA0E181" w14:textId="5E7ED990" w:rsidR="003A02FF" w:rsidRPr="003A02FF" w:rsidRDefault="003A02FF" w:rsidP="003A02FF">
      <w:pPr>
        <w:pStyle w:val="LndNormale1"/>
        <w:rPr>
          <w:color w:val="002060"/>
        </w:rPr>
      </w:pPr>
      <w:r>
        <w:rPr>
          <w:color w:val="002060"/>
        </w:rPr>
        <w:t xml:space="preserve">Preso atto che </w:t>
      </w:r>
      <w:r w:rsidRPr="006C3072">
        <w:rPr>
          <w:color w:val="002060"/>
          <w:u w:val="single"/>
        </w:rPr>
        <w:t>Venerdì 8 Maggio 2026</w:t>
      </w:r>
      <w:r>
        <w:rPr>
          <w:color w:val="002060"/>
        </w:rPr>
        <w:t xml:space="preserve"> a Pesaro si disputeranno le </w:t>
      </w:r>
      <w:r w:rsidRPr="003A02FF">
        <w:rPr>
          <w:color w:val="002060"/>
        </w:rPr>
        <w:t xml:space="preserve">Final Four della </w:t>
      </w:r>
      <w:r w:rsidRPr="006C3072">
        <w:rPr>
          <w:color w:val="002060"/>
          <w:u w:val="single"/>
        </w:rPr>
        <w:t>Uefa Futsal Champions League</w:t>
      </w:r>
      <w:r>
        <w:rPr>
          <w:color w:val="002060"/>
        </w:rPr>
        <w:t xml:space="preserve">, considerata l’eccezionalità e l’importanza dell’evento, </w:t>
      </w:r>
      <w:r w:rsidRPr="006C3072">
        <w:rPr>
          <w:b/>
          <w:bCs/>
          <w:color w:val="002060"/>
        </w:rPr>
        <w:t>le gare di play off e play out</w:t>
      </w:r>
      <w:r>
        <w:rPr>
          <w:color w:val="002060"/>
        </w:rPr>
        <w:t xml:space="preserve"> </w:t>
      </w:r>
      <w:r w:rsidR="006C3072">
        <w:rPr>
          <w:color w:val="002060"/>
        </w:rPr>
        <w:t xml:space="preserve">dei campionati in epigrafe, saranno calendarizzate d’ufficio </w:t>
      </w:r>
      <w:r w:rsidR="006C3072" w:rsidRPr="006C3072">
        <w:rPr>
          <w:b/>
          <w:bCs/>
          <w:color w:val="002060"/>
        </w:rPr>
        <w:t>SABATO 9 MAGGIO 2026</w:t>
      </w:r>
      <w:r w:rsidR="006C3072">
        <w:rPr>
          <w:color w:val="002060"/>
        </w:rPr>
        <w:t xml:space="preserve"> alle </w:t>
      </w:r>
      <w:r w:rsidR="006C3072" w:rsidRPr="006C3072">
        <w:rPr>
          <w:b/>
          <w:bCs/>
          <w:color w:val="002060"/>
        </w:rPr>
        <w:t>ore 15:00</w:t>
      </w:r>
      <w:r w:rsidR="006C3072">
        <w:rPr>
          <w:color w:val="002060"/>
        </w:rPr>
        <w:t>.</w:t>
      </w:r>
    </w:p>
    <w:p w14:paraId="4D322043" w14:textId="77777777" w:rsidR="00CE69A8" w:rsidRPr="005B050E" w:rsidRDefault="00CE69A8" w:rsidP="00387589">
      <w:pPr>
        <w:pStyle w:val="LndNormale1"/>
        <w:rPr>
          <w:color w:val="002060"/>
        </w:rPr>
      </w:pPr>
    </w:p>
    <w:p w14:paraId="1862F7D1" w14:textId="77777777" w:rsidR="005B050E" w:rsidRPr="005B050E" w:rsidRDefault="005B050E" w:rsidP="00387589">
      <w:pPr>
        <w:pStyle w:val="LndNormale1"/>
        <w:rPr>
          <w:color w:val="002060"/>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76E48DC" w14:textId="77777777" w:rsidR="00B44D81" w:rsidRDefault="00B44D81" w:rsidP="006F53CC">
      <w:pPr>
        <w:pStyle w:val="breakline"/>
        <w:rPr>
          <w:color w:val="002060"/>
        </w:rPr>
      </w:pPr>
    </w:p>
    <w:p w14:paraId="4989C060" w14:textId="77777777" w:rsidR="00817682" w:rsidRPr="00FB5904" w:rsidRDefault="00817682" w:rsidP="00817682">
      <w:pPr>
        <w:pStyle w:val="titolocampionato0"/>
        <w:shd w:val="clear" w:color="auto" w:fill="CCCCCC"/>
        <w:spacing w:before="80" w:after="40"/>
        <w:rPr>
          <w:color w:val="002060"/>
        </w:rPr>
      </w:pPr>
      <w:r w:rsidRPr="00FB5904">
        <w:rPr>
          <w:color w:val="002060"/>
        </w:rPr>
        <w:t>CALCIO A CINQUE SERIE C</w:t>
      </w:r>
      <w:r>
        <w:rPr>
          <w:color w:val="002060"/>
        </w:rPr>
        <w:t>1</w:t>
      </w:r>
    </w:p>
    <w:p w14:paraId="046E404E" w14:textId="77777777" w:rsidR="00817682" w:rsidRPr="00046569" w:rsidRDefault="00817682" w:rsidP="00817682">
      <w:pPr>
        <w:pStyle w:val="titoloprinc0"/>
        <w:rPr>
          <w:color w:val="002060"/>
        </w:rPr>
      </w:pPr>
      <w:r>
        <w:rPr>
          <w:color w:val="002060"/>
        </w:rPr>
        <w:t>PLAY OFF</w:t>
      </w:r>
    </w:p>
    <w:p w14:paraId="14A5949B" w14:textId="77777777" w:rsidR="00817682" w:rsidRDefault="00817682" w:rsidP="00817682">
      <w:pPr>
        <w:pStyle w:val="breakline"/>
        <w:rPr>
          <w:color w:val="002060"/>
        </w:rPr>
      </w:pPr>
    </w:p>
    <w:p w14:paraId="2F42AE7D"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seconde classificate avviene con le seguenti modalità e secondo la seguente formula:</w:t>
      </w:r>
    </w:p>
    <w:p w14:paraId="2DB3F4DC" w14:textId="77777777" w:rsidR="00B44D81" w:rsidRDefault="00B44D81" w:rsidP="00B44D81">
      <w:pPr>
        <w:numPr>
          <w:ilvl w:val="0"/>
          <w:numId w:val="30"/>
        </w:numPr>
        <w:rPr>
          <w:rFonts w:ascii="Arial" w:hAnsi="Arial" w:cs="Arial"/>
          <w:color w:val="002060"/>
          <w:sz w:val="22"/>
          <w:szCs w:val="22"/>
        </w:rPr>
      </w:pPr>
      <w:r>
        <w:rPr>
          <w:rFonts w:ascii="Arial" w:hAnsi="Arial" w:cs="Arial"/>
          <w:color w:val="002060"/>
          <w:sz w:val="22"/>
          <w:szCs w:val="22"/>
        </w:rPr>
        <w:t>Semifinale 2^ classificata – 5^ classificata regular season</w:t>
      </w:r>
    </w:p>
    <w:p w14:paraId="4C505580" w14:textId="77777777" w:rsidR="00817682" w:rsidRDefault="00817682" w:rsidP="00817682">
      <w:pPr>
        <w:pStyle w:val="Paragrafoelenco"/>
        <w:rPr>
          <w:rFonts w:ascii="Arial" w:hAnsi="Arial" w:cs="Arial"/>
          <w:b/>
          <w:iCs/>
          <w:color w:val="002060"/>
          <w:sz w:val="22"/>
          <w:szCs w:val="22"/>
        </w:rPr>
      </w:pPr>
    </w:p>
    <w:p w14:paraId="40ECF39B" w14:textId="77777777" w:rsidR="00817682" w:rsidRPr="00314462"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BAYER CAPPUCCINI</w:t>
      </w:r>
      <w:r w:rsidRPr="00314462">
        <w:rPr>
          <w:rFonts w:ascii="Arial" w:hAnsi="Arial" w:cs="Arial"/>
          <w:b/>
          <w:iCs/>
          <w:color w:val="002060"/>
          <w:sz w:val="22"/>
          <w:szCs w:val="22"/>
        </w:rPr>
        <w:t xml:space="preserve"> QUALIFICATO ALLA FINALE PLAY-OFF PER EFFETTO DEL DISTACCO PARI O SUPERIORE AI 10 PUNTI DALLA QUINTA CLASSIFICATA</w:t>
      </w:r>
      <w:r>
        <w:rPr>
          <w:rFonts w:ascii="Arial" w:hAnsi="Arial" w:cs="Arial"/>
          <w:b/>
          <w:iCs/>
          <w:color w:val="002060"/>
          <w:sz w:val="22"/>
          <w:szCs w:val="22"/>
        </w:rPr>
        <w:t xml:space="preserve"> MONTELUPONE CALCIO A 5</w:t>
      </w:r>
    </w:p>
    <w:p w14:paraId="5D4A4E8F" w14:textId="77777777" w:rsidR="00817682" w:rsidRPr="000E1DEE" w:rsidRDefault="00817682" w:rsidP="00817682">
      <w:pPr>
        <w:ind w:left="720"/>
        <w:rPr>
          <w:rFonts w:ascii="Arial" w:hAnsi="Arial" w:cs="Arial"/>
          <w:color w:val="002060"/>
          <w:sz w:val="22"/>
          <w:szCs w:val="22"/>
        </w:rPr>
      </w:pPr>
    </w:p>
    <w:p w14:paraId="67EC3441" w14:textId="5203F45D" w:rsidR="00B44D81" w:rsidRDefault="00B44D81" w:rsidP="00B44D81">
      <w:pPr>
        <w:numPr>
          <w:ilvl w:val="0"/>
          <w:numId w:val="30"/>
        </w:numPr>
        <w:rPr>
          <w:rFonts w:ascii="Arial" w:hAnsi="Arial" w:cs="Arial"/>
          <w:color w:val="002060"/>
          <w:sz w:val="22"/>
          <w:szCs w:val="22"/>
        </w:rPr>
      </w:pPr>
      <w:r>
        <w:rPr>
          <w:rFonts w:ascii="Arial" w:hAnsi="Arial" w:cs="Arial"/>
          <w:color w:val="002060"/>
          <w:sz w:val="22"/>
          <w:szCs w:val="22"/>
        </w:rPr>
        <w:t>Semifinale 3^ classificata – 4^ classificata regular season</w:t>
      </w:r>
    </w:p>
    <w:p w14:paraId="5BA5AE14" w14:textId="77777777" w:rsidR="00817682" w:rsidRDefault="00817682" w:rsidP="00817682">
      <w:pPr>
        <w:ind w:left="720"/>
        <w:rPr>
          <w:rFonts w:ascii="Arial" w:hAnsi="Arial" w:cs="Arial"/>
          <w:color w:val="002060"/>
          <w:sz w:val="22"/>
          <w:szCs w:val="22"/>
        </w:rPr>
      </w:pPr>
    </w:p>
    <w:p w14:paraId="7E141146" w14:textId="65A098AE" w:rsidR="00817682" w:rsidRDefault="00817682" w:rsidP="00B44D81">
      <w:pPr>
        <w:ind w:left="720"/>
        <w:rPr>
          <w:rFonts w:ascii="Arial" w:hAnsi="Arial" w:cs="Arial"/>
          <w:b/>
          <w:bCs/>
          <w:color w:val="002060"/>
          <w:sz w:val="22"/>
          <w:szCs w:val="22"/>
        </w:rPr>
      </w:pPr>
      <w:r w:rsidRPr="00760545">
        <w:rPr>
          <w:rFonts w:ascii="Arial" w:hAnsi="Arial" w:cs="Arial"/>
          <w:b/>
          <w:bCs/>
          <w:color w:val="002060"/>
          <w:sz w:val="22"/>
          <w:szCs w:val="22"/>
        </w:rPr>
        <w:t>CERRETO D’ESI ASD – ACSS MONDOLFO C5</w:t>
      </w:r>
      <w:r w:rsidR="00760545" w:rsidRPr="00760545">
        <w:rPr>
          <w:rFonts w:ascii="Arial" w:hAnsi="Arial" w:cs="Arial"/>
          <w:b/>
          <w:bCs/>
          <w:color w:val="002060"/>
          <w:sz w:val="22"/>
          <w:szCs w:val="22"/>
        </w:rPr>
        <w:tab/>
      </w:r>
      <w:r w:rsidR="00760545" w:rsidRPr="00760545">
        <w:rPr>
          <w:rFonts w:ascii="Arial" w:hAnsi="Arial" w:cs="Arial"/>
          <w:b/>
          <w:bCs/>
          <w:color w:val="002060"/>
          <w:sz w:val="22"/>
          <w:szCs w:val="22"/>
        </w:rPr>
        <w:tab/>
      </w:r>
      <w:r w:rsidR="00760545" w:rsidRPr="00760545">
        <w:rPr>
          <w:rFonts w:ascii="Arial" w:hAnsi="Arial" w:cs="Arial"/>
          <w:b/>
          <w:bCs/>
          <w:color w:val="002060"/>
          <w:sz w:val="22"/>
          <w:szCs w:val="22"/>
        </w:rPr>
        <w:tab/>
      </w:r>
      <w:r w:rsidR="00760545" w:rsidRPr="00760545">
        <w:rPr>
          <w:rFonts w:ascii="Arial" w:hAnsi="Arial" w:cs="Arial"/>
          <w:b/>
          <w:bCs/>
          <w:color w:val="002060"/>
          <w:sz w:val="22"/>
          <w:szCs w:val="22"/>
        </w:rPr>
        <w:tab/>
      </w:r>
      <w:r w:rsidR="00760545" w:rsidRPr="00760545">
        <w:rPr>
          <w:rFonts w:ascii="Arial" w:hAnsi="Arial" w:cs="Arial"/>
          <w:b/>
          <w:bCs/>
          <w:color w:val="002060"/>
          <w:sz w:val="22"/>
          <w:szCs w:val="22"/>
        </w:rPr>
        <w:tab/>
        <w:t>6-3</w:t>
      </w:r>
    </w:p>
    <w:p w14:paraId="53C61DC4" w14:textId="77777777" w:rsidR="006A1E46" w:rsidRPr="000E1DEE" w:rsidRDefault="006A1E46" w:rsidP="00817682">
      <w:pPr>
        <w:ind w:left="720"/>
        <w:rPr>
          <w:rFonts w:ascii="Arial" w:hAnsi="Arial" w:cs="Arial"/>
          <w:color w:val="002060"/>
          <w:sz w:val="22"/>
          <w:szCs w:val="22"/>
        </w:rPr>
      </w:pPr>
    </w:p>
    <w:p w14:paraId="0F4794E2" w14:textId="77777777" w:rsidR="00817682" w:rsidRPr="000E1DEE" w:rsidRDefault="00817682" w:rsidP="00817682">
      <w:pPr>
        <w:numPr>
          <w:ilvl w:val="0"/>
          <w:numId w:val="30"/>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8275055" w14:textId="77777777" w:rsidR="00817682" w:rsidRDefault="00817682" w:rsidP="00817682">
      <w:pPr>
        <w:pStyle w:val="Corpodeltesto2"/>
        <w:spacing w:after="0" w:line="240" w:lineRule="auto"/>
        <w:rPr>
          <w:rFonts w:ascii="Arial" w:hAnsi="Arial" w:cs="Arial"/>
          <w:color w:val="002060"/>
        </w:rPr>
      </w:pPr>
    </w:p>
    <w:p w14:paraId="49C409A2" w14:textId="6D6AA40B" w:rsidR="00760545" w:rsidRDefault="00760545" w:rsidP="00760545">
      <w:pPr>
        <w:ind w:left="720"/>
        <w:jc w:val="center"/>
        <w:rPr>
          <w:rFonts w:ascii="Arial" w:hAnsi="Arial" w:cs="Arial"/>
          <w:b/>
          <w:bCs/>
          <w:color w:val="002060"/>
          <w:sz w:val="22"/>
          <w:szCs w:val="22"/>
        </w:rPr>
      </w:pPr>
      <w:r>
        <w:rPr>
          <w:rFonts w:ascii="Arial" w:hAnsi="Arial" w:cs="Arial"/>
          <w:b/>
          <w:bCs/>
          <w:color w:val="002060"/>
          <w:sz w:val="22"/>
          <w:szCs w:val="22"/>
        </w:rPr>
        <w:t>BA</w:t>
      </w:r>
      <w:r w:rsidR="00DE277B">
        <w:rPr>
          <w:rFonts w:ascii="Arial" w:hAnsi="Arial" w:cs="Arial"/>
          <w:b/>
          <w:bCs/>
          <w:color w:val="002060"/>
          <w:sz w:val="22"/>
          <w:szCs w:val="22"/>
        </w:rPr>
        <w:t>YER CAPPUCCINI – CERRETO D’ESI ASD</w:t>
      </w:r>
    </w:p>
    <w:p w14:paraId="00B26F96" w14:textId="77777777" w:rsidR="00760545" w:rsidRPr="00314462" w:rsidRDefault="00760545" w:rsidP="00760545">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14462">
        <w:rPr>
          <w:rFonts w:ascii="Arial" w:hAnsi="Arial" w:cs="Arial"/>
          <w:b/>
          <w:bCs/>
          <w:i/>
          <w:iCs/>
          <w:color w:val="002060"/>
          <w:sz w:val="22"/>
          <w:szCs w:val="22"/>
        </w:rPr>
        <w:t>/05/202</w:t>
      </w:r>
      <w:r>
        <w:rPr>
          <w:rFonts w:ascii="Arial" w:hAnsi="Arial" w:cs="Arial"/>
          <w:b/>
          <w:bCs/>
          <w:i/>
          <w:iCs/>
          <w:color w:val="002060"/>
          <w:sz w:val="22"/>
          <w:szCs w:val="22"/>
        </w:rPr>
        <w:t>6</w:t>
      </w:r>
      <w:r w:rsidRPr="00314462">
        <w:rPr>
          <w:rFonts w:ascii="Arial" w:hAnsi="Arial" w:cs="Arial"/>
          <w:b/>
          <w:bCs/>
          <w:i/>
          <w:iCs/>
          <w:color w:val="002060"/>
          <w:sz w:val="22"/>
          <w:szCs w:val="22"/>
        </w:rPr>
        <w:t xml:space="preserve">, ore </w:t>
      </w:r>
      <w:r>
        <w:rPr>
          <w:rFonts w:ascii="Arial" w:hAnsi="Arial" w:cs="Arial"/>
          <w:b/>
          <w:bCs/>
          <w:i/>
          <w:iCs/>
          <w:color w:val="002060"/>
          <w:sz w:val="22"/>
          <w:szCs w:val="22"/>
        </w:rPr>
        <w:t>15:00</w:t>
      </w:r>
    </w:p>
    <w:p w14:paraId="4679CD41" w14:textId="77777777" w:rsidR="00760545" w:rsidRPr="00546731" w:rsidRDefault="00760545" w:rsidP="00817682">
      <w:pPr>
        <w:pStyle w:val="Corpodeltesto2"/>
        <w:spacing w:after="0" w:line="240" w:lineRule="auto"/>
        <w:rPr>
          <w:rFonts w:ascii="Arial" w:hAnsi="Arial" w:cs="Arial"/>
          <w:color w:val="002060"/>
        </w:rPr>
      </w:pPr>
    </w:p>
    <w:p w14:paraId="2741A97E" w14:textId="77777777" w:rsidR="00817682" w:rsidRDefault="00817682" w:rsidP="00817682">
      <w:pPr>
        <w:pStyle w:val="Corpodeltesto2"/>
        <w:spacing w:after="0" w:line="240" w:lineRule="auto"/>
        <w:jc w:val="both"/>
        <w:rPr>
          <w:rFonts w:ascii="Arial" w:hAnsi="Arial" w:cs="Arial"/>
          <w:b/>
          <w:color w:val="002060"/>
          <w:sz w:val="22"/>
          <w:szCs w:val="22"/>
        </w:rPr>
      </w:pPr>
      <w:r w:rsidRPr="00546731">
        <w:rPr>
          <w:rFonts w:ascii="Arial" w:hAnsi="Arial" w:cs="Arial"/>
          <w:b/>
          <w:color w:val="002060"/>
          <w:sz w:val="22"/>
          <w:szCs w:val="22"/>
        </w:rPr>
        <w:t xml:space="preserve">La squadra vincente l’incontro unico di cui al punto </w:t>
      </w:r>
      <w:r>
        <w:rPr>
          <w:rFonts w:ascii="Arial" w:hAnsi="Arial" w:cs="Arial"/>
          <w:b/>
          <w:color w:val="002060"/>
          <w:sz w:val="22"/>
          <w:szCs w:val="22"/>
        </w:rPr>
        <w:t>c</w:t>
      </w:r>
      <w:r w:rsidRPr="00546731">
        <w:rPr>
          <w:rFonts w:ascii="Arial" w:hAnsi="Arial" w:cs="Arial"/>
          <w:b/>
          <w:color w:val="002060"/>
          <w:sz w:val="22"/>
          <w:szCs w:val="22"/>
        </w:rPr>
        <w:t xml:space="preserve">) si intende classificata al 2° posto del girone ed acquisisce il diritto sportivo alla partecipazione alla fase spareggi-promozione. </w:t>
      </w:r>
    </w:p>
    <w:p w14:paraId="1D100DBC" w14:textId="77777777" w:rsidR="00817682" w:rsidRDefault="00817682" w:rsidP="00817682">
      <w:pPr>
        <w:pStyle w:val="Corpodeltesto2"/>
        <w:spacing w:after="0" w:line="240" w:lineRule="auto"/>
        <w:jc w:val="both"/>
        <w:rPr>
          <w:rFonts w:ascii="Arial" w:hAnsi="Arial" w:cs="Arial"/>
          <w:b/>
          <w:color w:val="002060"/>
          <w:sz w:val="22"/>
          <w:szCs w:val="22"/>
        </w:rPr>
      </w:pPr>
    </w:p>
    <w:p w14:paraId="0BEB994D" w14:textId="77777777" w:rsidR="00817682" w:rsidRPr="00046569" w:rsidRDefault="00817682" w:rsidP="00817682">
      <w:pPr>
        <w:pStyle w:val="titoloprinc0"/>
        <w:rPr>
          <w:color w:val="002060"/>
        </w:rPr>
      </w:pPr>
      <w:r>
        <w:rPr>
          <w:color w:val="002060"/>
        </w:rPr>
        <w:t>PLAY OUT</w:t>
      </w:r>
    </w:p>
    <w:p w14:paraId="6864D4B2" w14:textId="77777777" w:rsidR="00817682" w:rsidRDefault="00817682" w:rsidP="00817682">
      <w:pPr>
        <w:pStyle w:val="Corpodeltesto2"/>
        <w:spacing w:after="0" w:line="240" w:lineRule="auto"/>
        <w:jc w:val="both"/>
        <w:rPr>
          <w:rFonts w:ascii="Arial" w:hAnsi="Arial" w:cs="Arial"/>
          <w:b/>
          <w:color w:val="002060"/>
          <w:sz w:val="22"/>
          <w:szCs w:val="22"/>
        </w:rPr>
      </w:pPr>
    </w:p>
    <w:p w14:paraId="7F4093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che saranno retrocesse in Serie C2 avviene con le seguenti modalità e secondo la seguente formula:</w:t>
      </w:r>
    </w:p>
    <w:p w14:paraId="6B6A18E2" w14:textId="77777777" w:rsidR="00817682" w:rsidRPr="007C2A99" w:rsidRDefault="00817682" w:rsidP="00817682">
      <w:pPr>
        <w:rPr>
          <w:rFonts w:ascii="Arial" w:hAnsi="Arial" w:cs="Arial"/>
          <w:b/>
          <w:bCs/>
          <w:color w:val="002060"/>
          <w:sz w:val="24"/>
          <w:szCs w:val="24"/>
          <w:u w:val="single"/>
        </w:rPr>
      </w:pPr>
    </w:p>
    <w:p w14:paraId="60499601" w14:textId="77777777" w:rsidR="00817682" w:rsidRDefault="00817682" w:rsidP="00817682">
      <w:pPr>
        <w:pStyle w:val="Paragrafoelenco"/>
        <w:numPr>
          <w:ilvl w:val="0"/>
          <w:numId w:val="31"/>
        </w:numPr>
        <w:jc w:val="both"/>
        <w:rPr>
          <w:rFonts w:ascii="Arial" w:hAnsi="Arial" w:cs="Arial"/>
          <w:color w:val="002060"/>
          <w:sz w:val="22"/>
          <w:szCs w:val="22"/>
        </w:rPr>
      </w:pPr>
      <w:r w:rsidRPr="00CF41D4">
        <w:rPr>
          <w:rFonts w:ascii="Arial" w:hAnsi="Arial" w:cs="Arial"/>
          <w:color w:val="002060"/>
          <w:sz w:val="22"/>
          <w:szCs w:val="22"/>
        </w:rPr>
        <w:lastRenderedPageBreak/>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10 punti l’incontro di play out non verrà disputato e la società tredicesima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020C809B" w14:textId="77777777" w:rsidR="00817682" w:rsidRDefault="00817682" w:rsidP="00817682">
      <w:pPr>
        <w:pStyle w:val="Paragrafoelenco"/>
        <w:jc w:val="both"/>
        <w:rPr>
          <w:rFonts w:ascii="Arial" w:hAnsi="Arial" w:cs="Arial"/>
          <w:color w:val="002060"/>
          <w:sz w:val="22"/>
          <w:szCs w:val="22"/>
        </w:rPr>
      </w:pPr>
    </w:p>
    <w:p w14:paraId="34AE5E6D" w14:textId="77777777" w:rsidR="00817682" w:rsidRPr="008E2FCE"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TRE TORRI A.S.D.</w:t>
      </w:r>
      <w:r w:rsidRPr="008E2FCE">
        <w:rPr>
          <w:rFonts w:ascii="Arial" w:hAnsi="Arial" w:cs="Arial"/>
          <w:b/>
          <w:iCs/>
          <w:color w:val="002060"/>
          <w:sz w:val="22"/>
          <w:szCs w:val="22"/>
        </w:rPr>
        <w:t xml:space="preserve"> QUALIFICAT</w:t>
      </w:r>
      <w:r>
        <w:rPr>
          <w:rFonts w:ascii="Arial" w:hAnsi="Arial" w:cs="Arial"/>
          <w:b/>
          <w:iCs/>
          <w:color w:val="002060"/>
          <w:sz w:val="22"/>
          <w:szCs w:val="22"/>
        </w:rPr>
        <w:t>O</w:t>
      </w:r>
      <w:r w:rsidRPr="008E2FCE">
        <w:rPr>
          <w:rFonts w:ascii="Arial" w:hAnsi="Arial" w:cs="Arial"/>
          <w:b/>
          <w:iCs/>
          <w:color w:val="002060"/>
          <w:sz w:val="22"/>
          <w:szCs w:val="22"/>
        </w:rPr>
        <w:t xml:space="preserve"> ALLA FINALE PLAY-OUT PER EFFETTO DEL DISTACCO PARI O SUPERIORE AI 10 PUNTI DALLA TREDICESIMA CLASSIFICATA</w:t>
      </w:r>
      <w:r>
        <w:rPr>
          <w:rFonts w:ascii="Arial" w:hAnsi="Arial" w:cs="Arial"/>
          <w:b/>
          <w:iCs/>
          <w:color w:val="002060"/>
          <w:sz w:val="22"/>
          <w:szCs w:val="22"/>
        </w:rPr>
        <w:t xml:space="preserve"> LUCREZIA CALCIO A 5</w:t>
      </w:r>
    </w:p>
    <w:p w14:paraId="20694435" w14:textId="77777777" w:rsidR="00817682" w:rsidRPr="00CF41D4" w:rsidRDefault="00817682" w:rsidP="00817682">
      <w:pPr>
        <w:pStyle w:val="Paragrafoelenco"/>
        <w:jc w:val="both"/>
        <w:rPr>
          <w:rFonts w:ascii="Arial" w:hAnsi="Arial" w:cs="Arial"/>
          <w:color w:val="002060"/>
          <w:sz w:val="22"/>
          <w:szCs w:val="22"/>
        </w:rPr>
      </w:pPr>
    </w:p>
    <w:p w14:paraId="016A701D" w14:textId="77777777" w:rsidR="00817682" w:rsidRDefault="00817682" w:rsidP="00817682">
      <w:pPr>
        <w:pStyle w:val="Paragrafoelenco"/>
        <w:numPr>
          <w:ilvl w:val="0"/>
          <w:numId w:val="31"/>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6B5BA741" w14:textId="77777777" w:rsidR="00817682" w:rsidRDefault="00817682" w:rsidP="00817682">
      <w:pPr>
        <w:pStyle w:val="Paragrafoelenco"/>
        <w:jc w:val="both"/>
        <w:rPr>
          <w:rFonts w:ascii="Arial" w:hAnsi="Arial" w:cs="Arial"/>
          <w:color w:val="002060"/>
          <w:sz w:val="22"/>
          <w:szCs w:val="22"/>
        </w:rPr>
      </w:pPr>
    </w:p>
    <w:p w14:paraId="362C5496" w14:textId="77777777" w:rsidR="00817682"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U.S. FORTUNA FANO – FUTSAL MONTURANO</w:t>
      </w:r>
    </w:p>
    <w:p w14:paraId="5DB5D9FA" w14:textId="77777777" w:rsidR="00817682" w:rsidRPr="00314462"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14462">
        <w:rPr>
          <w:rFonts w:ascii="Arial" w:hAnsi="Arial" w:cs="Arial"/>
          <w:b/>
          <w:bCs/>
          <w:i/>
          <w:iCs/>
          <w:color w:val="002060"/>
          <w:sz w:val="22"/>
          <w:szCs w:val="22"/>
        </w:rPr>
        <w:t>/05/202</w:t>
      </w:r>
      <w:r>
        <w:rPr>
          <w:rFonts w:ascii="Arial" w:hAnsi="Arial" w:cs="Arial"/>
          <w:b/>
          <w:bCs/>
          <w:i/>
          <w:iCs/>
          <w:color w:val="002060"/>
          <w:sz w:val="22"/>
          <w:szCs w:val="22"/>
        </w:rPr>
        <w:t>6</w:t>
      </w:r>
      <w:r w:rsidRPr="00314462">
        <w:rPr>
          <w:rFonts w:ascii="Arial" w:hAnsi="Arial" w:cs="Arial"/>
          <w:b/>
          <w:bCs/>
          <w:i/>
          <w:iCs/>
          <w:color w:val="002060"/>
          <w:sz w:val="22"/>
          <w:szCs w:val="22"/>
        </w:rPr>
        <w:t xml:space="preserve">, ore </w:t>
      </w:r>
      <w:r>
        <w:rPr>
          <w:rFonts w:ascii="Arial" w:hAnsi="Arial" w:cs="Arial"/>
          <w:b/>
          <w:bCs/>
          <w:i/>
          <w:iCs/>
          <w:color w:val="002060"/>
          <w:sz w:val="22"/>
          <w:szCs w:val="22"/>
        </w:rPr>
        <w:t>15:00</w:t>
      </w:r>
    </w:p>
    <w:p w14:paraId="247843B5" w14:textId="77777777" w:rsidR="00817682" w:rsidRPr="003A02FF" w:rsidRDefault="00817682" w:rsidP="00817682">
      <w:pPr>
        <w:rPr>
          <w:rFonts w:ascii="Arial" w:hAnsi="Arial" w:cs="Arial"/>
          <w:color w:val="002060"/>
          <w:sz w:val="22"/>
          <w:szCs w:val="22"/>
        </w:rPr>
      </w:pPr>
    </w:p>
    <w:p w14:paraId="34CA4235" w14:textId="77777777" w:rsidR="00817682" w:rsidRPr="000E1DEE" w:rsidRDefault="00817682" w:rsidP="00817682">
      <w:pPr>
        <w:numPr>
          <w:ilvl w:val="0"/>
          <w:numId w:val="31"/>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4E5AC1B8" w14:textId="77777777" w:rsidR="00817682" w:rsidRPr="00546731" w:rsidRDefault="00817682" w:rsidP="00817682">
      <w:pPr>
        <w:ind w:left="928"/>
        <w:rPr>
          <w:rFonts w:ascii="Arial" w:hAnsi="Arial" w:cs="Arial"/>
          <w:color w:val="002060"/>
        </w:rPr>
      </w:pPr>
    </w:p>
    <w:p w14:paraId="0AC6A137" w14:textId="77777777"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b) e </w:t>
      </w:r>
      <w:r>
        <w:rPr>
          <w:rFonts w:ascii="Arial" w:hAnsi="Arial" w:cs="Arial"/>
          <w:b/>
          <w:color w:val="002060"/>
        </w:rPr>
        <w:t>c</w:t>
      </w:r>
      <w:r w:rsidRPr="00546731">
        <w:rPr>
          <w:rFonts w:ascii="Arial" w:hAnsi="Arial" w:cs="Arial"/>
          <w:b/>
          <w:color w:val="002060"/>
        </w:rPr>
        <w:t>) vengono classificate all’undicesimo, dodicesimo e tredicesimo posto e retrocedono al campionato inferiore.</w:t>
      </w:r>
    </w:p>
    <w:p w14:paraId="012367A4" w14:textId="77777777" w:rsidR="00817682" w:rsidRDefault="00817682" w:rsidP="00817682">
      <w:pPr>
        <w:pStyle w:val="Corpodeltesto2"/>
        <w:spacing w:after="0" w:line="240" w:lineRule="auto"/>
        <w:jc w:val="both"/>
        <w:rPr>
          <w:rFonts w:ascii="Arial" w:hAnsi="Arial" w:cs="Arial"/>
          <w:b/>
          <w:color w:val="002060"/>
          <w:sz w:val="22"/>
          <w:szCs w:val="22"/>
        </w:rPr>
      </w:pPr>
    </w:p>
    <w:p w14:paraId="4A042D9C" w14:textId="77777777" w:rsidR="00817682" w:rsidRPr="00046569" w:rsidRDefault="00817682" w:rsidP="00817682">
      <w:pPr>
        <w:pStyle w:val="titoloprinc0"/>
        <w:rPr>
          <w:color w:val="002060"/>
        </w:rPr>
      </w:pPr>
      <w:r>
        <w:rPr>
          <w:color w:val="002060"/>
        </w:rPr>
        <w:t>PROGRAMMA GARE</w:t>
      </w:r>
    </w:p>
    <w:p w14:paraId="1413788B" w14:textId="77777777" w:rsidR="00817682" w:rsidRDefault="00817682" w:rsidP="00817682">
      <w:pPr>
        <w:pStyle w:val="Corpodeltesto2"/>
        <w:spacing w:after="0" w:line="240" w:lineRule="auto"/>
        <w:jc w:val="both"/>
        <w:rPr>
          <w:rFonts w:ascii="Arial" w:hAnsi="Arial" w:cs="Arial"/>
          <w:b/>
          <w:color w:val="002060"/>
          <w:sz w:val="22"/>
          <w:szCs w:val="22"/>
        </w:rPr>
      </w:pPr>
    </w:p>
    <w:p w14:paraId="1B5665EF" w14:textId="77777777" w:rsidR="00D325E7" w:rsidRPr="004A2907" w:rsidRDefault="00D325E7" w:rsidP="00D325E7">
      <w:pPr>
        <w:pStyle w:val="sottotitolocampionato10"/>
        <w:rPr>
          <w:color w:val="002060"/>
        </w:rPr>
      </w:pPr>
      <w:r>
        <w:rPr>
          <w:color w:val="002060"/>
        </w:rPr>
        <w:t xml:space="preserve">PLAY OFF </w:t>
      </w:r>
      <w:r w:rsidRPr="004A2907">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D325E7" w:rsidRPr="004A2907" w14:paraId="1878A4A6" w14:textId="77777777" w:rsidTr="00137D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13274" w14:textId="77777777" w:rsidR="00D325E7" w:rsidRPr="004A2907" w:rsidRDefault="00D325E7" w:rsidP="00137D72">
            <w:pPr>
              <w:pStyle w:val="headertabella0"/>
              <w:rPr>
                <w:color w:val="002060"/>
              </w:rPr>
            </w:pPr>
            <w:r w:rsidRPr="004A290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9618F" w14:textId="77777777" w:rsidR="00D325E7" w:rsidRPr="004A2907" w:rsidRDefault="00D325E7" w:rsidP="00137D72">
            <w:pPr>
              <w:pStyle w:val="headertabella0"/>
              <w:rPr>
                <w:color w:val="002060"/>
              </w:rPr>
            </w:pPr>
            <w:r w:rsidRPr="004A290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30877D" w14:textId="77777777" w:rsidR="00D325E7" w:rsidRPr="004A2907" w:rsidRDefault="00D325E7" w:rsidP="00137D72">
            <w:pPr>
              <w:pStyle w:val="headertabella0"/>
              <w:rPr>
                <w:color w:val="002060"/>
              </w:rPr>
            </w:pPr>
            <w:r w:rsidRPr="004A290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A8667" w14:textId="77777777" w:rsidR="00D325E7" w:rsidRPr="004A2907" w:rsidRDefault="00D325E7" w:rsidP="00137D72">
            <w:pPr>
              <w:pStyle w:val="headertabella0"/>
              <w:rPr>
                <w:color w:val="002060"/>
              </w:rPr>
            </w:pPr>
            <w:r w:rsidRPr="004A290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2D58A" w14:textId="77777777" w:rsidR="00D325E7" w:rsidRPr="004A2907" w:rsidRDefault="00D325E7" w:rsidP="00137D72">
            <w:pPr>
              <w:pStyle w:val="headertabella0"/>
              <w:rPr>
                <w:color w:val="002060"/>
              </w:rPr>
            </w:pPr>
            <w:r w:rsidRPr="004A290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6EAD8" w14:textId="77777777" w:rsidR="00D325E7" w:rsidRPr="004A2907" w:rsidRDefault="00D325E7" w:rsidP="00137D72">
            <w:pPr>
              <w:pStyle w:val="headertabella0"/>
              <w:rPr>
                <w:color w:val="002060"/>
              </w:rPr>
            </w:pPr>
            <w:proofErr w:type="spellStart"/>
            <w:r w:rsidRPr="004A2907">
              <w:rPr>
                <w:color w:val="002060"/>
              </w:rPr>
              <w:t>Localita'</w:t>
            </w:r>
            <w:proofErr w:type="spellEnd"/>
            <w:r w:rsidRPr="004A290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C46E4" w14:textId="77777777" w:rsidR="00D325E7" w:rsidRPr="004A2907" w:rsidRDefault="00D325E7" w:rsidP="00137D72">
            <w:pPr>
              <w:pStyle w:val="headertabella0"/>
              <w:rPr>
                <w:color w:val="002060"/>
              </w:rPr>
            </w:pPr>
            <w:r w:rsidRPr="004A2907">
              <w:rPr>
                <w:color w:val="002060"/>
              </w:rPr>
              <w:t>Indirizzo Impianto</w:t>
            </w:r>
          </w:p>
        </w:tc>
      </w:tr>
      <w:tr w:rsidR="00D325E7" w:rsidRPr="004A2907" w14:paraId="15283EF8" w14:textId="77777777" w:rsidTr="00137D7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5125AE" w14:textId="77777777" w:rsidR="00D325E7" w:rsidRPr="004A2907" w:rsidRDefault="00D325E7" w:rsidP="00137D72">
            <w:pPr>
              <w:pStyle w:val="rowtabella0"/>
              <w:rPr>
                <w:color w:val="002060"/>
              </w:rPr>
            </w:pPr>
            <w:r w:rsidRPr="004A2907">
              <w:rPr>
                <w:color w:val="002060"/>
              </w:rPr>
              <w:t>BAYER CAPPUCCINI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F78F3" w14:textId="77777777" w:rsidR="00D325E7" w:rsidRPr="004A2907" w:rsidRDefault="00D325E7" w:rsidP="00137D72">
            <w:pPr>
              <w:pStyle w:val="rowtabella0"/>
              <w:rPr>
                <w:color w:val="002060"/>
              </w:rPr>
            </w:pPr>
            <w:r w:rsidRPr="004A2907">
              <w:rPr>
                <w:color w:val="002060"/>
              </w:rPr>
              <w:t>CERRETO D ESI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FDBF7" w14:textId="77777777" w:rsidR="00D325E7" w:rsidRPr="004A2907" w:rsidRDefault="00D325E7" w:rsidP="00137D72">
            <w:pPr>
              <w:pStyle w:val="rowtabella0"/>
              <w:jc w:val="center"/>
              <w:rPr>
                <w:color w:val="002060"/>
              </w:rPr>
            </w:pPr>
            <w:r w:rsidRPr="004A290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67CD5" w14:textId="77777777" w:rsidR="00D325E7" w:rsidRPr="004A2907" w:rsidRDefault="00D325E7" w:rsidP="00137D72">
            <w:pPr>
              <w:pStyle w:val="rowtabella0"/>
              <w:rPr>
                <w:color w:val="002060"/>
              </w:rPr>
            </w:pPr>
            <w:r w:rsidRPr="004A2907">
              <w:rPr>
                <w:color w:val="002060"/>
              </w:rPr>
              <w:t>09/05/2026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FFB2A7" w14:textId="77777777" w:rsidR="00D325E7" w:rsidRPr="004A2907" w:rsidRDefault="00D325E7" w:rsidP="00137D72">
            <w:pPr>
              <w:pStyle w:val="rowtabella0"/>
              <w:rPr>
                <w:color w:val="002060"/>
              </w:rPr>
            </w:pPr>
            <w:r w:rsidRPr="004A2907">
              <w:rPr>
                <w:color w:val="002060"/>
              </w:rPr>
              <w:t>5286 PALESTRA C.SPORTIVO"DON BOSCO"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7557C9" w14:textId="77777777" w:rsidR="00D325E7" w:rsidRPr="004A2907" w:rsidRDefault="00D325E7" w:rsidP="00137D72">
            <w:pPr>
              <w:pStyle w:val="rowtabella0"/>
              <w:rPr>
                <w:color w:val="002060"/>
              </w:rPr>
            </w:pPr>
            <w:r w:rsidRPr="004A2907">
              <w:rPr>
                <w:color w:val="002060"/>
              </w:rPr>
              <w:t>MACERATA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56674" w14:textId="77777777" w:rsidR="00D325E7" w:rsidRPr="004A2907" w:rsidRDefault="00D325E7" w:rsidP="00137D72">
            <w:pPr>
              <w:pStyle w:val="rowtabella0"/>
              <w:rPr>
                <w:color w:val="002060"/>
              </w:rPr>
            </w:pPr>
            <w:r w:rsidRPr="004A2907">
              <w:rPr>
                <w:color w:val="002060"/>
              </w:rPr>
              <w:t>VIA ALFIERI SNC</w:t>
            </w:r>
          </w:p>
        </w:tc>
      </w:tr>
    </w:tbl>
    <w:p w14:paraId="440466DE" w14:textId="77777777" w:rsidR="00D325E7" w:rsidRPr="004A2907" w:rsidRDefault="00D325E7" w:rsidP="00D325E7">
      <w:pPr>
        <w:pStyle w:val="breakline"/>
        <w:rPr>
          <w:rFonts w:eastAsiaTheme="minorEastAsia"/>
          <w:color w:val="002060"/>
        </w:rPr>
      </w:pPr>
    </w:p>
    <w:p w14:paraId="77EB2404" w14:textId="77777777" w:rsidR="00D325E7" w:rsidRPr="004A2907" w:rsidRDefault="00D325E7" w:rsidP="00D325E7">
      <w:pPr>
        <w:pStyle w:val="breakline"/>
        <w:rPr>
          <w:color w:val="002060"/>
        </w:rPr>
      </w:pPr>
    </w:p>
    <w:p w14:paraId="12D1B7B3" w14:textId="77777777" w:rsidR="00D325E7" w:rsidRPr="004A2907" w:rsidRDefault="00D325E7" w:rsidP="00D325E7">
      <w:pPr>
        <w:pStyle w:val="sottotitolocampionato10"/>
        <w:rPr>
          <w:color w:val="002060"/>
        </w:rPr>
      </w:pPr>
      <w:r>
        <w:rPr>
          <w:color w:val="002060"/>
        </w:rPr>
        <w:t xml:space="preserve">PLAY OUT </w:t>
      </w:r>
      <w:r w:rsidRPr="004A290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25E7" w:rsidRPr="004A2907" w14:paraId="78278847" w14:textId="77777777" w:rsidTr="00137D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10674" w14:textId="77777777" w:rsidR="00D325E7" w:rsidRPr="004A2907" w:rsidRDefault="00D325E7" w:rsidP="00137D72">
            <w:pPr>
              <w:pStyle w:val="headertabella0"/>
              <w:rPr>
                <w:color w:val="002060"/>
              </w:rPr>
            </w:pPr>
            <w:r w:rsidRPr="004A290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13AFF" w14:textId="77777777" w:rsidR="00D325E7" w:rsidRPr="004A2907" w:rsidRDefault="00D325E7" w:rsidP="00137D72">
            <w:pPr>
              <w:pStyle w:val="headertabella0"/>
              <w:rPr>
                <w:color w:val="002060"/>
              </w:rPr>
            </w:pPr>
            <w:r w:rsidRPr="004A290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144F2" w14:textId="77777777" w:rsidR="00D325E7" w:rsidRPr="004A2907" w:rsidRDefault="00D325E7" w:rsidP="00137D72">
            <w:pPr>
              <w:pStyle w:val="headertabella0"/>
              <w:rPr>
                <w:color w:val="002060"/>
              </w:rPr>
            </w:pPr>
            <w:r w:rsidRPr="004A290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EB894" w14:textId="77777777" w:rsidR="00D325E7" w:rsidRPr="004A2907" w:rsidRDefault="00D325E7" w:rsidP="00137D72">
            <w:pPr>
              <w:pStyle w:val="headertabella0"/>
              <w:rPr>
                <w:color w:val="002060"/>
              </w:rPr>
            </w:pPr>
            <w:r w:rsidRPr="004A290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BD63D" w14:textId="77777777" w:rsidR="00D325E7" w:rsidRPr="004A2907" w:rsidRDefault="00D325E7" w:rsidP="00137D72">
            <w:pPr>
              <w:pStyle w:val="headertabella0"/>
              <w:rPr>
                <w:color w:val="002060"/>
              </w:rPr>
            </w:pPr>
            <w:r w:rsidRPr="004A290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6BF26" w14:textId="77777777" w:rsidR="00D325E7" w:rsidRPr="004A2907" w:rsidRDefault="00D325E7" w:rsidP="00137D72">
            <w:pPr>
              <w:pStyle w:val="headertabella0"/>
              <w:rPr>
                <w:color w:val="002060"/>
              </w:rPr>
            </w:pPr>
            <w:proofErr w:type="spellStart"/>
            <w:r w:rsidRPr="004A2907">
              <w:rPr>
                <w:color w:val="002060"/>
              </w:rPr>
              <w:t>Localita'</w:t>
            </w:r>
            <w:proofErr w:type="spellEnd"/>
            <w:r w:rsidRPr="004A290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FD83E" w14:textId="77777777" w:rsidR="00D325E7" w:rsidRPr="004A2907" w:rsidRDefault="00D325E7" w:rsidP="00137D72">
            <w:pPr>
              <w:pStyle w:val="headertabella0"/>
              <w:rPr>
                <w:color w:val="002060"/>
              </w:rPr>
            </w:pPr>
            <w:r w:rsidRPr="004A2907">
              <w:rPr>
                <w:color w:val="002060"/>
              </w:rPr>
              <w:t>Indirizzo Impianto</w:t>
            </w:r>
          </w:p>
        </w:tc>
      </w:tr>
      <w:tr w:rsidR="00D325E7" w:rsidRPr="004A2907" w14:paraId="0C623025" w14:textId="77777777" w:rsidTr="00137D7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FA4101E" w14:textId="77777777" w:rsidR="00D325E7" w:rsidRPr="004A2907" w:rsidRDefault="00D325E7" w:rsidP="00137D72">
            <w:pPr>
              <w:pStyle w:val="rowtabella0"/>
              <w:rPr>
                <w:color w:val="002060"/>
              </w:rPr>
            </w:pPr>
            <w:r w:rsidRPr="004A2907">
              <w:rPr>
                <w:color w:val="002060"/>
              </w:rPr>
              <w:t>U.S. FORTUNA FANO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0B2058" w14:textId="77777777" w:rsidR="00D325E7" w:rsidRPr="004A2907" w:rsidRDefault="00D325E7" w:rsidP="00137D72">
            <w:pPr>
              <w:pStyle w:val="rowtabella0"/>
              <w:rPr>
                <w:color w:val="002060"/>
              </w:rPr>
            </w:pPr>
            <w:r w:rsidRPr="004A2907">
              <w:rPr>
                <w:color w:val="002060"/>
              </w:rPr>
              <w:t>FUTSAL MONTURANO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E4BAD0" w14:textId="77777777" w:rsidR="00D325E7" w:rsidRPr="004A2907" w:rsidRDefault="00D325E7" w:rsidP="00137D72">
            <w:pPr>
              <w:pStyle w:val="rowtabella0"/>
              <w:jc w:val="center"/>
              <w:rPr>
                <w:color w:val="002060"/>
              </w:rPr>
            </w:pPr>
            <w:r w:rsidRPr="004A290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FBEAB" w14:textId="77777777" w:rsidR="00D325E7" w:rsidRPr="004A2907" w:rsidRDefault="00D325E7" w:rsidP="00137D72">
            <w:pPr>
              <w:pStyle w:val="rowtabella0"/>
              <w:rPr>
                <w:color w:val="002060"/>
              </w:rPr>
            </w:pPr>
            <w:r w:rsidRPr="004A2907">
              <w:rPr>
                <w:color w:val="002060"/>
              </w:rPr>
              <w:t>09/05/2026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A25853" w14:textId="77777777" w:rsidR="00D325E7" w:rsidRPr="004A2907" w:rsidRDefault="00D325E7" w:rsidP="00137D72">
            <w:pPr>
              <w:pStyle w:val="rowtabella0"/>
              <w:rPr>
                <w:color w:val="002060"/>
              </w:rPr>
            </w:pPr>
            <w:r w:rsidRPr="004A2907">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233673" w14:textId="77777777" w:rsidR="00D325E7" w:rsidRPr="004A2907" w:rsidRDefault="00D325E7" w:rsidP="00137D72">
            <w:pPr>
              <w:pStyle w:val="rowtabella0"/>
              <w:rPr>
                <w:color w:val="002060"/>
              </w:rPr>
            </w:pPr>
            <w:r w:rsidRPr="004A2907">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ECD2DE" w14:textId="77777777" w:rsidR="00D325E7" w:rsidRPr="004A2907" w:rsidRDefault="00D325E7" w:rsidP="00137D72">
            <w:pPr>
              <w:pStyle w:val="rowtabella0"/>
              <w:rPr>
                <w:color w:val="002060"/>
              </w:rPr>
            </w:pPr>
            <w:r w:rsidRPr="004A2907">
              <w:rPr>
                <w:color w:val="002060"/>
              </w:rPr>
              <w:t>VIA VILLA TOMBARI</w:t>
            </w:r>
          </w:p>
        </w:tc>
      </w:tr>
    </w:tbl>
    <w:p w14:paraId="1A2BBF4B" w14:textId="77777777" w:rsidR="00D325E7" w:rsidRDefault="00D325E7" w:rsidP="00817682">
      <w:pPr>
        <w:pStyle w:val="Corpodeltesto2"/>
        <w:spacing w:after="0" w:line="240" w:lineRule="auto"/>
        <w:jc w:val="both"/>
        <w:rPr>
          <w:rFonts w:ascii="Arial" w:hAnsi="Arial" w:cs="Arial"/>
          <w:b/>
          <w:color w:val="002060"/>
          <w:sz w:val="22"/>
          <w:szCs w:val="22"/>
        </w:rPr>
      </w:pPr>
    </w:p>
    <w:p w14:paraId="6B29ECA9" w14:textId="77777777" w:rsidR="00A3691F" w:rsidRPr="00B92253" w:rsidRDefault="00A3691F" w:rsidP="00A3691F">
      <w:pPr>
        <w:pStyle w:val="titoloprinc0"/>
        <w:rPr>
          <w:color w:val="002060"/>
        </w:rPr>
      </w:pPr>
      <w:r w:rsidRPr="00B92253">
        <w:rPr>
          <w:color w:val="002060"/>
        </w:rPr>
        <w:t>RISULTATI</w:t>
      </w:r>
    </w:p>
    <w:p w14:paraId="4268FA51" w14:textId="77777777" w:rsidR="00A3691F" w:rsidRPr="00B92253" w:rsidRDefault="00A3691F" w:rsidP="00A3691F">
      <w:pPr>
        <w:pStyle w:val="breakline"/>
        <w:rPr>
          <w:color w:val="002060"/>
        </w:rPr>
      </w:pPr>
    </w:p>
    <w:p w14:paraId="5057D70F" w14:textId="77777777" w:rsidR="00A3691F" w:rsidRPr="00B92253" w:rsidRDefault="00A3691F" w:rsidP="00A3691F">
      <w:pPr>
        <w:pStyle w:val="sottotitolocampionato10"/>
        <w:rPr>
          <w:color w:val="002060"/>
        </w:rPr>
      </w:pPr>
      <w:r w:rsidRPr="00B92253">
        <w:rPr>
          <w:color w:val="002060"/>
        </w:rPr>
        <w:t>RISULTATI UFFICIALI GARE DEL 04/05/2026</w:t>
      </w:r>
    </w:p>
    <w:p w14:paraId="54E227ED" w14:textId="77777777" w:rsidR="00A3691F" w:rsidRPr="00A3691F" w:rsidRDefault="00A3691F" w:rsidP="00A3691F">
      <w:pPr>
        <w:pStyle w:val="sottotitolocampionato20"/>
        <w:spacing w:before="0" w:beforeAutospacing="0" w:after="0" w:afterAutospacing="0"/>
        <w:rPr>
          <w:rFonts w:ascii="Arial" w:hAnsi="Arial" w:cs="Arial"/>
          <w:color w:val="002060"/>
          <w:sz w:val="20"/>
          <w:szCs w:val="20"/>
        </w:rPr>
      </w:pPr>
      <w:r w:rsidRPr="00A3691F">
        <w:rPr>
          <w:rFonts w:ascii="Arial" w:hAnsi="Arial" w:cs="Arial"/>
          <w:color w:val="002060"/>
          <w:sz w:val="20"/>
          <w:szCs w:val="20"/>
        </w:rPr>
        <w:t>Si trascrivono qui di seguito i risultati ufficiali delle gare disputate</w:t>
      </w:r>
    </w:p>
    <w:p w14:paraId="032281E6" w14:textId="77777777" w:rsidR="00A3691F" w:rsidRPr="00B92253" w:rsidRDefault="00A3691F" w:rsidP="00A3691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691F" w:rsidRPr="00B92253" w14:paraId="2CC70C98" w14:textId="77777777" w:rsidTr="00137D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691F" w:rsidRPr="00B92253" w14:paraId="28405F98" w14:textId="77777777" w:rsidTr="00137D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DFD04" w14:textId="77777777" w:rsidR="00A3691F" w:rsidRPr="00B92253" w:rsidRDefault="00A3691F" w:rsidP="00137D72">
                  <w:pPr>
                    <w:pStyle w:val="headertabella0"/>
                    <w:rPr>
                      <w:color w:val="002060"/>
                    </w:rPr>
                  </w:pPr>
                  <w:r w:rsidRPr="00B92253">
                    <w:rPr>
                      <w:color w:val="002060"/>
                    </w:rPr>
                    <w:t>GIRONE SF - 1 Giornata - A</w:t>
                  </w:r>
                </w:p>
              </w:tc>
            </w:tr>
            <w:tr w:rsidR="00A3691F" w:rsidRPr="00B92253" w14:paraId="0F28409B" w14:textId="77777777" w:rsidTr="00137D7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A00C3B" w14:textId="77777777" w:rsidR="00A3691F" w:rsidRPr="00B92253" w:rsidRDefault="00A3691F" w:rsidP="00137D72">
                  <w:pPr>
                    <w:pStyle w:val="rowtabella0"/>
                    <w:rPr>
                      <w:color w:val="002060"/>
                    </w:rPr>
                  </w:pPr>
                  <w:r w:rsidRPr="00B92253">
                    <w:rPr>
                      <w:color w:val="002060"/>
                    </w:rPr>
                    <w:t>CERRETO D ESI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020E3F" w14:textId="77777777" w:rsidR="00A3691F" w:rsidRPr="00B92253" w:rsidRDefault="00A3691F" w:rsidP="00137D72">
                  <w:pPr>
                    <w:pStyle w:val="rowtabella0"/>
                    <w:rPr>
                      <w:color w:val="002060"/>
                    </w:rPr>
                  </w:pPr>
                  <w:r w:rsidRPr="00B92253">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E9666B" w14:textId="77777777" w:rsidR="00A3691F" w:rsidRPr="00B92253" w:rsidRDefault="00A3691F" w:rsidP="00137D72">
                  <w:pPr>
                    <w:pStyle w:val="rowtabella0"/>
                    <w:jc w:val="center"/>
                    <w:rPr>
                      <w:color w:val="002060"/>
                    </w:rPr>
                  </w:pPr>
                  <w:r w:rsidRPr="00B92253">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0B076A" w14:textId="77777777" w:rsidR="00A3691F" w:rsidRPr="00B92253" w:rsidRDefault="00A3691F" w:rsidP="00137D72">
                  <w:pPr>
                    <w:pStyle w:val="rowtabella0"/>
                    <w:jc w:val="center"/>
                    <w:rPr>
                      <w:color w:val="002060"/>
                    </w:rPr>
                  </w:pPr>
                  <w:r w:rsidRPr="00B92253">
                    <w:rPr>
                      <w:color w:val="002060"/>
                    </w:rPr>
                    <w:t> </w:t>
                  </w:r>
                </w:p>
              </w:tc>
            </w:tr>
          </w:tbl>
          <w:p w14:paraId="16433EA5" w14:textId="77777777" w:rsidR="00A3691F" w:rsidRPr="00B92253" w:rsidRDefault="00A3691F" w:rsidP="00137D72">
            <w:pPr>
              <w:rPr>
                <w:color w:val="002060"/>
              </w:rPr>
            </w:pPr>
          </w:p>
        </w:tc>
      </w:tr>
    </w:tbl>
    <w:p w14:paraId="6B3AF616" w14:textId="77777777" w:rsidR="00A3691F" w:rsidRPr="00B92253" w:rsidRDefault="00A3691F" w:rsidP="00A3691F">
      <w:pPr>
        <w:pStyle w:val="breakline"/>
        <w:rPr>
          <w:rFonts w:eastAsiaTheme="minorEastAsia"/>
          <w:color w:val="002060"/>
        </w:rPr>
      </w:pPr>
    </w:p>
    <w:p w14:paraId="4FFFA626" w14:textId="77777777" w:rsidR="00A3691F" w:rsidRPr="00B92253" w:rsidRDefault="00A3691F" w:rsidP="00A3691F">
      <w:pPr>
        <w:pStyle w:val="breakline"/>
        <w:rPr>
          <w:color w:val="002060"/>
        </w:rPr>
      </w:pPr>
    </w:p>
    <w:p w14:paraId="1D95D8E6" w14:textId="77777777" w:rsidR="00A3691F" w:rsidRPr="00B92253" w:rsidRDefault="00A3691F" w:rsidP="00A3691F">
      <w:pPr>
        <w:pStyle w:val="titoloprinc0"/>
        <w:rPr>
          <w:color w:val="002060"/>
        </w:rPr>
      </w:pPr>
      <w:r w:rsidRPr="00B92253">
        <w:rPr>
          <w:color w:val="002060"/>
        </w:rPr>
        <w:t>GIUDICE SPORTIVO</w:t>
      </w:r>
    </w:p>
    <w:p w14:paraId="18AEA1E9" w14:textId="77777777" w:rsidR="00A3691F" w:rsidRPr="00B92253" w:rsidRDefault="00A3691F" w:rsidP="00A3691F">
      <w:pPr>
        <w:pStyle w:val="diffida"/>
        <w:rPr>
          <w:color w:val="002060"/>
        </w:rPr>
      </w:pPr>
      <w:r w:rsidRPr="00B92253">
        <w:rPr>
          <w:color w:val="002060"/>
        </w:rPr>
        <w:lastRenderedPageBreak/>
        <w:t>Il Giudice Sportivo Avv. Agnese Lazzaretti, con l'assistenza del Segretario Angelo Castellana, nella seduta del 05/05/2026, ha adottato le decisioni che di seguito integralmente si riportano:</w:t>
      </w:r>
    </w:p>
    <w:p w14:paraId="7E861D84" w14:textId="77777777" w:rsidR="00A3691F" w:rsidRPr="00B92253" w:rsidRDefault="00A3691F" w:rsidP="00A3691F">
      <w:pPr>
        <w:pStyle w:val="titolo10"/>
        <w:rPr>
          <w:color w:val="002060"/>
        </w:rPr>
      </w:pPr>
      <w:r w:rsidRPr="00B92253">
        <w:rPr>
          <w:color w:val="002060"/>
        </w:rPr>
        <w:t xml:space="preserve">GARE DEL 4/ 5/2026 </w:t>
      </w:r>
    </w:p>
    <w:p w14:paraId="7A2741CB" w14:textId="77777777" w:rsidR="00A3691F" w:rsidRPr="00B92253" w:rsidRDefault="00A3691F" w:rsidP="00A3691F">
      <w:pPr>
        <w:pStyle w:val="titolo7a"/>
        <w:rPr>
          <w:color w:val="002060"/>
        </w:rPr>
      </w:pPr>
      <w:r w:rsidRPr="00B92253">
        <w:rPr>
          <w:color w:val="002060"/>
        </w:rPr>
        <w:t xml:space="preserve">PROVVEDIMENTI DISCIPLINARI </w:t>
      </w:r>
    </w:p>
    <w:p w14:paraId="4F13F7DD" w14:textId="77777777" w:rsidR="00A3691F" w:rsidRPr="00B92253" w:rsidRDefault="00A3691F" w:rsidP="00A3691F">
      <w:pPr>
        <w:pStyle w:val="titolo7b0"/>
        <w:rPr>
          <w:color w:val="002060"/>
        </w:rPr>
      </w:pPr>
      <w:r w:rsidRPr="00B92253">
        <w:rPr>
          <w:color w:val="002060"/>
        </w:rPr>
        <w:t xml:space="preserve">In base alle risultanze degli atti ufficiali sono state deliberate le seguenti sanzioni disciplinari. </w:t>
      </w:r>
    </w:p>
    <w:p w14:paraId="4C18C183" w14:textId="77777777" w:rsidR="00A3691F" w:rsidRPr="00B92253" w:rsidRDefault="00A3691F" w:rsidP="00A3691F">
      <w:pPr>
        <w:pStyle w:val="titolo30"/>
        <w:rPr>
          <w:color w:val="002060"/>
        </w:rPr>
      </w:pPr>
      <w:r w:rsidRPr="00B92253">
        <w:rPr>
          <w:color w:val="002060"/>
        </w:rPr>
        <w:t xml:space="preserve">CALCIATORI NON ESPULSI </w:t>
      </w:r>
    </w:p>
    <w:p w14:paraId="6CC48B77" w14:textId="77777777" w:rsidR="00A3691F" w:rsidRPr="00B92253" w:rsidRDefault="00A3691F" w:rsidP="00A3691F">
      <w:pPr>
        <w:pStyle w:val="titolo20"/>
        <w:rPr>
          <w:color w:val="002060"/>
        </w:rPr>
      </w:pPr>
      <w:r w:rsidRPr="00B9225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39A047A3" w14:textId="77777777" w:rsidTr="00137D72">
        <w:tc>
          <w:tcPr>
            <w:tcW w:w="2200" w:type="dxa"/>
            <w:tcMar>
              <w:top w:w="20" w:type="dxa"/>
              <w:left w:w="20" w:type="dxa"/>
              <w:bottom w:w="20" w:type="dxa"/>
              <w:right w:w="20" w:type="dxa"/>
            </w:tcMar>
            <w:vAlign w:val="center"/>
            <w:hideMark/>
          </w:tcPr>
          <w:p w14:paraId="4B273C01" w14:textId="77777777" w:rsidR="00A3691F" w:rsidRPr="00B92253" w:rsidRDefault="00A3691F" w:rsidP="00137D72">
            <w:pPr>
              <w:pStyle w:val="movimento"/>
              <w:rPr>
                <w:color w:val="002060"/>
              </w:rPr>
            </w:pPr>
            <w:r w:rsidRPr="00B92253">
              <w:rPr>
                <w:color w:val="002060"/>
              </w:rPr>
              <w:t>FULIGNI PIERPAOLO</w:t>
            </w:r>
          </w:p>
        </w:tc>
        <w:tc>
          <w:tcPr>
            <w:tcW w:w="2200" w:type="dxa"/>
            <w:tcMar>
              <w:top w:w="20" w:type="dxa"/>
              <w:left w:w="20" w:type="dxa"/>
              <w:bottom w:w="20" w:type="dxa"/>
              <w:right w:w="20" w:type="dxa"/>
            </w:tcMar>
            <w:vAlign w:val="center"/>
            <w:hideMark/>
          </w:tcPr>
          <w:p w14:paraId="3B35E23B" w14:textId="77777777" w:rsidR="00A3691F" w:rsidRPr="00B92253" w:rsidRDefault="00A3691F" w:rsidP="00137D72">
            <w:pPr>
              <w:pStyle w:val="movimento2"/>
              <w:rPr>
                <w:color w:val="002060"/>
              </w:rPr>
            </w:pPr>
            <w:r w:rsidRPr="00B92253">
              <w:rPr>
                <w:color w:val="002060"/>
              </w:rPr>
              <w:t xml:space="preserve">(ACSS MONDOLFO C5) </w:t>
            </w:r>
          </w:p>
        </w:tc>
        <w:tc>
          <w:tcPr>
            <w:tcW w:w="800" w:type="dxa"/>
            <w:tcMar>
              <w:top w:w="20" w:type="dxa"/>
              <w:left w:w="20" w:type="dxa"/>
              <w:bottom w:w="20" w:type="dxa"/>
              <w:right w:w="20" w:type="dxa"/>
            </w:tcMar>
            <w:vAlign w:val="center"/>
            <w:hideMark/>
          </w:tcPr>
          <w:p w14:paraId="1D34D28B"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0E7DE18F" w14:textId="77777777" w:rsidR="00A3691F" w:rsidRPr="00B92253" w:rsidRDefault="00A3691F" w:rsidP="00137D72">
            <w:pPr>
              <w:pStyle w:val="movimento"/>
              <w:rPr>
                <w:color w:val="002060"/>
              </w:rPr>
            </w:pPr>
            <w:r w:rsidRPr="00B92253">
              <w:rPr>
                <w:color w:val="002060"/>
              </w:rPr>
              <w:t>GUMENIUK BOGDAN</w:t>
            </w:r>
          </w:p>
        </w:tc>
        <w:tc>
          <w:tcPr>
            <w:tcW w:w="2200" w:type="dxa"/>
            <w:tcMar>
              <w:top w:w="20" w:type="dxa"/>
              <w:left w:w="20" w:type="dxa"/>
              <w:bottom w:w="20" w:type="dxa"/>
              <w:right w:w="20" w:type="dxa"/>
            </w:tcMar>
            <w:vAlign w:val="center"/>
            <w:hideMark/>
          </w:tcPr>
          <w:p w14:paraId="0E42F43C" w14:textId="77777777" w:rsidR="00A3691F" w:rsidRPr="00B92253" w:rsidRDefault="00A3691F" w:rsidP="00137D72">
            <w:pPr>
              <w:pStyle w:val="movimento2"/>
              <w:rPr>
                <w:color w:val="002060"/>
              </w:rPr>
            </w:pPr>
            <w:r w:rsidRPr="00B92253">
              <w:rPr>
                <w:color w:val="002060"/>
              </w:rPr>
              <w:t xml:space="preserve">(CERRETO D ESI ASD) </w:t>
            </w:r>
          </w:p>
        </w:tc>
      </w:tr>
    </w:tbl>
    <w:p w14:paraId="54E907A3" w14:textId="77777777" w:rsidR="00A3691F" w:rsidRDefault="00A3691F" w:rsidP="00A3691F">
      <w:pPr>
        <w:pStyle w:val="breakline"/>
        <w:rPr>
          <w:color w:val="002060"/>
        </w:rPr>
      </w:pPr>
    </w:p>
    <w:p w14:paraId="0AD6E6BD" w14:textId="77777777" w:rsidR="00A3691F" w:rsidRPr="001910FC" w:rsidRDefault="00A3691F" w:rsidP="00A3691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715E9110" w14:textId="77777777" w:rsidR="00A3691F" w:rsidRPr="001910FC" w:rsidRDefault="00A3691F" w:rsidP="00A3691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2FDA7792" w14:textId="77777777" w:rsidR="00A3691F" w:rsidRDefault="00A3691F" w:rsidP="00817682">
      <w:pPr>
        <w:pStyle w:val="Corpodeltesto2"/>
        <w:spacing w:after="0" w:line="240" w:lineRule="auto"/>
        <w:jc w:val="both"/>
        <w:rPr>
          <w:rFonts w:ascii="Arial" w:hAnsi="Arial" w:cs="Arial"/>
          <w:b/>
          <w:color w:val="002060"/>
          <w:sz w:val="22"/>
          <w:szCs w:val="22"/>
        </w:rPr>
      </w:pPr>
    </w:p>
    <w:p w14:paraId="355FF16A" w14:textId="77777777" w:rsidR="00817682" w:rsidRPr="00B62EBC" w:rsidRDefault="00817682" w:rsidP="00817682">
      <w:pPr>
        <w:pStyle w:val="breakline"/>
        <w:rPr>
          <w:rFonts w:eastAsiaTheme="minorEastAsia"/>
          <w:color w:val="002060"/>
        </w:rPr>
      </w:pPr>
    </w:p>
    <w:p w14:paraId="3CBD4527"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C2</w:t>
      </w:r>
    </w:p>
    <w:p w14:paraId="2C424B0D" w14:textId="77777777" w:rsidR="00817682" w:rsidRPr="00046569" w:rsidRDefault="00817682" w:rsidP="00817682">
      <w:pPr>
        <w:pStyle w:val="titoloprinc0"/>
        <w:rPr>
          <w:color w:val="002060"/>
        </w:rPr>
      </w:pPr>
      <w:r>
        <w:rPr>
          <w:color w:val="002060"/>
        </w:rPr>
        <w:t>TITOLO REGIONALE</w:t>
      </w:r>
    </w:p>
    <w:p w14:paraId="0645FD8E" w14:textId="77777777" w:rsidR="00817682" w:rsidRDefault="00817682" w:rsidP="00817682">
      <w:pPr>
        <w:pStyle w:val="LndNormale1"/>
        <w:rPr>
          <w:color w:val="002060"/>
        </w:rPr>
      </w:pPr>
    </w:p>
    <w:p w14:paraId="461CDD2B" w14:textId="77777777" w:rsidR="00817682" w:rsidRDefault="00817682" w:rsidP="00817682">
      <w:pPr>
        <w:pStyle w:val="LndNormale1"/>
        <w:rPr>
          <w:color w:val="002060"/>
        </w:rPr>
      </w:pPr>
      <w:r>
        <w:rPr>
          <w:color w:val="002060"/>
        </w:rPr>
        <w:t>Il Titolo Regionale di Calcio a Cinque Serie C2 è riservato alle squadre vincenti i rispettivi gironi come di seguito riportato:</w:t>
      </w:r>
    </w:p>
    <w:p w14:paraId="5C5D9762" w14:textId="77777777" w:rsidR="00817682" w:rsidRDefault="00817682" w:rsidP="00817682">
      <w:pPr>
        <w:pStyle w:val="LndNormale1"/>
        <w:rPr>
          <w:color w:val="002060"/>
        </w:rPr>
      </w:pPr>
    </w:p>
    <w:p w14:paraId="0D855F8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PIEVE D’ICO CALCIO A 5</w:t>
      </w:r>
    </w:p>
    <w:p w14:paraId="50AD5D42"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CASTELFIDARDO</w:t>
      </w:r>
    </w:p>
    <w:p w14:paraId="25DF89D1"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ASCOLI CALCIO A 5</w:t>
      </w:r>
    </w:p>
    <w:p w14:paraId="0BB6CC6E" w14:textId="77777777" w:rsidR="00817682" w:rsidRDefault="00817682" w:rsidP="00817682">
      <w:pPr>
        <w:pStyle w:val="LndNormale1"/>
        <w:rPr>
          <w:color w:val="002060"/>
        </w:rPr>
      </w:pPr>
    </w:p>
    <w:p w14:paraId="7ECD3F98"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1755B4C1" w14:textId="534A7D02" w:rsidR="00817682" w:rsidRPr="000F41BE" w:rsidRDefault="00817682" w:rsidP="00817682">
      <w:pPr>
        <w:pStyle w:val="breakline"/>
        <w:jc w:val="both"/>
        <w:rPr>
          <w:rFonts w:ascii="Arial" w:hAnsi="Arial" w:cs="Arial"/>
          <w:b/>
          <w:bCs/>
          <w:i/>
          <w:i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00B44D81">
        <w:rPr>
          <w:rFonts w:ascii="Arial" w:hAnsi="Arial" w:cs="Arial"/>
          <w:b/>
          <w:bCs/>
          <w:color w:val="002060"/>
          <w:sz w:val="22"/>
          <w:szCs w:val="22"/>
        </w:rPr>
        <w:tab/>
      </w:r>
      <w:r w:rsidRPr="0020743E">
        <w:rPr>
          <w:rFonts w:ascii="Arial" w:hAnsi="Arial" w:cs="Arial"/>
          <w:b/>
          <w:bCs/>
          <w:color w:val="002060"/>
          <w:sz w:val="22"/>
          <w:szCs w:val="22"/>
        </w:rPr>
        <w:t>PIEVE D’ICO CALCIO A 5 – ASCOLI CALCIO A 5</w:t>
      </w:r>
      <w:r w:rsidR="00DB5405" w:rsidRPr="0020743E">
        <w:rPr>
          <w:rFonts w:ascii="Arial" w:hAnsi="Arial" w:cs="Arial"/>
          <w:b/>
          <w:bCs/>
          <w:color w:val="002060"/>
          <w:sz w:val="22"/>
          <w:szCs w:val="22"/>
        </w:rPr>
        <w:tab/>
      </w:r>
      <w:r w:rsidR="00DB5405">
        <w:rPr>
          <w:rFonts w:ascii="Arial" w:hAnsi="Arial" w:cs="Arial"/>
          <w:b/>
          <w:bCs/>
          <w:color w:val="002060"/>
          <w:sz w:val="22"/>
          <w:szCs w:val="22"/>
        </w:rPr>
        <w:t>4-4</w:t>
      </w:r>
    </w:p>
    <w:p w14:paraId="4E0408D5" w14:textId="4FF91517" w:rsidR="00817682" w:rsidRPr="00204305" w:rsidRDefault="00817682" w:rsidP="00817682">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00B44D81">
        <w:rPr>
          <w:rFonts w:ascii="Arial" w:hAnsi="Arial" w:cs="Arial"/>
          <w:b/>
          <w:bCs/>
          <w:color w:val="002060"/>
          <w:sz w:val="22"/>
          <w:szCs w:val="22"/>
        </w:rPr>
        <w:tab/>
      </w:r>
      <w:r w:rsidRPr="002C3425">
        <w:rPr>
          <w:rFonts w:ascii="Arial" w:hAnsi="Arial" w:cs="Arial"/>
          <w:b/>
          <w:bCs/>
          <w:color w:val="002060"/>
          <w:sz w:val="22"/>
          <w:szCs w:val="22"/>
        </w:rPr>
        <w:tab/>
      </w:r>
      <w:r>
        <w:rPr>
          <w:rFonts w:ascii="Arial" w:hAnsi="Arial" w:cs="Arial"/>
          <w:color w:val="002060"/>
          <w:sz w:val="22"/>
          <w:szCs w:val="22"/>
        </w:rPr>
        <w:tab/>
      </w:r>
      <w:r w:rsidRPr="00204305">
        <w:rPr>
          <w:rFonts w:ascii="Arial" w:hAnsi="Arial" w:cs="Arial"/>
          <w:b/>
          <w:bCs/>
          <w:i/>
          <w:iCs/>
          <w:color w:val="002060"/>
          <w:sz w:val="22"/>
          <w:szCs w:val="22"/>
        </w:rPr>
        <w:t>riposa: FUTSAL CASTELFIDARDO</w:t>
      </w:r>
    </w:p>
    <w:p w14:paraId="0BD3C07A" w14:textId="77777777" w:rsidR="00817682" w:rsidRDefault="00817682" w:rsidP="00817682">
      <w:pPr>
        <w:pStyle w:val="breakline"/>
        <w:jc w:val="both"/>
        <w:rPr>
          <w:rFonts w:ascii="Arial" w:hAnsi="Arial" w:cs="Arial"/>
          <w:color w:val="002060"/>
          <w:sz w:val="22"/>
          <w:szCs w:val="22"/>
        </w:rPr>
      </w:pPr>
    </w:p>
    <w:p w14:paraId="19296604" w14:textId="21AB03C0" w:rsidR="00DB5405" w:rsidRPr="00DB5405" w:rsidRDefault="00817682" w:rsidP="00DB5405">
      <w:pPr>
        <w:pStyle w:val="breakline"/>
        <w:jc w:val="both"/>
        <w:rPr>
          <w:rFonts w:ascii="Arial" w:hAnsi="Arial" w:cs="Arial"/>
          <w:b/>
          <w:bCs/>
          <w:i/>
          <w:iCs/>
          <w:color w:val="002060"/>
          <w:sz w:val="22"/>
          <w:szCs w:val="22"/>
        </w:rPr>
      </w:pPr>
      <w:r w:rsidRPr="00DB5405">
        <w:rPr>
          <w:rFonts w:ascii="Arial" w:hAnsi="Arial" w:cs="Arial"/>
          <w:b/>
          <w:bCs/>
          <w:color w:val="002060"/>
          <w:sz w:val="22"/>
          <w:szCs w:val="22"/>
        </w:rPr>
        <w:t>II^ giornata</w:t>
      </w:r>
      <w:r w:rsidRPr="00DB5405">
        <w:rPr>
          <w:rFonts w:ascii="Arial" w:hAnsi="Arial" w:cs="Arial"/>
          <w:b/>
          <w:bCs/>
          <w:color w:val="002060"/>
          <w:sz w:val="22"/>
          <w:szCs w:val="22"/>
        </w:rPr>
        <w:tab/>
      </w:r>
      <w:r w:rsidRPr="00DB5405">
        <w:rPr>
          <w:rFonts w:ascii="Arial" w:hAnsi="Arial" w:cs="Arial"/>
          <w:b/>
          <w:bCs/>
          <w:color w:val="002060"/>
          <w:sz w:val="22"/>
          <w:szCs w:val="22"/>
          <w:u w:val="single"/>
        </w:rPr>
        <w:t>Venerdì 15/05/2026</w:t>
      </w:r>
      <w:r w:rsidRPr="00DB5405">
        <w:rPr>
          <w:rFonts w:ascii="Arial" w:hAnsi="Arial" w:cs="Arial"/>
          <w:b/>
          <w:bCs/>
          <w:color w:val="002060"/>
          <w:sz w:val="22"/>
          <w:szCs w:val="22"/>
        </w:rPr>
        <w:tab/>
      </w:r>
      <w:r w:rsidR="00DB5405">
        <w:rPr>
          <w:rFonts w:ascii="Arial" w:hAnsi="Arial" w:cs="Arial"/>
          <w:b/>
          <w:bCs/>
          <w:color w:val="002060"/>
          <w:sz w:val="22"/>
          <w:szCs w:val="22"/>
        </w:rPr>
        <w:t>FUTSAL CASTELFIDARDO – PIEVE D’ICO CALCIO A 5</w:t>
      </w:r>
    </w:p>
    <w:p w14:paraId="643B766D" w14:textId="38BBA1E9" w:rsidR="00DB5405" w:rsidRPr="00204305" w:rsidRDefault="00DB5405" w:rsidP="00DB540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Pr="00DB5405">
        <w:rPr>
          <w:rFonts w:ascii="Arial" w:hAnsi="Arial" w:cs="Arial"/>
          <w:b/>
          <w:bCs/>
          <w:color w:val="002060"/>
          <w:sz w:val="22"/>
          <w:szCs w:val="22"/>
        </w:rPr>
        <w:t>ore 22:15</w:t>
      </w:r>
      <w:r>
        <w:rPr>
          <w:rFonts w:ascii="Arial" w:hAnsi="Arial" w:cs="Arial"/>
          <w:b/>
          <w:bCs/>
          <w:color w:val="002060"/>
          <w:sz w:val="22"/>
          <w:szCs w:val="22"/>
        </w:rPr>
        <w:tab/>
      </w:r>
      <w:r w:rsidRPr="002C3425">
        <w:rPr>
          <w:rFonts w:ascii="Arial" w:hAnsi="Arial" w:cs="Arial"/>
          <w:b/>
          <w:bCs/>
          <w:color w:val="002060"/>
          <w:sz w:val="22"/>
          <w:szCs w:val="22"/>
        </w:rPr>
        <w:tab/>
      </w:r>
      <w:r w:rsidRPr="00204305">
        <w:rPr>
          <w:rFonts w:ascii="Arial" w:hAnsi="Arial" w:cs="Arial"/>
          <w:b/>
          <w:bCs/>
          <w:i/>
          <w:iCs/>
          <w:color w:val="002060"/>
          <w:sz w:val="22"/>
          <w:szCs w:val="22"/>
        </w:rPr>
        <w:t xml:space="preserve">riposa: </w:t>
      </w:r>
      <w:r>
        <w:rPr>
          <w:rFonts w:ascii="Arial" w:hAnsi="Arial" w:cs="Arial"/>
          <w:b/>
          <w:bCs/>
          <w:i/>
          <w:iCs/>
          <w:color w:val="002060"/>
          <w:sz w:val="22"/>
          <w:szCs w:val="22"/>
        </w:rPr>
        <w:t>ASCOLI CALCIO A 5</w:t>
      </w:r>
    </w:p>
    <w:p w14:paraId="2567E1CF" w14:textId="583B1EAB" w:rsidR="00817682" w:rsidRPr="000F41BE" w:rsidRDefault="00817682" w:rsidP="00DB5405">
      <w:pPr>
        <w:pStyle w:val="LndNormale1"/>
        <w:rPr>
          <w:rFonts w:cs="Arial"/>
          <w:b/>
          <w:bCs/>
          <w:color w:val="002060"/>
          <w:szCs w:val="22"/>
        </w:rPr>
      </w:pPr>
    </w:p>
    <w:p w14:paraId="15EF4B3C" w14:textId="1902EF23" w:rsidR="00DB5405" w:rsidRPr="0020743E" w:rsidRDefault="00817682" w:rsidP="00DB5405">
      <w:pPr>
        <w:pStyle w:val="breakline"/>
        <w:jc w:val="both"/>
        <w:rPr>
          <w:rFonts w:ascii="Arial" w:hAnsi="Arial" w:cs="Arial"/>
          <w:b/>
          <w:b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Pr="00174627">
        <w:rPr>
          <w:rFonts w:ascii="Arial" w:hAnsi="Arial" w:cs="Arial"/>
          <w:b/>
          <w:bCs/>
          <w:color w:val="002060"/>
          <w:sz w:val="22"/>
          <w:szCs w:val="22"/>
          <w:u w:val="single"/>
        </w:rPr>
        <w:t>Venerdì 22/05/2026</w:t>
      </w:r>
      <w:r>
        <w:rPr>
          <w:rFonts w:ascii="Arial" w:hAnsi="Arial" w:cs="Arial"/>
          <w:b/>
          <w:bCs/>
          <w:color w:val="002060"/>
          <w:sz w:val="22"/>
          <w:szCs w:val="22"/>
        </w:rPr>
        <w:tab/>
      </w:r>
      <w:r w:rsidR="00DB5405" w:rsidRPr="00DB5405">
        <w:rPr>
          <w:rFonts w:ascii="Arial" w:hAnsi="Arial" w:cs="Arial"/>
          <w:b/>
          <w:bCs/>
          <w:color w:val="002060"/>
          <w:sz w:val="22"/>
          <w:szCs w:val="22"/>
        </w:rPr>
        <w:t>ASCOLI CALCIO A 5</w:t>
      </w:r>
      <w:r w:rsidR="00DB5405">
        <w:rPr>
          <w:rFonts w:ascii="Arial" w:hAnsi="Arial" w:cs="Arial"/>
          <w:b/>
          <w:bCs/>
          <w:color w:val="002060"/>
          <w:sz w:val="22"/>
          <w:szCs w:val="22"/>
        </w:rPr>
        <w:t xml:space="preserve"> – FUTSAL CASTELFIDARDO</w:t>
      </w:r>
    </w:p>
    <w:p w14:paraId="1825FD20" w14:textId="209CC09F" w:rsidR="00DB5405" w:rsidRPr="00204305" w:rsidRDefault="00DB5405" w:rsidP="00DB5405">
      <w:pPr>
        <w:pStyle w:val="breakline"/>
        <w:jc w:val="both"/>
        <w:rPr>
          <w:rFonts w:ascii="Arial" w:hAnsi="Arial" w:cs="Arial"/>
          <w:b/>
          <w:bCs/>
          <w:i/>
          <w:iCs/>
          <w:color w:val="002060"/>
          <w:sz w:val="22"/>
          <w:szCs w:val="22"/>
        </w:rPr>
      </w:pPr>
      <w:r>
        <w:rPr>
          <w:rFonts w:ascii="Arial" w:hAnsi="Arial" w:cs="Arial"/>
          <w:color w:val="002060"/>
          <w:sz w:val="22"/>
          <w:szCs w:val="22"/>
        </w:rPr>
        <w:tab/>
      </w:r>
      <w:r>
        <w:rPr>
          <w:rFonts w:ascii="Arial" w:hAnsi="Arial" w:cs="Arial"/>
          <w:color w:val="002060"/>
          <w:sz w:val="22"/>
          <w:szCs w:val="22"/>
        </w:rPr>
        <w:tab/>
      </w:r>
      <w:r w:rsidRPr="00DB5405">
        <w:rPr>
          <w:rFonts w:ascii="Arial" w:hAnsi="Arial" w:cs="Arial"/>
          <w:b/>
          <w:bCs/>
          <w:color w:val="002060"/>
          <w:sz w:val="22"/>
          <w:szCs w:val="22"/>
        </w:rPr>
        <w:t>ore 2</w:t>
      </w:r>
      <w:r>
        <w:rPr>
          <w:rFonts w:ascii="Arial" w:hAnsi="Arial" w:cs="Arial"/>
          <w:b/>
          <w:bCs/>
          <w:color w:val="002060"/>
          <w:sz w:val="22"/>
          <w:szCs w:val="22"/>
        </w:rPr>
        <w:t>1:30</w:t>
      </w:r>
      <w:r>
        <w:rPr>
          <w:rFonts w:ascii="Arial" w:hAnsi="Arial" w:cs="Arial"/>
          <w:b/>
          <w:bCs/>
          <w:color w:val="002060"/>
          <w:sz w:val="22"/>
          <w:szCs w:val="22"/>
        </w:rPr>
        <w:tab/>
      </w:r>
      <w:r>
        <w:rPr>
          <w:rFonts w:ascii="Arial" w:hAnsi="Arial" w:cs="Arial"/>
          <w:b/>
          <w:bCs/>
          <w:color w:val="002060"/>
          <w:sz w:val="22"/>
          <w:szCs w:val="22"/>
        </w:rPr>
        <w:tab/>
      </w:r>
      <w:r w:rsidRPr="00204305">
        <w:rPr>
          <w:rFonts w:ascii="Arial" w:hAnsi="Arial" w:cs="Arial"/>
          <w:b/>
          <w:bCs/>
          <w:i/>
          <w:iCs/>
          <w:color w:val="002060"/>
          <w:sz w:val="22"/>
          <w:szCs w:val="22"/>
        </w:rPr>
        <w:t xml:space="preserve">riposa: </w:t>
      </w:r>
      <w:r>
        <w:rPr>
          <w:rFonts w:ascii="Arial" w:hAnsi="Arial" w:cs="Arial"/>
          <w:b/>
          <w:bCs/>
          <w:i/>
          <w:iCs/>
          <w:color w:val="002060"/>
          <w:sz w:val="22"/>
          <w:szCs w:val="22"/>
        </w:rPr>
        <w:t>PIEVE D’ICO CALCIO A 5</w:t>
      </w:r>
    </w:p>
    <w:p w14:paraId="16CA9471" w14:textId="77777777" w:rsidR="00817682" w:rsidRDefault="00817682" w:rsidP="00817682">
      <w:pPr>
        <w:pStyle w:val="LndNormale1"/>
        <w:rPr>
          <w:color w:val="002060"/>
        </w:rPr>
      </w:pPr>
    </w:p>
    <w:p w14:paraId="74AD7E0D" w14:textId="77777777" w:rsidR="00817682" w:rsidRPr="009C21FC" w:rsidRDefault="00817682" w:rsidP="00817682">
      <w:pPr>
        <w:pStyle w:val="LndNormale1"/>
        <w:rPr>
          <w:b/>
          <w:bCs/>
          <w:color w:val="002060"/>
        </w:rPr>
      </w:pPr>
      <w:r w:rsidRPr="009C21FC">
        <w:rPr>
          <w:b/>
          <w:bCs/>
          <w:color w:val="002060"/>
        </w:rPr>
        <w:t>CLASSIFICA</w:t>
      </w:r>
    </w:p>
    <w:p w14:paraId="3EC9B21B" w14:textId="77777777" w:rsidR="00817682" w:rsidRPr="000C5A61" w:rsidRDefault="00817682" w:rsidP="00817682">
      <w:pPr>
        <w:pStyle w:val="LndNormale1"/>
        <w:rPr>
          <w:color w:val="002060"/>
        </w:rPr>
      </w:pPr>
      <w:r w:rsidRPr="000C5A61">
        <w:rPr>
          <w:color w:val="002060"/>
        </w:rPr>
        <w:t>Per la compilazione della classifica verranno attribuiti i seguenti punteggi:</w:t>
      </w:r>
    </w:p>
    <w:p w14:paraId="5AC29989" w14:textId="77777777" w:rsidR="00817682" w:rsidRPr="000C5A61" w:rsidRDefault="00817682" w:rsidP="00817682">
      <w:pPr>
        <w:pStyle w:val="LndNormale1"/>
        <w:rPr>
          <w:color w:val="002060"/>
        </w:rPr>
      </w:pPr>
      <w:r w:rsidRPr="000C5A61">
        <w:rPr>
          <w:color w:val="002060"/>
        </w:rPr>
        <w:t>vittoria</w:t>
      </w:r>
      <w:r w:rsidRPr="000C5A61">
        <w:rPr>
          <w:color w:val="002060"/>
        </w:rPr>
        <w:tab/>
      </w:r>
      <w:r w:rsidRPr="000C5A61">
        <w:rPr>
          <w:color w:val="002060"/>
        </w:rPr>
        <w:tab/>
        <w:t>punti 3</w:t>
      </w:r>
    </w:p>
    <w:p w14:paraId="768913E7" w14:textId="77777777" w:rsidR="00817682" w:rsidRPr="000C5A61" w:rsidRDefault="00817682" w:rsidP="00817682">
      <w:pPr>
        <w:pStyle w:val="LndNormale1"/>
        <w:rPr>
          <w:color w:val="002060"/>
        </w:rPr>
      </w:pPr>
      <w:r w:rsidRPr="000C5A61">
        <w:rPr>
          <w:color w:val="002060"/>
        </w:rPr>
        <w:t>pareggio</w:t>
      </w:r>
      <w:r w:rsidRPr="000C5A61">
        <w:rPr>
          <w:color w:val="002060"/>
        </w:rPr>
        <w:tab/>
        <w:t>punti 1</w:t>
      </w:r>
    </w:p>
    <w:p w14:paraId="03CD7DC8" w14:textId="77777777" w:rsidR="00817682" w:rsidRPr="000C5A61" w:rsidRDefault="00817682" w:rsidP="00817682">
      <w:pPr>
        <w:pStyle w:val="LndNormale1"/>
        <w:rPr>
          <w:color w:val="002060"/>
        </w:rPr>
      </w:pPr>
      <w:r w:rsidRPr="000C5A61">
        <w:rPr>
          <w:color w:val="002060"/>
        </w:rPr>
        <w:t>sconfitta</w:t>
      </w:r>
      <w:r w:rsidRPr="000C5A61">
        <w:rPr>
          <w:color w:val="002060"/>
        </w:rPr>
        <w:tab/>
        <w:t>punti 0</w:t>
      </w:r>
    </w:p>
    <w:p w14:paraId="7D5F14AE" w14:textId="77777777" w:rsidR="00817682" w:rsidRPr="000C5A61" w:rsidRDefault="00817682" w:rsidP="00817682">
      <w:pPr>
        <w:pStyle w:val="LndNormale1"/>
        <w:rPr>
          <w:color w:val="002060"/>
        </w:rPr>
      </w:pPr>
    </w:p>
    <w:p w14:paraId="43A94BCD" w14:textId="77777777" w:rsidR="00817682" w:rsidRPr="000C5A61" w:rsidRDefault="00817682" w:rsidP="00817682">
      <w:pPr>
        <w:pStyle w:val="LndNormale1"/>
        <w:rPr>
          <w:color w:val="002060"/>
        </w:rPr>
      </w:pPr>
      <w:r w:rsidRPr="000C5A61">
        <w:rPr>
          <w:color w:val="002060"/>
        </w:rPr>
        <w:t>Per la classifica di ogni girone si terrà conto:</w:t>
      </w:r>
    </w:p>
    <w:p w14:paraId="50CDC339" w14:textId="77777777" w:rsidR="00817682" w:rsidRPr="000C5A61" w:rsidRDefault="00817682" w:rsidP="00817682">
      <w:pPr>
        <w:pStyle w:val="LndNormale1"/>
        <w:rPr>
          <w:color w:val="002060"/>
        </w:rPr>
      </w:pPr>
      <w:r w:rsidRPr="000C5A61">
        <w:rPr>
          <w:color w:val="002060"/>
        </w:rPr>
        <w:t>a) dei punti ottenuti negli incontri disputati;</w:t>
      </w:r>
    </w:p>
    <w:p w14:paraId="00C7540D" w14:textId="77777777" w:rsidR="00817682" w:rsidRPr="000C5A61" w:rsidRDefault="00817682" w:rsidP="00817682">
      <w:pPr>
        <w:pStyle w:val="LndNormale1"/>
        <w:rPr>
          <w:color w:val="002060"/>
        </w:rPr>
      </w:pPr>
      <w:r w:rsidRPr="000C5A61">
        <w:rPr>
          <w:color w:val="002060"/>
        </w:rPr>
        <w:t>b) della migliore differenza reti;</w:t>
      </w:r>
    </w:p>
    <w:p w14:paraId="79F0313D" w14:textId="77777777" w:rsidR="00817682" w:rsidRDefault="00817682" w:rsidP="00817682">
      <w:pPr>
        <w:pStyle w:val="LndNormale1"/>
        <w:rPr>
          <w:color w:val="002060"/>
        </w:rPr>
      </w:pPr>
      <w:r w:rsidRPr="000C5A61">
        <w:rPr>
          <w:color w:val="002060"/>
        </w:rPr>
        <w:t>c) del maggior numero di reti segnate;</w:t>
      </w:r>
    </w:p>
    <w:p w14:paraId="0E9DEC0C" w14:textId="77777777" w:rsidR="00817682" w:rsidRDefault="00817682" w:rsidP="00817682">
      <w:pPr>
        <w:pStyle w:val="LndNormale1"/>
        <w:rPr>
          <w:color w:val="002060"/>
        </w:rPr>
      </w:pPr>
      <w:r>
        <w:rPr>
          <w:color w:val="002060"/>
        </w:rPr>
        <w:t>d) della graduatoria della Coppa Disciplina del Triangolare per il Titolo Regionale;</w:t>
      </w:r>
    </w:p>
    <w:p w14:paraId="5B75432D" w14:textId="77777777" w:rsidR="00817682" w:rsidRDefault="00817682" w:rsidP="00817682">
      <w:pPr>
        <w:pStyle w:val="LndNormale1"/>
        <w:rPr>
          <w:color w:val="002060"/>
        </w:rPr>
      </w:pPr>
      <w:r>
        <w:rPr>
          <w:color w:val="002060"/>
        </w:rPr>
        <w:t>e</w:t>
      </w:r>
      <w:r w:rsidRPr="000C5A61">
        <w:rPr>
          <w:color w:val="002060"/>
        </w:rPr>
        <w:t xml:space="preserve">) </w:t>
      </w:r>
      <w:r>
        <w:rPr>
          <w:color w:val="002060"/>
        </w:rPr>
        <w:t>della maggiore anzianità di affiliazione.</w:t>
      </w:r>
    </w:p>
    <w:p w14:paraId="3C9F05BE" w14:textId="77777777" w:rsidR="00817682" w:rsidRDefault="00817682" w:rsidP="00817682">
      <w:pPr>
        <w:pStyle w:val="LndNormale1"/>
        <w:rPr>
          <w:color w:val="002060"/>
        </w:rPr>
      </w:pPr>
    </w:p>
    <w:p w14:paraId="28CE2535" w14:textId="77777777" w:rsidR="00A3691F" w:rsidRPr="00B92253" w:rsidRDefault="00A3691F" w:rsidP="00A3691F">
      <w:pPr>
        <w:pStyle w:val="titoloprinc0"/>
        <w:rPr>
          <w:color w:val="002060"/>
        </w:rPr>
      </w:pPr>
      <w:r w:rsidRPr="00B92253">
        <w:rPr>
          <w:color w:val="002060"/>
        </w:rPr>
        <w:t>RISULTATI</w:t>
      </w:r>
    </w:p>
    <w:p w14:paraId="07762ADD" w14:textId="77777777" w:rsidR="00A3691F" w:rsidRPr="00B92253" w:rsidRDefault="00A3691F" w:rsidP="00A3691F">
      <w:pPr>
        <w:pStyle w:val="breakline"/>
        <w:rPr>
          <w:color w:val="002060"/>
        </w:rPr>
      </w:pPr>
    </w:p>
    <w:p w14:paraId="5B571422" w14:textId="77777777" w:rsidR="00A3691F" w:rsidRPr="00B92253" w:rsidRDefault="00A3691F" w:rsidP="00A3691F">
      <w:pPr>
        <w:pStyle w:val="sottotitolocampionato10"/>
        <w:rPr>
          <w:color w:val="002060"/>
        </w:rPr>
      </w:pPr>
      <w:r w:rsidRPr="00B92253">
        <w:rPr>
          <w:color w:val="002060"/>
        </w:rPr>
        <w:t>RISULTATI UFFICIALI GARE DEL 30/04/2026</w:t>
      </w:r>
    </w:p>
    <w:p w14:paraId="56093851" w14:textId="77777777" w:rsidR="00A3691F" w:rsidRPr="00A3691F" w:rsidRDefault="00A3691F" w:rsidP="00A3691F">
      <w:pPr>
        <w:pStyle w:val="sottotitolocampionato20"/>
        <w:spacing w:before="0" w:beforeAutospacing="0" w:after="0" w:afterAutospacing="0"/>
        <w:rPr>
          <w:rFonts w:ascii="Arial" w:hAnsi="Arial" w:cs="Arial"/>
          <w:color w:val="002060"/>
          <w:sz w:val="20"/>
          <w:szCs w:val="20"/>
        </w:rPr>
      </w:pPr>
      <w:r w:rsidRPr="00A3691F">
        <w:rPr>
          <w:rFonts w:ascii="Arial" w:hAnsi="Arial" w:cs="Arial"/>
          <w:color w:val="002060"/>
          <w:sz w:val="20"/>
          <w:szCs w:val="20"/>
        </w:rPr>
        <w:t>Si trascrivono qui di seguito i risultati ufficiali delle gare disputate</w:t>
      </w:r>
    </w:p>
    <w:p w14:paraId="0BA71970" w14:textId="77777777" w:rsidR="00A3691F" w:rsidRPr="00B92253" w:rsidRDefault="00A3691F" w:rsidP="00A3691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691F" w:rsidRPr="00B92253" w14:paraId="409C1107" w14:textId="77777777" w:rsidTr="00137D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691F" w:rsidRPr="00B92253" w14:paraId="7E631ABD" w14:textId="77777777" w:rsidTr="00137D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7876D" w14:textId="77777777" w:rsidR="00A3691F" w:rsidRPr="00B92253" w:rsidRDefault="00A3691F" w:rsidP="00137D72">
                  <w:pPr>
                    <w:pStyle w:val="headertabella0"/>
                    <w:rPr>
                      <w:color w:val="002060"/>
                    </w:rPr>
                  </w:pPr>
                  <w:r w:rsidRPr="00B92253">
                    <w:rPr>
                      <w:color w:val="002060"/>
                    </w:rPr>
                    <w:t>GIRONE A - 1 Giornata - A</w:t>
                  </w:r>
                </w:p>
              </w:tc>
            </w:tr>
            <w:tr w:rsidR="00A3691F" w:rsidRPr="00B92253" w14:paraId="48971178" w14:textId="77777777" w:rsidTr="00137D7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B05C311" w14:textId="77777777" w:rsidR="00A3691F" w:rsidRPr="00B92253" w:rsidRDefault="00A3691F" w:rsidP="00137D72">
                  <w:pPr>
                    <w:pStyle w:val="rowtabella0"/>
                    <w:rPr>
                      <w:color w:val="002060"/>
                    </w:rPr>
                  </w:pPr>
                  <w:r w:rsidRPr="00B92253">
                    <w:rPr>
                      <w:color w:val="002060"/>
                    </w:rPr>
                    <w:t>PIEVE D ICO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192722" w14:textId="77777777" w:rsidR="00A3691F" w:rsidRPr="00B92253" w:rsidRDefault="00A3691F" w:rsidP="00137D72">
                  <w:pPr>
                    <w:pStyle w:val="rowtabella0"/>
                    <w:rPr>
                      <w:color w:val="002060"/>
                    </w:rPr>
                  </w:pPr>
                  <w:r w:rsidRPr="00B92253">
                    <w:rPr>
                      <w:color w:val="002060"/>
                    </w:rPr>
                    <w:t>- ASCOLI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FF39E3" w14:textId="77777777" w:rsidR="00A3691F" w:rsidRPr="00B92253" w:rsidRDefault="00A3691F" w:rsidP="00137D72">
                  <w:pPr>
                    <w:pStyle w:val="rowtabella0"/>
                    <w:jc w:val="center"/>
                    <w:rPr>
                      <w:color w:val="002060"/>
                    </w:rPr>
                  </w:pPr>
                  <w:r w:rsidRPr="00B92253">
                    <w:rPr>
                      <w:color w:val="002060"/>
                    </w:rPr>
                    <w:t>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5CA0F1" w14:textId="77777777" w:rsidR="00A3691F" w:rsidRPr="00B92253" w:rsidRDefault="00A3691F" w:rsidP="00137D72">
                  <w:pPr>
                    <w:pStyle w:val="rowtabella0"/>
                    <w:jc w:val="center"/>
                    <w:rPr>
                      <w:color w:val="002060"/>
                    </w:rPr>
                  </w:pPr>
                  <w:r w:rsidRPr="00B92253">
                    <w:rPr>
                      <w:color w:val="002060"/>
                    </w:rPr>
                    <w:t> </w:t>
                  </w:r>
                </w:p>
              </w:tc>
            </w:tr>
          </w:tbl>
          <w:p w14:paraId="66861337" w14:textId="77777777" w:rsidR="00A3691F" w:rsidRPr="00B92253" w:rsidRDefault="00A3691F" w:rsidP="00137D72">
            <w:pPr>
              <w:rPr>
                <w:color w:val="002060"/>
              </w:rPr>
            </w:pPr>
          </w:p>
        </w:tc>
      </w:tr>
    </w:tbl>
    <w:p w14:paraId="3E461089" w14:textId="77777777" w:rsidR="00A3691F" w:rsidRPr="00B92253" w:rsidRDefault="00A3691F" w:rsidP="00A3691F">
      <w:pPr>
        <w:pStyle w:val="breakline"/>
        <w:rPr>
          <w:rFonts w:eastAsiaTheme="minorEastAsia"/>
          <w:color w:val="002060"/>
        </w:rPr>
      </w:pPr>
    </w:p>
    <w:p w14:paraId="20F52D31" w14:textId="77777777" w:rsidR="00A3691F" w:rsidRPr="00B92253" w:rsidRDefault="00A3691F" w:rsidP="00A3691F">
      <w:pPr>
        <w:pStyle w:val="breakline"/>
        <w:rPr>
          <w:color w:val="002060"/>
        </w:rPr>
      </w:pPr>
    </w:p>
    <w:p w14:paraId="78D366F9" w14:textId="77777777" w:rsidR="00A3691F" w:rsidRPr="00B92253" w:rsidRDefault="00A3691F" w:rsidP="00A3691F">
      <w:pPr>
        <w:pStyle w:val="titoloprinc0"/>
        <w:rPr>
          <w:color w:val="002060"/>
        </w:rPr>
      </w:pPr>
      <w:r w:rsidRPr="00B92253">
        <w:rPr>
          <w:color w:val="002060"/>
        </w:rPr>
        <w:t>GIUDICE SPORTIVO</w:t>
      </w:r>
    </w:p>
    <w:p w14:paraId="612244CF" w14:textId="77777777" w:rsidR="00A3691F" w:rsidRPr="00B92253" w:rsidRDefault="00A3691F" w:rsidP="00A3691F">
      <w:pPr>
        <w:pStyle w:val="diffida"/>
        <w:rPr>
          <w:color w:val="002060"/>
        </w:rPr>
      </w:pPr>
      <w:r w:rsidRPr="00B92253">
        <w:rPr>
          <w:color w:val="002060"/>
        </w:rPr>
        <w:t>Il Giudice Sportivo Avv. Agnese Lazzaretti, con l'assistenza del Segretario Angelo Castellana, nella seduta del 05/05/2026, ha adottato le decisioni che di seguito integralmente si riportano:</w:t>
      </w:r>
    </w:p>
    <w:p w14:paraId="7AB697D5" w14:textId="77777777" w:rsidR="00A3691F" w:rsidRPr="00B92253" w:rsidRDefault="00A3691F" w:rsidP="00A3691F">
      <w:pPr>
        <w:pStyle w:val="titolo10"/>
        <w:rPr>
          <w:color w:val="002060"/>
        </w:rPr>
      </w:pPr>
      <w:r w:rsidRPr="00B92253">
        <w:rPr>
          <w:color w:val="002060"/>
        </w:rPr>
        <w:t xml:space="preserve">GARE DEL 30/ 4/2026 </w:t>
      </w:r>
    </w:p>
    <w:p w14:paraId="49EBB007" w14:textId="77777777" w:rsidR="00A3691F" w:rsidRPr="00B92253" w:rsidRDefault="00A3691F" w:rsidP="00A3691F">
      <w:pPr>
        <w:pStyle w:val="titolo7a"/>
        <w:rPr>
          <w:color w:val="002060"/>
        </w:rPr>
      </w:pPr>
      <w:r w:rsidRPr="00B92253">
        <w:rPr>
          <w:color w:val="002060"/>
        </w:rPr>
        <w:t xml:space="preserve">PROVVEDIMENTI DISCIPLINARI </w:t>
      </w:r>
    </w:p>
    <w:p w14:paraId="71CCDAE0" w14:textId="77777777" w:rsidR="00A3691F" w:rsidRPr="00B92253" w:rsidRDefault="00A3691F" w:rsidP="00A3691F">
      <w:pPr>
        <w:pStyle w:val="titolo7b0"/>
        <w:rPr>
          <w:color w:val="002060"/>
        </w:rPr>
      </w:pPr>
      <w:r w:rsidRPr="00B92253">
        <w:rPr>
          <w:color w:val="002060"/>
        </w:rPr>
        <w:t xml:space="preserve">In base alle risultanze degli atti ufficiali sono state deliberate le seguenti sanzioni disciplinari. </w:t>
      </w:r>
    </w:p>
    <w:p w14:paraId="5AF5B783" w14:textId="77777777" w:rsidR="00A3691F" w:rsidRPr="00B92253" w:rsidRDefault="00A3691F" w:rsidP="00A3691F">
      <w:pPr>
        <w:pStyle w:val="titolo30"/>
        <w:rPr>
          <w:color w:val="002060"/>
        </w:rPr>
      </w:pPr>
      <w:r w:rsidRPr="00B92253">
        <w:rPr>
          <w:color w:val="002060"/>
        </w:rPr>
        <w:t xml:space="preserve">CALCIATORI NON ESPULSI </w:t>
      </w:r>
    </w:p>
    <w:p w14:paraId="1F8E0B69" w14:textId="77777777" w:rsidR="00A3691F" w:rsidRPr="00B92253" w:rsidRDefault="00A3691F" w:rsidP="00A3691F">
      <w:pPr>
        <w:pStyle w:val="titolo20"/>
        <w:rPr>
          <w:color w:val="002060"/>
        </w:rPr>
      </w:pPr>
      <w:r w:rsidRPr="00B9225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66C1A43C" w14:textId="77777777" w:rsidTr="00137D72">
        <w:tc>
          <w:tcPr>
            <w:tcW w:w="2200" w:type="dxa"/>
            <w:tcMar>
              <w:top w:w="20" w:type="dxa"/>
              <w:left w:w="20" w:type="dxa"/>
              <w:bottom w:w="20" w:type="dxa"/>
              <w:right w:w="20" w:type="dxa"/>
            </w:tcMar>
            <w:vAlign w:val="center"/>
            <w:hideMark/>
          </w:tcPr>
          <w:p w14:paraId="2758876C" w14:textId="77777777" w:rsidR="00A3691F" w:rsidRPr="00B92253" w:rsidRDefault="00A3691F" w:rsidP="00137D72">
            <w:pPr>
              <w:pStyle w:val="movimento"/>
              <w:rPr>
                <w:color w:val="002060"/>
              </w:rPr>
            </w:pPr>
            <w:r w:rsidRPr="00B92253">
              <w:rPr>
                <w:color w:val="002060"/>
              </w:rPr>
              <w:t>IACONI MIRKO</w:t>
            </w:r>
          </w:p>
        </w:tc>
        <w:tc>
          <w:tcPr>
            <w:tcW w:w="2200" w:type="dxa"/>
            <w:tcMar>
              <w:top w:w="20" w:type="dxa"/>
              <w:left w:w="20" w:type="dxa"/>
              <w:bottom w:w="20" w:type="dxa"/>
              <w:right w:w="20" w:type="dxa"/>
            </w:tcMar>
            <w:vAlign w:val="center"/>
            <w:hideMark/>
          </w:tcPr>
          <w:p w14:paraId="0A5010A1" w14:textId="77777777" w:rsidR="00A3691F" w:rsidRPr="00B92253" w:rsidRDefault="00A3691F" w:rsidP="00137D72">
            <w:pPr>
              <w:pStyle w:val="movimento2"/>
              <w:rPr>
                <w:color w:val="002060"/>
              </w:rPr>
            </w:pPr>
            <w:r w:rsidRPr="00B92253">
              <w:rPr>
                <w:color w:val="002060"/>
              </w:rPr>
              <w:t xml:space="preserve">(ASCOLI CALCIO A 5) </w:t>
            </w:r>
          </w:p>
        </w:tc>
        <w:tc>
          <w:tcPr>
            <w:tcW w:w="800" w:type="dxa"/>
            <w:tcMar>
              <w:top w:w="20" w:type="dxa"/>
              <w:left w:w="20" w:type="dxa"/>
              <w:bottom w:w="20" w:type="dxa"/>
              <w:right w:w="20" w:type="dxa"/>
            </w:tcMar>
            <w:vAlign w:val="center"/>
            <w:hideMark/>
          </w:tcPr>
          <w:p w14:paraId="3C9AB486"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160C4FD3" w14:textId="77777777" w:rsidR="00A3691F" w:rsidRPr="00B92253" w:rsidRDefault="00A3691F" w:rsidP="00137D72">
            <w:pPr>
              <w:pStyle w:val="movimento"/>
              <w:rPr>
                <w:color w:val="002060"/>
              </w:rPr>
            </w:pPr>
            <w:r w:rsidRPr="00B92253">
              <w:rPr>
                <w:color w:val="002060"/>
              </w:rPr>
              <w:t>GHISELLI ELIA</w:t>
            </w:r>
          </w:p>
        </w:tc>
        <w:tc>
          <w:tcPr>
            <w:tcW w:w="2200" w:type="dxa"/>
            <w:tcMar>
              <w:top w:w="20" w:type="dxa"/>
              <w:left w:w="20" w:type="dxa"/>
              <w:bottom w:w="20" w:type="dxa"/>
              <w:right w:w="20" w:type="dxa"/>
            </w:tcMar>
            <w:vAlign w:val="center"/>
            <w:hideMark/>
          </w:tcPr>
          <w:p w14:paraId="715F0EA4" w14:textId="77777777" w:rsidR="00A3691F" w:rsidRPr="00B92253" w:rsidRDefault="00A3691F" w:rsidP="00137D72">
            <w:pPr>
              <w:pStyle w:val="movimento2"/>
              <w:rPr>
                <w:color w:val="002060"/>
              </w:rPr>
            </w:pPr>
            <w:r w:rsidRPr="00B92253">
              <w:rPr>
                <w:color w:val="002060"/>
              </w:rPr>
              <w:t xml:space="preserve">(PIEVE D ICO CALCIO A 5) </w:t>
            </w:r>
          </w:p>
        </w:tc>
      </w:tr>
      <w:tr w:rsidR="00A3691F" w:rsidRPr="00B92253" w14:paraId="580393FE" w14:textId="77777777" w:rsidTr="00137D72">
        <w:tc>
          <w:tcPr>
            <w:tcW w:w="2200" w:type="dxa"/>
            <w:tcMar>
              <w:top w:w="20" w:type="dxa"/>
              <w:left w:w="20" w:type="dxa"/>
              <w:bottom w:w="20" w:type="dxa"/>
              <w:right w:w="20" w:type="dxa"/>
            </w:tcMar>
            <w:vAlign w:val="center"/>
            <w:hideMark/>
          </w:tcPr>
          <w:p w14:paraId="2DC678F9" w14:textId="77777777" w:rsidR="00A3691F" w:rsidRPr="00B92253" w:rsidRDefault="00A3691F" w:rsidP="00137D72">
            <w:pPr>
              <w:pStyle w:val="movimento"/>
              <w:rPr>
                <w:color w:val="002060"/>
              </w:rPr>
            </w:pPr>
            <w:r w:rsidRPr="00B92253">
              <w:rPr>
                <w:color w:val="002060"/>
              </w:rPr>
              <w:t>MAGGIOLI LUCA</w:t>
            </w:r>
          </w:p>
        </w:tc>
        <w:tc>
          <w:tcPr>
            <w:tcW w:w="2200" w:type="dxa"/>
            <w:tcMar>
              <w:top w:w="20" w:type="dxa"/>
              <w:left w:w="20" w:type="dxa"/>
              <w:bottom w:w="20" w:type="dxa"/>
              <w:right w:w="20" w:type="dxa"/>
            </w:tcMar>
            <w:vAlign w:val="center"/>
            <w:hideMark/>
          </w:tcPr>
          <w:p w14:paraId="321BC6DE" w14:textId="77777777" w:rsidR="00A3691F" w:rsidRPr="00B92253" w:rsidRDefault="00A3691F" w:rsidP="00137D72">
            <w:pPr>
              <w:pStyle w:val="movimento2"/>
              <w:rPr>
                <w:color w:val="002060"/>
              </w:rPr>
            </w:pPr>
            <w:r w:rsidRPr="00B92253">
              <w:rPr>
                <w:color w:val="002060"/>
              </w:rPr>
              <w:t xml:space="preserve">(PIEVE D ICO CALCIO A 5) </w:t>
            </w:r>
          </w:p>
        </w:tc>
        <w:tc>
          <w:tcPr>
            <w:tcW w:w="800" w:type="dxa"/>
            <w:tcMar>
              <w:top w:w="20" w:type="dxa"/>
              <w:left w:w="20" w:type="dxa"/>
              <w:bottom w:w="20" w:type="dxa"/>
              <w:right w:w="20" w:type="dxa"/>
            </w:tcMar>
            <w:vAlign w:val="center"/>
            <w:hideMark/>
          </w:tcPr>
          <w:p w14:paraId="6EA90764"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658D71E0" w14:textId="77777777" w:rsidR="00A3691F" w:rsidRPr="00B92253" w:rsidRDefault="00A3691F" w:rsidP="00137D72">
            <w:pPr>
              <w:pStyle w:val="movimento"/>
              <w:rPr>
                <w:color w:val="002060"/>
              </w:rPr>
            </w:pPr>
            <w:r w:rsidRPr="00B92253">
              <w:rPr>
                <w:color w:val="002060"/>
              </w:rPr>
              <w:t>TARSETTI MATTIA</w:t>
            </w:r>
          </w:p>
        </w:tc>
        <w:tc>
          <w:tcPr>
            <w:tcW w:w="2200" w:type="dxa"/>
            <w:tcMar>
              <w:top w:w="20" w:type="dxa"/>
              <w:left w:w="20" w:type="dxa"/>
              <w:bottom w:w="20" w:type="dxa"/>
              <w:right w:w="20" w:type="dxa"/>
            </w:tcMar>
            <w:vAlign w:val="center"/>
            <w:hideMark/>
          </w:tcPr>
          <w:p w14:paraId="7E56839A" w14:textId="77777777" w:rsidR="00A3691F" w:rsidRPr="00B92253" w:rsidRDefault="00A3691F" w:rsidP="00137D72">
            <w:pPr>
              <w:pStyle w:val="movimento2"/>
              <w:rPr>
                <w:color w:val="002060"/>
              </w:rPr>
            </w:pPr>
            <w:r w:rsidRPr="00B92253">
              <w:rPr>
                <w:color w:val="002060"/>
              </w:rPr>
              <w:t xml:space="preserve">(PIEVE D ICO CALCIO A 5) </w:t>
            </w:r>
          </w:p>
        </w:tc>
      </w:tr>
    </w:tbl>
    <w:p w14:paraId="1C516A97" w14:textId="77777777" w:rsidR="00A3691F" w:rsidRDefault="00A3691F" w:rsidP="00A3691F">
      <w:pPr>
        <w:pStyle w:val="breakline"/>
        <w:rPr>
          <w:color w:val="002060"/>
        </w:rPr>
      </w:pPr>
    </w:p>
    <w:p w14:paraId="7A72EB3C" w14:textId="77777777" w:rsidR="00A3691F" w:rsidRPr="001910FC" w:rsidRDefault="00A3691F" w:rsidP="00A3691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25B74879" w14:textId="77777777" w:rsidR="00A3691F" w:rsidRPr="001910FC" w:rsidRDefault="00A3691F" w:rsidP="00A3691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0363FE30" w14:textId="77777777" w:rsidR="00A3691F" w:rsidRPr="00B92253" w:rsidRDefault="00A3691F" w:rsidP="00A3691F">
      <w:pPr>
        <w:pStyle w:val="breakline"/>
        <w:rPr>
          <w:rFonts w:eastAsiaTheme="minorEastAsia"/>
          <w:color w:val="002060"/>
        </w:rPr>
      </w:pPr>
    </w:p>
    <w:p w14:paraId="7DAE7512" w14:textId="77777777" w:rsidR="00A3691F" w:rsidRDefault="00A3691F" w:rsidP="00817682">
      <w:pPr>
        <w:pStyle w:val="LndNormale1"/>
        <w:rPr>
          <w:color w:val="002060"/>
        </w:rPr>
      </w:pPr>
    </w:p>
    <w:p w14:paraId="3BAC0F2F" w14:textId="77777777" w:rsidR="00817682" w:rsidRPr="00046569" w:rsidRDefault="00817682" w:rsidP="00817682">
      <w:pPr>
        <w:pStyle w:val="titoloprinc0"/>
        <w:rPr>
          <w:color w:val="002060"/>
        </w:rPr>
      </w:pPr>
      <w:r>
        <w:rPr>
          <w:color w:val="002060"/>
        </w:rPr>
        <w:t>PLAY OFF</w:t>
      </w:r>
    </w:p>
    <w:p w14:paraId="52CF4AA6" w14:textId="77777777" w:rsidR="00817682" w:rsidRDefault="00817682" w:rsidP="00817682">
      <w:pPr>
        <w:pStyle w:val="LndNormale1"/>
        <w:rPr>
          <w:color w:val="002060"/>
        </w:rPr>
      </w:pPr>
    </w:p>
    <w:p w14:paraId="756FB491"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della squadra che sarà promossa in Serie C1 avviene con le seguenti modalità e secondo la seguente formula:</w:t>
      </w:r>
    </w:p>
    <w:p w14:paraId="596F1EF4" w14:textId="77777777" w:rsidR="00817682" w:rsidRDefault="00817682" w:rsidP="00817682">
      <w:pPr>
        <w:rPr>
          <w:rFonts w:ascii="Arial" w:hAnsi="Arial" w:cs="Arial"/>
          <w:color w:val="002060"/>
        </w:rPr>
      </w:pPr>
    </w:p>
    <w:p w14:paraId="17034F49" w14:textId="77777777" w:rsidR="00817682" w:rsidRDefault="00817682" w:rsidP="00817682">
      <w:pPr>
        <w:pStyle w:val="Paragrafoelenco"/>
        <w:numPr>
          <w:ilvl w:val="0"/>
          <w:numId w:val="32"/>
        </w:numPr>
        <w:jc w:val="both"/>
        <w:rPr>
          <w:rFonts w:ascii="Arial" w:hAnsi="Arial" w:cs="Arial"/>
          <w:color w:val="002060"/>
          <w:sz w:val="22"/>
          <w:szCs w:val="22"/>
        </w:rPr>
      </w:pPr>
      <w:r w:rsidRPr="00323618">
        <w:rPr>
          <w:rFonts w:ascii="Arial" w:hAnsi="Arial" w:cs="Arial"/>
          <w:color w:val="002060"/>
          <w:sz w:val="22"/>
          <w:szCs w:val="22"/>
        </w:rPr>
        <w:t xml:space="preserve">Le </w:t>
      </w:r>
      <w:r>
        <w:rPr>
          <w:rFonts w:ascii="Arial" w:hAnsi="Arial" w:cs="Arial"/>
          <w:color w:val="002060"/>
          <w:sz w:val="22"/>
          <w:szCs w:val="22"/>
        </w:rPr>
        <w:t>squadre classificate dal secondo al quinto posto di ogni girone saranno inserite nel tabellone play-off secondo il seguente criterio:</w:t>
      </w:r>
    </w:p>
    <w:p w14:paraId="7505526C" w14:textId="77777777" w:rsidR="00817682" w:rsidRPr="0068313A" w:rsidRDefault="00817682" w:rsidP="00817682">
      <w:pPr>
        <w:pStyle w:val="Paragrafoelenco"/>
        <w:numPr>
          <w:ilvl w:val="1"/>
          <w:numId w:val="32"/>
        </w:numPr>
        <w:jc w:val="both"/>
        <w:rPr>
          <w:rFonts w:ascii="Arial" w:hAnsi="Arial" w:cs="Arial"/>
          <w:color w:val="002060"/>
          <w:sz w:val="22"/>
          <w:szCs w:val="22"/>
        </w:rPr>
      </w:pPr>
      <w:r w:rsidRPr="0068313A">
        <w:rPr>
          <w:rFonts w:ascii="Arial" w:hAnsi="Arial" w:cs="Arial"/>
          <w:color w:val="002060"/>
          <w:sz w:val="22"/>
          <w:szCs w:val="22"/>
        </w:rPr>
        <w:t>Sarà stilata una graduatoria in base alla posizione</w:t>
      </w:r>
      <w:r>
        <w:rPr>
          <w:rFonts w:ascii="Arial" w:hAnsi="Arial" w:cs="Arial"/>
          <w:color w:val="002060"/>
          <w:sz w:val="22"/>
          <w:szCs w:val="22"/>
        </w:rPr>
        <w:t xml:space="preserve"> in classifica</w:t>
      </w:r>
      <w:r w:rsidRPr="0068313A">
        <w:rPr>
          <w:rFonts w:ascii="Arial" w:hAnsi="Arial" w:cs="Arial"/>
          <w:color w:val="002060"/>
          <w:sz w:val="22"/>
          <w:szCs w:val="22"/>
        </w:rPr>
        <w:t xml:space="preserve"> e ai punti ottenuti da ogni squadra nel rispettivo girone come di seguito riportato</w:t>
      </w:r>
      <w:r>
        <w:rPr>
          <w:rFonts w:ascii="Arial" w:hAnsi="Arial" w:cs="Arial"/>
          <w:color w:val="002060"/>
          <w:sz w:val="22"/>
          <w:szCs w:val="22"/>
        </w:rPr>
        <w:t xml:space="preserve"> (a parità di posizione e punti in classifica di due o più squadre si terrà conto nell’ordine della miglior differenza reti, del maggior numero di reti segnate)</w:t>
      </w:r>
      <w:r w:rsidRPr="0068313A">
        <w:rPr>
          <w:rFonts w:ascii="Arial" w:hAnsi="Arial" w:cs="Arial"/>
          <w:color w:val="002060"/>
          <w:sz w:val="22"/>
          <w:szCs w:val="22"/>
        </w:rPr>
        <w:t>:</w:t>
      </w:r>
    </w:p>
    <w:p w14:paraId="6837EE32"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 </w:t>
      </w:r>
      <w:r>
        <w:rPr>
          <w:rFonts w:ascii="Arial" w:hAnsi="Arial" w:cs="Arial"/>
          <w:color w:val="002060"/>
          <w:sz w:val="22"/>
          <w:szCs w:val="22"/>
        </w:rPr>
        <w:tab/>
        <w:t>miglior seconda classificata</w:t>
      </w:r>
    </w:p>
    <w:p w14:paraId="44B9E2D5" w14:textId="77777777" w:rsidR="00817682" w:rsidRDefault="00817682" w:rsidP="00817682">
      <w:pPr>
        <w:ind w:left="2136" w:firstLine="696"/>
        <w:rPr>
          <w:rFonts w:ascii="Arial" w:hAnsi="Arial" w:cs="Arial"/>
          <w:color w:val="002060"/>
          <w:sz w:val="22"/>
          <w:szCs w:val="22"/>
        </w:rPr>
      </w:pPr>
      <w:r w:rsidRPr="0023763B">
        <w:rPr>
          <w:rFonts w:ascii="Arial" w:hAnsi="Arial" w:cs="Arial"/>
          <w:b/>
          <w:bCs/>
          <w:color w:val="002060"/>
          <w:sz w:val="22"/>
          <w:szCs w:val="22"/>
        </w:rPr>
        <w:t>G.S.A. LE DUE PALME</w:t>
      </w:r>
      <w:r>
        <w:rPr>
          <w:rFonts w:ascii="Arial" w:hAnsi="Arial" w:cs="Arial"/>
          <w:color w:val="002060"/>
          <w:sz w:val="22"/>
          <w:szCs w:val="22"/>
        </w:rPr>
        <w:t xml:space="preserve"> 2,33 (56 punti in 24 gare)</w:t>
      </w:r>
    </w:p>
    <w:p w14:paraId="2A3FEA16" w14:textId="77777777" w:rsidR="00817682" w:rsidRPr="0023763B" w:rsidRDefault="00817682" w:rsidP="00817682">
      <w:pPr>
        <w:ind w:left="2136" w:firstLine="696"/>
        <w:rPr>
          <w:rFonts w:ascii="Arial" w:hAnsi="Arial" w:cs="Arial"/>
          <w:color w:val="002060"/>
          <w:sz w:val="22"/>
          <w:szCs w:val="22"/>
        </w:rPr>
      </w:pPr>
    </w:p>
    <w:p w14:paraId="71040643"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(2) </w:t>
      </w:r>
      <w:r w:rsidRPr="0023763B">
        <w:rPr>
          <w:rFonts w:ascii="Arial" w:hAnsi="Arial" w:cs="Arial"/>
          <w:color w:val="002060"/>
          <w:sz w:val="22"/>
          <w:szCs w:val="22"/>
        </w:rPr>
        <w:tab/>
        <w:t>2^ squadra seconda classificata</w:t>
      </w:r>
    </w:p>
    <w:p w14:paraId="427121FD" w14:textId="77777777" w:rsidR="00817682" w:rsidRDefault="00817682" w:rsidP="00817682">
      <w:pPr>
        <w:ind w:left="2124" w:firstLine="708"/>
        <w:rPr>
          <w:rFonts w:ascii="Arial" w:hAnsi="Arial" w:cs="Arial"/>
          <w:color w:val="002060"/>
          <w:sz w:val="22"/>
          <w:szCs w:val="22"/>
        </w:rPr>
      </w:pPr>
      <w:r>
        <w:rPr>
          <w:rFonts w:ascii="Arial" w:hAnsi="Arial" w:cs="Arial"/>
          <w:b/>
          <w:bCs/>
          <w:color w:val="002060"/>
          <w:sz w:val="22"/>
          <w:szCs w:val="22"/>
        </w:rPr>
        <w:t>GIOVANI SANT’IPPOLITO</w:t>
      </w:r>
      <w:r w:rsidRPr="0023763B">
        <w:rPr>
          <w:rFonts w:ascii="Arial" w:hAnsi="Arial" w:cs="Arial"/>
          <w:color w:val="002060"/>
          <w:sz w:val="22"/>
          <w:szCs w:val="22"/>
        </w:rPr>
        <w:t xml:space="preserve"> 2,</w:t>
      </w:r>
      <w:r>
        <w:rPr>
          <w:rFonts w:ascii="Arial" w:hAnsi="Arial" w:cs="Arial"/>
          <w:color w:val="002060"/>
          <w:sz w:val="22"/>
          <w:szCs w:val="22"/>
        </w:rPr>
        <w:t>23</w:t>
      </w:r>
      <w:r w:rsidRPr="0023763B">
        <w:rPr>
          <w:rFonts w:ascii="Arial" w:hAnsi="Arial" w:cs="Arial"/>
          <w:color w:val="002060"/>
          <w:sz w:val="22"/>
          <w:szCs w:val="22"/>
        </w:rPr>
        <w:t xml:space="preserve"> (5</w:t>
      </w:r>
      <w:r>
        <w:rPr>
          <w:rFonts w:ascii="Arial" w:hAnsi="Arial" w:cs="Arial"/>
          <w:color w:val="002060"/>
          <w:sz w:val="22"/>
          <w:szCs w:val="22"/>
        </w:rPr>
        <w:t>8</w:t>
      </w:r>
      <w:r w:rsidRPr="0023763B">
        <w:rPr>
          <w:rFonts w:ascii="Arial" w:hAnsi="Arial" w:cs="Arial"/>
          <w:color w:val="002060"/>
          <w:sz w:val="22"/>
          <w:szCs w:val="22"/>
        </w:rPr>
        <w:t xml:space="preserve"> punti in 2</w:t>
      </w:r>
      <w:r>
        <w:rPr>
          <w:rFonts w:ascii="Arial" w:hAnsi="Arial" w:cs="Arial"/>
          <w:color w:val="002060"/>
          <w:sz w:val="22"/>
          <w:szCs w:val="22"/>
        </w:rPr>
        <w:t>6</w:t>
      </w:r>
      <w:r w:rsidRPr="0023763B">
        <w:rPr>
          <w:rFonts w:ascii="Arial" w:hAnsi="Arial" w:cs="Arial"/>
          <w:color w:val="002060"/>
          <w:sz w:val="22"/>
          <w:szCs w:val="22"/>
        </w:rPr>
        <w:t xml:space="preserve"> gare)</w:t>
      </w:r>
    </w:p>
    <w:p w14:paraId="0931C519" w14:textId="77777777" w:rsidR="00817682" w:rsidRPr="0023763B" w:rsidRDefault="00817682" w:rsidP="00817682">
      <w:pPr>
        <w:ind w:left="2124" w:firstLine="708"/>
        <w:rPr>
          <w:rFonts w:ascii="Arial" w:hAnsi="Arial" w:cs="Arial"/>
          <w:color w:val="002060"/>
          <w:sz w:val="22"/>
          <w:szCs w:val="22"/>
        </w:rPr>
      </w:pPr>
    </w:p>
    <w:p w14:paraId="55630FEC" w14:textId="77777777" w:rsidR="00817682" w:rsidRDefault="00817682" w:rsidP="00817682">
      <w:pPr>
        <w:pStyle w:val="Paragrafoelenco"/>
        <w:numPr>
          <w:ilvl w:val="2"/>
          <w:numId w:val="32"/>
        </w:numPr>
        <w:jc w:val="both"/>
        <w:rPr>
          <w:rFonts w:ascii="Arial" w:hAnsi="Arial" w:cs="Arial"/>
          <w:color w:val="002060"/>
          <w:sz w:val="22"/>
          <w:szCs w:val="22"/>
        </w:rPr>
      </w:pPr>
      <w:r w:rsidRPr="0023763B">
        <w:rPr>
          <w:rFonts w:ascii="Arial" w:hAnsi="Arial" w:cs="Arial"/>
          <w:color w:val="002060"/>
          <w:sz w:val="22"/>
          <w:szCs w:val="22"/>
        </w:rPr>
        <w:t xml:space="preserve">(3) </w:t>
      </w:r>
      <w:r w:rsidRPr="0023763B">
        <w:rPr>
          <w:rFonts w:ascii="Arial" w:hAnsi="Arial" w:cs="Arial"/>
          <w:color w:val="002060"/>
          <w:sz w:val="22"/>
          <w:szCs w:val="22"/>
        </w:rPr>
        <w:tab/>
        <w:t>3^ squadra seconda classificata</w:t>
      </w:r>
    </w:p>
    <w:p w14:paraId="5466A148" w14:textId="77777777" w:rsidR="00817682" w:rsidRPr="0023763B"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AVENALE </w:t>
      </w:r>
      <w:r w:rsidRPr="0023763B">
        <w:rPr>
          <w:rFonts w:ascii="Arial" w:hAnsi="Arial" w:cs="Arial"/>
          <w:color w:val="002060"/>
          <w:sz w:val="22"/>
          <w:szCs w:val="22"/>
        </w:rPr>
        <w:t>2,</w:t>
      </w:r>
      <w:r>
        <w:rPr>
          <w:rFonts w:ascii="Arial" w:hAnsi="Arial" w:cs="Arial"/>
          <w:color w:val="002060"/>
          <w:sz w:val="22"/>
          <w:szCs w:val="22"/>
        </w:rPr>
        <w:t>15</w:t>
      </w:r>
      <w:r w:rsidRPr="0023763B">
        <w:rPr>
          <w:rFonts w:ascii="Arial" w:hAnsi="Arial" w:cs="Arial"/>
          <w:color w:val="002060"/>
          <w:sz w:val="22"/>
          <w:szCs w:val="22"/>
        </w:rPr>
        <w:t xml:space="preserve"> (5</w:t>
      </w:r>
      <w:r>
        <w:rPr>
          <w:rFonts w:ascii="Arial" w:hAnsi="Arial" w:cs="Arial"/>
          <w:color w:val="002060"/>
          <w:sz w:val="22"/>
          <w:szCs w:val="22"/>
        </w:rPr>
        <w:t>6</w:t>
      </w:r>
      <w:r w:rsidRPr="0023763B">
        <w:rPr>
          <w:rFonts w:ascii="Arial" w:hAnsi="Arial" w:cs="Arial"/>
          <w:color w:val="002060"/>
          <w:sz w:val="22"/>
          <w:szCs w:val="22"/>
        </w:rPr>
        <w:t xml:space="preserve"> punti in 26 gare)</w:t>
      </w:r>
    </w:p>
    <w:p w14:paraId="00462B1D" w14:textId="77777777" w:rsidR="00817682" w:rsidRPr="0023763B" w:rsidRDefault="00817682" w:rsidP="00817682">
      <w:pPr>
        <w:pStyle w:val="Paragrafoelenco"/>
        <w:ind w:left="2160"/>
        <w:jc w:val="both"/>
        <w:rPr>
          <w:rFonts w:ascii="Arial" w:hAnsi="Arial" w:cs="Arial"/>
          <w:color w:val="002060"/>
          <w:sz w:val="22"/>
          <w:szCs w:val="22"/>
        </w:rPr>
      </w:pPr>
    </w:p>
    <w:p w14:paraId="1EF0B6D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(4) </w:t>
      </w:r>
      <w:r>
        <w:rPr>
          <w:rFonts w:ascii="Arial" w:hAnsi="Arial" w:cs="Arial"/>
          <w:color w:val="002060"/>
          <w:sz w:val="22"/>
          <w:szCs w:val="22"/>
        </w:rPr>
        <w:tab/>
        <w:t>miglior terza classificata</w:t>
      </w:r>
    </w:p>
    <w:p w14:paraId="13A38F5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FUTSAL VIRE GEOSISTEM ASD</w:t>
      </w:r>
      <w:r w:rsidRPr="00FB05A8">
        <w:rPr>
          <w:rFonts w:ascii="Arial" w:hAnsi="Arial" w:cs="Arial"/>
          <w:color w:val="002060"/>
          <w:sz w:val="22"/>
          <w:szCs w:val="22"/>
        </w:rPr>
        <w:t xml:space="preserve"> 2,2</w:t>
      </w:r>
      <w:r>
        <w:rPr>
          <w:rFonts w:ascii="Arial" w:hAnsi="Arial" w:cs="Arial"/>
          <w:color w:val="002060"/>
          <w:sz w:val="22"/>
          <w:szCs w:val="22"/>
        </w:rPr>
        <w:t>5</w:t>
      </w:r>
      <w:r w:rsidRPr="00FB05A8">
        <w:rPr>
          <w:rFonts w:ascii="Arial" w:hAnsi="Arial" w:cs="Arial"/>
          <w:color w:val="002060"/>
          <w:sz w:val="22"/>
          <w:szCs w:val="22"/>
        </w:rPr>
        <w:t xml:space="preserve"> (5</w:t>
      </w:r>
      <w:r>
        <w:rPr>
          <w:rFonts w:ascii="Arial" w:hAnsi="Arial" w:cs="Arial"/>
          <w:color w:val="002060"/>
          <w:sz w:val="22"/>
          <w:szCs w:val="22"/>
        </w:rPr>
        <w:t>4</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04BE7258" w14:textId="77777777" w:rsidR="00817682" w:rsidRPr="00FB05A8" w:rsidRDefault="00817682" w:rsidP="00817682">
      <w:pPr>
        <w:rPr>
          <w:rFonts w:ascii="Arial" w:hAnsi="Arial" w:cs="Arial"/>
          <w:color w:val="002060"/>
          <w:sz w:val="22"/>
          <w:szCs w:val="22"/>
        </w:rPr>
      </w:pPr>
    </w:p>
    <w:p w14:paraId="193551DE"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(5) </w:t>
      </w:r>
      <w:r>
        <w:rPr>
          <w:rFonts w:ascii="Arial" w:hAnsi="Arial" w:cs="Arial"/>
          <w:color w:val="002060"/>
          <w:sz w:val="22"/>
          <w:szCs w:val="22"/>
        </w:rPr>
        <w:tab/>
        <w:t>2^ squadra terza classificata</w:t>
      </w:r>
    </w:p>
    <w:p w14:paraId="2D92787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PIANACCIO</w:t>
      </w:r>
      <w:r w:rsidRPr="00FB05A8">
        <w:rPr>
          <w:rFonts w:ascii="Arial" w:hAnsi="Arial" w:cs="Arial"/>
          <w:color w:val="002060"/>
          <w:sz w:val="22"/>
          <w:szCs w:val="22"/>
        </w:rPr>
        <w:t xml:space="preserve"> 2,</w:t>
      </w:r>
      <w:r>
        <w:rPr>
          <w:rFonts w:ascii="Arial" w:hAnsi="Arial" w:cs="Arial"/>
          <w:color w:val="002060"/>
          <w:sz w:val="22"/>
          <w:szCs w:val="22"/>
        </w:rPr>
        <w:t>11</w:t>
      </w:r>
      <w:r w:rsidRPr="00FB05A8">
        <w:rPr>
          <w:rFonts w:ascii="Arial" w:hAnsi="Arial" w:cs="Arial"/>
          <w:color w:val="002060"/>
          <w:sz w:val="22"/>
          <w:szCs w:val="22"/>
        </w:rPr>
        <w:t xml:space="preserve"> (5</w:t>
      </w:r>
      <w:r>
        <w:rPr>
          <w:rFonts w:ascii="Arial" w:hAnsi="Arial" w:cs="Arial"/>
          <w:color w:val="002060"/>
          <w:sz w:val="22"/>
          <w:szCs w:val="22"/>
        </w:rPr>
        <w:t>5</w:t>
      </w:r>
      <w:r w:rsidRPr="00FB05A8">
        <w:rPr>
          <w:rFonts w:ascii="Arial" w:hAnsi="Arial" w:cs="Arial"/>
          <w:color w:val="002060"/>
          <w:sz w:val="22"/>
          <w:szCs w:val="22"/>
        </w:rPr>
        <w:t xml:space="preserve"> punti in 26 gare)</w:t>
      </w:r>
    </w:p>
    <w:p w14:paraId="6723ECEE" w14:textId="77777777" w:rsidR="00817682" w:rsidRDefault="00817682" w:rsidP="00817682">
      <w:pPr>
        <w:pStyle w:val="Paragrafoelenco"/>
        <w:ind w:left="2160"/>
        <w:jc w:val="both"/>
        <w:rPr>
          <w:rFonts w:ascii="Arial" w:hAnsi="Arial" w:cs="Arial"/>
          <w:color w:val="002060"/>
          <w:sz w:val="22"/>
          <w:szCs w:val="22"/>
        </w:rPr>
      </w:pPr>
    </w:p>
    <w:p w14:paraId="68454ACA"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(6) </w:t>
      </w:r>
      <w:r>
        <w:rPr>
          <w:rFonts w:ascii="Arial" w:hAnsi="Arial" w:cs="Arial"/>
          <w:color w:val="002060"/>
          <w:sz w:val="22"/>
          <w:szCs w:val="22"/>
        </w:rPr>
        <w:tab/>
        <w:t>3^ squadra terza classificata</w:t>
      </w:r>
    </w:p>
    <w:p w14:paraId="4553098A"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VICTORIA</w:t>
      </w:r>
      <w:r w:rsidRPr="00FB05A8">
        <w:rPr>
          <w:rFonts w:ascii="Arial" w:hAnsi="Arial" w:cs="Arial"/>
          <w:color w:val="002060"/>
          <w:sz w:val="22"/>
          <w:szCs w:val="22"/>
        </w:rPr>
        <w:t xml:space="preserve"> </w:t>
      </w:r>
      <w:r>
        <w:rPr>
          <w:rFonts w:ascii="Arial" w:hAnsi="Arial" w:cs="Arial"/>
          <w:color w:val="002060"/>
          <w:sz w:val="22"/>
          <w:szCs w:val="22"/>
        </w:rPr>
        <w:t>1,76</w:t>
      </w:r>
      <w:r w:rsidRPr="00FB05A8">
        <w:rPr>
          <w:rFonts w:ascii="Arial" w:hAnsi="Arial" w:cs="Arial"/>
          <w:color w:val="002060"/>
          <w:sz w:val="22"/>
          <w:szCs w:val="22"/>
        </w:rPr>
        <w:t xml:space="preserve"> (</w:t>
      </w:r>
      <w:r>
        <w:rPr>
          <w:rFonts w:ascii="Arial" w:hAnsi="Arial" w:cs="Arial"/>
          <w:color w:val="002060"/>
          <w:sz w:val="22"/>
          <w:szCs w:val="22"/>
        </w:rPr>
        <w:t>46</w:t>
      </w:r>
      <w:r w:rsidRPr="00FB05A8">
        <w:rPr>
          <w:rFonts w:ascii="Arial" w:hAnsi="Arial" w:cs="Arial"/>
          <w:color w:val="002060"/>
          <w:sz w:val="22"/>
          <w:szCs w:val="22"/>
        </w:rPr>
        <w:t xml:space="preserve"> punti in 26 gare)</w:t>
      </w:r>
    </w:p>
    <w:p w14:paraId="1DA1CB07" w14:textId="77777777" w:rsidR="00817682" w:rsidRDefault="00817682" w:rsidP="00817682">
      <w:pPr>
        <w:pStyle w:val="Paragrafoelenco"/>
        <w:ind w:left="2832"/>
        <w:jc w:val="both"/>
        <w:rPr>
          <w:rFonts w:ascii="Arial" w:hAnsi="Arial" w:cs="Arial"/>
          <w:color w:val="002060"/>
          <w:sz w:val="22"/>
          <w:szCs w:val="22"/>
        </w:rPr>
      </w:pPr>
    </w:p>
    <w:p w14:paraId="62F6817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(7) </w:t>
      </w:r>
      <w:r>
        <w:rPr>
          <w:rFonts w:ascii="Arial" w:hAnsi="Arial" w:cs="Arial"/>
          <w:color w:val="002060"/>
          <w:sz w:val="22"/>
          <w:szCs w:val="22"/>
        </w:rPr>
        <w:tab/>
        <w:t>miglior quarta classificata</w:t>
      </w:r>
    </w:p>
    <w:p w14:paraId="25D29039" w14:textId="77777777" w:rsidR="00817682" w:rsidRPr="00FB05A8" w:rsidRDefault="00817682" w:rsidP="00817682">
      <w:pPr>
        <w:pStyle w:val="Paragrafoelenco"/>
        <w:ind w:left="2844"/>
        <w:rPr>
          <w:rFonts w:ascii="Arial" w:hAnsi="Arial" w:cs="Arial"/>
          <w:color w:val="002060"/>
          <w:sz w:val="22"/>
          <w:szCs w:val="22"/>
        </w:rPr>
      </w:pPr>
      <w:r>
        <w:rPr>
          <w:rFonts w:ascii="Arial" w:hAnsi="Arial" w:cs="Arial"/>
          <w:b/>
          <w:bCs/>
          <w:color w:val="002060"/>
          <w:sz w:val="22"/>
          <w:szCs w:val="22"/>
        </w:rPr>
        <w:t>MANTOVANI C5</w:t>
      </w:r>
      <w:r w:rsidRPr="00FB05A8">
        <w:rPr>
          <w:rFonts w:ascii="Arial" w:hAnsi="Arial" w:cs="Arial"/>
          <w:color w:val="002060"/>
          <w:sz w:val="22"/>
          <w:szCs w:val="22"/>
        </w:rPr>
        <w:t xml:space="preserve"> </w:t>
      </w:r>
      <w:r>
        <w:rPr>
          <w:rFonts w:ascii="Arial" w:hAnsi="Arial" w:cs="Arial"/>
          <w:color w:val="002060"/>
          <w:sz w:val="22"/>
          <w:szCs w:val="22"/>
        </w:rPr>
        <w:t>1,92</w:t>
      </w:r>
      <w:r w:rsidRPr="00FB05A8">
        <w:rPr>
          <w:rFonts w:ascii="Arial" w:hAnsi="Arial" w:cs="Arial"/>
          <w:color w:val="002060"/>
          <w:sz w:val="22"/>
          <w:szCs w:val="22"/>
        </w:rPr>
        <w:t xml:space="preserve"> (5</w:t>
      </w:r>
      <w:r>
        <w:rPr>
          <w:rFonts w:ascii="Arial" w:hAnsi="Arial" w:cs="Arial"/>
          <w:color w:val="002060"/>
          <w:sz w:val="22"/>
          <w:szCs w:val="22"/>
        </w:rPr>
        <w:t>0</w:t>
      </w:r>
      <w:r w:rsidRPr="00FB05A8">
        <w:rPr>
          <w:rFonts w:ascii="Arial" w:hAnsi="Arial" w:cs="Arial"/>
          <w:color w:val="002060"/>
          <w:sz w:val="22"/>
          <w:szCs w:val="22"/>
        </w:rPr>
        <w:t xml:space="preserve"> punti in 26 gare)</w:t>
      </w:r>
    </w:p>
    <w:p w14:paraId="19F39F32" w14:textId="77777777" w:rsidR="00817682" w:rsidRDefault="00817682" w:rsidP="00817682">
      <w:pPr>
        <w:pStyle w:val="Paragrafoelenco"/>
        <w:ind w:left="2160"/>
        <w:jc w:val="both"/>
        <w:rPr>
          <w:rFonts w:ascii="Arial" w:hAnsi="Arial" w:cs="Arial"/>
          <w:color w:val="002060"/>
          <w:sz w:val="22"/>
          <w:szCs w:val="22"/>
        </w:rPr>
      </w:pPr>
    </w:p>
    <w:p w14:paraId="322EF56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(8) </w:t>
      </w:r>
      <w:r>
        <w:rPr>
          <w:rFonts w:ascii="Arial" w:hAnsi="Arial" w:cs="Arial"/>
          <w:color w:val="002060"/>
          <w:sz w:val="22"/>
          <w:szCs w:val="22"/>
        </w:rPr>
        <w:tab/>
        <w:t>2^ squadra quarta classificata</w:t>
      </w:r>
    </w:p>
    <w:p w14:paraId="4E88C7F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 xml:space="preserve">CASTRUM LAURI </w:t>
      </w:r>
      <w:r>
        <w:rPr>
          <w:rFonts w:ascii="Arial" w:hAnsi="Arial" w:cs="Arial"/>
          <w:color w:val="002060"/>
          <w:sz w:val="22"/>
          <w:szCs w:val="22"/>
        </w:rPr>
        <w:t>1</w:t>
      </w:r>
      <w:r w:rsidRPr="00FB05A8">
        <w:rPr>
          <w:rFonts w:ascii="Arial" w:hAnsi="Arial" w:cs="Arial"/>
          <w:color w:val="002060"/>
          <w:sz w:val="22"/>
          <w:szCs w:val="22"/>
        </w:rPr>
        <w:t>,</w:t>
      </w:r>
      <w:r>
        <w:rPr>
          <w:rFonts w:ascii="Arial" w:hAnsi="Arial" w:cs="Arial"/>
          <w:color w:val="002060"/>
          <w:sz w:val="22"/>
          <w:szCs w:val="22"/>
        </w:rPr>
        <w:t>79</w:t>
      </w:r>
      <w:r w:rsidRPr="00FB05A8">
        <w:rPr>
          <w:rFonts w:ascii="Arial" w:hAnsi="Arial" w:cs="Arial"/>
          <w:color w:val="002060"/>
          <w:sz w:val="22"/>
          <w:szCs w:val="22"/>
        </w:rPr>
        <w:t xml:space="preserve"> (</w:t>
      </w:r>
      <w:r>
        <w:rPr>
          <w:rFonts w:ascii="Arial" w:hAnsi="Arial" w:cs="Arial"/>
          <w:color w:val="002060"/>
          <w:sz w:val="22"/>
          <w:szCs w:val="22"/>
        </w:rPr>
        <w:t>43</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706BD88B" w14:textId="77777777" w:rsidR="00817682" w:rsidRDefault="00817682" w:rsidP="00817682">
      <w:pPr>
        <w:pStyle w:val="Paragrafoelenco"/>
        <w:ind w:left="2160"/>
        <w:jc w:val="both"/>
        <w:rPr>
          <w:rFonts w:ascii="Arial" w:hAnsi="Arial" w:cs="Arial"/>
          <w:color w:val="002060"/>
          <w:sz w:val="22"/>
          <w:szCs w:val="22"/>
        </w:rPr>
      </w:pPr>
    </w:p>
    <w:p w14:paraId="745F44D4"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(9) </w:t>
      </w:r>
      <w:r>
        <w:rPr>
          <w:rFonts w:ascii="Arial" w:hAnsi="Arial" w:cs="Arial"/>
          <w:color w:val="002060"/>
          <w:sz w:val="22"/>
          <w:szCs w:val="22"/>
        </w:rPr>
        <w:tab/>
        <w:t>3^ squadra quarta classificata</w:t>
      </w:r>
    </w:p>
    <w:p w14:paraId="05E06E48"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 xml:space="preserve">AURORA TREIA </w:t>
      </w:r>
      <w:r>
        <w:rPr>
          <w:rFonts w:ascii="Arial" w:hAnsi="Arial" w:cs="Arial"/>
          <w:color w:val="002060"/>
          <w:sz w:val="22"/>
          <w:szCs w:val="22"/>
        </w:rPr>
        <w:t>1,73</w:t>
      </w:r>
      <w:r w:rsidRPr="00FB05A8">
        <w:rPr>
          <w:rFonts w:ascii="Arial" w:hAnsi="Arial" w:cs="Arial"/>
          <w:color w:val="002060"/>
          <w:sz w:val="22"/>
          <w:szCs w:val="22"/>
        </w:rPr>
        <w:t xml:space="preserve"> (</w:t>
      </w:r>
      <w:r>
        <w:rPr>
          <w:rFonts w:ascii="Arial" w:hAnsi="Arial" w:cs="Arial"/>
          <w:color w:val="002060"/>
          <w:sz w:val="22"/>
          <w:szCs w:val="22"/>
        </w:rPr>
        <w:t xml:space="preserve">45 </w:t>
      </w:r>
      <w:r w:rsidRPr="00FB05A8">
        <w:rPr>
          <w:rFonts w:ascii="Arial" w:hAnsi="Arial" w:cs="Arial"/>
          <w:color w:val="002060"/>
          <w:sz w:val="22"/>
          <w:szCs w:val="22"/>
        </w:rPr>
        <w:t>punti in 26 gare)</w:t>
      </w:r>
    </w:p>
    <w:p w14:paraId="0DF37DFA" w14:textId="77777777" w:rsidR="00817682" w:rsidRDefault="00817682" w:rsidP="00817682">
      <w:pPr>
        <w:pStyle w:val="Paragrafoelenco"/>
        <w:ind w:left="2160"/>
        <w:jc w:val="both"/>
        <w:rPr>
          <w:rFonts w:ascii="Arial" w:hAnsi="Arial" w:cs="Arial"/>
          <w:color w:val="002060"/>
          <w:sz w:val="22"/>
          <w:szCs w:val="22"/>
        </w:rPr>
      </w:pPr>
    </w:p>
    <w:p w14:paraId="51348DAD"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(10) </w:t>
      </w:r>
      <w:r>
        <w:rPr>
          <w:rFonts w:ascii="Arial" w:hAnsi="Arial" w:cs="Arial"/>
          <w:color w:val="002060"/>
          <w:sz w:val="22"/>
          <w:szCs w:val="22"/>
        </w:rPr>
        <w:tab/>
        <w:t>miglior quinta classificata</w:t>
      </w:r>
    </w:p>
    <w:p w14:paraId="682C05FB"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DINAMIS 1990</w:t>
      </w:r>
      <w:r w:rsidRPr="00FB05A8">
        <w:rPr>
          <w:rFonts w:ascii="Arial" w:hAnsi="Arial" w:cs="Arial"/>
          <w:color w:val="002060"/>
          <w:sz w:val="22"/>
          <w:szCs w:val="22"/>
        </w:rPr>
        <w:t xml:space="preserve"> </w:t>
      </w:r>
      <w:r>
        <w:rPr>
          <w:rFonts w:ascii="Arial" w:hAnsi="Arial" w:cs="Arial"/>
          <w:color w:val="002060"/>
          <w:sz w:val="22"/>
          <w:szCs w:val="22"/>
        </w:rPr>
        <w:t>1,80</w:t>
      </w:r>
      <w:r w:rsidRPr="00FB05A8">
        <w:rPr>
          <w:rFonts w:ascii="Arial" w:hAnsi="Arial" w:cs="Arial"/>
          <w:color w:val="002060"/>
          <w:sz w:val="22"/>
          <w:szCs w:val="22"/>
        </w:rPr>
        <w:t xml:space="preserve"> (</w:t>
      </w:r>
      <w:r>
        <w:rPr>
          <w:rFonts w:ascii="Arial" w:hAnsi="Arial" w:cs="Arial"/>
          <w:color w:val="002060"/>
          <w:sz w:val="22"/>
          <w:szCs w:val="22"/>
        </w:rPr>
        <w:t>47</w:t>
      </w:r>
      <w:r w:rsidRPr="00FB05A8">
        <w:rPr>
          <w:rFonts w:ascii="Arial" w:hAnsi="Arial" w:cs="Arial"/>
          <w:color w:val="002060"/>
          <w:sz w:val="22"/>
          <w:szCs w:val="22"/>
        </w:rPr>
        <w:t xml:space="preserve"> punti in 26 gare)</w:t>
      </w:r>
    </w:p>
    <w:p w14:paraId="7BEE49BE" w14:textId="77777777" w:rsidR="00817682" w:rsidRDefault="00817682" w:rsidP="00817682">
      <w:pPr>
        <w:pStyle w:val="Paragrafoelenco"/>
        <w:ind w:left="2832"/>
        <w:jc w:val="both"/>
        <w:rPr>
          <w:rFonts w:ascii="Arial" w:hAnsi="Arial" w:cs="Arial"/>
          <w:color w:val="002060"/>
          <w:sz w:val="22"/>
          <w:szCs w:val="22"/>
        </w:rPr>
      </w:pPr>
    </w:p>
    <w:p w14:paraId="7F8FFCE0"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(11) </w:t>
      </w:r>
      <w:r>
        <w:rPr>
          <w:rFonts w:ascii="Arial" w:hAnsi="Arial" w:cs="Arial"/>
          <w:color w:val="002060"/>
          <w:sz w:val="22"/>
          <w:szCs w:val="22"/>
        </w:rPr>
        <w:tab/>
        <w:t>2^ squadra quinta classifica</w:t>
      </w:r>
    </w:p>
    <w:p w14:paraId="51E50B25" w14:textId="77777777" w:rsidR="00817682" w:rsidRPr="00FB05A8" w:rsidRDefault="00817682" w:rsidP="00817682">
      <w:pPr>
        <w:pStyle w:val="Paragrafoelenco"/>
        <w:ind w:left="2136" w:firstLine="696"/>
        <w:rPr>
          <w:rFonts w:ascii="Arial" w:hAnsi="Arial" w:cs="Arial"/>
          <w:color w:val="002060"/>
          <w:sz w:val="22"/>
          <w:szCs w:val="22"/>
        </w:rPr>
      </w:pPr>
      <w:r>
        <w:rPr>
          <w:rFonts w:ascii="Arial" w:hAnsi="Arial" w:cs="Arial"/>
          <w:b/>
          <w:bCs/>
          <w:color w:val="002060"/>
          <w:sz w:val="22"/>
          <w:szCs w:val="22"/>
        </w:rPr>
        <w:t>OSIMO FIVE</w:t>
      </w:r>
      <w:r w:rsidRPr="00FB05A8">
        <w:rPr>
          <w:rFonts w:ascii="Arial" w:hAnsi="Arial" w:cs="Arial"/>
          <w:b/>
          <w:bCs/>
          <w:color w:val="002060"/>
          <w:sz w:val="22"/>
          <w:szCs w:val="22"/>
        </w:rPr>
        <w:t xml:space="preserve"> </w:t>
      </w:r>
      <w:r w:rsidRPr="00FB05A8">
        <w:rPr>
          <w:rFonts w:ascii="Arial" w:hAnsi="Arial" w:cs="Arial"/>
          <w:color w:val="002060"/>
          <w:sz w:val="22"/>
          <w:szCs w:val="22"/>
        </w:rPr>
        <w:t>1,73 (45 punti in 26 gare)</w:t>
      </w:r>
    </w:p>
    <w:p w14:paraId="5AE96853" w14:textId="77777777" w:rsidR="00817682" w:rsidRDefault="00817682" w:rsidP="00817682">
      <w:pPr>
        <w:pStyle w:val="Paragrafoelenco"/>
        <w:ind w:left="2160"/>
        <w:jc w:val="both"/>
        <w:rPr>
          <w:rFonts w:ascii="Arial" w:hAnsi="Arial" w:cs="Arial"/>
          <w:color w:val="002060"/>
          <w:sz w:val="22"/>
          <w:szCs w:val="22"/>
        </w:rPr>
      </w:pPr>
    </w:p>
    <w:p w14:paraId="475428D8" w14:textId="77777777" w:rsidR="00817682"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 xml:space="preserve">(12) </w:t>
      </w:r>
      <w:r>
        <w:rPr>
          <w:rFonts w:ascii="Arial" w:hAnsi="Arial" w:cs="Arial"/>
          <w:color w:val="002060"/>
          <w:sz w:val="22"/>
          <w:szCs w:val="22"/>
        </w:rPr>
        <w:tab/>
        <w:t>3^ squadra quinta classificata</w:t>
      </w:r>
    </w:p>
    <w:p w14:paraId="02AFC781" w14:textId="77777777" w:rsidR="00817682" w:rsidRPr="00FB05A8" w:rsidRDefault="00817682" w:rsidP="00817682">
      <w:pPr>
        <w:ind w:left="2124" w:firstLine="708"/>
        <w:rPr>
          <w:rFonts w:ascii="Arial" w:hAnsi="Arial" w:cs="Arial"/>
          <w:color w:val="002060"/>
          <w:sz w:val="22"/>
          <w:szCs w:val="22"/>
        </w:rPr>
      </w:pPr>
      <w:r>
        <w:rPr>
          <w:rFonts w:ascii="Arial" w:hAnsi="Arial" w:cs="Arial"/>
          <w:b/>
          <w:bCs/>
          <w:color w:val="002060"/>
          <w:sz w:val="22"/>
          <w:szCs w:val="22"/>
        </w:rPr>
        <w:t>POLISPORTIVA ROSSO BLU</w:t>
      </w:r>
      <w:r w:rsidRPr="00FB05A8">
        <w:rPr>
          <w:rFonts w:ascii="Arial" w:hAnsi="Arial" w:cs="Arial"/>
          <w:b/>
          <w:bCs/>
          <w:color w:val="002060"/>
          <w:sz w:val="22"/>
          <w:szCs w:val="22"/>
        </w:rPr>
        <w:t xml:space="preserve"> </w:t>
      </w:r>
      <w:r w:rsidRPr="00FB05A8">
        <w:rPr>
          <w:rFonts w:ascii="Arial" w:hAnsi="Arial" w:cs="Arial"/>
          <w:color w:val="002060"/>
          <w:sz w:val="22"/>
          <w:szCs w:val="22"/>
        </w:rPr>
        <w:t>1,7</w:t>
      </w:r>
      <w:r>
        <w:rPr>
          <w:rFonts w:ascii="Arial" w:hAnsi="Arial" w:cs="Arial"/>
          <w:color w:val="002060"/>
          <w:sz w:val="22"/>
          <w:szCs w:val="22"/>
        </w:rPr>
        <w:t>0</w:t>
      </w:r>
      <w:r w:rsidRPr="00FB05A8">
        <w:rPr>
          <w:rFonts w:ascii="Arial" w:hAnsi="Arial" w:cs="Arial"/>
          <w:color w:val="002060"/>
          <w:sz w:val="22"/>
          <w:szCs w:val="22"/>
        </w:rPr>
        <w:t xml:space="preserve"> (4</w:t>
      </w:r>
      <w:r>
        <w:rPr>
          <w:rFonts w:ascii="Arial" w:hAnsi="Arial" w:cs="Arial"/>
          <w:color w:val="002060"/>
          <w:sz w:val="22"/>
          <w:szCs w:val="22"/>
        </w:rPr>
        <w:t>1</w:t>
      </w:r>
      <w:r w:rsidRPr="00FB05A8">
        <w:rPr>
          <w:rFonts w:ascii="Arial" w:hAnsi="Arial" w:cs="Arial"/>
          <w:color w:val="002060"/>
          <w:sz w:val="22"/>
          <w:szCs w:val="22"/>
        </w:rPr>
        <w:t xml:space="preserve"> punti in 2</w:t>
      </w:r>
      <w:r>
        <w:rPr>
          <w:rFonts w:ascii="Arial" w:hAnsi="Arial" w:cs="Arial"/>
          <w:color w:val="002060"/>
          <w:sz w:val="22"/>
          <w:szCs w:val="22"/>
        </w:rPr>
        <w:t>4</w:t>
      </w:r>
      <w:r w:rsidRPr="00FB05A8">
        <w:rPr>
          <w:rFonts w:ascii="Arial" w:hAnsi="Arial" w:cs="Arial"/>
          <w:color w:val="002060"/>
          <w:sz w:val="22"/>
          <w:szCs w:val="22"/>
        </w:rPr>
        <w:t xml:space="preserve"> gare)</w:t>
      </w:r>
    </w:p>
    <w:p w14:paraId="2C855BF5" w14:textId="77777777" w:rsidR="00817682" w:rsidRDefault="00817682" w:rsidP="00817682">
      <w:pPr>
        <w:pStyle w:val="Paragrafoelenco"/>
        <w:ind w:left="2160"/>
        <w:rPr>
          <w:rFonts w:ascii="Arial" w:hAnsi="Arial" w:cs="Arial"/>
          <w:color w:val="002060"/>
          <w:sz w:val="22"/>
          <w:szCs w:val="22"/>
        </w:rPr>
      </w:pPr>
    </w:p>
    <w:p w14:paraId="13259369" w14:textId="77777777" w:rsidR="00817682" w:rsidRDefault="00817682" w:rsidP="00817682">
      <w:pPr>
        <w:pStyle w:val="Paragrafoelenco"/>
        <w:numPr>
          <w:ilvl w:val="0"/>
          <w:numId w:val="32"/>
        </w:numPr>
        <w:jc w:val="both"/>
        <w:rPr>
          <w:rFonts w:ascii="Arial" w:hAnsi="Arial" w:cs="Arial"/>
          <w:b/>
          <w:bCs/>
          <w:color w:val="002060"/>
          <w:sz w:val="22"/>
          <w:szCs w:val="22"/>
        </w:rPr>
      </w:pPr>
      <w:r w:rsidRPr="00C95E1D">
        <w:rPr>
          <w:rFonts w:ascii="Arial" w:hAnsi="Arial" w:cs="Arial"/>
          <w:b/>
          <w:bCs/>
          <w:color w:val="002060"/>
          <w:sz w:val="22"/>
          <w:szCs w:val="22"/>
        </w:rPr>
        <w:t>Ottavi di Finale</w:t>
      </w:r>
    </w:p>
    <w:p w14:paraId="2394DF9D" w14:textId="77777777" w:rsidR="00817682"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Le tre squadre seconde classificate e la miglior terza classificata</w:t>
      </w:r>
      <w:r>
        <w:rPr>
          <w:rFonts w:ascii="Arial" w:hAnsi="Arial" w:cs="Arial"/>
          <w:color w:val="002060"/>
          <w:sz w:val="22"/>
          <w:szCs w:val="22"/>
        </w:rPr>
        <w:t xml:space="preserve"> (ovvero le prime quattro della graduatoria sovrastante)</w:t>
      </w:r>
      <w:r w:rsidRPr="00C95E1D">
        <w:rPr>
          <w:rFonts w:ascii="Arial" w:hAnsi="Arial" w:cs="Arial"/>
          <w:color w:val="002060"/>
          <w:sz w:val="22"/>
          <w:szCs w:val="22"/>
        </w:rPr>
        <w:t xml:space="preserve"> saranno qualificate d’ufficio ai Quarti di Finale</w:t>
      </w:r>
      <w:r>
        <w:rPr>
          <w:rFonts w:ascii="Arial" w:hAnsi="Arial" w:cs="Arial"/>
          <w:color w:val="002060"/>
          <w:sz w:val="22"/>
          <w:szCs w:val="22"/>
        </w:rPr>
        <w:t>.</w:t>
      </w:r>
    </w:p>
    <w:p w14:paraId="215353EB" w14:textId="77777777" w:rsidR="00817682" w:rsidRDefault="00817682" w:rsidP="00817682">
      <w:pPr>
        <w:pStyle w:val="Paragrafoelenco"/>
        <w:numPr>
          <w:ilvl w:val="1"/>
          <w:numId w:val="32"/>
        </w:numPr>
        <w:jc w:val="both"/>
        <w:rPr>
          <w:rFonts w:ascii="Arial" w:hAnsi="Arial" w:cs="Arial"/>
          <w:color w:val="002060"/>
          <w:sz w:val="22"/>
          <w:szCs w:val="22"/>
        </w:rPr>
      </w:pPr>
      <w:r>
        <w:rPr>
          <w:rFonts w:ascii="Arial" w:hAnsi="Arial" w:cs="Arial"/>
          <w:color w:val="002060"/>
          <w:sz w:val="22"/>
          <w:szCs w:val="22"/>
        </w:rPr>
        <w:t>Le restanti otto squadre disputeranno gli Ottavi di Finale in gara unica come segue:</w:t>
      </w:r>
    </w:p>
    <w:p w14:paraId="14C71599"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2^ quarta classificata – 3^ quarta classificata</w:t>
      </w:r>
      <w:r w:rsidRPr="00651AA2">
        <w:rPr>
          <w:rFonts w:ascii="Arial" w:hAnsi="Arial" w:cs="Arial"/>
          <w:color w:val="002060"/>
          <w:sz w:val="22"/>
          <w:szCs w:val="22"/>
        </w:rPr>
        <w:tab/>
        <w:t>= 1</w:t>
      </w:r>
    </w:p>
    <w:p w14:paraId="34943D0A" w14:textId="77777777"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CASTRUM LAURI – AURORA TREIA</w:t>
      </w:r>
      <w:r>
        <w:rPr>
          <w:rFonts w:ascii="Arial" w:hAnsi="Arial" w:cs="Arial"/>
          <w:b/>
          <w:bCs/>
          <w:color w:val="002060"/>
          <w:sz w:val="22"/>
          <w:szCs w:val="22"/>
        </w:rPr>
        <w:tab/>
      </w:r>
      <w:r>
        <w:rPr>
          <w:rFonts w:ascii="Arial" w:hAnsi="Arial" w:cs="Arial"/>
          <w:b/>
          <w:bCs/>
          <w:color w:val="002060"/>
          <w:sz w:val="22"/>
          <w:szCs w:val="22"/>
        </w:rPr>
        <w:tab/>
        <w:t>09/05/2026, ore 15:30</w:t>
      </w:r>
    </w:p>
    <w:p w14:paraId="35F673C9" w14:textId="77777777" w:rsidR="00817682" w:rsidRPr="00651AA2" w:rsidRDefault="00817682" w:rsidP="00817682">
      <w:pPr>
        <w:pStyle w:val="Paragrafoelenco"/>
        <w:ind w:left="2160"/>
        <w:jc w:val="both"/>
        <w:rPr>
          <w:rFonts w:ascii="Arial" w:hAnsi="Arial" w:cs="Arial"/>
          <w:color w:val="002060"/>
          <w:sz w:val="22"/>
          <w:szCs w:val="22"/>
        </w:rPr>
      </w:pPr>
    </w:p>
    <w:p w14:paraId="4AC4C6FA"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2^ terza classificata – 3^ quinta classificata</w:t>
      </w:r>
      <w:r w:rsidRPr="00651AA2">
        <w:rPr>
          <w:rFonts w:ascii="Arial" w:hAnsi="Arial" w:cs="Arial"/>
          <w:color w:val="002060"/>
          <w:sz w:val="22"/>
          <w:szCs w:val="22"/>
        </w:rPr>
        <w:tab/>
      </w:r>
      <w:r w:rsidRPr="00651AA2">
        <w:rPr>
          <w:rFonts w:ascii="Arial" w:hAnsi="Arial" w:cs="Arial"/>
          <w:color w:val="002060"/>
          <w:sz w:val="22"/>
          <w:szCs w:val="22"/>
        </w:rPr>
        <w:tab/>
        <w:t>= 2</w:t>
      </w:r>
    </w:p>
    <w:p w14:paraId="7A12404E" w14:textId="1D25A9D7" w:rsidR="00817682" w:rsidRPr="001C3EF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PIANACCIO – POLISPORTIVA ROSSO BLU</w:t>
      </w:r>
      <w:r>
        <w:rPr>
          <w:rFonts w:ascii="Arial" w:hAnsi="Arial" w:cs="Arial"/>
          <w:b/>
          <w:bCs/>
          <w:color w:val="002060"/>
          <w:sz w:val="22"/>
          <w:szCs w:val="22"/>
        </w:rPr>
        <w:tab/>
        <w:t>0</w:t>
      </w:r>
      <w:r w:rsidR="00B44D81">
        <w:rPr>
          <w:rFonts w:ascii="Arial" w:hAnsi="Arial" w:cs="Arial"/>
          <w:b/>
          <w:bCs/>
          <w:color w:val="002060"/>
          <w:sz w:val="22"/>
          <w:szCs w:val="22"/>
        </w:rPr>
        <w:t>8</w:t>
      </w:r>
      <w:r>
        <w:rPr>
          <w:rFonts w:ascii="Arial" w:hAnsi="Arial" w:cs="Arial"/>
          <w:b/>
          <w:bCs/>
          <w:color w:val="002060"/>
          <w:sz w:val="22"/>
          <w:szCs w:val="22"/>
        </w:rPr>
        <w:t xml:space="preserve">/05/2026, ore </w:t>
      </w:r>
      <w:r w:rsidR="00B44D81">
        <w:rPr>
          <w:rFonts w:ascii="Arial" w:hAnsi="Arial" w:cs="Arial"/>
          <w:b/>
          <w:bCs/>
          <w:color w:val="002060"/>
          <w:sz w:val="22"/>
          <w:szCs w:val="22"/>
        </w:rPr>
        <w:t>21</w:t>
      </w:r>
      <w:r>
        <w:rPr>
          <w:rFonts w:ascii="Arial" w:hAnsi="Arial" w:cs="Arial"/>
          <w:b/>
          <w:bCs/>
          <w:color w:val="002060"/>
          <w:sz w:val="22"/>
          <w:szCs w:val="22"/>
        </w:rPr>
        <w:t>:</w:t>
      </w:r>
      <w:r w:rsidR="00B44D81">
        <w:rPr>
          <w:rFonts w:ascii="Arial" w:hAnsi="Arial" w:cs="Arial"/>
          <w:b/>
          <w:bCs/>
          <w:color w:val="002060"/>
          <w:sz w:val="22"/>
          <w:szCs w:val="22"/>
        </w:rPr>
        <w:t>45*</w:t>
      </w:r>
    </w:p>
    <w:p w14:paraId="2939E839" w14:textId="77777777" w:rsidR="00817682" w:rsidRPr="00FB05A8" w:rsidRDefault="00817682" w:rsidP="00817682">
      <w:pPr>
        <w:rPr>
          <w:rFonts w:ascii="Arial" w:hAnsi="Arial" w:cs="Arial"/>
          <w:color w:val="002060"/>
          <w:sz w:val="22"/>
          <w:szCs w:val="22"/>
        </w:rPr>
      </w:pPr>
    </w:p>
    <w:p w14:paraId="2D8E9E29" w14:textId="77777777" w:rsidR="0081768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3^ terza classificata – 2^ quinta classificata</w:t>
      </w:r>
      <w:r w:rsidRPr="00651AA2">
        <w:rPr>
          <w:rFonts w:ascii="Arial" w:hAnsi="Arial" w:cs="Arial"/>
          <w:color w:val="002060"/>
          <w:sz w:val="22"/>
          <w:szCs w:val="22"/>
        </w:rPr>
        <w:tab/>
      </w:r>
      <w:r w:rsidRPr="00651AA2">
        <w:rPr>
          <w:rFonts w:ascii="Arial" w:hAnsi="Arial" w:cs="Arial"/>
          <w:color w:val="002060"/>
          <w:sz w:val="22"/>
          <w:szCs w:val="22"/>
        </w:rPr>
        <w:tab/>
        <w:t>= 3</w:t>
      </w:r>
    </w:p>
    <w:p w14:paraId="5356615C" w14:textId="77777777" w:rsidR="00817682" w:rsidRPr="00FB05A8" w:rsidRDefault="00817682" w:rsidP="00817682">
      <w:pPr>
        <w:pStyle w:val="Paragrafoelenco"/>
        <w:ind w:left="2160"/>
        <w:jc w:val="both"/>
        <w:rPr>
          <w:rFonts w:ascii="Arial" w:hAnsi="Arial" w:cs="Arial"/>
          <w:b/>
          <w:bCs/>
          <w:color w:val="002060"/>
          <w:sz w:val="22"/>
          <w:szCs w:val="22"/>
        </w:rPr>
      </w:pPr>
      <w:r w:rsidRPr="00FB05A8">
        <w:rPr>
          <w:rFonts w:ascii="Arial" w:hAnsi="Arial" w:cs="Arial"/>
          <w:b/>
          <w:bCs/>
          <w:color w:val="002060"/>
          <w:sz w:val="22"/>
          <w:szCs w:val="22"/>
        </w:rPr>
        <w:t>POLISPORTIVA VICTORIA – OSIMO FIVE</w:t>
      </w:r>
      <w:r>
        <w:rPr>
          <w:rFonts w:ascii="Arial" w:hAnsi="Arial" w:cs="Arial"/>
          <w:b/>
          <w:bCs/>
          <w:color w:val="002060"/>
          <w:sz w:val="22"/>
          <w:szCs w:val="22"/>
        </w:rPr>
        <w:tab/>
        <w:t>09/05/2026, ore 15:00</w:t>
      </w:r>
      <w:r>
        <w:rPr>
          <w:rFonts w:ascii="Arial" w:hAnsi="Arial" w:cs="Arial"/>
          <w:b/>
          <w:bCs/>
          <w:color w:val="002060"/>
          <w:sz w:val="22"/>
          <w:szCs w:val="22"/>
        </w:rPr>
        <w:tab/>
      </w:r>
    </w:p>
    <w:p w14:paraId="33E1F7CA" w14:textId="77777777" w:rsidR="00817682" w:rsidRPr="00651AA2" w:rsidRDefault="00817682" w:rsidP="00817682">
      <w:pPr>
        <w:pStyle w:val="Paragrafoelenco"/>
        <w:ind w:left="2160"/>
        <w:jc w:val="both"/>
        <w:rPr>
          <w:rFonts w:ascii="Arial" w:hAnsi="Arial" w:cs="Arial"/>
          <w:color w:val="002060"/>
          <w:sz w:val="22"/>
          <w:szCs w:val="22"/>
        </w:rPr>
      </w:pPr>
    </w:p>
    <w:p w14:paraId="7EEBD366" w14:textId="77777777" w:rsidR="00817682" w:rsidRPr="00651AA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1^ quarta classificata – 1^ quinta classificata</w:t>
      </w:r>
      <w:r w:rsidRPr="00651AA2">
        <w:rPr>
          <w:rFonts w:ascii="Arial" w:hAnsi="Arial" w:cs="Arial"/>
          <w:color w:val="002060"/>
          <w:sz w:val="22"/>
          <w:szCs w:val="22"/>
        </w:rPr>
        <w:tab/>
        <w:t>= 4</w:t>
      </w:r>
    </w:p>
    <w:p w14:paraId="3819FA26" w14:textId="6881AF1E" w:rsidR="00817682" w:rsidRPr="00FB05A8" w:rsidRDefault="00817682" w:rsidP="00817682">
      <w:pPr>
        <w:pStyle w:val="Paragrafoelenco"/>
        <w:ind w:left="2160"/>
        <w:rPr>
          <w:rFonts w:ascii="Arial" w:hAnsi="Arial" w:cs="Arial"/>
          <w:b/>
          <w:bCs/>
          <w:color w:val="002060"/>
          <w:sz w:val="22"/>
          <w:szCs w:val="22"/>
        </w:rPr>
      </w:pPr>
      <w:r w:rsidRPr="00FB05A8">
        <w:rPr>
          <w:rFonts w:ascii="Arial" w:hAnsi="Arial" w:cs="Arial"/>
          <w:b/>
          <w:bCs/>
          <w:color w:val="002060"/>
          <w:sz w:val="22"/>
          <w:szCs w:val="22"/>
        </w:rPr>
        <w:t>MANTOVANI C5 – DINAMIS 1990</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0</w:t>
      </w:r>
      <w:r w:rsidR="00830AA3">
        <w:rPr>
          <w:rFonts w:ascii="Arial" w:hAnsi="Arial" w:cs="Arial"/>
          <w:b/>
          <w:bCs/>
          <w:color w:val="002060"/>
          <w:sz w:val="22"/>
          <w:szCs w:val="22"/>
        </w:rPr>
        <w:t>8</w:t>
      </w:r>
      <w:r>
        <w:rPr>
          <w:rFonts w:ascii="Arial" w:hAnsi="Arial" w:cs="Arial"/>
          <w:b/>
          <w:bCs/>
          <w:color w:val="002060"/>
          <w:sz w:val="22"/>
          <w:szCs w:val="22"/>
        </w:rPr>
        <w:t xml:space="preserve">/05/2026, ore </w:t>
      </w:r>
      <w:r w:rsidR="00830AA3">
        <w:rPr>
          <w:rFonts w:ascii="Arial" w:hAnsi="Arial" w:cs="Arial"/>
          <w:b/>
          <w:bCs/>
          <w:color w:val="002060"/>
          <w:sz w:val="22"/>
          <w:szCs w:val="22"/>
        </w:rPr>
        <w:t>21</w:t>
      </w:r>
      <w:r>
        <w:rPr>
          <w:rFonts w:ascii="Arial" w:hAnsi="Arial" w:cs="Arial"/>
          <w:b/>
          <w:bCs/>
          <w:color w:val="002060"/>
          <w:sz w:val="22"/>
          <w:szCs w:val="22"/>
        </w:rPr>
        <w:t>:</w:t>
      </w:r>
      <w:r w:rsidR="00830AA3">
        <w:rPr>
          <w:rFonts w:ascii="Arial" w:hAnsi="Arial" w:cs="Arial"/>
          <w:b/>
          <w:bCs/>
          <w:color w:val="002060"/>
          <w:sz w:val="22"/>
          <w:szCs w:val="22"/>
        </w:rPr>
        <w:t>3</w:t>
      </w:r>
      <w:r>
        <w:rPr>
          <w:rFonts w:ascii="Arial" w:hAnsi="Arial" w:cs="Arial"/>
          <w:b/>
          <w:bCs/>
          <w:color w:val="002060"/>
          <w:sz w:val="22"/>
          <w:szCs w:val="22"/>
        </w:rPr>
        <w:t>0</w:t>
      </w:r>
      <w:r w:rsidR="00830AA3">
        <w:rPr>
          <w:rFonts w:ascii="Arial" w:hAnsi="Arial" w:cs="Arial"/>
          <w:b/>
          <w:bCs/>
          <w:color w:val="002060"/>
          <w:sz w:val="22"/>
          <w:szCs w:val="22"/>
        </w:rPr>
        <w:t>*</w:t>
      </w:r>
    </w:p>
    <w:p w14:paraId="579E54A7" w14:textId="77777777" w:rsidR="00817682" w:rsidRDefault="00817682" w:rsidP="00817682">
      <w:pPr>
        <w:pStyle w:val="Paragrafoelenco"/>
        <w:ind w:left="2160"/>
        <w:rPr>
          <w:rFonts w:ascii="Arial" w:hAnsi="Arial" w:cs="Arial"/>
          <w:color w:val="002060"/>
          <w:sz w:val="22"/>
          <w:szCs w:val="22"/>
        </w:rPr>
      </w:pPr>
    </w:p>
    <w:p w14:paraId="63BEBE79" w14:textId="48F06D7C" w:rsidR="00830AA3" w:rsidRPr="00830AA3" w:rsidRDefault="00830AA3" w:rsidP="00817682">
      <w:pPr>
        <w:pStyle w:val="Paragrafoelenco"/>
        <w:ind w:left="2160"/>
        <w:rPr>
          <w:rFonts w:ascii="Arial" w:hAnsi="Arial" w:cs="Arial"/>
          <w:i/>
          <w:iCs/>
          <w:color w:val="002060"/>
          <w:sz w:val="16"/>
          <w:szCs w:val="16"/>
        </w:rPr>
      </w:pPr>
      <w:r w:rsidRPr="00830AA3">
        <w:rPr>
          <w:rFonts w:ascii="Arial" w:hAnsi="Arial" w:cs="Arial"/>
          <w:i/>
          <w:iCs/>
          <w:color w:val="002060"/>
          <w:sz w:val="16"/>
          <w:szCs w:val="16"/>
        </w:rPr>
        <w:t>* variazione per accordi societari intercorsi</w:t>
      </w:r>
    </w:p>
    <w:p w14:paraId="40F5F0A6" w14:textId="77777777" w:rsidR="00830AA3" w:rsidRPr="00651AA2" w:rsidRDefault="00830AA3" w:rsidP="00817682">
      <w:pPr>
        <w:pStyle w:val="Paragrafoelenco"/>
        <w:ind w:left="2160"/>
        <w:rPr>
          <w:rFonts w:ascii="Arial" w:hAnsi="Arial" w:cs="Arial"/>
          <w:color w:val="002060"/>
          <w:sz w:val="22"/>
          <w:szCs w:val="22"/>
        </w:rPr>
      </w:pPr>
    </w:p>
    <w:p w14:paraId="70226421" w14:textId="77777777" w:rsidR="00817682" w:rsidRPr="00651AA2" w:rsidRDefault="00817682" w:rsidP="00817682">
      <w:pPr>
        <w:pStyle w:val="Corpodeltesto21"/>
        <w:ind w:left="1416"/>
        <w:rPr>
          <w:rFonts w:ascii="Arial" w:hAnsi="Arial" w:cs="Arial"/>
          <w:color w:val="002060"/>
          <w:sz w:val="22"/>
        </w:rPr>
      </w:pPr>
      <w:r w:rsidRPr="00651AA2">
        <w:rPr>
          <w:rFonts w:ascii="Arial" w:hAnsi="Arial" w:cs="Arial"/>
          <w:color w:val="002060"/>
          <w:sz w:val="22"/>
        </w:rPr>
        <w:t>Al termine dei tempi regolamentari, in caso di parità si qualificherà ai Quarti di Finale la squadra di casa.</w:t>
      </w:r>
    </w:p>
    <w:p w14:paraId="7268418B" w14:textId="77777777" w:rsidR="00817682" w:rsidRPr="00651AA2" w:rsidRDefault="00817682" w:rsidP="00817682">
      <w:pPr>
        <w:pStyle w:val="Corpodeltesto21"/>
        <w:ind w:left="1416"/>
        <w:rPr>
          <w:rFonts w:ascii="Arial" w:hAnsi="Arial" w:cs="Arial"/>
          <w:color w:val="002060"/>
          <w:sz w:val="22"/>
        </w:rPr>
      </w:pPr>
    </w:p>
    <w:p w14:paraId="24A75F91" w14:textId="77777777" w:rsidR="00817682" w:rsidRPr="00651AA2" w:rsidRDefault="00817682" w:rsidP="00817682">
      <w:pPr>
        <w:pStyle w:val="Paragrafoelenco"/>
        <w:numPr>
          <w:ilvl w:val="0"/>
          <w:numId w:val="32"/>
        </w:numPr>
        <w:jc w:val="both"/>
        <w:rPr>
          <w:rFonts w:ascii="Arial" w:hAnsi="Arial" w:cs="Arial"/>
          <w:b/>
          <w:bCs/>
          <w:color w:val="002060"/>
          <w:sz w:val="22"/>
          <w:szCs w:val="22"/>
        </w:rPr>
      </w:pPr>
      <w:r w:rsidRPr="00651AA2">
        <w:rPr>
          <w:rFonts w:ascii="Arial" w:hAnsi="Arial" w:cs="Arial"/>
          <w:b/>
          <w:bCs/>
          <w:color w:val="002060"/>
          <w:sz w:val="22"/>
          <w:szCs w:val="22"/>
        </w:rPr>
        <w:t>Quarti di Finale</w:t>
      </w:r>
    </w:p>
    <w:p w14:paraId="440A1112" w14:textId="77777777" w:rsidR="00817682" w:rsidRPr="00651AA2" w:rsidRDefault="00817682" w:rsidP="00817682">
      <w:pPr>
        <w:pStyle w:val="Paragrafoelenco"/>
        <w:numPr>
          <w:ilvl w:val="1"/>
          <w:numId w:val="32"/>
        </w:numPr>
        <w:jc w:val="both"/>
        <w:rPr>
          <w:rFonts w:ascii="Arial" w:hAnsi="Arial" w:cs="Arial"/>
          <w:color w:val="002060"/>
          <w:sz w:val="22"/>
          <w:szCs w:val="22"/>
        </w:rPr>
      </w:pPr>
      <w:r w:rsidRPr="00651AA2">
        <w:rPr>
          <w:rFonts w:ascii="Arial" w:hAnsi="Arial" w:cs="Arial"/>
          <w:color w:val="002060"/>
          <w:sz w:val="22"/>
          <w:szCs w:val="22"/>
        </w:rPr>
        <w:t>Le tre squadre seconde classificate e la miglior terza classificata qualificate d’ufficio affronteranno in gara unica le quattro squadre qualificate dagli Ottavi di Finale come segue:</w:t>
      </w:r>
    </w:p>
    <w:p w14:paraId="513DBFBF" w14:textId="77777777" w:rsidR="00817682" w:rsidRPr="00651AA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1^ seconda classificata – vincente 1</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P</w:t>
      </w:r>
    </w:p>
    <w:p w14:paraId="48F1E4EB" w14:textId="77777777" w:rsidR="00817682" w:rsidRPr="00651AA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1^ terza classificata – vincente 2</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Q</w:t>
      </w:r>
    </w:p>
    <w:p w14:paraId="02E7DFBF" w14:textId="77777777" w:rsidR="00817682" w:rsidRPr="00651AA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3^ seconda classificata – vincente 3</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R</w:t>
      </w:r>
    </w:p>
    <w:p w14:paraId="147F43BC" w14:textId="77777777" w:rsidR="00817682" w:rsidRPr="00651AA2" w:rsidRDefault="00817682" w:rsidP="00817682">
      <w:pPr>
        <w:pStyle w:val="Paragrafoelenco"/>
        <w:numPr>
          <w:ilvl w:val="2"/>
          <w:numId w:val="32"/>
        </w:numPr>
        <w:jc w:val="both"/>
        <w:rPr>
          <w:rFonts w:ascii="Arial" w:hAnsi="Arial" w:cs="Arial"/>
          <w:color w:val="002060"/>
          <w:sz w:val="22"/>
          <w:szCs w:val="22"/>
        </w:rPr>
      </w:pPr>
      <w:r w:rsidRPr="00651AA2">
        <w:rPr>
          <w:rFonts w:ascii="Arial" w:hAnsi="Arial" w:cs="Arial"/>
          <w:color w:val="002060"/>
          <w:sz w:val="22"/>
          <w:szCs w:val="22"/>
        </w:rPr>
        <w:t>2^ seconda classificata – vincente 4</w:t>
      </w:r>
      <w:r w:rsidRPr="00651AA2">
        <w:rPr>
          <w:rFonts w:ascii="Arial" w:hAnsi="Arial" w:cs="Arial"/>
          <w:color w:val="002060"/>
          <w:sz w:val="22"/>
          <w:szCs w:val="22"/>
        </w:rPr>
        <w:tab/>
      </w:r>
      <w:r w:rsidRPr="00651AA2">
        <w:rPr>
          <w:rFonts w:ascii="Arial" w:hAnsi="Arial" w:cs="Arial"/>
          <w:color w:val="002060"/>
          <w:sz w:val="22"/>
          <w:szCs w:val="22"/>
        </w:rPr>
        <w:tab/>
      </w:r>
      <w:r w:rsidRPr="00651AA2">
        <w:rPr>
          <w:rFonts w:ascii="Arial" w:hAnsi="Arial" w:cs="Arial"/>
          <w:color w:val="002060"/>
          <w:sz w:val="22"/>
          <w:szCs w:val="22"/>
        </w:rPr>
        <w:tab/>
        <w:t>= S</w:t>
      </w:r>
    </w:p>
    <w:p w14:paraId="71563041" w14:textId="77777777" w:rsidR="00817682" w:rsidRPr="00C95E1D" w:rsidRDefault="00817682" w:rsidP="00817682">
      <w:pPr>
        <w:pStyle w:val="Paragrafoelenco"/>
        <w:ind w:left="2160"/>
        <w:rPr>
          <w:rFonts w:ascii="Arial" w:hAnsi="Arial" w:cs="Arial"/>
          <w:color w:val="002060"/>
          <w:sz w:val="22"/>
          <w:szCs w:val="22"/>
        </w:rPr>
      </w:pPr>
    </w:p>
    <w:p w14:paraId="12861DDC" w14:textId="77777777" w:rsidR="00817682" w:rsidRPr="00E762DC" w:rsidRDefault="00817682" w:rsidP="00817682">
      <w:pPr>
        <w:pStyle w:val="Corpodeltesto21"/>
        <w:ind w:left="1416"/>
        <w:rPr>
          <w:rFonts w:ascii="Arial" w:hAnsi="Arial" w:cs="Arial"/>
          <w:color w:val="002060"/>
          <w:sz w:val="22"/>
        </w:rPr>
      </w:pPr>
      <w:r w:rsidRPr="00E762DC">
        <w:rPr>
          <w:rFonts w:ascii="Arial" w:hAnsi="Arial" w:cs="Arial"/>
          <w:color w:val="002060"/>
          <w:sz w:val="22"/>
        </w:rPr>
        <w:t>Al termine dei tempi regolamentari, in caso di parità</w:t>
      </w:r>
      <w:r>
        <w:rPr>
          <w:rFonts w:ascii="Arial" w:hAnsi="Arial" w:cs="Arial"/>
          <w:color w:val="002060"/>
          <w:sz w:val="22"/>
        </w:rPr>
        <w:t xml:space="preserve"> </w:t>
      </w:r>
      <w:r w:rsidRPr="00E762DC">
        <w:rPr>
          <w:rFonts w:ascii="Arial" w:hAnsi="Arial" w:cs="Arial"/>
          <w:color w:val="002060"/>
          <w:sz w:val="22"/>
        </w:rPr>
        <w:t xml:space="preserve">si qualificherà </w:t>
      </w:r>
      <w:r>
        <w:rPr>
          <w:rFonts w:ascii="Arial" w:hAnsi="Arial" w:cs="Arial"/>
          <w:color w:val="002060"/>
          <w:sz w:val="22"/>
        </w:rPr>
        <w:t>alle Semifinali</w:t>
      </w:r>
      <w:r w:rsidRPr="00E762DC">
        <w:rPr>
          <w:rFonts w:ascii="Arial" w:hAnsi="Arial" w:cs="Arial"/>
          <w:color w:val="002060"/>
          <w:sz w:val="22"/>
        </w:rPr>
        <w:t xml:space="preserve"> la squadra di casa.</w:t>
      </w:r>
    </w:p>
    <w:p w14:paraId="3E343825" w14:textId="77777777" w:rsidR="00817682" w:rsidRDefault="00817682" w:rsidP="00817682">
      <w:pPr>
        <w:ind w:left="1800"/>
        <w:rPr>
          <w:rFonts w:ascii="Arial" w:hAnsi="Arial" w:cs="Arial"/>
          <w:color w:val="002060"/>
        </w:rPr>
      </w:pPr>
    </w:p>
    <w:p w14:paraId="745AB842"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Semifinali</w:t>
      </w:r>
    </w:p>
    <w:p w14:paraId="575BAD7E" w14:textId="77777777" w:rsidR="00817682"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quattro squadre qualificate dai Quarti di Finale si affronteranno in gara unica in casa della squadra meglio piazzata nella regular season (come meglio specificato nella graduatoria sopra descritta) in base come segue:</w:t>
      </w:r>
    </w:p>
    <w:p w14:paraId="731B9BCE" w14:textId="77777777" w:rsidR="00817682" w:rsidRPr="0030450C"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P – vincente Q</w:t>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r>
      <w:r>
        <w:rPr>
          <w:rFonts w:ascii="Arial" w:hAnsi="Arial" w:cs="Arial"/>
          <w:color w:val="002060"/>
          <w:sz w:val="22"/>
          <w:szCs w:val="22"/>
        </w:rPr>
        <w:tab/>
        <w:t>= X</w:t>
      </w:r>
    </w:p>
    <w:p w14:paraId="0535104C" w14:textId="77777777" w:rsidR="00817682" w:rsidRPr="0030450C" w:rsidRDefault="00817682" w:rsidP="00817682">
      <w:pPr>
        <w:pStyle w:val="Paragrafoelenco"/>
        <w:numPr>
          <w:ilvl w:val="2"/>
          <w:numId w:val="32"/>
        </w:numPr>
        <w:jc w:val="both"/>
        <w:rPr>
          <w:rFonts w:ascii="Arial" w:hAnsi="Arial" w:cs="Arial"/>
          <w:color w:val="002060"/>
          <w:sz w:val="22"/>
          <w:szCs w:val="22"/>
        </w:rPr>
      </w:pPr>
      <w:r>
        <w:rPr>
          <w:rFonts w:ascii="Arial" w:hAnsi="Arial" w:cs="Arial"/>
          <w:color w:val="002060"/>
          <w:sz w:val="22"/>
          <w:szCs w:val="22"/>
        </w:rPr>
        <w:t>vincente R – vincente S</w:t>
      </w:r>
      <w:r>
        <w:rPr>
          <w:rFonts w:ascii="Arial" w:hAnsi="Arial" w:cs="Arial"/>
          <w:color w:val="002060"/>
          <w:sz w:val="22"/>
          <w:szCs w:val="22"/>
        </w:rPr>
        <w:tab/>
      </w:r>
      <w:r>
        <w:rPr>
          <w:rFonts w:ascii="Arial" w:hAnsi="Arial" w:cs="Arial"/>
          <w:color w:val="002060"/>
          <w:sz w:val="22"/>
          <w:szCs w:val="22"/>
        </w:rPr>
        <w:tab/>
      </w:r>
      <w:r w:rsidRPr="0030450C">
        <w:rPr>
          <w:rFonts w:ascii="Arial" w:hAnsi="Arial" w:cs="Arial"/>
          <w:color w:val="002060"/>
          <w:sz w:val="22"/>
          <w:szCs w:val="22"/>
        </w:rPr>
        <w:tab/>
      </w:r>
      <w:r w:rsidRPr="0030450C">
        <w:rPr>
          <w:rFonts w:ascii="Arial" w:hAnsi="Arial" w:cs="Arial"/>
          <w:color w:val="002060"/>
          <w:sz w:val="22"/>
          <w:szCs w:val="22"/>
        </w:rPr>
        <w:tab/>
        <w:t xml:space="preserve">= </w:t>
      </w:r>
      <w:r>
        <w:rPr>
          <w:rFonts w:ascii="Arial" w:hAnsi="Arial" w:cs="Arial"/>
          <w:color w:val="002060"/>
          <w:sz w:val="22"/>
          <w:szCs w:val="22"/>
        </w:rPr>
        <w:t>Y</w:t>
      </w:r>
    </w:p>
    <w:p w14:paraId="5FBEDAA5" w14:textId="77777777" w:rsidR="00817682" w:rsidRPr="00C95E1D" w:rsidRDefault="00817682" w:rsidP="00817682">
      <w:pPr>
        <w:pStyle w:val="Paragrafoelenco"/>
        <w:ind w:left="2160"/>
        <w:rPr>
          <w:rFonts w:ascii="Arial" w:hAnsi="Arial" w:cs="Arial"/>
          <w:color w:val="002060"/>
          <w:sz w:val="22"/>
          <w:szCs w:val="22"/>
        </w:rPr>
      </w:pPr>
    </w:p>
    <w:p w14:paraId="37D6DE22" w14:textId="77777777" w:rsidR="00817682" w:rsidRPr="00E762DC" w:rsidRDefault="00817682" w:rsidP="00817682">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4914914C" w14:textId="77777777" w:rsidR="00817682" w:rsidRDefault="00817682" w:rsidP="00817682">
      <w:pPr>
        <w:ind w:left="1800"/>
        <w:rPr>
          <w:rFonts w:ascii="Arial" w:hAnsi="Arial" w:cs="Arial"/>
          <w:color w:val="002060"/>
        </w:rPr>
      </w:pPr>
    </w:p>
    <w:p w14:paraId="3516ED5F" w14:textId="77777777" w:rsidR="00817682" w:rsidRDefault="00817682" w:rsidP="00817682">
      <w:pPr>
        <w:pStyle w:val="Paragrafoelenco"/>
        <w:numPr>
          <w:ilvl w:val="0"/>
          <w:numId w:val="32"/>
        </w:numPr>
        <w:jc w:val="both"/>
        <w:rPr>
          <w:rFonts w:ascii="Arial" w:hAnsi="Arial" w:cs="Arial"/>
          <w:b/>
          <w:bCs/>
          <w:color w:val="002060"/>
          <w:sz w:val="22"/>
          <w:szCs w:val="22"/>
        </w:rPr>
      </w:pPr>
      <w:r>
        <w:rPr>
          <w:rFonts w:ascii="Arial" w:hAnsi="Arial" w:cs="Arial"/>
          <w:b/>
          <w:bCs/>
          <w:color w:val="002060"/>
          <w:sz w:val="22"/>
          <w:szCs w:val="22"/>
        </w:rPr>
        <w:t>Finale</w:t>
      </w:r>
    </w:p>
    <w:p w14:paraId="4B9D2A68" w14:textId="77777777" w:rsidR="00817682" w:rsidRPr="00C95E1D" w:rsidRDefault="00817682" w:rsidP="00817682">
      <w:pPr>
        <w:pStyle w:val="Paragrafoelenco"/>
        <w:numPr>
          <w:ilvl w:val="1"/>
          <w:numId w:val="32"/>
        </w:numPr>
        <w:jc w:val="both"/>
        <w:rPr>
          <w:rFonts w:ascii="Arial" w:hAnsi="Arial" w:cs="Arial"/>
          <w:color w:val="002060"/>
          <w:sz w:val="22"/>
          <w:szCs w:val="22"/>
        </w:rPr>
      </w:pPr>
      <w:r w:rsidRPr="00C95E1D">
        <w:rPr>
          <w:rFonts w:ascii="Arial" w:hAnsi="Arial" w:cs="Arial"/>
          <w:color w:val="002060"/>
          <w:sz w:val="22"/>
          <w:szCs w:val="22"/>
        </w:rPr>
        <w:t xml:space="preserve">Le </w:t>
      </w:r>
      <w:r>
        <w:rPr>
          <w:rFonts w:ascii="Arial" w:hAnsi="Arial" w:cs="Arial"/>
          <w:color w:val="002060"/>
          <w:sz w:val="22"/>
          <w:szCs w:val="22"/>
        </w:rPr>
        <w:t>due squadre qualificate si affronteranno in gara unica in campo neutro.</w:t>
      </w:r>
    </w:p>
    <w:p w14:paraId="6770A9E7" w14:textId="77777777" w:rsidR="00817682" w:rsidRDefault="00817682" w:rsidP="00817682">
      <w:pPr>
        <w:pStyle w:val="Corpodeltesto21"/>
        <w:ind w:left="1416"/>
        <w:rPr>
          <w:rFonts w:ascii="Arial" w:hAnsi="Arial" w:cs="Arial"/>
          <w:color w:val="002060"/>
          <w:sz w:val="22"/>
        </w:rPr>
      </w:pPr>
    </w:p>
    <w:p w14:paraId="6832DFC1" w14:textId="77777777" w:rsidR="00817682" w:rsidRPr="00E762DC" w:rsidRDefault="00817682" w:rsidP="00817682">
      <w:pPr>
        <w:pStyle w:val="Corpodeltesto21"/>
        <w:ind w:left="1416"/>
        <w:rPr>
          <w:color w:val="002060"/>
          <w:szCs w:val="22"/>
        </w:rPr>
      </w:pPr>
      <w:r w:rsidRPr="001B3286">
        <w:rPr>
          <w:rFonts w:ascii="Arial" w:hAnsi="Arial" w:cs="Arial"/>
          <w:color w:val="002060"/>
          <w:sz w:val="22"/>
        </w:rPr>
        <w:t>Al termine dei tempi regolamentari, in caso di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02BECAFB" w14:textId="77777777" w:rsidR="00817682" w:rsidRDefault="00817682" w:rsidP="00817682">
      <w:pPr>
        <w:pStyle w:val="Corpodeltesto2"/>
        <w:spacing w:after="0" w:line="240" w:lineRule="auto"/>
        <w:rPr>
          <w:rFonts w:ascii="Arial" w:hAnsi="Arial" w:cs="Arial"/>
          <w:color w:val="002060"/>
        </w:rPr>
      </w:pPr>
    </w:p>
    <w:p w14:paraId="6C7DA6D1" w14:textId="77777777" w:rsidR="00817682" w:rsidRPr="00546731" w:rsidRDefault="00817682" w:rsidP="00817682">
      <w:pPr>
        <w:pStyle w:val="Corpodeltesto2"/>
        <w:spacing w:after="0" w:line="240" w:lineRule="auto"/>
        <w:ind w:left="1410"/>
        <w:jc w:val="both"/>
        <w:rPr>
          <w:rFonts w:ascii="Arial" w:hAnsi="Arial" w:cs="Arial"/>
          <w:b/>
          <w:color w:val="002060"/>
          <w:sz w:val="22"/>
          <w:szCs w:val="22"/>
        </w:rPr>
      </w:pPr>
      <w:r w:rsidRPr="00546731">
        <w:rPr>
          <w:rFonts w:ascii="Arial" w:hAnsi="Arial" w:cs="Arial"/>
          <w:b/>
          <w:color w:val="002060"/>
          <w:sz w:val="22"/>
          <w:szCs w:val="22"/>
        </w:rPr>
        <w:t xml:space="preserve">La squadra vincente </w:t>
      </w:r>
      <w:r>
        <w:rPr>
          <w:rFonts w:ascii="Arial" w:hAnsi="Arial" w:cs="Arial"/>
          <w:b/>
          <w:color w:val="002060"/>
          <w:sz w:val="22"/>
          <w:szCs w:val="22"/>
        </w:rPr>
        <w:t>la gara di finale</w:t>
      </w:r>
      <w:r w:rsidRPr="00546731">
        <w:rPr>
          <w:rFonts w:ascii="Arial" w:hAnsi="Arial" w:cs="Arial"/>
          <w:b/>
          <w:color w:val="002060"/>
          <w:sz w:val="22"/>
          <w:szCs w:val="22"/>
        </w:rPr>
        <w:t xml:space="preserve"> </w:t>
      </w:r>
      <w:r>
        <w:rPr>
          <w:rFonts w:ascii="Arial" w:hAnsi="Arial" w:cs="Arial"/>
          <w:b/>
          <w:color w:val="002060"/>
          <w:sz w:val="22"/>
          <w:szCs w:val="22"/>
        </w:rPr>
        <w:t>acquisirà il titolo sportivo per disputare il Campionato Regionale di Serie C1.</w:t>
      </w:r>
    </w:p>
    <w:p w14:paraId="2B75A381" w14:textId="77777777" w:rsidR="00817682" w:rsidRPr="00546731" w:rsidRDefault="00817682" w:rsidP="00817682">
      <w:pPr>
        <w:pStyle w:val="Corpodeltesto2"/>
        <w:spacing w:after="0" w:line="240" w:lineRule="auto"/>
        <w:rPr>
          <w:rFonts w:ascii="Arial" w:hAnsi="Arial" w:cs="Arial"/>
          <w:color w:val="002060"/>
        </w:rPr>
      </w:pPr>
    </w:p>
    <w:tbl>
      <w:tblPr>
        <w:tblW w:w="11360" w:type="dxa"/>
        <w:tblCellMar>
          <w:left w:w="70" w:type="dxa"/>
          <w:right w:w="70" w:type="dxa"/>
        </w:tblCellMar>
        <w:tblLook w:val="04A0" w:firstRow="1" w:lastRow="0" w:firstColumn="1" w:lastColumn="0" w:noHBand="0" w:noVBand="1"/>
      </w:tblPr>
      <w:tblGrid>
        <w:gridCol w:w="2360"/>
        <w:gridCol w:w="2780"/>
        <w:gridCol w:w="2260"/>
        <w:gridCol w:w="2180"/>
        <w:gridCol w:w="1780"/>
      </w:tblGrid>
      <w:tr w:rsidR="00817682" w:rsidRPr="00703006" w14:paraId="63377B16"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5B0E54C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4FD6D94A"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(1) 1^ seconda classificata</w:t>
            </w:r>
          </w:p>
          <w:p w14:paraId="005ACFEB" w14:textId="77777777" w:rsidR="00817682" w:rsidRPr="001C3EF8" w:rsidRDefault="00817682" w:rsidP="0016383E">
            <w:pPr>
              <w:rPr>
                <w:rFonts w:ascii="Arial" w:hAnsi="Arial" w:cs="Arial"/>
                <w:b/>
                <w:bCs/>
                <w:color w:val="002060"/>
              </w:rPr>
            </w:pPr>
            <w:r w:rsidRPr="001C3EF8">
              <w:rPr>
                <w:rFonts w:ascii="Arial" w:hAnsi="Arial" w:cs="Arial"/>
                <w:b/>
                <w:bCs/>
                <w:color w:val="002060"/>
              </w:rPr>
              <w:t>G.S.A. LE DUE PALME</w:t>
            </w:r>
          </w:p>
        </w:tc>
        <w:tc>
          <w:tcPr>
            <w:tcW w:w="2260" w:type="dxa"/>
            <w:tcBorders>
              <w:top w:val="nil"/>
              <w:left w:val="nil"/>
              <w:bottom w:val="nil"/>
              <w:right w:val="nil"/>
            </w:tcBorders>
            <w:noWrap/>
            <w:vAlign w:val="bottom"/>
            <w:hideMark/>
          </w:tcPr>
          <w:p w14:paraId="36E70A4B" w14:textId="77777777" w:rsidR="00817682" w:rsidRPr="00703006" w:rsidRDefault="00817682" w:rsidP="0016383E">
            <w:pPr>
              <w:rPr>
                <w:rFonts w:ascii="Calibri" w:hAnsi="Calibri" w:cs="Calibri"/>
                <w:b/>
                <w:bCs/>
                <w:color w:val="002060"/>
                <w:sz w:val="18"/>
                <w:szCs w:val="18"/>
              </w:rPr>
            </w:pPr>
          </w:p>
        </w:tc>
        <w:tc>
          <w:tcPr>
            <w:tcW w:w="2180" w:type="dxa"/>
            <w:tcBorders>
              <w:top w:val="single" w:sz="8" w:space="0" w:color="FFFFFF"/>
              <w:left w:val="nil"/>
              <w:bottom w:val="nil"/>
              <w:right w:val="nil"/>
            </w:tcBorders>
            <w:noWrap/>
            <w:vAlign w:val="bottom"/>
            <w:hideMark/>
          </w:tcPr>
          <w:p w14:paraId="5882A1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single" w:sz="8" w:space="0" w:color="FFFFFF"/>
              <w:left w:val="nil"/>
              <w:bottom w:val="nil"/>
              <w:right w:val="single" w:sz="8" w:space="0" w:color="FFFFFF"/>
            </w:tcBorders>
            <w:noWrap/>
            <w:vAlign w:val="bottom"/>
            <w:hideMark/>
          </w:tcPr>
          <w:p w14:paraId="26714A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F6DF8C9" w14:textId="77777777" w:rsidTr="0016383E">
        <w:trPr>
          <w:trHeight w:val="240"/>
        </w:trPr>
        <w:tc>
          <w:tcPr>
            <w:tcW w:w="2360" w:type="dxa"/>
            <w:tcBorders>
              <w:top w:val="nil"/>
              <w:left w:val="single" w:sz="8" w:space="0" w:color="FFFFFF"/>
              <w:bottom w:val="nil"/>
              <w:right w:val="nil"/>
            </w:tcBorders>
            <w:noWrap/>
            <w:vAlign w:val="bottom"/>
            <w:hideMark/>
          </w:tcPr>
          <w:p w14:paraId="6279D3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76B5E33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3ADBE0F9"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nil"/>
            </w:tcBorders>
            <w:noWrap/>
            <w:vAlign w:val="bottom"/>
            <w:hideMark/>
          </w:tcPr>
          <w:p w14:paraId="20527851" w14:textId="77777777" w:rsidR="00817682" w:rsidRPr="00703006" w:rsidRDefault="00817682" w:rsidP="0016383E">
            <w:pPr>
              <w:rPr>
                <w:rFonts w:ascii="Times New Roman" w:hAnsi="Times New Roman"/>
              </w:rPr>
            </w:pPr>
          </w:p>
        </w:tc>
        <w:tc>
          <w:tcPr>
            <w:tcW w:w="1780" w:type="dxa"/>
            <w:tcBorders>
              <w:top w:val="nil"/>
              <w:left w:val="nil"/>
              <w:bottom w:val="nil"/>
              <w:right w:val="single" w:sz="8" w:space="0" w:color="FFFFFF"/>
            </w:tcBorders>
            <w:noWrap/>
            <w:vAlign w:val="bottom"/>
            <w:hideMark/>
          </w:tcPr>
          <w:p w14:paraId="16DE765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7F86EBE" w14:textId="77777777" w:rsidTr="0016383E">
        <w:trPr>
          <w:trHeight w:val="255"/>
        </w:trPr>
        <w:tc>
          <w:tcPr>
            <w:tcW w:w="2360" w:type="dxa"/>
            <w:tcBorders>
              <w:top w:val="nil"/>
              <w:left w:val="nil"/>
              <w:bottom w:val="nil"/>
              <w:right w:val="nil"/>
            </w:tcBorders>
            <w:noWrap/>
            <w:vAlign w:val="bottom"/>
            <w:hideMark/>
          </w:tcPr>
          <w:p w14:paraId="68EE1E6B"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single" w:sz="8" w:space="0" w:color="999999"/>
            </w:tcBorders>
            <w:noWrap/>
            <w:vAlign w:val="bottom"/>
            <w:hideMark/>
          </w:tcPr>
          <w:p w14:paraId="1211E23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531F13D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A482498"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6CB0DC1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354F978D"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0BD49C2"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(9) 3^ quarta classificata</w:t>
            </w:r>
          </w:p>
          <w:p w14:paraId="28C39668"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AURORA TREIA</w:t>
            </w:r>
          </w:p>
        </w:tc>
        <w:tc>
          <w:tcPr>
            <w:tcW w:w="2780" w:type="dxa"/>
            <w:tcBorders>
              <w:top w:val="nil"/>
              <w:left w:val="nil"/>
              <w:bottom w:val="nil"/>
              <w:right w:val="single" w:sz="8" w:space="0" w:color="999999"/>
            </w:tcBorders>
            <w:noWrap/>
            <w:vAlign w:val="bottom"/>
            <w:hideMark/>
          </w:tcPr>
          <w:p w14:paraId="726DE21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7C87125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64D7CE8D"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single" w:sz="8" w:space="0" w:color="FFFFFF"/>
            </w:tcBorders>
            <w:noWrap/>
            <w:vAlign w:val="bottom"/>
            <w:hideMark/>
          </w:tcPr>
          <w:p w14:paraId="461BD88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9DBD008"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975DF8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4A0C253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4EFB8DA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376637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0FD28242"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0A743242"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20C88346"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(8) 2^ quarta classificata</w:t>
            </w:r>
          </w:p>
          <w:p w14:paraId="4760C907"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CASTRUM LAURI</w:t>
            </w:r>
          </w:p>
        </w:tc>
        <w:tc>
          <w:tcPr>
            <w:tcW w:w="2780" w:type="dxa"/>
            <w:tcBorders>
              <w:top w:val="nil"/>
              <w:left w:val="single" w:sz="8" w:space="0" w:color="FFFFFF"/>
              <w:bottom w:val="nil"/>
              <w:right w:val="nil"/>
            </w:tcBorders>
            <w:noWrap/>
            <w:vAlign w:val="bottom"/>
            <w:hideMark/>
          </w:tcPr>
          <w:p w14:paraId="670CFF0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789FFE6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2CEF1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B3279B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E2AA091" w14:textId="77777777" w:rsidTr="0016383E">
        <w:trPr>
          <w:trHeight w:val="240"/>
        </w:trPr>
        <w:tc>
          <w:tcPr>
            <w:tcW w:w="2360" w:type="dxa"/>
            <w:tcBorders>
              <w:top w:val="nil"/>
              <w:left w:val="nil"/>
              <w:bottom w:val="nil"/>
              <w:right w:val="nil"/>
            </w:tcBorders>
            <w:noWrap/>
            <w:vAlign w:val="bottom"/>
            <w:hideMark/>
          </w:tcPr>
          <w:p w14:paraId="26B8BA1C" w14:textId="77777777" w:rsidR="00817682" w:rsidRPr="00703006" w:rsidRDefault="00817682" w:rsidP="0016383E">
            <w:pPr>
              <w:rPr>
                <w:rFonts w:ascii="Calibri" w:hAnsi="Calibri" w:cs="Calibri"/>
                <w:b/>
                <w:bCs/>
                <w:color w:val="002060"/>
                <w:sz w:val="18"/>
                <w:szCs w:val="18"/>
              </w:rPr>
            </w:pPr>
          </w:p>
        </w:tc>
        <w:tc>
          <w:tcPr>
            <w:tcW w:w="2780" w:type="dxa"/>
            <w:tcBorders>
              <w:top w:val="nil"/>
              <w:left w:val="nil"/>
              <w:bottom w:val="nil"/>
              <w:right w:val="nil"/>
            </w:tcBorders>
            <w:noWrap/>
            <w:vAlign w:val="bottom"/>
            <w:hideMark/>
          </w:tcPr>
          <w:p w14:paraId="17C89D7D"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064E8BA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nil"/>
            </w:tcBorders>
            <w:noWrap/>
            <w:vAlign w:val="bottom"/>
            <w:hideMark/>
          </w:tcPr>
          <w:p w14:paraId="0E50EEF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1ED78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0498405" w14:textId="77777777" w:rsidTr="0016383E">
        <w:trPr>
          <w:trHeight w:val="255"/>
        </w:trPr>
        <w:tc>
          <w:tcPr>
            <w:tcW w:w="2360" w:type="dxa"/>
            <w:tcBorders>
              <w:top w:val="nil"/>
              <w:left w:val="single" w:sz="8" w:space="0" w:color="FFFFFF"/>
              <w:bottom w:val="nil"/>
              <w:right w:val="nil"/>
            </w:tcBorders>
            <w:noWrap/>
            <w:vAlign w:val="bottom"/>
            <w:hideMark/>
          </w:tcPr>
          <w:p w14:paraId="645E9D6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1CCAA576"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253A563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nil"/>
            </w:tcBorders>
            <w:noWrap/>
            <w:vAlign w:val="bottom"/>
            <w:hideMark/>
          </w:tcPr>
          <w:p w14:paraId="4A0963B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6543ACD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CF17B11"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4F5AB990"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(5) 2^ terza classificata</w:t>
            </w:r>
          </w:p>
          <w:p w14:paraId="668DAB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PIANACCIO</w:t>
            </w:r>
          </w:p>
        </w:tc>
        <w:tc>
          <w:tcPr>
            <w:tcW w:w="2780" w:type="dxa"/>
            <w:tcBorders>
              <w:top w:val="nil"/>
              <w:left w:val="nil"/>
              <w:bottom w:val="nil"/>
              <w:right w:val="nil"/>
            </w:tcBorders>
            <w:noWrap/>
            <w:vAlign w:val="bottom"/>
            <w:hideMark/>
          </w:tcPr>
          <w:p w14:paraId="640C1194"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3E0B409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single" w:sz="8" w:space="0" w:color="FFFFFF"/>
              <w:left w:val="single" w:sz="8" w:space="0" w:color="FFFFFF"/>
              <w:bottom w:val="nil"/>
              <w:right w:val="single" w:sz="8" w:space="0" w:color="999999"/>
            </w:tcBorders>
            <w:noWrap/>
            <w:vAlign w:val="bottom"/>
            <w:hideMark/>
          </w:tcPr>
          <w:p w14:paraId="50B9DB4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51E781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ABCAFCB"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70B394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64A14D9B"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B2B13F8"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5EA9D0B5"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33B891C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469764FB"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tcPr>
          <w:p w14:paraId="43B0E34D" w14:textId="77777777" w:rsidR="00817682" w:rsidRDefault="00817682" w:rsidP="0016383E">
            <w:pPr>
              <w:rPr>
                <w:rFonts w:ascii="Calibri" w:hAnsi="Calibri" w:cs="Calibri"/>
                <w:b/>
                <w:bCs/>
                <w:color w:val="002060"/>
                <w:sz w:val="18"/>
                <w:szCs w:val="18"/>
              </w:rPr>
            </w:pPr>
            <w:r>
              <w:rPr>
                <w:rFonts w:ascii="Calibri" w:hAnsi="Calibri" w:cs="Calibri"/>
                <w:b/>
                <w:bCs/>
                <w:color w:val="002060"/>
                <w:sz w:val="18"/>
                <w:szCs w:val="18"/>
              </w:rPr>
              <w:t>(</w:t>
            </w:r>
            <w:r w:rsidRPr="00703006">
              <w:rPr>
                <w:rFonts w:ascii="Calibri" w:hAnsi="Calibri" w:cs="Calibri"/>
                <w:b/>
                <w:bCs/>
                <w:color w:val="002060"/>
                <w:sz w:val="18"/>
                <w:szCs w:val="18"/>
              </w:rPr>
              <w:t>12) 3^ quinta classificata</w:t>
            </w:r>
          </w:p>
          <w:p w14:paraId="740CD1A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ROSSO BLU</w:t>
            </w:r>
          </w:p>
        </w:tc>
        <w:tc>
          <w:tcPr>
            <w:tcW w:w="2780" w:type="dxa"/>
            <w:tcBorders>
              <w:top w:val="nil"/>
              <w:left w:val="single" w:sz="8" w:space="0" w:color="FFFFFF"/>
              <w:bottom w:val="nil"/>
              <w:right w:val="single" w:sz="8" w:space="0" w:color="999999"/>
            </w:tcBorders>
            <w:noWrap/>
            <w:vAlign w:val="bottom"/>
            <w:hideMark/>
          </w:tcPr>
          <w:p w14:paraId="2AD47F0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3519738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2C71C8E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435FF7F"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EEFA2B5" w14:textId="77777777" w:rsidTr="0016383E">
        <w:trPr>
          <w:trHeight w:val="255"/>
        </w:trPr>
        <w:tc>
          <w:tcPr>
            <w:tcW w:w="2360" w:type="dxa"/>
            <w:tcBorders>
              <w:top w:val="nil"/>
              <w:left w:val="single" w:sz="8" w:space="0" w:color="FFFFFF"/>
              <w:bottom w:val="nil"/>
              <w:right w:val="nil"/>
            </w:tcBorders>
            <w:noWrap/>
            <w:vAlign w:val="bottom"/>
            <w:hideMark/>
          </w:tcPr>
          <w:p w14:paraId="3909D3B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90BE7D9"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68CA5DE6"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single" w:sz="8" w:space="0" w:color="FFFFFF"/>
              <w:bottom w:val="nil"/>
              <w:right w:val="single" w:sz="8" w:space="0" w:color="999999"/>
            </w:tcBorders>
            <w:noWrap/>
            <w:vAlign w:val="bottom"/>
            <w:hideMark/>
          </w:tcPr>
          <w:p w14:paraId="36813A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16A40F6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7DD81618" w14:textId="77777777" w:rsidTr="0016383E">
        <w:trPr>
          <w:trHeight w:val="240"/>
        </w:trPr>
        <w:tc>
          <w:tcPr>
            <w:tcW w:w="2360" w:type="dxa"/>
            <w:tcBorders>
              <w:top w:val="nil"/>
              <w:left w:val="single" w:sz="8" w:space="0" w:color="FFFFFF"/>
              <w:bottom w:val="nil"/>
              <w:right w:val="nil"/>
            </w:tcBorders>
            <w:noWrap/>
            <w:vAlign w:val="bottom"/>
            <w:hideMark/>
          </w:tcPr>
          <w:p w14:paraId="3A41C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097F09F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AEA3BE"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6BCCADC0"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2632970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2D6B223B" w14:textId="77777777" w:rsidTr="0016383E">
        <w:trPr>
          <w:trHeight w:val="255"/>
        </w:trPr>
        <w:tc>
          <w:tcPr>
            <w:tcW w:w="2360" w:type="dxa"/>
            <w:tcBorders>
              <w:top w:val="nil"/>
              <w:left w:val="single" w:sz="8" w:space="0" w:color="FFFFFF"/>
              <w:bottom w:val="nil"/>
              <w:right w:val="nil"/>
            </w:tcBorders>
            <w:noWrap/>
            <w:vAlign w:val="bottom"/>
            <w:hideMark/>
          </w:tcPr>
          <w:p w14:paraId="65D485E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5222AC4"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(4) 1^ terza classificata</w:t>
            </w:r>
          </w:p>
          <w:p w14:paraId="2ACF62FE"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FUTSAL VIRE GEOSISTEM</w:t>
            </w:r>
          </w:p>
        </w:tc>
        <w:tc>
          <w:tcPr>
            <w:tcW w:w="2260" w:type="dxa"/>
            <w:tcBorders>
              <w:top w:val="nil"/>
              <w:left w:val="single" w:sz="8" w:space="0" w:color="FFFFFF"/>
              <w:bottom w:val="nil"/>
              <w:right w:val="nil"/>
            </w:tcBorders>
            <w:noWrap/>
            <w:vAlign w:val="bottom"/>
            <w:hideMark/>
          </w:tcPr>
          <w:p w14:paraId="7115702E"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999999"/>
            </w:tcBorders>
            <w:noWrap/>
            <w:vAlign w:val="bottom"/>
            <w:hideMark/>
          </w:tcPr>
          <w:p w14:paraId="5E7D809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0FBBA9B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601E94CF" w14:textId="77777777" w:rsidTr="0016383E">
        <w:trPr>
          <w:trHeight w:val="240"/>
        </w:trPr>
        <w:tc>
          <w:tcPr>
            <w:tcW w:w="2360" w:type="dxa"/>
            <w:tcBorders>
              <w:top w:val="nil"/>
              <w:left w:val="single" w:sz="8" w:space="0" w:color="FFFFFF"/>
              <w:bottom w:val="nil"/>
              <w:right w:val="nil"/>
            </w:tcBorders>
            <w:noWrap/>
            <w:vAlign w:val="bottom"/>
            <w:hideMark/>
          </w:tcPr>
          <w:p w14:paraId="020D0D3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9C10ABD"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C5D5FF" w14:textId="77777777" w:rsidR="00817682" w:rsidRPr="00703006" w:rsidRDefault="00817682" w:rsidP="0016383E">
            <w:pPr>
              <w:jc w:val="center"/>
              <w:rPr>
                <w:rFonts w:ascii="Calibri" w:hAnsi="Calibri" w:cs="Calibri"/>
                <w:b/>
                <w:bCs/>
                <w:color w:val="002060"/>
                <w:sz w:val="18"/>
                <w:szCs w:val="18"/>
              </w:rPr>
            </w:pPr>
          </w:p>
        </w:tc>
        <w:tc>
          <w:tcPr>
            <w:tcW w:w="2180" w:type="dxa"/>
            <w:tcBorders>
              <w:top w:val="nil"/>
              <w:left w:val="nil"/>
              <w:bottom w:val="nil"/>
              <w:right w:val="single" w:sz="8" w:space="0" w:color="999999"/>
            </w:tcBorders>
            <w:noWrap/>
            <w:vAlign w:val="bottom"/>
            <w:hideMark/>
          </w:tcPr>
          <w:p w14:paraId="79AF603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single" w:sz="8" w:space="0" w:color="FFFFFF"/>
              <w:bottom w:val="nil"/>
              <w:right w:val="single" w:sz="8" w:space="0" w:color="FFFFFF"/>
            </w:tcBorders>
            <w:noWrap/>
            <w:vAlign w:val="bottom"/>
            <w:hideMark/>
          </w:tcPr>
          <w:p w14:paraId="580C04B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53167C85" w14:textId="77777777" w:rsidTr="0016383E">
        <w:trPr>
          <w:trHeight w:val="255"/>
        </w:trPr>
        <w:tc>
          <w:tcPr>
            <w:tcW w:w="2360" w:type="dxa"/>
            <w:tcBorders>
              <w:top w:val="nil"/>
              <w:left w:val="single" w:sz="8" w:space="0" w:color="FFFFFF"/>
              <w:bottom w:val="nil"/>
              <w:right w:val="nil"/>
            </w:tcBorders>
            <w:noWrap/>
            <w:vAlign w:val="bottom"/>
            <w:hideMark/>
          </w:tcPr>
          <w:p w14:paraId="103FB45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76F68A6D" w14:textId="77777777" w:rsidR="00817682" w:rsidRPr="00703006" w:rsidRDefault="00817682" w:rsidP="0016383E">
            <w:pPr>
              <w:jc w:val="center"/>
              <w:rPr>
                <w:rFonts w:ascii="Calibri" w:hAnsi="Calibri" w:cs="Calibri"/>
                <w:b/>
                <w:bCs/>
                <w:color w:val="002060"/>
                <w:sz w:val="18"/>
                <w:szCs w:val="18"/>
              </w:rPr>
            </w:pPr>
          </w:p>
        </w:tc>
        <w:tc>
          <w:tcPr>
            <w:tcW w:w="2260" w:type="dxa"/>
            <w:tcBorders>
              <w:top w:val="nil"/>
              <w:left w:val="nil"/>
              <w:bottom w:val="nil"/>
              <w:right w:val="nil"/>
            </w:tcBorders>
            <w:noWrap/>
            <w:vAlign w:val="bottom"/>
            <w:hideMark/>
          </w:tcPr>
          <w:p w14:paraId="6B297E77" w14:textId="77777777" w:rsidR="00817682" w:rsidRPr="00703006" w:rsidRDefault="00817682" w:rsidP="0016383E">
            <w:pPr>
              <w:rPr>
                <w:rFonts w:ascii="Times New Roman" w:hAnsi="Times New Roman"/>
              </w:rPr>
            </w:pPr>
          </w:p>
        </w:tc>
        <w:tc>
          <w:tcPr>
            <w:tcW w:w="2180" w:type="dxa"/>
            <w:tcBorders>
              <w:top w:val="nil"/>
              <w:left w:val="nil"/>
              <w:bottom w:val="nil"/>
              <w:right w:val="single" w:sz="8" w:space="0" w:color="999999"/>
            </w:tcBorders>
            <w:noWrap/>
            <w:vAlign w:val="bottom"/>
            <w:hideMark/>
          </w:tcPr>
          <w:p w14:paraId="31E599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single" w:sz="8" w:space="0" w:color="FFFFFF"/>
            </w:tcBorders>
            <w:noWrap/>
            <w:vAlign w:val="bottom"/>
            <w:hideMark/>
          </w:tcPr>
          <w:p w14:paraId="5043C6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r>
      <w:tr w:rsidR="00817682" w:rsidRPr="00703006" w14:paraId="134BDC44" w14:textId="77777777" w:rsidTr="0016383E">
        <w:trPr>
          <w:trHeight w:val="255"/>
        </w:trPr>
        <w:tc>
          <w:tcPr>
            <w:tcW w:w="2360" w:type="dxa"/>
            <w:tcBorders>
              <w:top w:val="single" w:sz="8" w:space="0" w:color="FFFFFF"/>
              <w:left w:val="single" w:sz="8" w:space="0" w:color="FFFFFF"/>
              <w:bottom w:val="nil"/>
              <w:right w:val="nil"/>
            </w:tcBorders>
            <w:noWrap/>
            <w:vAlign w:val="bottom"/>
            <w:hideMark/>
          </w:tcPr>
          <w:p w14:paraId="20B3E1C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single" w:sz="8" w:space="0" w:color="FFFFFF"/>
              <w:left w:val="nil"/>
              <w:bottom w:val="single" w:sz="8" w:space="0" w:color="999999"/>
              <w:right w:val="nil"/>
            </w:tcBorders>
            <w:noWrap/>
            <w:vAlign w:val="bottom"/>
            <w:hideMark/>
          </w:tcPr>
          <w:p w14:paraId="2FE9FC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(3) 3^ seconda classificata</w:t>
            </w:r>
          </w:p>
          <w:p w14:paraId="3E8EF062"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AVENALE</w:t>
            </w:r>
          </w:p>
        </w:tc>
        <w:tc>
          <w:tcPr>
            <w:tcW w:w="2260" w:type="dxa"/>
            <w:tcBorders>
              <w:top w:val="nil"/>
              <w:left w:val="nil"/>
              <w:bottom w:val="nil"/>
              <w:right w:val="nil"/>
            </w:tcBorders>
            <w:noWrap/>
            <w:vAlign w:val="bottom"/>
            <w:hideMark/>
          </w:tcPr>
          <w:p w14:paraId="0CA8A54A"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3CD9B88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single" w:sz="8" w:space="0" w:color="AEAAAA"/>
              <w:right w:val="nil"/>
            </w:tcBorders>
            <w:noWrap/>
            <w:vAlign w:val="bottom"/>
            <w:hideMark/>
          </w:tcPr>
          <w:p w14:paraId="07884F0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r>
      <w:tr w:rsidR="00817682" w:rsidRPr="00703006" w14:paraId="12411CF8" w14:textId="77777777" w:rsidTr="0016383E">
        <w:trPr>
          <w:trHeight w:val="240"/>
        </w:trPr>
        <w:tc>
          <w:tcPr>
            <w:tcW w:w="2360" w:type="dxa"/>
            <w:tcBorders>
              <w:top w:val="nil"/>
              <w:left w:val="single" w:sz="8" w:space="0" w:color="FFFFFF"/>
              <w:bottom w:val="nil"/>
              <w:right w:val="nil"/>
            </w:tcBorders>
            <w:noWrap/>
            <w:vAlign w:val="bottom"/>
            <w:hideMark/>
          </w:tcPr>
          <w:p w14:paraId="604DDCB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261850C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nil"/>
            </w:tcBorders>
            <w:noWrap/>
            <w:vAlign w:val="bottom"/>
            <w:hideMark/>
          </w:tcPr>
          <w:p w14:paraId="0DE00ABC" w14:textId="77777777" w:rsidR="00817682" w:rsidRPr="00703006" w:rsidRDefault="00817682" w:rsidP="0016383E">
            <w:pPr>
              <w:rPr>
                <w:rFonts w:ascii="Calibri" w:hAnsi="Calibri" w:cs="Calibri"/>
                <w:b/>
                <w:bCs/>
                <w:color w:val="002060"/>
                <w:sz w:val="18"/>
                <w:szCs w:val="18"/>
              </w:rPr>
            </w:pPr>
          </w:p>
        </w:tc>
        <w:tc>
          <w:tcPr>
            <w:tcW w:w="2180" w:type="dxa"/>
            <w:tcBorders>
              <w:top w:val="nil"/>
              <w:left w:val="nil"/>
              <w:bottom w:val="nil"/>
              <w:right w:val="single" w:sz="8" w:space="0" w:color="AEAAAA"/>
            </w:tcBorders>
            <w:noWrap/>
            <w:vAlign w:val="bottom"/>
            <w:hideMark/>
          </w:tcPr>
          <w:p w14:paraId="67088E5C"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E4A44E0" w14:textId="77777777" w:rsidR="00817682" w:rsidRPr="00703006" w:rsidRDefault="00817682" w:rsidP="0016383E">
            <w:pPr>
              <w:rPr>
                <w:rFonts w:ascii="Arial" w:hAnsi="Arial" w:cs="Arial"/>
                <w:b/>
                <w:bCs/>
                <w:color w:val="002060"/>
                <w:sz w:val="18"/>
                <w:szCs w:val="18"/>
              </w:rPr>
            </w:pPr>
          </w:p>
        </w:tc>
      </w:tr>
      <w:tr w:rsidR="00817682" w:rsidRPr="00703006" w14:paraId="7CB31FDA" w14:textId="77777777" w:rsidTr="0016383E">
        <w:trPr>
          <w:trHeight w:val="255"/>
        </w:trPr>
        <w:tc>
          <w:tcPr>
            <w:tcW w:w="2360" w:type="dxa"/>
            <w:tcBorders>
              <w:top w:val="nil"/>
              <w:left w:val="nil"/>
              <w:bottom w:val="nil"/>
              <w:right w:val="nil"/>
            </w:tcBorders>
            <w:noWrap/>
            <w:vAlign w:val="bottom"/>
            <w:hideMark/>
          </w:tcPr>
          <w:p w14:paraId="67011688" w14:textId="77777777" w:rsidR="00817682" w:rsidRPr="00703006" w:rsidRDefault="00817682" w:rsidP="0016383E">
            <w:pPr>
              <w:rPr>
                <w:rFonts w:ascii="Times New Roman" w:hAnsi="Times New Roman"/>
              </w:rPr>
            </w:pPr>
          </w:p>
        </w:tc>
        <w:tc>
          <w:tcPr>
            <w:tcW w:w="2780" w:type="dxa"/>
            <w:tcBorders>
              <w:top w:val="nil"/>
              <w:left w:val="nil"/>
              <w:bottom w:val="nil"/>
              <w:right w:val="single" w:sz="8" w:space="0" w:color="999999"/>
            </w:tcBorders>
            <w:noWrap/>
            <w:vAlign w:val="bottom"/>
            <w:hideMark/>
          </w:tcPr>
          <w:p w14:paraId="2FCA4157"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999999"/>
              <w:right w:val="nil"/>
            </w:tcBorders>
            <w:noWrap/>
            <w:vAlign w:val="bottom"/>
            <w:hideMark/>
          </w:tcPr>
          <w:p w14:paraId="7D396997"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E94AE8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8F867CE" w14:textId="77777777" w:rsidR="00817682" w:rsidRPr="00703006" w:rsidRDefault="00817682" w:rsidP="0016383E">
            <w:pPr>
              <w:rPr>
                <w:rFonts w:ascii="Arial" w:hAnsi="Arial" w:cs="Arial"/>
                <w:b/>
                <w:bCs/>
                <w:color w:val="002060"/>
                <w:sz w:val="18"/>
                <w:szCs w:val="18"/>
              </w:rPr>
            </w:pPr>
          </w:p>
        </w:tc>
      </w:tr>
      <w:tr w:rsidR="00817682" w:rsidRPr="00703006" w14:paraId="430C24CB"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7ED9DC1D"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(11) 2^ quinta classificata</w:t>
            </w:r>
          </w:p>
          <w:p w14:paraId="06DE305C"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OSIMO FIVE</w:t>
            </w:r>
          </w:p>
        </w:tc>
        <w:tc>
          <w:tcPr>
            <w:tcW w:w="2780" w:type="dxa"/>
            <w:tcBorders>
              <w:top w:val="nil"/>
              <w:left w:val="nil"/>
              <w:bottom w:val="nil"/>
              <w:right w:val="single" w:sz="8" w:space="0" w:color="999999"/>
            </w:tcBorders>
            <w:noWrap/>
            <w:vAlign w:val="bottom"/>
            <w:hideMark/>
          </w:tcPr>
          <w:p w14:paraId="14F1FB96"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single" w:sz="8" w:space="0" w:color="FFFFFF"/>
              <w:right w:val="single" w:sz="8" w:space="0" w:color="999999"/>
            </w:tcBorders>
            <w:noWrap/>
            <w:vAlign w:val="bottom"/>
            <w:hideMark/>
          </w:tcPr>
          <w:p w14:paraId="224D6BE1"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0F306E08"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FF9F3D5" w14:textId="77777777" w:rsidR="00817682" w:rsidRPr="00703006" w:rsidRDefault="00817682" w:rsidP="0016383E">
            <w:pPr>
              <w:rPr>
                <w:rFonts w:ascii="Arial" w:hAnsi="Arial" w:cs="Arial"/>
                <w:b/>
                <w:bCs/>
                <w:color w:val="002060"/>
                <w:sz w:val="18"/>
                <w:szCs w:val="18"/>
              </w:rPr>
            </w:pPr>
          </w:p>
        </w:tc>
      </w:tr>
      <w:tr w:rsidR="00817682" w:rsidRPr="00703006" w14:paraId="2D9ECC40"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43EC6799"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5F4F28FA"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7AE3FB3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728C173"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11921E3D" w14:textId="77777777" w:rsidR="00817682" w:rsidRPr="00703006" w:rsidRDefault="00817682" w:rsidP="0016383E">
            <w:pPr>
              <w:rPr>
                <w:rFonts w:ascii="Arial" w:hAnsi="Arial" w:cs="Arial"/>
                <w:b/>
                <w:bCs/>
                <w:color w:val="002060"/>
                <w:sz w:val="18"/>
                <w:szCs w:val="18"/>
              </w:rPr>
            </w:pPr>
          </w:p>
        </w:tc>
      </w:tr>
      <w:tr w:rsidR="00817682" w:rsidRPr="00703006" w14:paraId="2DEBC0C9"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400E6EAB"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(6) 3^ terza classificata</w:t>
            </w:r>
          </w:p>
          <w:p w14:paraId="04B8718A"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POL. VICTORIA</w:t>
            </w:r>
          </w:p>
        </w:tc>
        <w:tc>
          <w:tcPr>
            <w:tcW w:w="2780" w:type="dxa"/>
            <w:tcBorders>
              <w:top w:val="nil"/>
              <w:left w:val="single" w:sz="8" w:space="0" w:color="FFFFFF"/>
              <w:bottom w:val="nil"/>
              <w:right w:val="nil"/>
            </w:tcBorders>
            <w:noWrap/>
            <w:vAlign w:val="bottom"/>
            <w:hideMark/>
          </w:tcPr>
          <w:p w14:paraId="32E85F5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79DC2B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1A442FAA"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44E55B48" w14:textId="77777777" w:rsidR="00817682" w:rsidRPr="00703006" w:rsidRDefault="00817682" w:rsidP="0016383E">
            <w:pPr>
              <w:rPr>
                <w:rFonts w:ascii="Arial" w:hAnsi="Arial" w:cs="Arial"/>
                <w:b/>
                <w:bCs/>
                <w:color w:val="002060"/>
                <w:sz w:val="18"/>
                <w:szCs w:val="18"/>
              </w:rPr>
            </w:pPr>
          </w:p>
        </w:tc>
      </w:tr>
      <w:tr w:rsidR="00817682" w:rsidRPr="00703006" w14:paraId="52ABCF91" w14:textId="77777777" w:rsidTr="0016383E">
        <w:trPr>
          <w:trHeight w:val="240"/>
        </w:trPr>
        <w:tc>
          <w:tcPr>
            <w:tcW w:w="2360" w:type="dxa"/>
            <w:tcBorders>
              <w:top w:val="nil"/>
              <w:left w:val="nil"/>
              <w:bottom w:val="nil"/>
              <w:right w:val="nil"/>
            </w:tcBorders>
            <w:noWrap/>
            <w:vAlign w:val="bottom"/>
            <w:hideMark/>
          </w:tcPr>
          <w:p w14:paraId="484F9A83" w14:textId="77777777" w:rsidR="00817682" w:rsidRPr="00703006" w:rsidRDefault="00817682" w:rsidP="0016383E">
            <w:pPr>
              <w:rPr>
                <w:rFonts w:ascii="Times New Roman" w:hAnsi="Times New Roman"/>
              </w:rPr>
            </w:pPr>
          </w:p>
        </w:tc>
        <w:tc>
          <w:tcPr>
            <w:tcW w:w="2780" w:type="dxa"/>
            <w:tcBorders>
              <w:top w:val="nil"/>
              <w:left w:val="nil"/>
              <w:bottom w:val="nil"/>
              <w:right w:val="nil"/>
            </w:tcBorders>
            <w:noWrap/>
            <w:vAlign w:val="bottom"/>
            <w:hideMark/>
          </w:tcPr>
          <w:p w14:paraId="30E775F9" w14:textId="77777777" w:rsidR="00817682" w:rsidRPr="00703006" w:rsidRDefault="00817682" w:rsidP="0016383E">
            <w:pPr>
              <w:rPr>
                <w:rFonts w:ascii="Times New Roman" w:hAnsi="Times New Roman"/>
              </w:rPr>
            </w:pPr>
          </w:p>
        </w:tc>
        <w:tc>
          <w:tcPr>
            <w:tcW w:w="2260" w:type="dxa"/>
            <w:tcBorders>
              <w:top w:val="nil"/>
              <w:left w:val="nil"/>
              <w:bottom w:val="nil"/>
              <w:right w:val="single" w:sz="8" w:space="0" w:color="999999"/>
            </w:tcBorders>
            <w:noWrap/>
            <w:vAlign w:val="bottom"/>
            <w:hideMark/>
          </w:tcPr>
          <w:p w14:paraId="3AA597E4"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single" w:sz="8" w:space="0" w:color="AEAAAA"/>
            </w:tcBorders>
            <w:noWrap/>
            <w:vAlign w:val="bottom"/>
            <w:hideMark/>
          </w:tcPr>
          <w:p w14:paraId="7DC0D5C6" w14:textId="77777777" w:rsidR="00817682" w:rsidRPr="00703006" w:rsidRDefault="00817682" w:rsidP="0016383E">
            <w:pPr>
              <w:rPr>
                <w:rFonts w:ascii="Arial" w:hAnsi="Arial" w:cs="Arial"/>
                <w:b/>
                <w:bCs/>
                <w:color w:val="002060"/>
                <w:sz w:val="18"/>
                <w:szCs w:val="18"/>
              </w:rPr>
            </w:pPr>
            <w:r w:rsidRPr="00703006">
              <w:rPr>
                <w:rFonts w:ascii="Arial" w:hAnsi="Arial" w:cs="Arial"/>
                <w:b/>
                <w:bCs/>
                <w:color w:val="002060"/>
                <w:sz w:val="18"/>
                <w:szCs w:val="18"/>
              </w:rPr>
              <w:t> </w:t>
            </w:r>
          </w:p>
        </w:tc>
        <w:tc>
          <w:tcPr>
            <w:tcW w:w="1780" w:type="dxa"/>
            <w:tcBorders>
              <w:top w:val="nil"/>
              <w:left w:val="nil"/>
              <w:bottom w:val="nil"/>
              <w:right w:val="nil"/>
            </w:tcBorders>
            <w:noWrap/>
            <w:vAlign w:val="bottom"/>
            <w:hideMark/>
          </w:tcPr>
          <w:p w14:paraId="69D605DD" w14:textId="77777777" w:rsidR="00817682" w:rsidRPr="00703006" w:rsidRDefault="00817682" w:rsidP="0016383E">
            <w:pPr>
              <w:rPr>
                <w:rFonts w:ascii="Arial" w:hAnsi="Arial" w:cs="Arial"/>
                <w:b/>
                <w:bCs/>
                <w:color w:val="002060"/>
                <w:sz w:val="18"/>
                <w:szCs w:val="18"/>
              </w:rPr>
            </w:pPr>
          </w:p>
        </w:tc>
      </w:tr>
      <w:tr w:rsidR="00817682" w:rsidRPr="00703006" w14:paraId="289C39A8" w14:textId="77777777" w:rsidTr="0016383E">
        <w:trPr>
          <w:trHeight w:val="255"/>
        </w:trPr>
        <w:tc>
          <w:tcPr>
            <w:tcW w:w="2360" w:type="dxa"/>
            <w:tcBorders>
              <w:top w:val="nil"/>
              <w:left w:val="single" w:sz="8" w:space="0" w:color="FFFFFF"/>
              <w:bottom w:val="nil"/>
              <w:right w:val="nil"/>
            </w:tcBorders>
            <w:noWrap/>
            <w:vAlign w:val="bottom"/>
            <w:hideMark/>
          </w:tcPr>
          <w:p w14:paraId="2446D72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nil"/>
            </w:tcBorders>
            <w:noWrap/>
            <w:vAlign w:val="bottom"/>
            <w:hideMark/>
          </w:tcPr>
          <w:p w14:paraId="4CB9A998"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09AC1AAB"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single" w:sz="8" w:space="0" w:color="999999"/>
              <w:right w:val="single" w:sz="8" w:space="0" w:color="999999"/>
            </w:tcBorders>
            <w:noWrap/>
            <w:vAlign w:val="bottom"/>
            <w:hideMark/>
          </w:tcPr>
          <w:p w14:paraId="2A87BB8F"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1780" w:type="dxa"/>
            <w:tcBorders>
              <w:top w:val="nil"/>
              <w:left w:val="nil"/>
              <w:bottom w:val="nil"/>
              <w:right w:val="nil"/>
            </w:tcBorders>
            <w:noWrap/>
            <w:vAlign w:val="bottom"/>
            <w:hideMark/>
          </w:tcPr>
          <w:p w14:paraId="34332196" w14:textId="77777777" w:rsidR="00817682" w:rsidRPr="00703006" w:rsidRDefault="00817682" w:rsidP="0016383E">
            <w:pPr>
              <w:jc w:val="center"/>
              <w:rPr>
                <w:rFonts w:ascii="Calibri" w:hAnsi="Calibri" w:cs="Calibri"/>
                <w:b/>
                <w:bCs/>
                <w:color w:val="002060"/>
                <w:sz w:val="18"/>
                <w:szCs w:val="18"/>
              </w:rPr>
            </w:pPr>
          </w:p>
        </w:tc>
      </w:tr>
      <w:tr w:rsidR="00817682" w:rsidRPr="00703006" w14:paraId="0C02A0AE" w14:textId="77777777" w:rsidTr="0016383E">
        <w:trPr>
          <w:trHeight w:val="255"/>
        </w:trPr>
        <w:tc>
          <w:tcPr>
            <w:tcW w:w="2360" w:type="dxa"/>
            <w:tcBorders>
              <w:top w:val="nil"/>
              <w:left w:val="single" w:sz="8" w:space="0" w:color="FFFFFF"/>
              <w:bottom w:val="single" w:sz="8" w:space="0" w:color="999999"/>
              <w:right w:val="nil"/>
            </w:tcBorders>
            <w:noWrap/>
            <w:vAlign w:val="bottom"/>
            <w:hideMark/>
          </w:tcPr>
          <w:p w14:paraId="0C5CA46C"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(7) 1^ quarta classificata</w:t>
            </w:r>
          </w:p>
          <w:p w14:paraId="591C7429"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MANTOVANI C5</w:t>
            </w:r>
          </w:p>
        </w:tc>
        <w:tc>
          <w:tcPr>
            <w:tcW w:w="2780" w:type="dxa"/>
            <w:tcBorders>
              <w:top w:val="nil"/>
              <w:left w:val="nil"/>
              <w:bottom w:val="nil"/>
              <w:right w:val="nil"/>
            </w:tcBorders>
            <w:noWrap/>
            <w:vAlign w:val="bottom"/>
            <w:hideMark/>
          </w:tcPr>
          <w:p w14:paraId="33A13A30" w14:textId="77777777" w:rsidR="00817682" w:rsidRPr="00703006" w:rsidRDefault="00817682" w:rsidP="0016383E">
            <w:pPr>
              <w:rPr>
                <w:rFonts w:ascii="Calibri" w:hAnsi="Calibri" w:cs="Calibri"/>
                <w:b/>
                <w:bCs/>
                <w:color w:val="002060"/>
                <w:sz w:val="18"/>
                <w:szCs w:val="18"/>
              </w:rPr>
            </w:pPr>
          </w:p>
        </w:tc>
        <w:tc>
          <w:tcPr>
            <w:tcW w:w="2260" w:type="dxa"/>
            <w:tcBorders>
              <w:top w:val="nil"/>
              <w:left w:val="nil"/>
              <w:bottom w:val="nil"/>
              <w:right w:val="single" w:sz="8" w:space="0" w:color="999999"/>
            </w:tcBorders>
            <w:noWrap/>
            <w:vAlign w:val="bottom"/>
            <w:hideMark/>
          </w:tcPr>
          <w:p w14:paraId="4B420F7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4059164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4B7D8BD" w14:textId="77777777" w:rsidR="00817682" w:rsidRPr="00703006" w:rsidRDefault="00817682" w:rsidP="0016383E">
            <w:pPr>
              <w:rPr>
                <w:rFonts w:ascii="Times New Roman" w:hAnsi="Times New Roman"/>
              </w:rPr>
            </w:pPr>
          </w:p>
        </w:tc>
      </w:tr>
      <w:tr w:rsidR="00817682" w:rsidRPr="00703006" w14:paraId="5D613AC2" w14:textId="77777777" w:rsidTr="0016383E">
        <w:trPr>
          <w:trHeight w:val="255"/>
        </w:trPr>
        <w:tc>
          <w:tcPr>
            <w:tcW w:w="2360" w:type="dxa"/>
            <w:tcBorders>
              <w:top w:val="nil"/>
              <w:left w:val="single" w:sz="8" w:space="0" w:color="FFFFFF"/>
              <w:bottom w:val="nil"/>
              <w:right w:val="single" w:sz="8" w:space="0" w:color="999999"/>
            </w:tcBorders>
            <w:noWrap/>
            <w:vAlign w:val="bottom"/>
            <w:hideMark/>
          </w:tcPr>
          <w:p w14:paraId="5BDAFAC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single" w:sz="8" w:space="0" w:color="FFFFFF"/>
              <w:bottom w:val="single" w:sz="8" w:space="0" w:color="999999"/>
              <w:right w:val="nil"/>
            </w:tcBorders>
            <w:noWrap/>
            <w:vAlign w:val="bottom"/>
            <w:hideMark/>
          </w:tcPr>
          <w:p w14:paraId="7AD31CF2"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nil"/>
              <w:bottom w:val="nil"/>
              <w:right w:val="single" w:sz="8" w:space="0" w:color="999999"/>
            </w:tcBorders>
            <w:noWrap/>
            <w:vAlign w:val="bottom"/>
            <w:hideMark/>
          </w:tcPr>
          <w:p w14:paraId="100A77C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7CA13373"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4F3FCB25" w14:textId="77777777" w:rsidR="00817682" w:rsidRPr="00703006" w:rsidRDefault="00817682" w:rsidP="0016383E">
            <w:pPr>
              <w:rPr>
                <w:rFonts w:ascii="Times New Roman" w:hAnsi="Times New Roman"/>
              </w:rPr>
            </w:pPr>
          </w:p>
        </w:tc>
      </w:tr>
      <w:tr w:rsidR="00817682" w:rsidRPr="00703006" w14:paraId="2619DB9D" w14:textId="77777777" w:rsidTr="0016383E">
        <w:trPr>
          <w:trHeight w:val="255"/>
        </w:trPr>
        <w:tc>
          <w:tcPr>
            <w:tcW w:w="2360" w:type="dxa"/>
            <w:tcBorders>
              <w:top w:val="nil"/>
              <w:left w:val="single" w:sz="8" w:space="0" w:color="FFFFFF"/>
              <w:bottom w:val="single" w:sz="8" w:space="0" w:color="999999"/>
              <w:right w:val="single" w:sz="8" w:space="0" w:color="999999"/>
            </w:tcBorders>
            <w:noWrap/>
            <w:vAlign w:val="bottom"/>
            <w:hideMark/>
          </w:tcPr>
          <w:p w14:paraId="7618090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(10) 1^ quinta classificata</w:t>
            </w:r>
          </w:p>
          <w:p w14:paraId="131F489B"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DINAMIS 1990</w:t>
            </w:r>
          </w:p>
        </w:tc>
        <w:tc>
          <w:tcPr>
            <w:tcW w:w="2780" w:type="dxa"/>
            <w:tcBorders>
              <w:top w:val="nil"/>
              <w:left w:val="single" w:sz="8" w:space="0" w:color="FFFFFF"/>
              <w:bottom w:val="nil"/>
              <w:right w:val="single" w:sz="8" w:space="0" w:color="999999"/>
            </w:tcBorders>
            <w:noWrap/>
            <w:vAlign w:val="bottom"/>
            <w:hideMark/>
          </w:tcPr>
          <w:p w14:paraId="32312DEA"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single" w:sz="8" w:space="0" w:color="999999"/>
            </w:tcBorders>
            <w:noWrap/>
            <w:vAlign w:val="bottom"/>
            <w:hideMark/>
          </w:tcPr>
          <w:p w14:paraId="23BB280D"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5DFC3D7B"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30CF91D1" w14:textId="77777777" w:rsidR="00817682" w:rsidRPr="00703006" w:rsidRDefault="00817682" w:rsidP="0016383E">
            <w:pPr>
              <w:rPr>
                <w:rFonts w:ascii="Times New Roman" w:hAnsi="Times New Roman"/>
              </w:rPr>
            </w:pPr>
          </w:p>
        </w:tc>
      </w:tr>
      <w:tr w:rsidR="00817682" w:rsidRPr="00703006" w14:paraId="7760F941" w14:textId="77777777" w:rsidTr="0016383E">
        <w:trPr>
          <w:trHeight w:val="255"/>
        </w:trPr>
        <w:tc>
          <w:tcPr>
            <w:tcW w:w="2360" w:type="dxa"/>
            <w:tcBorders>
              <w:top w:val="nil"/>
              <w:left w:val="single" w:sz="8" w:space="0" w:color="FFFFFF"/>
              <w:bottom w:val="nil"/>
              <w:right w:val="nil"/>
            </w:tcBorders>
            <w:noWrap/>
            <w:vAlign w:val="bottom"/>
            <w:hideMark/>
          </w:tcPr>
          <w:p w14:paraId="490AE3F6"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nil"/>
              <w:right w:val="single" w:sz="8" w:space="0" w:color="999999"/>
            </w:tcBorders>
            <w:noWrap/>
            <w:vAlign w:val="bottom"/>
            <w:hideMark/>
          </w:tcPr>
          <w:p w14:paraId="41D82A9C"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single" w:sz="8" w:space="0" w:color="999999"/>
              <w:right w:val="single" w:sz="8" w:space="0" w:color="999999"/>
            </w:tcBorders>
            <w:noWrap/>
            <w:vAlign w:val="bottom"/>
            <w:hideMark/>
          </w:tcPr>
          <w:p w14:paraId="1CE77F23"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78051ABB"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6DF80E6" w14:textId="77777777" w:rsidR="00817682" w:rsidRPr="00703006" w:rsidRDefault="00817682" w:rsidP="0016383E">
            <w:pPr>
              <w:rPr>
                <w:rFonts w:ascii="Times New Roman" w:hAnsi="Times New Roman"/>
              </w:rPr>
            </w:pPr>
          </w:p>
        </w:tc>
      </w:tr>
      <w:tr w:rsidR="00817682" w:rsidRPr="00703006" w14:paraId="5A08F78E" w14:textId="77777777" w:rsidTr="0016383E">
        <w:trPr>
          <w:trHeight w:val="240"/>
        </w:trPr>
        <w:tc>
          <w:tcPr>
            <w:tcW w:w="2360" w:type="dxa"/>
            <w:tcBorders>
              <w:top w:val="nil"/>
              <w:left w:val="single" w:sz="8" w:space="0" w:color="FFFFFF"/>
              <w:bottom w:val="nil"/>
              <w:right w:val="nil"/>
            </w:tcBorders>
            <w:noWrap/>
            <w:vAlign w:val="bottom"/>
            <w:hideMark/>
          </w:tcPr>
          <w:p w14:paraId="5E471CA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lastRenderedPageBreak/>
              <w:t> </w:t>
            </w:r>
          </w:p>
        </w:tc>
        <w:tc>
          <w:tcPr>
            <w:tcW w:w="2780" w:type="dxa"/>
            <w:tcBorders>
              <w:top w:val="nil"/>
              <w:left w:val="nil"/>
              <w:bottom w:val="nil"/>
              <w:right w:val="single" w:sz="8" w:space="0" w:color="999999"/>
            </w:tcBorders>
            <w:noWrap/>
            <w:vAlign w:val="bottom"/>
            <w:hideMark/>
          </w:tcPr>
          <w:p w14:paraId="692273F3"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260" w:type="dxa"/>
            <w:tcBorders>
              <w:top w:val="nil"/>
              <w:left w:val="single" w:sz="8" w:space="0" w:color="FFFFFF"/>
              <w:bottom w:val="nil"/>
              <w:right w:val="nil"/>
            </w:tcBorders>
            <w:noWrap/>
            <w:vAlign w:val="bottom"/>
            <w:hideMark/>
          </w:tcPr>
          <w:p w14:paraId="69C73034"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19912F8F" w14:textId="77777777" w:rsidR="00817682" w:rsidRPr="00703006" w:rsidRDefault="00817682" w:rsidP="0016383E">
            <w:pPr>
              <w:jc w:val="cente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71DA2D4E" w14:textId="77777777" w:rsidR="00817682" w:rsidRPr="00703006" w:rsidRDefault="00817682" w:rsidP="0016383E">
            <w:pPr>
              <w:rPr>
                <w:rFonts w:ascii="Times New Roman" w:hAnsi="Times New Roman"/>
              </w:rPr>
            </w:pPr>
          </w:p>
        </w:tc>
      </w:tr>
      <w:tr w:rsidR="00817682" w:rsidRPr="00703006" w14:paraId="02050E36" w14:textId="77777777" w:rsidTr="0016383E">
        <w:trPr>
          <w:trHeight w:val="255"/>
        </w:trPr>
        <w:tc>
          <w:tcPr>
            <w:tcW w:w="2360" w:type="dxa"/>
            <w:tcBorders>
              <w:top w:val="nil"/>
              <w:left w:val="single" w:sz="8" w:space="0" w:color="FFFFFF"/>
              <w:bottom w:val="nil"/>
              <w:right w:val="nil"/>
            </w:tcBorders>
            <w:noWrap/>
            <w:vAlign w:val="bottom"/>
            <w:hideMark/>
          </w:tcPr>
          <w:p w14:paraId="250DE3EB" w14:textId="77777777" w:rsidR="00817682" w:rsidRPr="00703006" w:rsidRDefault="00817682" w:rsidP="0016383E">
            <w:pPr>
              <w:jc w:val="center"/>
              <w:rPr>
                <w:rFonts w:ascii="Calibri" w:hAnsi="Calibri" w:cs="Calibri"/>
                <w:b/>
                <w:bCs/>
                <w:color w:val="002060"/>
                <w:sz w:val="18"/>
                <w:szCs w:val="18"/>
              </w:rPr>
            </w:pPr>
            <w:r w:rsidRPr="00703006">
              <w:rPr>
                <w:rFonts w:ascii="Calibri" w:hAnsi="Calibri" w:cs="Calibri"/>
                <w:b/>
                <w:bCs/>
                <w:color w:val="002060"/>
                <w:sz w:val="18"/>
                <w:szCs w:val="18"/>
              </w:rPr>
              <w:t> </w:t>
            </w:r>
          </w:p>
        </w:tc>
        <w:tc>
          <w:tcPr>
            <w:tcW w:w="2780" w:type="dxa"/>
            <w:tcBorders>
              <w:top w:val="nil"/>
              <w:left w:val="nil"/>
              <w:bottom w:val="single" w:sz="8" w:space="0" w:color="999999"/>
              <w:right w:val="single" w:sz="8" w:space="0" w:color="999999"/>
            </w:tcBorders>
            <w:noWrap/>
            <w:vAlign w:val="bottom"/>
            <w:hideMark/>
          </w:tcPr>
          <w:p w14:paraId="20ED8657" w14:textId="77777777" w:rsidR="00817682"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(2) 2^ seconda classificata</w:t>
            </w:r>
          </w:p>
          <w:p w14:paraId="53477485" w14:textId="77777777" w:rsidR="00817682" w:rsidRPr="00703006" w:rsidRDefault="00817682" w:rsidP="0016383E">
            <w:pPr>
              <w:rPr>
                <w:rFonts w:ascii="Calibri" w:hAnsi="Calibri" w:cs="Calibri"/>
                <w:b/>
                <w:bCs/>
                <w:color w:val="002060"/>
                <w:sz w:val="18"/>
                <w:szCs w:val="18"/>
              </w:rPr>
            </w:pPr>
            <w:r>
              <w:rPr>
                <w:rFonts w:ascii="Arial" w:hAnsi="Arial" w:cs="Arial"/>
                <w:b/>
                <w:bCs/>
                <w:color w:val="002060"/>
              </w:rPr>
              <w:t>GIOVANI SANT’IPPOLITO</w:t>
            </w:r>
          </w:p>
        </w:tc>
        <w:tc>
          <w:tcPr>
            <w:tcW w:w="2260" w:type="dxa"/>
            <w:tcBorders>
              <w:top w:val="nil"/>
              <w:left w:val="single" w:sz="8" w:space="0" w:color="FFFFFF"/>
              <w:bottom w:val="nil"/>
              <w:right w:val="nil"/>
            </w:tcBorders>
            <w:noWrap/>
            <w:vAlign w:val="bottom"/>
            <w:hideMark/>
          </w:tcPr>
          <w:p w14:paraId="774E0601" w14:textId="77777777" w:rsidR="00817682" w:rsidRPr="00703006" w:rsidRDefault="00817682" w:rsidP="0016383E">
            <w:pPr>
              <w:rPr>
                <w:rFonts w:ascii="Calibri" w:hAnsi="Calibri" w:cs="Calibri"/>
                <w:b/>
                <w:bCs/>
                <w:color w:val="002060"/>
                <w:sz w:val="18"/>
                <w:szCs w:val="18"/>
              </w:rPr>
            </w:pPr>
            <w:r w:rsidRPr="00703006">
              <w:rPr>
                <w:rFonts w:ascii="Calibri" w:hAnsi="Calibri" w:cs="Calibri"/>
                <w:b/>
                <w:bCs/>
                <w:color w:val="002060"/>
                <w:sz w:val="18"/>
                <w:szCs w:val="18"/>
              </w:rPr>
              <w:t> </w:t>
            </w:r>
          </w:p>
        </w:tc>
        <w:tc>
          <w:tcPr>
            <w:tcW w:w="2180" w:type="dxa"/>
            <w:tcBorders>
              <w:top w:val="nil"/>
              <w:left w:val="nil"/>
              <w:bottom w:val="nil"/>
              <w:right w:val="nil"/>
            </w:tcBorders>
            <w:noWrap/>
            <w:vAlign w:val="bottom"/>
            <w:hideMark/>
          </w:tcPr>
          <w:p w14:paraId="07493F97" w14:textId="77777777" w:rsidR="00817682" w:rsidRPr="00703006" w:rsidRDefault="00817682" w:rsidP="0016383E">
            <w:pPr>
              <w:rPr>
                <w:rFonts w:ascii="Calibri" w:hAnsi="Calibri" w:cs="Calibri"/>
                <w:b/>
                <w:bCs/>
                <w:color w:val="002060"/>
                <w:sz w:val="18"/>
                <w:szCs w:val="18"/>
              </w:rPr>
            </w:pPr>
          </w:p>
        </w:tc>
        <w:tc>
          <w:tcPr>
            <w:tcW w:w="1780" w:type="dxa"/>
            <w:tcBorders>
              <w:top w:val="nil"/>
              <w:left w:val="nil"/>
              <w:bottom w:val="nil"/>
              <w:right w:val="nil"/>
            </w:tcBorders>
            <w:noWrap/>
            <w:vAlign w:val="bottom"/>
            <w:hideMark/>
          </w:tcPr>
          <w:p w14:paraId="201934A3" w14:textId="77777777" w:rsidR="00817682" w:rsidRPr="00703006" w:rsidRDefault="00817682" w:rsidP="0016383E">
            <w:pPr>
              <w:rPr>
                <w:rFonts w:ascii="Times New Roman" w:hAnsi="Times New Roman"/>
              </w:rPr>
            </w:pPr>
          </w:p>
        </w:tc>
      </w:tr>
    </w:tbl>
    <w:p w14:paraId="16FEDB8D" w14:textId="77777777" w:rsidR="00817682" w:rsidRDefault="00817682" w:rsidP="00817682">
      <w:pPr>
        <w:pStyle w:val="LndNormale1"/>
        <w:rPr>
          <w:color w:val="002060"/>
        </w:rPr>
      </w:pPr>
    </w:p>
    <w:p w14:paraId="4A3970F6" w14:textId="77777777" w:rsidR="00817682" w:rsidRPr="00046569" w:rsidRDefault="00817682" w:rsidP="00817682">
      <w:pPr>
        <w:pStyle w:val="titoloprinc0"/>
        <w:rPr>
          <w:color w:val="002060"/>
        </w:rPr>
      </w:pPr>
      <w:r>
        <w:rPr>
          <w:color w:val="002060"/>
        </w:rPr>
        <w:t>PLAY OUT</w:t>
      </w:r>
    </w:p>
    <w:p w14:paraId="18AF7BD0" w14:textId="77777777" w:rsidR="00817682" w:rsidRDefault="00817682" w:rsidP="00817682">
      <w:pPr>
        <w:pStyle w:val="LndNormale1"/>
        <w:rPr>
          <w:color w:val="002060"/>
        </w:rPr>
      </w:pPr>
    </w:p>
    <w:p w14:paraId="1F2DAA5D" w14:textId="77777777" w:rsidR="00817682" w:rsidRPr="008F3821" w:rsidRDefault="00817682" w:rsidP="00817682">
      <w:pPr>
        <w:rPr>
          <w:rFonts w:ascii="Arial" w:hAnsi="Arial" w:cs="Arial"/>
          <w:b/>
          <w:bCs/>
          <w:color w:val="002060"/>
          <w:sz w:val="22"/>
          <w:szCs w:val="22"/>
        </w:rPr>
      </w:pPr>
      <w:r w:rsidRPr="008F3821">
        <w:rPr>
          <w:rFonts w:ascii="Arial" w:hAnsi="Arial" w:cs="Arial"/>
          <w:b/>
          <w:bCs/>
          <w:color w:val="002060"/>
          <w:sz w:val="22"/>
          <w:szCs w:val="22"/>
        </w:rPr>
        <w:t>GIRON</w:t>
      </w:r>
      <w:r>
        <w:rPr>
          <w:rFonts w:ascii="Arial" w:hAnsi="Arial" w:cs="Arial"/>
          <w:b/>
          <w:bCs/>
          <w:color w:val="002060"/>
          <w:sz w:val="22"/>
          <w:szCs w:val="22"/>
        </w:rPr>
        <w:t>I</w:t>
      </w:r>
      <w:r w:rsidRPr="008F3821">
        <w:rPr>
          <w:rFonts w:ascii="Arial" w:hAnsi="Arial" w:cs="Arial"/>
          <w:b/>
          <w:bCs/>
          <w:color w:val="002060"/>
          <w:sz w:val="22"/>
          <w:szCs w:val="22"/>
        </w:rPr>
        <w:t xml:space="preserve"> “</w:t>
      </w:r>
      <w:r>
        <w:rPr>
          <w:rFonts w:ascii="Arial" w:hAnsi="Arial" w:cs="Arial"/>
          <w:b/>
          <w:bCs/>
          <w:color w:val="002060"/>
          <w:sz w:val="22"/>
          <w:szCs w:val="22"/>
        </w:rPr>
        <w:t>A</w:t>
      </w:r>
      <w:r w:rsidRPr="008F3821">
        <w:rPr>
          <w:rFonts w:ascii="Arial" w:hAnsi="Arial" w:cs="Arial"/>
          <w:b/>
          <w:bCs/>
          <w:color w:val="002060"/>
          <w:sz w:val="22"/>
          <w:szCs w:val="22"/>
        </w:rPr>
        <w:t>”</w:t>
      </w:r>
      <w:r>
        <w:rPr>
          <w:rFonts w:ascii="Arial" w:hAnsi="Arial" w:cs="Arial"/>
          <w:b/>
          <w:bCs/>
          <w:color w:val="002060"/>
          <w:sz w:val="22"/>
          <w:szCs w:val="22"/>
        </w:rPr>
        <w:t xml:space="preserve"> e “B”</w:t>
      </w:r>
    </w:p>
    <w:p w14:paraId="35ED766C" w14:textId="77777777" w:rsidR="00817682" w:rsidRDefault="00817682" w:rsidP="00817682">
      <w:pPr>
        <w:pStyle w:val="Paragrafoelenco"/>
        <w:numPr>
          <w:ilvl w:val="0"/>
          <w:numId w:val="34"/>
        </w:numPr>
        <w:jc w:val="both"/>
        <w:rPr>
          <w:rFonts w:ascii="Arial" w:hAnsi="Arial" w:cs="Arial"/>
          <w:color w:val="002060"/>
          <w:sz w:val="22"/>
          <w:szCs w:val="22"/>
        </w:rPr>
      </w:pPr>
      <w:r w:rsidRPr="00CF41D4">
        <w:rPr>
          <w:rFonts w:ascii="Arial" w:hAnsi="Arial" w:cs="Arial"/>
          <w:color w:val="002060"/>
          <w:sz w:val="22"/>
          <w:szCs w:val="22"/>
        </w:rPr>
        <w:t>la squadra decima classificata disputa sul proprio terreno di gioco una gara di sola andata con la squadra tredicesima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decima e la tredicesima classificata è pari o superiore a 10 punti l’incontro di play out non verrà disputato e la società tredicesima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71E4CF65" w14:textId="77777777" w:rsidR="00817682" w:rsidRDefault="00817682" w:rsidP="00817682">
      <w:pPr>
        <w:pStyle w:val="Paragrafoelenco"/>
        <w:jc w:val="both"/>
        <w:rPr>
          <w:rFonts w:ascii="Arial" w:hAnsi="Arial" w:cs="Arial"/>
          <w:color w:val="002060"/>
          <w:sz w:val="22"/>
          <w:szCs w:val="22"/>
        </w:rPr>
      </w:pPr>
    </w:p>
    <w:p w14:paraId="71F53E70" w14:textId="77777777" w:rsidR="00817682" w:rsidRPr="008F3E8F"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68694C57" w14:textId="77777777" w:rsidR="00817682" w:rsidRPr="008E2FCE"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ALMA JUVENTUS FANO</w:t>
      </w:r>
      <w:r w:rsidRPr="008E2FCE">
        <w:rPr>
          <w:rFonts w:ascii="Arial" w:hAnsi="Arial" w:cs="Arial"/>
          <w:b/>
          <w:iCs/>
          <w:color w:val="002060"/>
          <w:sz w:val="22"/>
          <w:szCs w:val="22"/>
        </w:rPr>
        <w:t xml:space="preserve"> </w:t>
      </w:r>
      <w:r>
        <w:rPr>
          <w:rFonts w:ascii="Arial" w:hAnsi="Arial" w:cs="Arial"/>
          <w:b/>
          <w:iCs/>
          <w:color w:val="002060"/>
          <w:sz w:val="22"/>
          <w:szCs w:val="22"/>
        </w:rPr>
        <w:t>CLASSIFICATA AL DECIMO POSTO</w:t>
      </w:r>
      <w:r w:rsidRPr="008E2FCE">
        <w:rPr>
          <w:rFonts w:ascii="Arial" w:hAnsi="Arial" w:cs="Arial"/>
          <w:b/>
          <w:iCs/>
          <w:color w:val="002060"/>
          <w:sz w:val="22"/>
          <w:szCs w:val="22"/>
        </w:rPr>
        <w:t xml:space="preserve"> PER EFFETTO DEL DISTACCO PARI O SUPERIORE AI 10 PUNTI DALLA TREDICESIMA CLASSIFICATA</w:t>
      </w:r>
      <w:r>
        <w:rPr>
          <w:rFonts w:ascii="Arial" w:hAnsi="Arial" w:cs="Arial"/>
          <w:b/>
          <w:iCs/>
          <w:color w:val="002060"/>
          <w:sz w:val="22"/>
          <w:szCs w:val="22"/>
        </w:rPr>
        <w:t xml:space="preserve"> VILLA CECCOLINI CALCIO</w:t>
      </w:r>
    </w:p>
    <w:p w14:paraId="2AA296F9" w14:textId="77777777" w:rsidR="00817682" w:rsidRDefault="00817682" w:rsidP="00817682">
      <w:pPr>
        <w:pStyle w:val="Paragrafoelenco"/>
        <w:jc w:val="both"/>
        <w:rPr>
          <w:rFonts w:ascii="Arial" w:hAnsi="Arial" w:cs="Arial"/>
          <w:color w:val="002060"/>
          <w:sz w:val="22"/>
          <w:szCs w:val="22"/>
        </w:rPr>
      </w:pPr>
    </w:p>
    <w:p w14:paraId="3A86A17A" w14:textId="77777777" w:rsidR="00817682" w:rsidRPr="008F3E8F"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59EDA90C" w14:textId="77777777" w:rsidR="00817682" w:rsidRPr="008E2FCE"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FUTSAL CASTELRAIMONDO</w:t>
      </w:r>
      <w:r w:rsidRPr="008E2FCE">
        <w:rPr>
          <w:rFonts w:ascii="Arial" w:hAnsi="Arial" w:cs="Arial"/>
          <w:b/>
          <w:iCs/>
          <w:color w:val="002060"/>
          <w:sz w:val="22"/>
          <w:szCs w:val="22"/>
        </w:rPr>
        <w:t xml:space="preserve"> </w:t>
      </w:r>
      <w:r>
        <w:rPr>
          <w:rFonts w:ascii="Arial" w:hAnsi="Arial" w:cs="Arial"/>
          <w:b/>
          <w:iCs/>
          <w:color w:val="002060"/>
          <w:sz w:val="22"/>
          <w:szCs w:val="22"/>
        </w:rPr>
        <w:t>CLASSIFICATA AL DECIMO POSTO</w:t>
      </w:r>
      <w:r w:rsidRPr="008E2FCE">
        <w:rPr>
          <w:rFonts w:ascii="Arial" w:hAnsi="Arial" w:cs="Arial"/>
          <w:b/>
          <w:iCs/>
          <w:color w:val="002060"/>
          <w:sz w:val="22"/>
          <w:szCs w:val="22"/>
        </w:rPr>
        <w:t xml:space="preserve"> PER EFFETTO DEL DISTACCO PARI O SUPERIORE AI 10 PUNTI DALLA TREDICESIMA CLASSIFICATA</w:t>
      </w:r>
      <w:r>
        <w:rPr>
          <w:rFonts w:ascii="Arial" w:hAnsi="Arial" w:cs="Arial"/>
          <w:b/>
          <w:iCs/>
          <w:color w:val="002060"/>
          <w:sz w:val="22"/>
          <w:szCs w:val="22"/>
        </w:rPr>
        <w:t xml:space="preserve"> C.U.S. CAMERINO A.S.D.</w:t>
      </w:r>
    </w:p>
    <w:p w14:paraId="0D7B2880" w14:textId="77777777" w:rsidR="00817682" w:rsidRPr="00CF41D4" w:rsidRDefault="00817682" w:rsidP="00817682">
      <w:pPr>
        <w:pStyle w:val="Paragrafoelenco"/>
        <w:jc w:val="both"/>
        <w:rPr>
          <w:rFonts w:ascii="Arial" w:hAnsi="Arial" w:cs="Arial"/>
          <w:color w:val="002060"/>
          <w:sz w:val="22"/>
          <w:szCs w:val="22"/>
        </w:rPr>
      </w:pPr>
    </w:p>
    <w:p w14:paraId="48CD62A2" w14:textId="77777777" w:rsidR="00817682" w:rsidRDefault="00817682" w:rsidP="00817682">
      <w:pPr>
        <w:pStyle w:val="Paragrafoelenco"/>
        <w:numPr>
          <w:ilvl w:val="0"/>
          <w:numId w:val="34"/>
        </w:numPr>
        <w:jc w:val="both"/>
        <w:rPr>
          <w:rFonts w:ascii="Arial" w:hAnsi="Arial" w:cs="Arial"/>
          <w:color w:val="002060"/>
          <w:sz w:val="22"/>
          <w:szCs w:val="22"/>
        </w:rPr>
      </w:pPr>
      <w:r w:rsidRPr="00CF41D4">
        <w:rPr>
          <w:rFonts w:ascii="Arial" w:hAnsi="Arial" w:cs="Arial"/>
          <w:color w:val="002060"/>
          <w:sz w:val="22"/>
          <w:szCs w:val="22"/>
        </w:rPr>
        <w:t>la squadra undicesima classificata disputa sul proprio terreno di gioco una gara di sola andata con la squadra dodicesima classificata</w:t>
      </w:r>
      <w:r w:rsidRPr="00CF41D4">
        <w:rPr>
          <w:rFonts w:ascii="Arial" w:hAnsi="Arial" w:cs="Arial"/>
          <w:b/>
          <w:bCs/>
          <w:color w:val="002060"/>
          <w:sz w:val="22"/>
          <w:szCs w:val="22"/>
        </w:rPr>
        <w:t xml:space="preserve">; </w:t>
      </w:r>
      <w:r w:rsidRPr="00CF41D4">
        <w:rPr>
          <w:rFonts w:ascii="Arial" w:hAnsi="Arial" w:cs="Arial"/>
          <w:color w:val="002060"/>
          <w:sz w:val="22"/>
          <w:szCs w:val="22"/>
        </w:rPr>
        <w:t xml:space="preserve">se il distacco fra la undicesima e la dodicesima classificata è pari o superiore a 10 punti l’incontro di play out non verrà disputato e la società dodicesima classificata retrocederà direttamente. In caso di effettuazione della gara, qualora al termine dei tempi regolamentari dovesse persistere il risultato di parità verranno disputati 2 tempi supplementari; persistendo ulteriore parità risulterà vincente la squadra che gioca in casa o che deve ritenersi tale. </w:t>
      </w:r>
    </w:p>
    <w:p w14:paraId="0A4DBA2B" w14:textId="77777777" w:rsidR="00817682" w:rsidRDefault="00817682" w:rsidP="00817682">
      <w:pPr>
        <w:pStyle w:val="Paragrafoelenco"/>
        <w:jc w:val="both"/>
        <w:rPr>
          <w:rFonts w:ascii="Arial" w:hAnsi="Arial" w:cs="Arial"/>
          <w:color w:val="002060"/>
          <w:sz w:val="22"/>
          <w:szCs w:val="22"/>
        </w:rPr>
      </w:pPr>
    </w:p>
    <w:p w14:paraId="62EBCAE0" w14:textId="77777777" w:rsidR="00817682" w:rsidRPr="00372769"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“A”</w:t>
      </w:r>
    </w:p>
    <w:p w14:paraId="0AD2E99E" w14:textId="77777777" w:rsidR="00817682" w:rsidRPr="008F3E8F" w:rsidRDefault="00817682" w:rsidP="00817682">
      <w:pPr>
        <w:ind w:left="720"/>
        <w:jc w:val="center"/>
        <w:rPr>
          <w:rFonts w:ascii="Arial" w:hAnsi="Arial" w:cs="Arial"/>
          <w:b/>
          <w:bCs/>
          <w:color w:val="002060"/>
          <w:sz w:val="22"/>
          <w:szCs w:val="22"/>
        </w:rPr>
      </w:pPr>
      <w:r w:rsidRPr="008F3E8F">
        <w:rPr>
          <w:rFonts w:ascii="Arial" w:hAnsi="Arial" w:cs="Arial"/>
          <w:b/>
          <w:bCs/>
          <w:color w:val="002060"/>
          <w:sz w:val="22"/>
          <w:szCs w:val="22"/>
        </w:rPr>
        <w:t>AVIS ARCEVIA 1964 – VERBENA C5 ANCONA</w:t>
      </w:r>
    </w:p>
    <w:p w14:paraId="5858F7A3" w14:textId="77777777" w:rsidR="00817682" w:rsidRPr="00372769"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72769">
        <w:rPr>
          <w:rFonts w:ascii="Arial" w:hAnsi="Arial" w:cs="Arial"/>
          <w:b/>
          <w:bCs/>
          <w:i/>
          <w:iCs/>
          <w:color w:val="002060"/>
          <w:sz w:val="22"/>
          <w:szCs w:val="22"/>
        </w:rPr>
        <w:t>/05/202</w:t>
      </w:r>
      <w:r>
        <w:rPr>
          <w:rFonts w:ascii="Arial" w:hAnsi="Arial" w:cs="Arial"/>
          <w:b/>
          <w:bCs/>
          <w:i/>
          <w:iCs/>
          <w:color w:val="002060"/>
          <w:sz w:val="22"/>
          <w:szCs w:val="22"/>
        </w:rPr>
        <w:t>6</w:t>
      </w:r>
      <w:r w:rsidRPr="00372769">
        <w:rPr>
          <w:rFonts w:ascii="Arial" w:hAnsi="Arial" w:cs="Arial"/>
          <w:b/>
          <w:bCs/>
          <w:i/>
          <w:iCs/>
          <w:color w:val="002060"/>
          <w:sz w:val="22"/>
          <w:szCs w:val="22"/>
        </w:rPr>
        <w:t xml:space="preserve">, ore </w:t>
      </w:r>
      <w:r>
        <w:rPr>
          <w:rFonts w:ascii="Arial" w:hAnsi="Arial" w:cs="Arial"/>
          <w:b/>
          <w:bCs/>
          <w:i/>
          <w:iCs/>
          <w:color w:val="002060"/>
          <w:sz w:val="22"/>
          <w:szCs w:val="22"/>
        </w:rPr>
        <w:t>15:00</w:t>
      </w:r>
    </w:p>
    <w:p w14:paraId="68210C9E" w14:textId="77777777" w:rsidR="00817682" w:rsidRDefault="00817682" w:rsidP="00817682">
      <w:pPr>
        <w:rPr>
          <w:rFonts w:ascii="Arial" w:hAnsi="Arial" w:cs="Arial"/>
          <w:color w:val="002060"/>
          <w:sz w:val="22"/>
          <w:szCs w:val="22"/>
        </w:rPr>
      </w:pPr>
    </w:p>
    <w:p w14:paraId="56EDF286" w14:textId="77777777" w:rsidR="00817682" w:rsidRPr="00372769" w:rsidRDefault="00817682" w:rsidP="00817682">
      <w:pPr>
        <w:ind w:left="720"/>
        <w:jc w:val="left"/>
        <w:rPr>
          <w:rFonts w:ascii="Arial" w:hAnsi="Arial" w:cs="Arial"/>
          <w:b/>
          <w:bCs/>
          <w:i/>
          <w:iCs/>
          <w:color w:val="002060"/>
          <w:sz w:val="22"/>
          <w:szCs w:val="22"/>
        </w:rPr>
      </w:pPr>
      <w:r w:rsidRPr="00372769">
        <w:rPr>
          <w:rFonts w:ascii="Arial" w:hAnsi="Arial" w:cs="Arial"/>
          <w:b/>
          <w:bCs/>
          <w:i/>
          <w:iCs/>
          <w:color w:val="002060"/>
          <w:sz w:val="22"/>
          <w:szCs w:val="22"/>
        </w:rPr>
        <w:t>GIRONE “</w:t>
      </w:r>
      <w:r>
        <w:rPr>
          <w:rFonts w:ascii="Arial" w:hAnsi="Arial" w:cs="Arial"/>
          <w:b/>
          <w:bCs/>
          <w:i/>
          <w:iCs/>
          <w:color w:val="002060"/>
          <w:sz w:val="22"/>
          <w:szCs w:val="22"/>
        </w:rPr>
        <w:t>B</w:t>
      </w:r>
      <w:r w:rsidRPr="00372769">
        <w:rPr>
          <w:rFonts w:ascii="Arial" w:hAnsi="Arial" w:cs="Arial"/>
          <w:b/>
          <w:bCs/>
          <w:i/>
          <w:iCs/>
          <w:color w:val="002060"/>
          <w:sz w:val="22"/>
          <w:szCs w:val="22"/>
        </w:rPr>
        <w:t>”</w:t>
      </w:r>
    </w:p>
    <w:p w14:paraId="017DD274" w14:textId="77777777" w:rsidR="00817682" w:rsidRPr="00372769"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BORGOROSSO TOLENTINO – CDC 2018</w:t>
      </w:r>
    </w:p>
    <w:p w14:paraId="52FF6276" w14:textId="77777777" w:rsidR="00817682" w:rsidRPr="008F3E8F"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372769">
        <w:rPr>
          <w:rFonts w:ascii="Arial" w:hAnsi="Arial" w:cs="Arial"/>
          <w:b/>
          <w:bCs/>
          <w:i/>
          <w:iCs/>
          <w:color w:val="002060"/>
          <w:sz w:val="22"/>
          <w:szCs w:val="22"/>
        </w:rPr>
        <w:t>/05/202</w:t>
      </w:r>
      <w:r>
        <w:rPr>
          <w:rFonts w:ascii="Arial" w:hAnsi="Arial" w:cs="Arial"/>
          <w:b/>
          <w:bCs/>
          <w:i/>
          <w:iCs/>
          <w:color w:val="002060"/>
          <w:sz w:val="22"/>
          <w:szCs w:val="22"/>
        </w:rPr>
        <w:t>6</w:t>
      </w:r>
      <w:r w:rsidRPr="00372769">
        <w:rPr>
          <w:rFonts w:ascii="Arial" w:hAnsi="Arial" w:cs="Arial"/>
          <w:b/>
          <w:bCs/>
          <w:i/>
          <w:iCs/>
          <w:color w:val="002060"/>
          <w:sz w:val="22"/>
          <w:szCs w:val="22"/>
        </w:rPr>
        <w:t xml:space="preserve">, ore </w:t>
      </w:r>
      <w:r>
        <w:rPr>
          <w:rFonts w:ascii="Arial" w:hAnsi="Arial" w:cs="Arial"/>
          <w:b/>
          <w:bCs/>
          <w:i/>
          <w:iCs/>
          <w:color w:val="002060"/>
          <w:sz w:val="22"/>
          <w:szCs w:val="22"/>
        </w:rPr>
        <w:t>15:00</w:t>
      </w:r>
    </w:p>
    <w:p w14:paraId="2A713D29" w14:textId="77777777" w:rsidR="00817682" w:rsidRDefault="00817682" w:rsidP="00817682">
      <w:pPr>
        <w:rPr>
          <w:rFonts w:ascii="Arial" w:hAnsi="Arial" w:cs="Arial"/>
          <w:b/>
          <w:bCs/>
          <w:color w:val="002060"/>
          <w:sz w:val="24"/>
          <w:szCs w:val="24"/>
          <w:u w:val="single"/>
        </w:rPr>
      </w:pPr>
    </w:p>
    <w:p w14:paraId="5544093D" w14:textId="77777777"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 xml:space="preserve">Le squadre che risultano perdenti nelle gare di cui al punto a) </w:t>
      </w:r>
      <w:r>
        <w:rPr>
          <w:rFonts w:ascii="Arial" w:hAnsi="Arial" w:cs="Arial"/>
          <w:b/>
          <w:color w:val="002060"/>
        </w:rPr>
        <w:t xml:space="preserve">e </w:t>
      </w:r>
      <w:r w:rsidRPr="00546731">
        <w:rPr>
          <w:rFonts w:ascii="Arial" w:hAnsi="Arial" w:cs="Arial"/>
          <w:b/>
          <w:color w:val="002060"/>
        </w:rPr>
        <w:t xml:space="preserve">b) vengono classificate </w:t>
      </w:r>
      <w:r>
        <w:rPr>
          <w:rFonts w:ascii="Arial" w:hAnsi="Arial" w:cs="Arial"/>
          <w:b/>
          <w:color w:val="002060"/>
        </w:rPr>
        <w:t>al</w:t>
      </w:r>
      <w:r w:rsidRPr="00546731">
        <w:rPr>
          <w:rFonts w:ascii="Arial" w:hAnsi="Arial" w:cs="Arial"/>
          <w:b/>
          <w:color w:val="002060"/>
        </w:rPr>
        <w:t xml:space="preserve"> dodicesimo e tredicesimo posto e retrocedono al campionato inferiore.</w:t>
      </w:r>
    </w:p>
    <w:p w14:paraId="2E233D9B" w14:textId="77777777" w:rsidR="00817682" w:rsidRDefault="00817682" w:rsidP="00817682">
      <w:pPr>
        <w:rPr>
          <w:rFonts w:ascii="Arial" w:hAnsi="Arial" w:cs="Arial"/>
          <w:b/>
          <w:bCs/>
          <w:color w:val="002060"/>
          <w:sz w:val="24"/>
          <w:szCs w:val="24"/>
          <w:u w:val="single"/>
        </w:rPr>
      </w:pPr>
    </w:p>
    <w:p w14:paraId="18FF31FC" w14:textId="77777777" w:rsidR="00817682" w:rsidRPr="008F3821" w:rsidRDefault="00817682" w:rsidP="00817682">
      <w:pPr>
        <w:rPr>
          <w:rFonts w:ascii="Arial" w:hAnsi="Arial" w:cs="Arial"/>
          <w:b/>
          <w:bCs/>
          <w:color w:val="002060"/>
          <w:sz w:val="22"/>
          <w:szCs w:val="22"/>
        </w:rPr>
      </w:pPr>
      <w:r w:rsidRPr="008F3821">
        <w:rPr>
          <w:rFonts w:ascii="Arial" w:hAnsi="Arial" w:cs="Arial"/>
          <w:b/>
          <w:bCs/>
          <w:color w:val="002060"/>
          <w:sz w:val="22"/>
          <w:szCs w:val="22"/>
        </w:rPr>
        <w:t>GIRONE “C”</w:t>
      </w:r>
    </w:p>
    <w:p w14:paraId="112D5FC0" w14:textId="77777777" w:rsidR="00817682" w:rsidRPr="008747B5" w:rsidRDefault="00817682" w:rsidP="00817682">
      <w:pPr>
        <w:pStyle w:val="Paragrafoelenco"/>
        <w:numPr>
          <w:ilvl w:val="0"/>
          <w:numId w:val="33"/>
        </w:numPr>
        <w:jc w:val="both"/>
        <w:rPr>
          <w:rFonts w:ascii="Arial" w:hAnsi="Arial" w:cs="Arial"/>
          <w:bCs/>
          <w:color w:val="002060"/>
          <w:sz w:val="22"/>
          <w:szCs w:val="22"/>
        </w:rPr>
      </w:pPr>
      <w:r w:rsidRPr="008747B5">
        <w:rPr>
          <w:rFonts w:ascii="Arial" w:hAnsi="Arial" w:cs="Arial"/>
          <w:bCs/>
          <w:color w:val="002060"/>
          <w:sz w:val="22"/>
          <w:szCs w:val="22"/>
        </w:rPr>
        <w:t>se il distacco fra la 11^ e 12^ classificata è pari o superiore a 10 punti gli incontri di play out non verranno disputati e la squadra 12^ classificata retrocederà direttamente.</w:t>
      </w:r>
    </w:p>
    <w:p w14:paraId="14BEFC01" w14:textId="77777777" w:rsidR="00817682" w:rsidRDefault="00817682" w:rsidP="00817682">
      <w:pPr>
        <w:pStyle w:val="Paragrafoelenco"/>
        <w:rPr>
          <w:rFonts w:ascii="Arial" w:hAnsi="Arial" w:cs="Arial"/>
          <w:b/>
          <w:iCs/>
          <w:color w:val="002060"/>
          <w:sz w:val="22"/>
          <w:szCs w:val="22"/>
        </w:rPr>
      </w:pPr>
    </w:p>
    <w:p w14:paraId="7DD66F20" w14:textId="77777777" w:rsidR="00817682" w:rsidRPr="008E2FCE" w:rsidRDefault="00817682" w:rsidP="00817682">
      <w:pPr>
        <w:pStyle w:val="Paragrafoelenco"/>
        <w:jc w:val="center"/>
        <w:rPr>
          <w:rFonts w:ascii="Arial" w:hAnsi="Arial" w:cs="Arial"/>
          <w:b/>
          <w:iCs/>
          <w:color w:val="002060"/>
          <w:sz w:val="22"/>
          <w:szCs w:val="22"/>
        </w:rPr>
      </w:pPr>
      <w:r>
        <w:rPr>
          <w:rFonts w:ascii="Arial" w:hAnsi="Arial" w:cs="Arial"/>
          <w:b/>
          <w:iCs/>
          <w:color w:val="002060"/>
          <w:sz w:val="22"/>
          <w:szCs w:val="22"/>
        </w:rPr>
        <w:t>REAL SAN GIORGIO</w:t>
      </w:r>
      <w:r w:rsidRPr="008E2FCE">
        <w:rPr>
          <w:rFonts w:ascii="Arial" w:hAnsi="Arial" w:cs="Arial"/>
          <w:b/>
          <w:iCs/>
          <w:color w:val="002060"/>
          <w:sz w:val="22"/>
          <w:szCs w:val="22"/>
        </w:rPr>
        <w:t xml:space="preserve"> </w:t>
      </w:r>
      <w:r>
        <w:rPr>
          <w:rFonts w:ascii="Arial" w:hAnsi="Arial" w:cs="Arial"/>
          <w:b/>
          <w:iCs/>
          <w:color w:val="002060"/>
          <w:sz w:val="22"/>
          <w:szCs w:val="22"/>
        </w:rPr>
        <w:t>CLASSIFICATA ALL’UNDICESIMO POSTO</w:t>
      </w:r>
      <w:r w:rsidRPr="008E2FCE">
        <w:rPr>
          <w:rFonts w:ascii="Arial" w:hAnsi="Arial" w:cs="Arial"/>
          <w:b/>
          <w:iCs/>
          <w:color w:val="002060"/>
          <w:sz w:val="22"/>
          <w:szCs w:val="22"/>
        </w:rPr>
        <w:t xml:space="preserve"> PER EFFETTO DEL DISTACCO PARI O SUPERIORE AI 10 PUNTI DALLA </w:t>
      </w:r>
      <w:r>
        <w:rPr>
          <w:rFonts w:ascii="Arial" w:hAnsi="Arial" w:cs="Arial"/>
          <w:b/>
          <w:iCs/>
          <w:color w:val="002060"/>
          <w:sz w:val="22"/>
          <w:szCs w:val="22"/>
        </w:rPr>
        <w:t>DODICESIMA</w:t>
      </w:r>
      <w:r w:rsidRPr="008E2FCE">
        <w:rPr>
          <w:rFonts w:ascii="Arial" w:hAnsi="Arial" w:cs="Arial"/>
          <w:b/>
          <w:iCs/>
          <w:color w:val="002060"/>
          <w:sz w:val="22"/>
          <w:szCs w:val="22"/>
        </w:rPr>
        <w:t xml:space="preserve"> CLASSIFICATA</w:t>
      </w:r>
      <w:r>
        <w:rPr>
          <w:rFonts w:ascii="Arial" w:hAnsi="Arial" w:cs="Arial"/>
          <w:b/>
          <w:iCs/>
          <w:color w:val="002060"/>
          <w:sz w:val="22"/>
          <w:szCs w:val="22"/>
        </w:rPr>
        <w:t xml:space="preserve"> RIVIERA DELLE PALME</w:t>
      </w:r>
    </w:p>
    <w:p w14:paraId="26722ABE" w14:textId="77777777" w:rsidR="00817682" w:rsidRPr="00546731" w:rsidRDefault="00817682" w:rsidP="00817682">
      <w:pPr>
        <w:ind w:left="928"/>
        <w:rPr>
          <w:rFonts w:ascii="Arial" w:hAnsi="Arial" w:cs="Arial"/>
          <w:color w:val="002060"/>
        </w:rPr>
      </w:pPr>
    </w:p>
    <w:p w14:paraId="04DE8821" w14:textId="77777777" w:rsidR="00817682" w:rsidRPr="00546731" w:rsidRDefault="00817682" w:rsidP="00817682">
      <w:pPr>
        <w:pStyle w:val="Nessunaspaziatura"/>
        <w:jc w:val="both"/>
        <w:rPr>
          <w:rFonts w:ascii="Arial" w:hAnsi="Arial" w:cs="Arial"/>
          <w:b/>
          <w:color w:val="002060"/>
        </w:rPr>
      </w:pPr>
      <w:r w:rsidRPr="00546731">
        <w:rPr>
          <w:rFonts w:ascii="Arial" w:hAnsi="Arial" w:cs="Arial"/>
          <w:b/>
          <w:color w:val="002060"/>
        </w:rPr>
        <w:t>L</w:t>
      </w:r>
      <w:r>
        <w:rPr>
          <w:rFonts w:ascii="Arial" w:hAnsi="Arial" w:cs="Arial"/>
          <w:b/>
          <w:color w:val="002060"/>
        </w:rPr>
        <w:t>a</w:t>
      </w:r>
      <w:r w:rsidRPr="00546731">
        <w:rPr>
          <w:rFonts w:ascii="Arial" w:hAnsi="Arial" w:cs="Arial"/>
          <w:b/>
          <w:color w:val="002060"/>
        </w:rPr>
        <w:t xml:space="preserve"> squadr</w:t>
      </w:r>
      <w:r>
        <w:rPr>
          <w:rFonts w:ascii="Arial" w:hAnsi="Arial" w:cs="Arial"/>
          <w:b/>
          <w:color w:val="002060"/>
        </w:rPr>
        <w:t>a</w:t>
      </w:r>
      <w:r w:rsidRPr="00546731">
        <w:rPr>
          <w:rFonts w:ascii="Arial" w:hAnsi="Arial" w:cs="Arial"/>
          <w:b/>
          <w:color w:val="002060"/>
        </w:rPr>
        <w:t xml:space="preserve"> che risulta perdent</w:t>
      </w:r>
      <w:r>
        <w:rPr>
          <w:rFonts w:ascii="Arial" w:hAnsi="Arial" w:cs="Arial"/>
          <w:b/>
          <w:color w:val="002060"/>
        </w:rPr>
        <w:t>e</w:t>
      </w:r>
      <w:r w:rsidRPr="00546731">
        <w:rPr>
          <w:rFonts w:ascii="Arial" w:hAnsi="Arial" w:cs="Arial"/>
          <w:b/>
          <w:color w:val="002060"/>
        </w:rPr>
        <w:t xml:space="preserve"> nell</w:t>
      </w:r>
      <w:r>
        <w:rPr>
          <w:rFonts w:ascii="Arial" w:hAnsi="Arial" w:cs="Arial"/>
          <w:b/>
          <w:color w:val="002060"/>
        </w:rPr>
        <w:t>a</w:t>
      </w:r>
      <w:r w:rsidRPr="00546731">
        <w:rPr>
          <w:rFonts w:ascii="Arial" w:hAnsi="Arial" w:cs="Arial"/>
          <w:b/>
          <w:color w:val="002060"/>
        </w:rPr>
        <w:t xml:space="preserve"> gar</w:t>
      </w:r>
      <w:r>
        <w:rPr>
          <w:rFonts w:ascii="Arial" w:hAnsi="Arial" w:cs="Arial"/>
          <w:b/>
          <w:color w:val="002060"/>
        </w:rPr>
        <w:t>a</w:t>
      </w:r>
      <w:r w:rsidRPr="00546731">
        <w:rPr>
          <w:rFonts w:ascii="Arial" w:hAnsi="Arial" w:cs="Arial"/>
          <w:b/>
          <w:color w:val="002060"/>
        </w:rPr>
        <w:t xml:space="preserve"> di cui al punto a)</w:t>
      </w:r>
      <w:r>
        <w:rPr>
          <w:rFonts w:ascii="Arial" w:hAnsi="Arial" w:cs="Arial"/>
          <w:b/>
          <w:color w:val="002060"/>
        </w:rPr>
        <w:t xml:space="preserve"> RIVIERA DELLE PALME</w:t>
      </w:r>
      <w:r w:rsidRPr="00546731">
        <w:rPr>
          <w:rFonts w:ascii="Arial" w:hAnsi="Arial" w:cs="Arial"/>
          <w:b/>
          <w:color w:val="002060"/>
        </w:rPr>
        <w:t xml:space="preserve"> </w:t>
      </w:r>
      <w:r>
        <w:rPr>
          <w:rFonts w:ascii="Arial" w:hAnsi="Arial" w:cs="Arial"/>
          <w:b/>
          <w:color w:val="002060"/>
        </w:rPr>
        <w:t>viene classificata al</w:t>
      </w:r>
      <w:r w:rsidRPr="00546731">
        <w:rPr>
          <w:rFonts w:ascii="Arial" w:hAnsi="Arial" w:cs="Arial"/>
          <w:b/>
          <w:color w:val="002060"/>
        </w:rPr>
        <w:t xml:space="preserve"> dodicesimo posto e retroced</w:t>
      </w:r>
      <w:r>
        <w:rPr>
          <w:rFonts w:ascii="Arial" w:hAnsi="Arial" w:cs="Arial"/>
          <w:b/>
          <w:color w:val="002060"/>
        </w:rPr>
        <w:t>e</w:t>
      </w:r>
      <w:r w:rsidRPr="00546731">
        <w:rPr>
          <w:rFonts w:ascii="Arial" w:hAnsi="Arial" w:cs="Arial"/>
          <w:b/>
          <w:color w:val="002060"/>
        </w:rPr>
        <w:t xml:space="preserve"> al campionato inferiore.</w:t>
      </w:r>
    </w:p>
    <w:p w14:paraId="681909F1" w14:textId="77777777" w:rsidR="00817682" w:rsidRDefault="00817682" w:rsidP="00817682">
      <w:pPr>
        <w:pStyle w:val="LndNormale1"/>
        <w:rPr>
          <w:color w:val="002060"/>
        </w:rPr>
      </w:pPr>
    </w:p>
    <w:p w14:paraId="239F45FC" w14:textId="77777777" w:rsidR="00817682" w:rsidRPr="00046569" w:rsidRDefault="00817682" w:rsidP="00817682">
      <w:pPr>
        <w:pStyle w:val="titoloprinc0"/>
        <w:rPr>
          <w:color w:val="002060"/>
        </w:rPr>
      </w:pPr>
      <w:r>
        <w:rPr>
          <w:color w:val="002060"/>
        </w:rPr>
        <w:t>PROGRAMMA GARE</w:t>
      </w:r>
    </w:p>
    <w:p w14:paraId="0E9C4168" w14:textId="77777777" w:rsidR="00FE1F22" w:rsidRDefault="00FE1F22" w:rsidP="00817682">
      <w:pPr>
        <w:pStyle w:val="LndNormale1"/>
        <w:rPr>
          <w:color w:val="002060"/>
        </w:rPr>
      </w:pPr>
    </w:p>
    <w:p w14:paraId="1F031862" w14:textId="77777777" w:rsidR="00D325E7" w:rsidRPr="004A2907" w:rsidRDefault="00D325E7" w:rsidP="00D325E7">
      <w:pPr>
        <w:pStyle w:val="sottotitolocampionato10"/>
        <w:rPr>
          <w:color w:val="002060"/>
        </w:rPr>
      </w:pPr>
      <w:r>
        <w:rPr>
          <w:color w:val="002060"/>
        </w:rPr>
        <w:t xml:space="preserve">PLAY OFF </w:t>
      </w:r>
      <w:r w:rsidRPr="004A2907">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91"/>
        <w:gridCol w:w="1548"/>
        <w:gridCol w:w="1548"/>
      </w:tblGrid>
      <w:tr w:rsidR="00D325E7" w:rsidRPr="004A2907" w14:paraId="10A71486" w14:textId="77777777" w:rsidTr="00137D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B3BBF" w14:textId="77777777" w:rsidR="00D325E7" w:rsidRPr="004A2907" w:rsidRDefault="00D325E7" w:rsidP="00137D72">
            <w:pPr>
              <w:pStyle w:val="headertabella0"/>
              <w:rPr>
                <w:color w:val="002060"/>
              </w:rPr>
            </w:pPr>
            <w:r w:rsidRPr="004A290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FE78E" w14:textId="77777777" w:rsidR="00D325E7" w:rsidRPr="004A2907" w:rsidRDefault="00D325E7" w:rsidP="00137D72">
            <w:pPr>
              <w:pStyle w:val="headertabella0"/>
              <w:rPr>
                <w:color w:val="002060"/>
              </w:rPr>
            </w:pPr>
            <w:r w:rsidRPr="004A290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2EBE8" w14:textId="77777777" w:rsidR="00D325E7" w:rsidRPr="004A2907" w:rsidRDefault="00D325E7" w:rsidP="00137D72">
            <w:pPr>
              <w:pStyle w:val="headertabella0"/>
              <w:rPr>
                <w:color w:val="002060"/>
              </w:rPr>
            </w:pPr>
            <w:r w:rsidRPr="004A290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0FB67" w14:textId="77777777" w:rsidR="00D325E7" w:rsidRPr="004A2907" w:rsidRDefault="00D325E7" w:rsidP="00137D72">
            <w:pPr>
              <w:pStyle w:val="headertabella0"/>
              <w:rPr>
                <w:color w:val="002060"/>
              </w:rPr>
            </w:pPr>
            <w:r w:rsidRPr="004A290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942E9" w14:textId="77777777" w:rsidR="00D325E7" w:rsidRPr="004A2907" w:rsidRDefault="00D325E7" w:rsidP="00137D72">
            <w:pPr>
              <w:pStyle w:val="headertabella0"/>
              <w:rPr>
                <w:color w:val="002060"/>
              </w:rPr>
            </w:pPr>
            <w:r w:rsidRPr="004A290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8A9BA" w14:textId="77777777" w:rsidR="00D325E7" w:rsidRPr="004A2907" w:rsidRDefault="00D325E7" w:rsidP="00137D72">
            <w:pPr>
              <w:pStyle w:val="headertabella0"/>
              <w:rPr>
                <w:color w:val="002060"/>
              </w:rPr>
            </w:pPr>
            <w:proofErr w:type="spellStart"/>
            <w:r w:rsidRPr="004A2907">
              <w:rPr>
                <w:color w:val="002060"/>
              </w:rPr>
              <w:t>Localita'</w:t>
            </w:r>
            <w:proofErr w:type="spellEnd"/>
            <w:r w:rsidRPr="004A290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4308B" w14:textId="77777777" w:rsidR="00D325E7" w:rsidRPr="004A2907" w:rsidRDefault="00D325E7" w:rsidP="00137D72">
            <w:pPr>
              <w:pStyle w:val="headertabella0"/>
              <w:rPr>
                <w:color w:val="002060"/>
              </w:rPr>
            </w:pPr>
            <w:r w:rsidRPr="004A2907">
              <w:rPr>
                <w:color w:val="002060"/>
              </w:rPr>
              <w:t>Indirizzo Impianto</w:t>
            </w:r>
          </w:p>
        </w:tc>
      </w:tr>
      <w:tr w:rsidR="00D325E7" w:rsidRPr="004A2907" w14:paraId="77E656CE" w14:textId="77777777" w:rsidTr="00137D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CB0BDA" w14:textId="77777777" w:rsidR="00D325E7" w:rsidRPr="004A2907" w:rsidRDefault="00D325E7" w:rsidP="00137D72">
            <w:pPr>
              <w:pStyle w:val="rowtabella0"/>
              <w:rPr>
                <w:color w:val="002060"/>
              </w:rPr>
            </w:pPr>
            <w:r w:rsidRPr="004A2907">
              <w:rPr>
                <w:color w:val="002060"/>
              </w:rPr>
              <w:t>MANTOVANI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92ACB9" w14:textId="77777777" w:rsidR="00D325E7" w:rsidRPr="004A2907" w:rsidRDefault="00D325E7" w:rsidP="00137D72">
            <w:pPr>
              <w:pStyle w:val="rowtabella0"/>
              <w:rPr>
                <w:color w:val="002060"/>
              </w:rPr>
            </w:pPr>
            <w:r w:rsidRPr="004A2907">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8F8DF" w14:textId="77777777" w:rsidR="00D325E7" w:rsidRPr="004A2907" w:rsidRDefault="00D325E7" w:rsidP="00137D72">
            <w:pPr>
              <w:pStyle w:val="rowtabella0"/>
              <w:jc w:val="center"/>
              <w:rPr>
                <w:color w:val="002060"/>
              </w:rPr>
            </w:pPr>
            <w:r w:rsidRPr="004A290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03751" w14:textId="77777777" w:rsidR="00D325E7" w:rsidRPr="004A2907" w:rsidRDefault="00D325E7" w:rsidP="00137D72">
            <w:pPr>
              <w:pStyle w:val="rowtabella0"/>
              <w:rPr>
                <w:color w:val="002060"/>
              </w:rPr>
            </w:pPr>
            <w:r w:rsidRPr="004A2907">
              <w:rPr>
                <w:color w:val="002060"/>
              </w:rPr>
              <w:t>08/05/2026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6C9A9" w14:textId="77777777" w:rsidR="00D325E7" w:rsidRPr="004A2907" w:rsidRDefault="00D325E7" w:rsidP="00137D72">
            <w:pPr>
              <w:pStyle w:val="rowtabella0"/>
              <w:rPr>
                <w:color w:val="002060"/>
              </w:rPr>
            </w:pPr>
            <w:r w:rsidRPr="004A2907">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32AD0" w14:textId="77777777" w:rsidR="00D325E7" w:rsidRPr="004A2907" w:rsidRDefault="00D325E7" w:rsidP="00137D72">
            <w:pPr>
              <w:pStyle w:val="rowtabella0"/>
              <w:rPr>
                <w:color w:val="002060"/>
              </w:rPr>
            </w:pPr>
            <w:r w:rsidRPr="004A290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3E6645" w14:textId="77777777" w:rsidR="00D325E7" w:rsidRPr="004A2907" w:rsidRDefault="00D325E7" w:rsidP="00137D72">
            <w:pPr>
              <w:pStyle w:val="rowtabella0"/>
              <w:rPr>
                <w:color w:val="002060"/>
              </w:rPr>
            </w:pPr>
            <w:r w:rsidRPr="004A2907">
              <w:rPr>
                <w:color w:val="002060"/>
              </w:rPr>
              <w:t>VIA GROTTE DI POSATORA 19/A</w:t>
            </w:r>
          </w:p>
        </w:tc>
      </w:tr>
      <w:tr w:rsidR="00D325E7" w:rsidRPr="004A2907" w14:paraId="686B2DFD" w14:textId="77777777" w:rsidTr="00137D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D12B2" w14:textId="77777777" w:rsidR="00D325E7" w:rsidRPr="004A2907" w:rsidRDefault="00D325E7" w:rsidP="00137D72">
            <w:pPr>
              <w:pStyle w:val="rowtabella0"/>
              <w:rPr>
                <w:color w:val="002060"/>
              </w:rPr>
            </w:pPr>
            <w:r w:rsidRPr="004A290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E32C3A" w14:textId="77777777" w:rsidR="00D325E7" w:rsidRPr="004A2907" w:rsidRDefault="00D325E7" w:rsidP="00137D72">
            <w:pPr>
              <w:pStyle w:val="rowtabella0"/>
              <w:rPr>
                <w:color w:val="002060"/>
              </w:rPr>
            </w:pPr>
            <w:r w:rsidRPr="004A2907">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2486AF" w14:textId="77777777" w:rsidR="00D325E7" w:rsidRPr="004A2907" w:rsidRDefault="00D325E7" w:rsidP="00137D72">
            <w:pPr>
              <w:pStyle w:val="rowtabella0"/>
              <w:jc w:val="center"/>
              <w:rPr>
                <w:color w:val="002060"/>
              </w:rPr>
            </w:pPr>
            <w:r w:rsidRPr="004A290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4FCAB4" w14:textId="77777777" w:rsidR="00D325E7" w:rsidRPr="004A2907" w:rsidRDefault="00D325E7" w:rsidP="00137D72">
            <w:pPr>
              <w:pStyle w:val="rowtabella0"/>
              <w:rPr>
                <w:color w:val="002060"/>
              </w:rPr>
            </w:pPr>
            <w:r w:rsidRPr="004A2907">
              <w:rPr>
                <w:color w:val="002060"/>
              </w:rPr>
              <w:t>08/05/2026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204124" w14:textId="77777777" w:rsidR="00D325E7" w:rsidRPr="004A2907" w:rsidRDefault="00D325E7" w:rsidP="00137D72">
            <w:pPr>
              <w:pStyle w:val="rowtabella0"/>
              <w:rPr>
                <w:color w:val="002060"/>
              </w:rPr>
            </w:pPr>
            <w:r w:rsidRPr="004A2907">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6FF58A" w14:textId="77777777" w:rsidR="00D325E7" w:rsidRPr="004A2907" w:rsidRDefault="00D325E7" w:rsidP="00137D72">
            <w:pPr>
              <w:pStyle w:val="rowtabella0"/>
              <w:rPr>
                <w:color w:val="002060"/>
              </w:rPr>
            </w:pPr>
            <w:r w:rsidRPr="004A290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2BABD1" w14:textId="77777777" w:rsidR="00D325E7" w:rsidRPr="004A2907" w:rsidRDefault="00D325E7" w:rsidP="00137D72">
            <w:pPr>
              <w:pStyle w:val="rowtabella0"/>
              <w:rPr>
                <w:color w:val="002060"/>
              </w:rPr>
            </w:pPr>
            <w:r w:rsidRPr="004A2907">
              <w:rPr>
                <w:color w:val="002060"/>
              </w:rPr>
              <w:t>VIA LORETO</w:t>
            </w:r>
          </w:p>
        </w:tc>
      </w:tr>
      <w:tr w:rsidR="00D325E7" w:rsidRPr="004A2907" w14:paraId="17CBBA4F" w14:textId="77777777" w:rsidTr="00137D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04489" w14:textId="77777777" w:rsidR="00D325E7" w:rsidRPr="004A2907" w:rsidRDefault="00D325E7" w:rsidP="00137D72">
            <w:pPr>
              <w:pStyle w:val="rowtabella0"/>
              <w:rPr>
                <w:color w:val="002060"/>
              </w:rPr>
            </w:pPr>
            <w:r w:rsidRPr="004A2907">
              <w:rPr>
                <w:color w:val="002060"/>
              </w:rPr>
              <w:t>CASTRUM LAURI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E21EC0" w14:textId="77777777" w:rsidR="00D325E7" w:rsidRPr="004A2907" w:rsidRDefault="00D325E7" w:rsidP="00137D72">
            <w:pPr>
              <w:pStyle w:val="rowtabella0"/>
              <w:rPr>
                <w:color w:val="002060"/>
              </w:rPr>
            </w:pPr>
            <w:r w:rsidRPr="004A2907">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C283A5" w14:textId="77777777" w:rsidR="00D325E7" w:rsidRPr="004A2907" w:rsidRDefault="00D325E7" w:rsidP="00137D72">
            <w:pPr>
              <w:pStyle w:val="rowtabella0"/>
              <w:jc w:val="center"/>
              <w:rPr>
                <w:color w:val="002060"/>
              </w:rPr>
            </w:pPr>
            <w:r w:rsidRPr="004A290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4106E4" w14:textId="77777777" w:rsidR="00D325E7" w:rsidRPr="004A2907" w:rsidRDefault="00D325E7" w:rsidP="00137D72">
            <w:pPr>
              <w:pStyle w:val="rowtabella0"/>
              <w:rPr>
                <w:color w:val="002060"/>
              </w:rPr>
            </w:pPr>
            <w:r w:rsidRPr="004A2907">
              <w:rPr>
                <w:color w:val="002060"/>
              </w:rPr>
              <w:t>09/05/2026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B22A47" w14:textId="77777777" w:rsidR="00D325E7" w:rsidRPr="004A2907" w:rsidRDefault="00D325E7" w:rsidP="00137D72">
            <w:pPr>
              <w:pStyle w:val="rowtabella0"/>
              <w:rPr>
                <w:color w:val="002060"/>
              </w:rPr>
            </w:pPr>
            <w:r w:rsidRPr="004A2907">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0CAA46" w14:textId="77777777" w:rsidR="00D325E7" w:rsidRPr="004A2907" w:rsidRDefault="00D325E7" w:rsidP="00137D72">
            <w:pPr>
              <w:pStyle w:val="rowtabella0"/>
              <w:rPr>
                <w:color w:val="002060"/>
              </w:rPr>
            </w:pPr>
            <w:r w:rsidRPr="004A2907">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ED4062" w14:textId="77777777" w:rsidR="00D325E7" w:rsidRPr="004A2907" w:rsidRDefault="00D325E7" w:rsidP="00137D72">
            <w:pPr>
              <w:pStyle w:val="rowtabella0"/>
              <w:rPr>
                <w:color w:val="002060"/>
              </w:rPr>
            </w:pPr>
            <w:r w:rsidRPr="004A2907">
              <w:rPr>
                <w:color w:val="002060"/>
              </w:rPr>
              <w:t>VIA FAVETO</w:t>
            </w:r>
          </w:p>
        </w:tc>
      </w:tr>
      <w:tr w:rsidR="00D325E7" w:rsidRPr="004A2907" w14:paraId="2431737A" w14:textId="77777777" w:rsidTr="00137D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B71FD8" w14:textId="77777777" w:rsidR="00D325E7" w:rsidRPr="004A2907" w:rsidRDefault="00D325E7" w:rsidP="00137D72">
            <w:pPr>
              <w:pStyle w:val="rowtabella0"/>
              <w:rPr>
                <w:color w:val="002060"/>
              </w:rPr>
            </w:pPr>
            <w:r w:rsidRPr="004A2907">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D95AE" w14:textId="77777777" w:rsidR="00D325E7" w:rsidRPr="004A2907" w:rsidRDefault="00D325E7" w:rsidP="00137D72">
            <w:pPr>
              <w:pStyle w:val="rowtabella0"/>
              <w:rPr>
                <w:color w:val="002060"/>
              </w:rPr>
            </w:pPr>
            <w:r w:rsidRPr="004A2907">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429ED" w14:textId="77777777" w:rsidR="00D325E7" w:rsidRPr="004A2907" w:rsidRDefault="00D325E7" w:rsidP="00137D72">
            <w:pPr>
              <w:pStyle w:val="rowtabella0"/>
              <w:jc w:val="center"/>
              <w:rPr>
                <w:color w:val="002060"/>
              </w:rPr>
            </w:pPr>
            <w:r w:rsidRPr="004A290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792A5C" w14:textId="77777777" w:rsidR="00D325E7" w:rsidRPr="004A2907" w:rsidRDefault="00D325E7" w:rsidP="00137D72">
            <w:pPr>
              <w:pStyle w:val="rowtabella0"/>
              <w:rPr>
                <w:color w:val="002060"/>
              </w:rPr>
            </w:pPr>
            <w:r w:rsidRPr="004A2907">
              <w:rPr>
                <w:color w:val="002060"/>
              </w:rPr>
              <w:t>09/05/2026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5AED46" w14:textId="77777777" w:rsidR="00D325E7" w:rsidRPr="004A2907" w:rsidRDefault="00D325E7" w:rsidP="00137D72">
            <w:pPr>
              <w:pStyle w:val="rowtabella0"/>
              <w:rPr>
                <w:color w:val="002060"/>
              </w:rPr>
            </w:pPr>
            <w:r w:rsidRPr="004A2907">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4D9F2D" w14:textId="77777777" w:rsidR="00D325E7" w:rsidRPr="004A2907" w:rsidRDefault="00D325E7" w:rsidP="00137D72">
            <w:pPr>
              <w:pStyle w:val="rowtabella0"/>
              <w:rPr>
                <w:color w:val="002060"/>
              </w:rPr>
            </w:pPr>
            <w:r w:rsidRPr="004A2907">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047DB" w14:textId="77777777" w:rsidR="00D325E7" w:rsidRPr="004A2907" w:rsidRDefault="00D325E7" w:rsidP="00137D72">
            <w:pPr>
              <w:pStyle w:val="rowtabella0"/>
              <w:rPr>
                <w:color w:val="002060"/>
              </w:rPr>
            </w:pPr>
            <w:r w:rsidRPr="004A2907">
              <w:rPr>
                <w:color w:val="002060"/>
              </w:rPr>
              <w:t>VIA CERQUATTI</w:t>
            </w:r>
          </w:p>
        </w:tc>
      </w:tr>
    </w:tbl>
    <w:p w14:paraId="703AE8D5" w14:textId="77777777" w:rsidR="00D325E7" w:rsidRDefault="00D325E7" w:rsidP="00817682">
      <w:pPr>
        <w:pStyle w:val="LndNormale1"/>
        <w:rPr>
          <w:color w:val="002060"/>
        </w:rPr>
      </w:pPr>
    </w:p>
    <w:p w14:paraId="3EBE0BF0" w14:textId="0E336CBB" w:rsidR="00D325E7" w:rsidRPr="004A2907" w:rsidRDefault="00D325E7" w:rsidP="00D325E7">
      <w:pPr>
        <w:pStyle w:val="sottotitolocampionato10"/>
        <w:rPr>
          <w:color w:val="002060"/>
        </w:rPr>
      </w:pPr>
      <w:r>
        <w:rPr>
          <w:color w:val="002060"/>
        </w:rPr>
        <w:t xml:space="preserve">PLAY OUT </w:t>
      </w:r>
      <w:r w:rsidRPr="004A2907">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78"/>
        <w:gridCol w:w="1553"/>
        <w:gridCol w:w="1552"/>
      </w:tblGrid>
      <w:tr w:rsidR="00D325E7" w:rsidRPr="004A2907" w14:paraId="134B6476" w14:textId="77777777" w:rsidTr="00137D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CD7BF" w14:textId="77777777" w:rsidR="00D325E7" w:rsidRPr="004A2907" w:rsidRDefault="00D325E7" w:rsidP="00137D72">
            <w:pPr>
              <w:pStyle w:val="headertabella0"/>
              <w:rPr>
                <w:color w:val="002060"/>
              </w:rPr>
            </w:pPr>
            <w:r w:rsidRPr="004A290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D80E6" w14:textId="77777777" w:rsidR="00D325E7" w:rsidRPr="004A2907" w:rsidRDefault="00D325E7" w:rsidP="00137D72">
            <w:pPr>
              <w:pStyle w:val="headertabella0"/>
              <w:rPr>
                <w:color w:val="002060"/>
              </w:rPr>
            </w:pPr>
            <w:r w:rsidRPr="004A290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6A81B" w14:textId="77777777" w:rsidR="00D325E7" w:rsidRPr="004A2907" w:rsidRDefault="00D325E7" w:rsidP="00137D72">
            <w:pPr>
              <w:pStyle w:val="headertabella0"/>
              <w:rPr>
                <w:color w:val="002060"/>
              </w:rPr>
            </w:pPr>
            <w:r w:rsidRPr="004A290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C08A1" w14:textId="77777777" w:rsidR="00D325E7" w:rsidRPr="004A2907" w:rsidRDefault="00D325E7" w:rsidP="00137D72">
            <w:pPr>
              <w:pStyle w:val="headertabella0"/>
              <w:rPr>
                <w:color w:val="002060"/>
              </w:rPr>
            </w:pPr>
            <w:r w:rsidRPr="004A290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3B36D" w14:textId="77777777" w:rsidR="00D325E7" w:rsidRPr="004A2907" w:rsidRDefault="00D325E7" w:rsidP="00137D72">
            <w:pPr>
              <w:pStyle w:val="headertabella0"/>
              <w:rPr>
                <w:color w:val="002060"/>
              </w:rPr>
            </w:pPr>
            <w:r w:rsidRPr="004A290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71326" w14:textId="77777777" w:rsidR="00D325E7" w:rsidRPr="004A2907" w:rsidRDefault="00D325E7" w:rsidP="00137D72">
            <w:pPr>
              <w:pStyle w:val="headertabella0"/>
              <w:rPr>
                <w:color w:val="002060"/>
              </w:rPr>
            </w:pPr>
            <w:proofErr w:type="spellStart"/>
            <w:r w:rsidRPr="004A2907">
              <w:rPr>
                <w:color w:val="002060"/>
              </w:rPr>
              <w:t>Localita'</w:t>
            </w:r>
            <w:proofErr w:type="spellEnd"/>
            <w:r w:rsidRPr="004A290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660C6" w14:textId="77777777" w:rsidR="00D325E7" w:rsidRPr="004A2907" w:rsidRDefault="00D325E7" w:rsidP="00137D72">
            <w:pPr>
              <w:pStyle w:val="headertabella0"/>
              <w:rPr>
                <w:color w:val="002060"/>
              </w:rPr>
            </w:pPr>
            <w:r w:rsidRPr="004A2907">
              <w:rPr>
                <w:color w:val="002060"/>
              </w:rPr>
              <w:t>Indirizzo Impianto</w:t>
            </w:r>
          </w:p>
        </w:tc>
      </w:tr>
      <w:tr w:rsidR="00D325E7" w:rsidRPr="004A2907" w14:paraId="5AEF7165" w14:textId="77777777" w:rsidTr="00137D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59BA77" w14:textId="77777777" w:rsidR="00D325E7" w:rsidRPr="004A2907" w:rsidRDefault="00D325E7" w:rsidP="00137D72">
            <w:pPr>
              <w:pStyle w:val="rowtabella0"/>
              <w:rPr>
                <w:color w:val="002060"/>
              </w:rPr>
            </w:pPr>
            <w:r w:rsidRPr="004A2907">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533887" w14:textId="77777777" w:rsidR="00D325E7" w:rsidRPr="004A2907" w:rsidRDefault="00D325E7" w:rsidP="00137D72">
            <w:pPr>
              <w:pStyle w:val="rowtabella0"/>
              <w:rPr>
                <w:color w:val="002060"/>
              </w:rPr>
            </w:pPr>
            <w:r w:rsidRPr="004A2907">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C6FF5" w14:textId="77777777" w:rsidR="00D325E7" w:rsidRPr="004A2907" w:rsidRDefault="00D325E7" w:rsidP="00137D72">
            <w:pPr>
              <w:pStyle w:val="rowtabella0"/>
              <w:jc w:val="center"/>
              <w:rPr>
                <w:color w:val="002060"/>
              </w:rPr>
            </w:pPr>
            <w:r w:rsidRPr="004A290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FC679" w14:textId="77777777" w:rsidR="00D325E7" w:rsidRPr="004A2907" w:rsidRDefault="00D325E7" w:rsidP="00137D72">
            <w:pPr>
              <w:pStyle w:val="rowtabella0"/>
              <w:rPr>
                <w:color w:val="002060"/>
              </w:rPr>
            </w:pPr>
            <w:r w:rsidRPr="004A2907">
              <w:rPr>
                <w:color w:val="002060"/>
              </w:rPr>
              <w:t>09/05/2026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DD9D6" w14:textId="77777777" w:rsidR="00D325E7" w:rsidRPr="004A2907" w:rsidRDefault="00D325E7" w:rsidP="00137D72">
            <w:pPr>
              <w:pStyle w:val="rowtabella0"/>
              <w:rPr>
                <w:color w:val="002060"/>
              </w:rPr>
            </w:pPr>
            <w:r w:rsidRPr="004A2907">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1AC454" w14:textId="77777777" w:rsidR="00D325E7" w:rsidRPr="004A2907" w:rsidRDefault="00D325E7" w:rsidP="00137D72">
            <w:pPr>
              <w:pStyle w:val="rowtabella0"/>
              <w:rPr>
                <w:color w:val="002060"/>
              </w:rPr>
            </w:pPr>
            <w:r w:rsidRPr="004A2907">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A9F57" w14:textId="77777777" w:rsidR="00D325E7" w:rsidRPr="004A2907" w:rsidRDefault="00D325E7" w:rsidP="00137D72">
            <w:pPr>
              <w:pStyle w:val="rowtabella0"/>
              <w:rPr>
                <w:color w:val="002060"/>
              </w:rPr>
            </w:pPr>
            <w:r w:rsidRPr="004A2907">
              <w:rPr>
                <w:color w:val="002060"/>
              </w:rPr>
              <w:t>VIA ROSSINI</w:t>
            </w:r>
          </w:p>
        </w:tc>
      </w:tr>
      <w:tr w:rsidR="00D325E7" w:rsidRPr="004A2907" w14:paraId="1DE91942" w14:textId="77777777" w:rsidTr="00137D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DE10A6" w14:textId="77777777" w:rsidR="00D325E7" w:rsidRPr="004A2907" w:rsidRDefault="00D325E7" w:rsidP="00137D72">
            <w:pPr>
              <w:pStyle w:val="rowtabella0"/>
              <w:rPr>
                <w:color w:val="002060"/>
              </w:rPr>
            </w:pPr>
            <w:r w:rsidRPr="004A2907">
              <w:rPr>
                <w:color w:val="002060"/>
              </w:rPr>
              <w:t>BORGOROSSO TOLENTINO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318BCB" w14:textId="77777777" w:rsidR="00D325E7" w:rsidRPr="004A2907" w:rsidRDefault="00D325E7" w:rsidP="00137D72">
            <w:pPr>
              <w:pStyle w:val="rowtabella0"/>
              <w:rPr>
                <w:color w:val="002060"/>
              </w:rPr>
            </w:pPr>
            <w:r w:rsidRPr="004A2907">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CBC45" w14:textId="77777777" w:rsidR="00D325E7" w:rsidRPr="004A2907" w:rsidRDefault="00D325E7" w:rsidP="00137D72">
            <w:pPr>
              <w:pStyle w:val="rowtabella0"/>
              <w:jc w:val="center"/>
              <w:rPr>
                <w:color w:val="002060"/>
              </w:rPr>
            </w:pPr>
            <w:r w:rsidRPr="004A290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F6E85" w14:textId="77777777" w:rsidR="00D325E7" w:rsidRPr="004A2907" w:rsidRDefault="00D325E7" w:rsidP="00137D72">
            <w:pPr>
              <w:pStyle w:val="rowtabella0"/>
              <w:rPr>
                <w:color w:val="002060"/>
              </w:rPr>
            </w:pPr>
            <w:r w:rsidRPr="004A2907">
              <w:rPr>
                <w:color w:val="002060"/>
              </w:rPr>
              <w:t>09/05/2026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FBAC8" w14:textId="77777777" w:rsidR="00D325E7" w:rsidRPr="004A2907" w:rsidRDefault="00D325E7" w:rsidP="00137D72">
            <w:pPr>
              <w:pStyle w:val="rowtabella0"/>
              <w:rPr>
                <w:color w:val="002060"/>
              </w:rPr>
            </w:pPr>
            <w:r w:rsidRPr="004A2907">
              <w:rPr>
                <w:color w:val="002060"/>
              </w:rPr>
              <w:t>5299 CENTRO SP. POL. "R.GATTARI"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4D7C06" w14:textId="77777777" w:rsidR="00D325E7" w:rsidRPr="004A2907" w:rsidRDefault="00D325E7" w:rsidP="00137D72">
            <w:pPr>
              <w:pStyle w:val="rowtabella0"/>
              <w:rPr>
                <w:color w:val="002060"/>
              </w:rPr>
            </w:pPr>
            <w:r w:rsidRPr="004A2907">
              <w:rPr>
                <w:color w:val="002060"/>
              </w:rP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BC534" w14:textId="77777777" w:rsidR="00D325E7" w:rsidRPr="004A2907" w:rsidRDefault="00D325E7" w:rsidP="00137D72">
            <w:pPr>
              <w:pStyle w:val="rowtabella0"/>
              <w:rPr>
                <w:color w:val="002060"/>
              </w:rPr>
            </w:pPr>
            <w:r w:rsidRPr="004A2907">
              <w:rPr>
                <w:color w:val="002060"/>
              </w:rPr>
              <w:t>VIA TAGLIAMENTO</w:t>
            </w:r>
          </w:p>
        </w:tc>
      </w:tr>
    </w:tbl>
    <w:p w14:paraId="42848CE3" w14:textId="77777777" w:rsidR="00817682" w:rsidRDefault="00817682" w:rsidP="00817682">
      <w:pPr>
        <w:pStyle w:val="LndNormale1"/>
        <w:rPr>
          <w:color w:val="002060"/>
        </w:rPr>
      </w:pPr>
    </w:p>
    <w:p w14:paraId="7ADEDEC4" w14:textId="77777777" w:rsidR="00D325E7" w:rsidRDefault="00D325E7" w:rsidP="00817682">
      <w:pPr>
        <w:pStyle w:val="LndNormale1"/>
        <w:rPr>
          <w:color w:val="002060"/>
        </w:rPr>
      </w:pPr>
    </w:p>
    <w:p w14:paraId="721DA9AB" w14:textId="77777777" w:rsidR="00817682" w:rsidRPr="00BC2F63" w:rsidRDefault="00817682" w:rsidP="00817682">
      <w:pPr>
        <w:pStyle w:val="titolocampionato0"/>
        <w:shd w:val="clear" w:color="auto" w:fill="CCCCCC"/>
        <w:spacing w:before="80" w:after="40"/>
        <w:rPr>
          <w:color w:val="002060"/>
        </w:rPr>
      </w:pPr>
      <w:r w:rsidRPr="00BC2F63">
        <w:rPr>
          <w:color w:val="002060"/>
        </w:rPr>
        <w:t>CALCIO A CINQUE SERIE D</w:t>
      </w:r>
    </w:p>
    <w:p w14:paraId="0FA22E44" w14:textId="77777777" w:rsidR="00817682" w:rsidRPr="00046569" w:rsidRDefault="00817682" w:rsidP="00817682">
      <w:pPr>
        <w:pStyle w:val="titoloprinc0"/>
        <w:rPr>
          <w:color w:val="002060"/>
        </w:rPr>
      </w:pPr>
      <w:r>
        <w:rPr>
          <w:color w:val="002060"/>
        </w:rPr>
        <w:t>TITOLO REGIONALE</w:t>
      </w:r>
    </w:p>
    <w:p w14:paraId="5BD5959B" w14:textId="77777777" w:rsidR="00817682" w:rsidRPr="002A23D5" w:rsidRDefault="00817682" w:rsidP="00817682">
      <w:pPr>
        <w:pStyle w:val="LndNormale1"/>
        <w:rPr>
          <w:color w:val="002060"/>
        </w:rPr>
      </w:pPr>
    </w:p>
    <w:p w14:paraId="2BD95046" w14:textId="77777777" w:rsidR="00817682" w:rsidRDefault="00817682" w:rsidP="00817682">
      <w:pPr>
        <w:pStyle w:val="LndNormale1"/>
        <w:rPr>
          <w:color w:val="002060"/>
        </w:rPr>
      </w:pPr>
      <w:r>
        <w:rPr>
          <w:color w:val="002060"/>
        </w:rPr>
        <w:t>Il Titolo Regionale di Calcio a Cinque Serie D è riservato alle squadre vincenti i rispettivi gironi come di seguito riportato:</w:t>
      </w:r>
    </w:p>
    <w:p w14:paraId="4AE955A9" w14:textId="77777777" w:rsidR="00817682" w:rsidRDefault="00817682" w:rsidP="00817682">
      <w:pPr>
        <w:pStyle w:val="LndNormale1"/>
        <w:rPr>
          <w:color w:val="002060"/>
        </w:rPr>
      </w:pPr>
    </w:p>
    <w:p w14:paraId="74881220"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“A”</w:t>
      </w:r>
      <w:r w:rsidRPr="002506BD">
        <w:rPr>
          <w:b/>
          <w:bCs/>
          <w:color w:val="002060"/>
        </w:rPr>
        <w:tab/>
      </w:r>
      <w:r>
        <w:rPr>
          <w:b/>
          <w:bCs/>
          <w:color w:val="002060"/>
        </w:rPr>
        <w:tab/>
        <w:t>VALMISA FUTSAL A.S.D.</w:t>
      </w:r>
    </w:p>
    <w:p w14:paraId="232C5EBF"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“B”</w:t>
      </w:r>
      <w:r w:rsidRPr="002506BD">
        <w:rPr>
          <w:b/>
          <w:bCs/>
          <w:color w:val="002060"/>
        </w:rPr>
        <w:tab/>
      </w:r>
      <w:r>
        <w:rPr>
          <w:b/>
          <w:bCs/>
          <w:color w:val="002060"/>
        </w:rPr>
        <w:tab/>
        <w:t>FUTSAL ANCONA</w:t>
      </w:r>
    </w:p>
    <w:p w14:paraId="783B884B" w14:textId="77777777" w:rsidR="00817682" w:rsidRDefault="00817682" w:rsidP="00817682">
      <w:pPr>
        <w:pStyle w:val="LndNormale1"/>
        <w:rPr>
          <w:b/>
          <w:bCs/>
          <w:color w:val="002060"/>
        </w:rPr>
      </w:pPr>
      <w:r>
        <w:rPr>
          <w:b/>
          <w:bCs/>
          <w:color w:val="002060"/>
        </w:rPr>
        <w:t xml:space="preserve">Vincente </w:t>
      </w:r>
      <w:r w:rsidRPr="002506BD">
        <w:rPr>
          <w:b/>
          <w:bCs/>
          <w:color w:val="002060"/>
        </w:rPr>
        <w:t>girone “C”</w:t>
      </w:r>
      <w:r w:rsidRPr="002506BD">
        <w:rPr>
          <w:b/>
          <w:bCs/>
          <w:color w:val="002060"/>
        </w:rPr>
        <w:tab/>
      </w:r>
      <w:r>
        <w:rPr>
          <w:b/>
          <w:bCs/>
          <w:color w:val="002060"/>
        </w:rPr>
        <w:tab/>
        <w:t>FABRIANO CALCIO A 5 2023</w:t>
      </w:r>
    </w:p>
    <w:p w14:paraId="1EE8AD51"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D</w:t>
      </w:r>
      <w:r w:rsidRPr="002506BD">
        <w:rPr>
          <w:b/>
          <w:bCs/>
          <w:color w:val="002060"/>
        </w:rPr>
        <w:t>”</w:t>
      </w:r>
      <w:r w:rsidRPr="002506BD">
        <w:rPr>
          <w:b/>
          <w:bCs/>
          <w:color w:val="002060"/>
        </w:rPr>
        <w:tab/>
      </w:r>
      <w:r>
        <w:rPr>
          <w:b/>
          <w:bCs/>
          <w:color w:val="002060"/>
        </w:rPr>
        <w:tab/>
        <w:t>FUTSAL OTTRANO</w:t>
      </w:r>
    </w:p>
    <w:p w14:paraId="5F4DD0DE" w14:textId="77777777" w:rsidR="00817682" w:rsidRPr="002506BD"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E</w:t>
      </w:r>
      <w:r w:rsidRPr="002506BD">
        <w:rPr>
          <w:b/>
          <w:bCs/>
          <w:color w:val="002060"/>
        </w:rPr>
        <w:t>”</w:t>
      </w:r>
      <w:r w:rsidRPr="002506BD">
        <w:rPr>
          <w:b/>
          <w:bCs/>
          <w:color w:val="002060"/>
        </w:rPr>
        <w:tab/>
      </w:r>
      <w:r>
        <w:rPr>
          <w:b/>
          <w:bCs/>
          <w:color w:val="002060"/>
        </w:rPr>
        <w:tab/>
        <w:t>SPORTING GROTTAMMARE</w:t>
      </w:r>
    </w:p>
    <w:p w14:paraId="4752C9B0" w14:textId="77777777" w:rsidR="00817682" w:rsidRDefault="00817682" w:rsidP="00817682">
      <w:pPr>
        <w:pStyle w:val="LndNormale1"/>
        <w:rPr>
          <w:b/>
          <w:bCs/>
          <w:color w:val="002060"/>
        </w:rPr>
      </w:pPr>
      <w:r>
        <w:rPr>
          <w:b/>
          <w:bCs/>
          <w:color w:val="002060"/>
        </w:rPr>
        <w:t xml:space="preserve">Vincente </w:t>
      </w:r>
      <w:r w:rsidRPr="002506BD">
        <w:rPr>
          <w:b/>
          <w:bCs/>
          <w:color w:val="002060"/>
        </w:rPr>
        <w:t>girone “</w:t>
      </w:r>
      <w:r>
        <w:rPr>
          <w:b/>
          <w:bCs/>
          <w:color w:val="002060"/>
        </w:rPr>
        <w:t>F</w:t>
      </w:r>
      <w:r w:rsidRPr="002506BD">
        <w:rPr>
          <w:b/>
          <w:bCs/>
          <w:color w:val="002060"/>
        </w:rPr>
        <w:t>”</w:t>
      </w:r>
      <w:r w:rsidRPr="002506BD">
        <w:rPr>
          <w:b/>
          <w:bCs/>
          <w:color w:val="002060"/>
        </w:rPr>
        <w:tab/>
      </w:r>
      <w:r>
        <w:rPr>
          <w:b/>
          <w:bCs/>
          <w:color w:val="002060"/>
        </w:rPr>
        <w:tab/>
        <w:t>MANSARDA PAGLIARE</w:t>
      </w:r>
    </w:p>
    <w:p w14:paraId="4E103423" w14:textId="77777777" w:rsidR="00817682" w:rsidRDefault="00817682" w:rsidP="00817682">
      <w:pPr>
        <w:pStyle w:val="breakline"/>
        <w:jc w:val="both"/>
        <w:rPr>
          <w:rFonts w:ascii="Arial" w:hAnsi="Arial" w:cs="Arial"/>
          <w:b/>
          <w:bCs/>
          <w:color w:val="002060"/>
          <w:sz w:val="22"/>
          <w:szCs w:val="22"/>
        </w:rPr>
      </w:pPr>
    </w:p>
    <w:p w14:paraId="5EACFC54"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“1”</w:t>
      </w:r>
    </w:p>
    <w:p w14:paraId="2D5905A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“A”</w:t>
      </w:r>
      <w:r>
        <w:rPr>
          <w:rFonts w:ascii="Arial" w:hAnsi="Arial" w:cs="Arial"/>
          <w:b/>
          <w:bCs/>
          <w:color w:val="002060"/>
          <w:sz w:val="22"/>
          <w:szCs w:val="22"/>
        </w:rPr>
        <w:tab/>
      </w:r>
      <w:r>
        <w:rPr>
          <w:rFonts w:ascii="Arial" w:hAnsi="Arial" w:cs="Arial"/>
          <w:b/>
          <w:bCs/>
          <w:color w:val="002060"/>
          <w:sz w:val="22"/>
          <w:szCs w:val="22"/>
        </w:rPr>
        <w:tab/>
        <w:t>Vincente girone “B”</w:t>
      </w:r>
      <w:r>
        <w:rPr>
          <w:rFonts w:ascii="Arial" w:hAnsi="Arial" w:cs="Arial"/>
          <w:b/>
          <w:bCs/>
          <w:color w:val="002060"/>
          <w:sz w:val="22"/>
          <w:szCs w:val="22"/>
        </w:rPr>
        <w:tab/>
      </w:r>
      <w:r>
        <w:rPr>
          <w:rFonts w:ascii="Arial" w:hAnsi="Arial" w:cs="Arial"/>
          <w:b/>
          <w:bCs/>
          <w:color w:val="002060"/>
          <w:sz w:val="22"/>
          <w:szCs w:val="22"/>
        </w:rPr>
        <w:tab/>
        <w:t>Vincente girone “C”</w:t>
      </w:r>
    </w:p>
    <w:p w14:paraId="4B3A70B2" w14:textId="77777777" w:rsidR="00817682" w:rsidRDefault="00817682" w:rsidP="00817682">
      <w:pPr>
        <w:pStyle w:val="breakline"/>
        <w:jc w:val="both"/>
        <w:rPr>
          <w:rFonts w:ascii="Arial" w:hAnsi="Arial" w:cs="Arial"/>
          <w:b/>
          <w:bCs/>
          <w:color w:val="002060"/>
          <w:sz w:val="22"/>
          <w:szCs w:val="22"/>
        </w:rPr>
      </w:pPr>
    </w:p>
    <w:p w14:paraId="1C0229C5"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TRIANGOLARE “2”</w:t>
      </w:r>
    </w:p>
    <w:p w14:paraId="1A091A86" w14:textId="77777777"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Vincente girone “D</w:t>
      </w:r>
      <w:r>
        <w:rPr>
          <w:rFonts w:ascii="Arial" w:hAnsi="Arial" w:cs="Arial"/>
          <w:b/>
          <w:bCs/>
          <w:color w:val="002060"/>
          <w:sz w:val="22"/>
          <w:szCs w:val="22"/>
        </w:rPr>
        <w:tab/>
      </w:r>
      <w:r>
        <w:rPr>
          <w:rFonts w:ascii="Arial" w:hAnsi="Arial" w:cs="Arial"/>
          <w:b/>
          <w:bCs/>
          <w:color w:val="002060"/>
          <w:sz w:val="22"/>
          <w:szCs w:val="22"/>
        </w:rPr>
        <w:tab/>
        <w:t>Vincente girone “E”</w:t>
      </w:r>
      <w:r>
        <w:rPr>
          <w:rFonts w:ascii="Arial" w:hAnsi="Arial" w:cs="Arial"/>
          <w:b/>
          <w:bCs/>
          <w:color w:val="002060"/>
          <w:sz w:val="22"/>
          <w:szCs w:val="22"/>
        </w:rPr>
        <w:tab/>
      </w:r>
      <w:r>
        <w:rPr>
          <w:rFonts w:ascii="Arial" w:hAnsi="Arial" w:cs="Arial"/>
          <w:b/>
          <w:bCs/>
          <w:color w:val="002060"/>
          <w:sz w:val="22"/>
          <w:szCs w:val="22"/>
        </w:rPr>
        <w:tab/>
        <w:t>Vincente girone “F”</w:t>
      </w:r>
    </w:p>
    <w:p w14:paraId="6A4B43BE" w14:textId="77777777" w:rsidR="00817682" w:rsidRDefault="00817682" w:rsidP="00817682">
      <w:pPr>
        <w:pStyle w:val="breakline"/>
        <w:jc w:val="both"/>
        <w:rPr>
          <w:rFonts w:ascii="Arial" w:hAnsi="Arial" w:cs="Arial"/>
          <w:b/>
          <w:bCs/>
          <w:color w:val="002060"/>
          <w:sz w:val="22"/>
          <w:szCs w:val="22"/>
        </w:rPr>
      </w:pPr>
    </w:p>
    <w:p w14:paraId="2434B856" w14:textId="4F271C9F"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SVOLGIMENTO TRIANGOLARI</w:t>
      </w:r>
    </w:p>
    <w:p w14:paraId="15909097" w14:textId="2F8E288F" w:rsidR="00817682" w:rsidRDefault="00817682" w:rsidP="00817682">
      <w:pPr>
        <w:pStyle w:val="breakline"/>
        <w:jc w:val="both"/>
        <w:rPr>
          <w:rFonts w:ascii="Arial" w:hAnsi="Arial" w:cs="Arial"/>
          <w:b/>
          <w:bCs/>
          <w:color w:val="002060"/>
          <w:sz w:val="22"/>
          <w:szCs w:val="22"/>
        </w:rPr>
      </w:pPr>
      <w:r w:rsidRPr="000F41BE">
        <w:rPr>
          <w:rFonts w:ascii="Arial" w:hAnsi="Arial" w:cs="Arial"/>
          <w:b/>
          <w:bCs/>
          <w:color w:val="002060"/>
          <w:sz w:val="22"/>
          <w:szCs w:val="22"/>
        </w:rPr>
        <w:t>I^ giornata</w:t>
      </w:r>
      <w:r w:rsidRPr="000F41BE">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Pr>
          <w:rFonts w:ascii="Arial" w:hAnsi="Arial" w:cs="Arial"/>
          <w:b/>
          <w:bCs/>
          <w:color w:val="002060"/>
          <w:sz w:val="22"/>
          <w:szCs w:val="22"/>
        </w:rPr>
        <w:t>Triangolare “1”</w:t>
      </w:r>
    </w:p>
    <w:p w14:paraId="6607A00F" w14:textId="70C1109A" w:rsidR="00817682"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002D7CC2">
        <w:rPr>
          <w:rFonts w:ascii="Arial" w:hAnsi="Arial" w:cs="Arial"/>
          <w:b/>
          <w:bCs/>
          <w:color w:val="002060"/>
          <w:sz w:val="22"/>
          <w:szCs w:val="22"/>
        </w:rPr>
        <w:tab/>
      </w:r>
      <w:r w:rsidRPr="0020743E">
        <w:rPr>
          <w:rFonts w:ascii="Arial" w:hAnsi="Arial" w:cs="Arial"/>
          <w:b/>
          <w:bCs/>
          <w:color w:val="002060"/>
          <w:sz w:val="22"/>
          <w:szCs w:val="22"/>
        </w:rPr>
        <w:t>FUTSAL ANCONA – FABRIANO CALCIO A 5 2023</w:t>
      </w:r>
      <w:r w:rsidR="0020743E">
        <w:rPr>
          <w:rFonts w:ascii="Arial" w:hAnsi="Arial" w:cs="Arial"/>
          <w:b/>
          <w:bCs/>
          <w:color w:val="002060"/>
          <w:sz w:val="22"/>
          <w:szCs w:val="22"/>
        </w:rPr>
        <w:tab/>
      </w:r>
      <w:r w:rsidR="002D7CC2" w:rsidRPr="0020743E">
        <w:rPr>
          <w:rFonts w:ascii="Arial" w:hAnsi="Arial" w:cs="Arial"/>
          <w:b/>
          <w:bCs/>
          <w:color w:val="002060"/>
          <w:sz w:val="22"/>
          <w:szCs w:val="22"/>
        </w:rPr>
        <w:t>3-3</w:t>
      </w:r>
      <w:r w:rsidR="002D7CC2" w:rsidRPr="0020743E">
        <w:rPr>
          <w:rFonts w:ascii="Arial" w:hAnsi="Arial" w:cs="Arial"/>
          <w:b/>
          <w:bCs/>
          <w:color w:val="002060"/>
          <w:sz w:val="22"/>
          <w:szCs w:val="22"/>
        </w:rPr>
        <w:tab/>
      </w:r>
      <w:r w:rsidRPr="0020743E">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riposa: VALMISA FUTSAL</w:t>
      </w:r>
    </w:p>
    <w:p w14:paraId="4D9449EC" w14:textId="77777777" w:rsidR="00817682" w:rsidRDefault="00817682" w:rsidP="00817682">
      <w:pPr>
        <w:pStyle w:val="breakline"/>
        <w:jc w:val="both"/>
        <w:rPr>
          <w:rFonts w:ascii="Arial" w:hAnsi="Arial" w:cs="Arial"/>
          <w:b/>
          <w:bCs/>
          <w:color w:val="002060"/>
          <w:sz w:val="22"/>
          <w:szCs w:val="22"/>
        </w:rPr>
      </w:pPr>
    </w:p>
    <w:p w14:paraId="2E566FF1" w14:textId="77777777" w:rsidR="00B44D81" w:rsidRDefault="00B44D81" w:rsidP="0020743E">
      <w:pPr>
        <w:pStyle w:val="breakline"/>
        <w:ind w:left="2832" w:firstLine="708"/>
        <w:jc w:val="both"/>
        <w:rPr>
          <w:rFonts w:ascii="Arial" w:hAnsi="Arial" w:cs="Arial"/>
          <w:b/>
          <w:bCs/>
          <w:color w:val="002060"/>
          <w:sz w:val="22"/>
          <w:szCs w:val="22"/>
        </w:rPr>
      </w:pPr>
      <w:r>
        <w:rPr>
          <w:rFonts w:ascii="Arial" w:hAnsi="Arial" w:cs="Arial"/>
          <w:b/>
          <w:bCs/>
          <w:color w:val="002060"/>
          <w:sz w:val="22"/>
          <w:szCs w:val="22"/>
        </w:rPr>
        <w:t>Triangolare “2”</w:t>
      </w:r>
    </w:p>
    <w:p w14:paraId="45114FA3" w14:textId="4B5AAD8E" w:rsidR="00B44D81" w:rsidRDefault="00B44D81" w:rsidP="00B44D81">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color w:val="002060"/>
          <w:sz w:val="22"/>
          <w:szCs w:val="22"/>
        </w:rPr>
        <w:tab/>
      </w:r>
      <w:r>
        <w:rPr>
          <w:rFonts w:ascii="Arial" w:hAnsi="Arial" w:cs="Arial"/>
          <w:color w:val="002060"/>
          <w:sz w:val="22"/>
          <w:szCs w:val="22"/>
        </w:rPr>
        <w:tab/>
      </w:r>
      <w:r w:rsidRPr="0020743E">
        <w:rPr>
          <w:rFonts w:ascii="Arial" w:hAnsi="Arial" w:cs="Arial"/>
          <w:b/>
          <w:bCs/>
          <w:color w:val="002060"/>
          <w:sz w:val="22"/>
          <w:szCs w:val="22"/>
        </w:rPr>
        <w:t xml:space="preserve">FUTSAL OTTRANO – MANSARDA PAGLIARE </w:t>
      </w:r>
      <w:r w:rsidR="0020743E">
        <w:rPr>
          <w:rFonts w:ascii="Arial" w:hAnsi="Arial" w:cs="Arial"/>
          <w:b/>
          <w:bCs/>
          <w:color w:val="002060"/>
          <w:sz w:val="22"/>
          <w:szCs w:val="22"/>
        </w:rPr>
        <w:tab/>
      </w:r>
      <w:r w:rsidR="0020743E">
        <w:rPr>
          <w:rFonts w:ascii="Arial" w:hAnsi="Arial" w:cs="Arial"/>
          <w:b/>
          <w:bCs/>
          <w:color w:val="002060"/>
          <w:sz w:val="22"/>
          <w:szCs w:val="22"/>
        </w:rPr>
        <w:tab/>
      </w:r>
      <w:r w:rsidRPr="0020743E">
        <w:rPr>
          <w:rFonts w:ascii="Arial" w:hAnsi="Arial" w:cs="Arial"/>
          <w:b/>
          <w:bCs/>
          <w:color w:val="002060"/>
          <w:sz w:val="22"/>
          <w:szCs w:val="22"/>
        </w:rPr>
        <w:t>7-2</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sidRPr="000F070E">
        <w:rPr>
          <w:rFonts w:ascii="Arial" w:hAnsi="Arial" w:cs="Arial"/>
          <w:b/>
          <w:bCs/>
          <w:i/>
          <w:iCs/>
          <w:color w:val="002060"/>
          <w:sz w:val="22"/>
          <w:szCs w:val="22"/>
        </w:rPr>
        <w:t xml:space="preserve">riposa: </w:t>
      </w:r>
      <w:r>
        <w:rPr>
          <w:rFonts w:ascii="Arial" w:hAnsi="Arial" w:cs="Arial"/>
          <w:b/>
          <w:bCs/>
          <w:i/>
          <w:iCs/>
          <w:color w:val="002060"/>
          <w:sz w:val="22"/>
          <w:szCs w:val="22"/>
        </w:rPr>
        <w:t>SPORTING GROTTAMMARE</w:t>
      </w:r>
    </w:p>
    <w:p w14:paraId="32FFB710" w14:textId="77777777" w:rsidR="00817682" w:rsidRDefault="00817682" w:rsidP="00817682">
      <w:pPr>
        <w:pStyle w:val="breakline"/>
        <w:jc w:val="both"/>
        <w:rPr>
          <w:rFonts w:ascii="Arial" w:hAnsi="Arial" w:cs="Arial"/>
          <w:color w:val="002060"/>
          <w:sz w:val="22"/>
          <w:szCs w:val="22"/>
        </w:rPr>
      </w:pPr>
    </w:p>
    <w:p w14:paraId="2C8745FA" w14:textId="38F87ADC" w:rsidR="002D7CC2" w:rsidRDefault="00817682" w:rsidP="002D7CC2">
      <w:pPr>
        <w:pStyle w:val="breakline"/>
        <w:jc w:val="both"/>
        <w:rPr>
          <w:rFonts w:ascii="Arial" w:hAnsi="Arial" w:cs="Arial"/>
          <w:b/>
          <w:bCs/>
          <w:color w:val="002060"/>
          <w:sz w:val="22"/>
          <w:szCs w:val="22"/>
        </w:rPr>
      </w:pPr>
      <w:r w:rsidRPr="00B44D81">
        <w:rPr>
          <w:rFonts w:ascii="Arial" w:hAnsi="Arial" w:cs="Arial"/>
          <w:b/>
          <w:bCs/>
          <w:color w:val="002060"/>
          <w:sz w:val="22"/>
          <w:szCs w:val="22"/>
        </w:rPr>
        <w:t>II^ giornata</w:t>
      </w:r>
      <w:r w:rsidRPr="00B44D81">
        <w:rPr>
          <w:rFonts w:ascii="Arial" w:hAnsi="Arial" w:cs="Arial"/>
          <w:b/>
          <w:bCs/>
          <w:color w:val="002060"/>
          <w:sz w:val="22"/>
          <w:szCs w:val="22"/>
        </w:rPr>
        <w:tab/>
        <w:t>Venerdì 15/05/2026</w:t>
      </w:r>
      <w:r w:rsidRPr="00B44D81">
        <w:rPr>
          <w:rFonts w:ascii="Arial" w:hAnsi="Arial" w:cs="Arial"/>
          <w:b/>
          <w:bCs/>
          <w:color w:val="002060"/>
          <w:sz w:val="22"/>
          <w:szCs w:val="22"/>
        </w:rPr>
        <w:tab/>
      </w:r>
      <w:r w:rsidR="00B44D81" w:rsidRPr="00B44D81">
        <w:rPr>
          <w:rFonts w:ascii="Arial" w:hAnsi="Arial" w:cs="Arial"/>
          <w:b/>
          <w:bCs/>
          <w:color w:val="002060"/>
          <w:sz w:val="22"/>
          <w:szCs w:val="22"/>
        </w:rPr>
        <w:t>Triangolare “1”</w:t>
      </w:r>
    </w:p>
    <w:p w14:paraId="314D430C" w14:textId="4C66FC5F" w:rsidR="002D7CC2" w:rsidRDefault="002D7CC2" w:rsidP="002D7CC2">
      <w:pPr>
        <w:pStyle w:val="breakline"/>
        <w:ind w:left="1416"/>
        <w:jc w:val="both"/>
        <w:rPr>
          <w:rFonts w:ascii="Arial" w:hAnsi="Arial" w:cs="Arial"/>
          <w:b/>
          <w:bCs/>
          <w:color w:val="002060"/>
          <w:sz w:val="22"/>
          <w:szCs w:val="22"/>
        </w:rPr>
      </w:pPr>
      <w:r>
        <w:rPr>
          <w:rFonts w:ascii="Arial" w:hAnsi="Arial" w:cs="Arial"/>
          <w:b/>
          <w:bCs/>
          <w:color w:val="002060"/>
          <w:sz w:val="22"/>
          <w:szCs w:val="22"/>
        </w:rPr>
        <w:t>ore 21:30</w:t>
      </w:r>
      <w:r>
        <w:rPr>
          <w:rFonts w:ascii="Arial" w:hAnsi="Arial" w:cs="Arial"/>
          <w:b/>
          <w:bCs/>
          <w:color w:val="002060"/>
          <w:sz w:val="22"/>
          <w:szCs w:val="22"/>
        </w:rPr>
        <w:tab/>
      </w:r>
      <w:r>
        <w:rPr>
          <w:rFonts w:ascii="Arial" w:hAnsi="Arial" w:cs="Arial"/>
          <w:b/>
          <w:bCs/>
          <w:color w:val="002060"/>
          <w:sz w:val="22"/>
          <w:szCs w:val="22"/>
        </w:rPr>
        <w:tab/>
        <w:t>VALMISA FUTSAL – FUTSAL ANCONA</w:t>
      </w:r>
    </w:p>
    <w:p w14:paraId="43650FF0" w14:textId="7C11EEBC" w:rsidR="002D7CC2" w:rsidRDefault="002D7CC2" w:rsidP="0020743E">
      <w:pPr>
        <w:pStyle w:val="breakline"/>
        <w:ind w:left="2832"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FABRIANO CALCIO A 5 2023</w:t>
      </w:r>
    </w:p>
    <w:p w14:paraId="254962C3" w14:textId="77777777" w:rsidR="00817682" w:rsidRDefault="00817682" w:rsidP="00817682">
      <w:pPr>
        <w:pStyle w:val="breakline"/>
        <w:jc w:val="both"/>
        <w:rPr>
          <w:rFonts w:ascii="Arial" w:hAnsi="Arial" w:cs="Arial"/>
          <w:b/>
          <w:bCs/>
          <w:color w:val="002060"/>
          <w:sz w:val="22"/>
          <w:szCs w:val="22"/>
        </w:rPr>
      </w:pPr>
    </w:p>
    <w:p w14:paraId="7C6E7BD4" w14:textId="77777777" w:rsidR="00B44D81" w:rsidRDefault="00B44D81" w:rsidP="0020743E">
      <w:pPr>
        <w:pStyle w:val="breakline"/>
        <w:ind w:left="2832" w:firstLine="708"/>
        <w:jc w:val="both"/>
        <w:rPr>
          <w:rFonts w:ascii="Arial" w:hAnsi="Arial" w:cs="Arial"/>
          <w:b/>
          <w:bCs/>
          <w:color w:val="002060"/>
          <w:sz w:val="22"/>
          <w:szCs w:val="22"/>
        </w:rPr>
      </w:pPr>
      <w:r>
        <w:rPr>
          <w:rFonts w:ascii="Arial" w:hAnsi="Arial" w:cs="Arial"/>
          <w:b/>
          <w:bCs/>
          <w:color w:val="002060"/>
          <w:sz w:val="22"/>
          <w:szCs w:val="22"/>
        </w:rPr>
        <w:t>Triangolare “2”</w:t>
      </w:r>
    </w:p>
    <w:p w14:paraId="35917AE3" w14:textId="54BF957F" w:rsidR="00B44D81" w:rsidRDefault="00B44D81" w:rsidP="00B44D81">
      <w:pPr>
        <w:pStyle w:val="breakline"/>
        <w:jc w:val="both"/>
        <w:rPr>
          <w:rFonts w:ascii="Arial" w:hAnsi="Arial" w:cs="Arial"/>
          <w:b/>
          <w:bCs/>
          <w:color w:val="002060"/>
          <w:sz w:val="22"/>
          <w:szCs w:val="22"/>
        </w:rPr>
      </w:pPr>
      <w:r>
        <w:rPr>
          <w:rFonts w:ascii="Arial" w:hAnsi="Arial" w:cs="Arial"/>
          <w:b/>
          <w:bCs/>
          <w:color w:val="002060"/>
          <w:sz w:val="22"/>
          <w:szCs w:val="22"/>
        </w:rPr>
        <w:tab/>
      </w:r>
      <w:r>
        <w:rPr>
          <w:rFonts w:ascii="Arial" w:hAnsi="Arial" w:cs="Arial"/>
          <w:b/>
          <w:bCs/>
          <w:color w:val="002060"/>
          <w:sz w:val="22"/>
          <w:szCs w:val="22"/>
        </w:rPr>
        <w:tab/>
      </w:r>
      <w:r w:rsidR="002D7CC2" w:rsidRPr="00B44D81">
        <w:rPr>
          <w:rFonts w:ascii="Arial" w:hAnsi="Arial" w:cs="Arial"/>
          <w:b/>
          <w:bCs/>
          <w:color w:val="002060"/>
          <w:sz w:val="22"/>
          <w:szCs w:val="22"/>
        </w:rPr>
        <w:t>Venerdì 15/05/2026</w:t>
      </w:r>
      <w:r w:rsidR="002D7CC2">
        <w:rPr>
          <w:rFonts w:ascii="Arial" w:hAnsi="Arial" w:cs="Arial"/>
          <w:b/>
          <w:bCs/>
          <w:color w:val="002060"/>
          <w:sz w:val="22"/>
          <w:szCs w:val="22"/>
        </w:rPr>
        <w:tab/>
      </w:r>
      <w:r>
        <w:rPr>
          <w:rFonts w:ascii="Arial" w:hAnsi="Arial" w:cs="Arial"/>
          <w:b/>
          <w:bCs/>
          <w:color w:val="002060"/>
          <w:sz w:val="22"/>
          <w:szCs w:val="22"/>
        </w:rPr>
        <w:t>MANSARDA PAGLIARE – SPORTING GROTTAMMARE</w:t>
      </w:r>
      <w:r>
        <w:rPr>
          <w:rFonts w:ascii="Arial" w:hAnsi="Arial" w:cs="Arial"/>
          <w:b/>
          <w:bCs/>
          <w:color w:val="002060"/>
          <w:sz w:val="22"/>
          <w:szCs w:val="22"/>
        </w:rPr>
        <w:tab/>
      </w:r>
      <w:r w:rsidR="002D7CC2">
        <w:rPr>
          <w:rFonts w:ascii="Arial" w:hAnsi="Arial" w:cs="Arial"/>
          <w:b/>
          <w:bCs/>
          <w:color w:val="002060"/>
          <w:sz w:val="22"/>
          <w:szCs w:val="22"/>
        </w:rPr>
        <w:tab/>
      </w:r>
      <w:r w:rsidR="0020743E">
        <w:rPr>
          <w:rFonts w:ascii="Arial" w:hAnsi="Arial" w:cs="Arial"/>
          <w:b/>
          <w:bCs/>
          <w:color w:val="002060"/>
          <w:sz w:val="22"/>
          <w:szCs w:val="22"/>
        </w:rPr>
        <w:tab/>
      </w:r>
      <w:r w:rsidR="002D7CC2">
        <w:rPr>
          <w:rFonts w:ascii="Arial" w:hAnsi="Arial" w:cs="Arial"/>
          <w:b/>
          <w:bCs/>
          <w:color w:val="002060"/>
          <w:sz w:val="22"/>
          <w:szCs w:val="22"/>
        </w:rPr>
        <w:t>ore 21:45</w:t>
      </w:r>
      <w:r w:rsidR="002D7CC2">
        <w:rPr>
          <w:rFonts w:ascii="Arial" w:hAnsi="Arial" w:cs="Arial"/>
          <w:b/>
          <w:bCs/>
          <w:color w:val="002060"/>
          <w:sz w:val="22"/>
          <w:szCs w:val="22"/>
        </w:rPr>
        <w:tab/>
      </w:r>
      <w:r w:rsidR="002D7CC2">
        <w:rPr>
          <w:rFonts w:ascii="Arial" w:hAnsi="Arial" w:cs="Arial"/>
          <w:b/>
          <w:bCs/>
          <w:color w:val="002060"/>
          <w:sz w:val="22"/>
          <w:szCs w:val="22"/>
        </w:rPr>
        <w:tab/>
      </w:r>
      <w:r w:rsidRPr="000F070E">
        <w:rPr>
          <w:rFonts w:ascii="Arial" w:hAnsi="Arial" w:cs="Arial"/>
          <w:b/>
          <w:bCs/>
          <w:i/>
          <w:iCs/>
          <w:color w:val="002060"/>
          <w:sz w:val="22"/>
          <w:szCs w:val="22"/>
        </w:rPr>
        <w:t xml:space="preserve">riposa: </w:t>
      </w:r>
      <w:r>
        <w:rPr>
          <w:rFonts w:ascii="Arial" w:hAnsi="Arial" w:cs="Arial"/>
          <w:b/>
          <w:bCs/>
          <w:i/>
          <w:iCs/>
          <w:color w:val="002060"/>
          <w:sz w:val="22"/>
          <w:szCs w:val="22"/>
        </w:rPr>
        <w:t>FUTSAL OTTRANO</w:t>
      </w:r>
    </w:p>
    <w:p w14:paraId="67F6A6EB" w14:textId="77777777" w:rsidR="00B44D81" w:rsidRPr="000F41BE" w:rsidRDefault="00B44D81" w:rsidP="00817682">
      <w:pPr>
        <w:pStyle w:val="breakline"/>
        <w:jc w:val="both"/>
        <w:rPr>
          <w:rFonts w:ascii="Arial" w:hAnsi="Arial" w:cs="Arial"/>
          <w:b/>
          <w:bCs/>
          <w:color w:val="002060"/>
          <w:sz w:val="22"/>
          <w:szCs w:val="22"/>
        </w:rPr>
      </w:pPr>
    </w:p>
    <w:p w14:paraId="51721B7D" w14:textId="54D70FCA" w:rsidR="002D7CC2" w:rsidRDefault="00817682" w:rsidP="002D7CC2">
      <w:pPr>
        <w:pStyle w:val="breakline"/>
        <w:jc w:val="both"/>
        <w:rPr>
          <w:rFonts w:ascii="Arial" w:hAnsi="Arial" w:cs="Arial"/>
          <w:b/>
          <w:bCs/>
          <w:color w:val="002060"/>
          <w:sz w:val="22"/>
          <w:szCs w:val="22"/>
        </w:rPr>
      </w:pPr>
      <w:r w:rsidRPr="000F41BE">
        <w:rPr>
          <w:rFonts w:ascii="Arial" w:hAnsi="Arial" w:cs="Arial"/>
          <w:b/>
          <w:bCs/>
          <w:color w:val="002060"/>
          <w:sz w:val="22"/>
          <w:szCs w:val="22"/>
        </w:rPr>
        <w:t>II</w:t>
      </w:r>
      <w:r>
        <w:rPr>
          <w:rFonts w:ascii="Arial" w:hAnsi="Arial" w:cs="Arial"/>
          <w:b/>
          <w:bCs/>
          <w:color w:val="002060"/>
          <w:sz w:val="22"/>
          <w:szCs w:val="22"/>
        </w:rPr>
        <w:t>I</w:t>
      </w:r>
      <w:r w:rsidRPr="000F41BE">
        <w:rPr>
          <w:rFonts w:ascii="Arial" w:hAnsi="Arial" w:cs="Arial"/>
          <w:b/>
          <w:bCs/>
          <w:color w:val="002060"/>
          <w:sz w:val="22"/>
          <w:szCs w:val="22"/>
        </w:rPr>
        <w:t>^ giornata</w:t>
      </w:r>
      <w:r>
        <w:rPr>
          <w:rFonts w:ascii="Arial" w:hAnsi="Arial" w:cs="Arial"/>
          <w:b/>
          <w:bCs/>
          <w:color w:val="002060"/>
          <w:sz w:val="22"/>
          <w:szCs w:val="22"/>
        </w:rPr>
        <w:t xml:space="preserve">   </w:t>
      </w:r>
      <w:r w:rsidR="002D7CC2" w:rsidRPr="00B44D81">
        <w:rPr>
          <w:rFonts w:ascii="Arial" w:hAnsi="Arial" w:cs="Arial"/>
          <w:b/>
          <w:bCs/>
          <w:color w:val="002060"/>
          <w:sz w:val="22"/>
          <w:szCs w:val="22"/>
        </w:rPr>
        <w:t xml:space="preserve">Venerdì </w:t>
      </w:r>
      <w:r w:rsidR="002D7CC2">
        <w:rPr>
          <w:rFonts w:ascii="Arial" w:hAnsi="Arial" w:cs="Arial"/>
          <w:b/>
          <w:bCs/>
          <w:color w:val="002060"/>
          <w:sz w:val="22"/>
          <w:szCs w:val="22"/>
        </w:rPr>
        <w:t>22</w:t>
      </w:r>
      <w:r w:rsidR="002D7CC2" w:rsidRPr="00B44D81">
        <w:rPr>
          <w:rFonts w:ascii="Arial" w:hAnsi="Arial" w:cs="Arial"/>
          <w:b/>
          <w:bCs/>
          <w:color w:val="002060"/>
          <w:sz w:val="22"/>
          <w:szCs w:val="22"/>
        </w:rPr>
        <w:t>/05/2026</w:t>
      </w:r>
      <w:r w:rsidR="002D7CC2" w:rsidRPr="00B44D81">
        <w:rPr>
          <w:rFonts w:ascii="Arial" w:hAnsi="Arial" w:cs="Arial"/>
          <w:b/>
          <w:bCs/>
          <w:color w:val="002060"/>
          <w:sz w:val="22"/>
          <w:szCs w:val="22"/>
        </w:rPr>
        <w:tab/>
        <w:t>Triangolare “1”</w:t>
      </w:r>
    </w:p>
    <w:p w14:paraId="21957808" w14:textId="59858C60" w:rsidR="002D7CC2" w:rsidRDefault="002D7CC2" w:rsidP="002D7CC2">
      <w:pPr>
        <w:pStyle w:val="breakline"/>
        <w:ind w:left="1416"/>
        <w:jc w:val="both"/>
        <w:rPr>
          <w:rFonts w:ascii="Arial" w:hAnsi="Arial" w:cs="Arial"/>
          <w:b/>
          <w:bCs/>
          <w:color w:val="002060"/>
          <w:sz w:val="22"/>
          <w:szCs w:val="22"/>
        </w:rPr>
      </w:pPr>
      <w:r>
        <w:rPr>
          <w:rFonts w:ascii="Arial" w:hAnsi="Arial" w:cs="Arial"/>
          <w:b/>
          <w:bCs/>
          <w:color w:val="002060"/>
          <w:sz w:val="22"/>
          <w:szCs w:val="22"/>
        </w:rPr>
        <w:t>ore 21:00</w:t>
      </w:r>
      <w:r>
        <w:rPr>
          <w:rFonts w:ascii="Arial" w:hAnsi="Arial" w:cs="Arial"/>
          <w:b/>
          <w:bCs/>
          <w:color w:val="002060"/>
          <w:sz w:val="22"/>
          <w:szCs w:val="22"/>
        </w:rPr>
        <w:tab/>
      </w:r>
      <w:r>
        <w:rPr>
          <w:rFonts w:ascii="Arial" w:hAnsi="Arial" w:cs="Arial"/>
          <w:b/>
          <w:bCs/>
          <w:color w:val="002060"/>
          <w:sz w:val="22"/>
          <w:szCs w:val="22"/>
        </w:rPr>
        <w:tab/>
      </w:r>
      <w:r w:rsidRPr="002D7CC2">
        <w:rPr>
          <w:rFonts w:ascii="Arial" w:hAnsi="Arial" w:cs="Arial"/>
          <w:b/>
          <w:bCs/>
          <w:color w:val="002060"/>
          <w:sz w:val="22"/>
          <w:szCs w:val="22"/>
        </w:rPr>
        <w:t>FABRIANO CALCIO A 5 2023</w:t>
      </w:r>
      <w:r>
        <w:rPr>
          <w:rFonts w:ascii="Arial" w:hAnsi="Arial" w:cs="Arial"/>
          <w:b/>
          <w:bCs/>
          <w:i/>
          <w:iCs/>
          <w:color w:val="002060"/>
          <w:sz w:val="22"/>
          <w:szCs w:val="22"/>
        </w:rPr>
        <w:t xml:space="preserve"> – </w:t>
      </w:r>
      <w:r>
        <w:rPr>
          <w:rFonts w:ascii="Arial" w:hAnsi="Arial" w:cs="Arial"/>
          <w:b/>
          <w:bCs/>
          <w:color w:val="002060"/>
          <w:sz w:val="22"/>
          <w:szCs w:val="22"/>
        </w:rPr>
        <w:t xml:space="preserve">VALMISA FUTSAL </w:t>
      </w:r>
    </w:p>
    <w:p w14:paraId="7E2A9AC7" w14:textId="0B7BBA51" w:rsidR="002D7CC2" w:rsidRDefault="002D7CC2" w:rsidP="0020743E">
      <w:pPr>
        <w:pStyle w:val="breakline"/>
        <w:ind w:left="2832" w:firstLine="708"/>
        <w:jc w:val="both"/>
        <w:rPr>
          <w:rFonts w:ascii="Arial" w:hAnsi="Arial" w:cs="Arial"/>
          <w:b/>
          <w:b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FUTSAL ANCONA</w:t>
      </w:r>
    </w:p>
    <w:p w14:paraId="73E8B3D0" w14:textId="77777777" w:rsidR="002D7CC2" w:rsidRDefault="00B44D81" w:rsidP="002D7CC2">
      <w:pPr>
        <w:pStyle w:val="breakline"/>
        <w:jc w:val="both"/>
        <w:rPr>
          <w:rFonts w:ascii="Arial" w:hAnsi="Arial" w:cs="Arial"/>
          <w:b/>
          <w:bCs/>
          <w:color w:val="002060"/>
          <w:sz w:val="22"/>
          <w:szCs w:val="22"/>
        </w:rPr>
      </w:pPr>
      <w:r>
        <w:rPr>
          <w:rFonts w:ascii="Arial" w:hAnsi="Arial" w:cs="Arial"/>
          <w:b/>
          <w:bCs/>
          <w:color w:val="002060"/>
          <w:sz w:val="22"/>
          <w:szCs w:val="22"/>
        </w:rPr>
        <w:tab/>
      </w:r>
    </w:p>
    <w:p w14:paraId="7536B1D7" w14:textId="592AB46A" w:rsidR="002D7CC2" w:rsidRDefault="002D7CC2" w:rsidP="0020743E">
      <w:pPr>
        <w:pStyle w:val="breakline"/>
        <w:ind w:left="708" w:firstLine="708"/>
        <w:jc w:val="both"/>
        <w:rPr>
          <w:rFonts w:ascii="Arial" w:hAnsi="Arial" w:cs="Arial"/>
          <w:b/>
          <w:bCs/>
          <w:color w:val="002060"/>
          <w:sz w:val="22"/>
          <w:szCs w:val="22"/>
        </w:rPr>
      </w:pPr>
      <w:r w:rsidRPr="00B44D81">
        <w:rPr>
          <w:rFonts w:ascii="Arial" w:hAnsi="Arial" w:cs="Arial"/>
          <w:b/>
          <w:bCs/>
          <w:color w:val="002060"/>
          <w:sz w:val="22"/>
          <w:szCs w:val="22"/>
        </w:rPr>
        <w:t xml:space="preserve">Venerdì </w:t>
      </w:r>
      <w:r>
        <w:rPr>
          <w:rFonts w:ascii="Arial" w:hAnsi="Arial" w:cs="Arial"/>
          <w:b/>
          <w:bCs/>
          <w:color w:val="002060"/>
          <w:sz w:val="22"/>
          <w:szCs w:val="22"/>
        </w:rPr>
        <w:t>22</w:t>
      </w:r>
      <w:r w:rsidRPr="00B44D81">
        <w:rPr>
          <w:rFonts w:ascii="Arial" w:hAnsi="Arial" w:cs="Arial"/>
          <w:b/>
          <w:bCs/>
          <w:color w:val="002060"/>
          <w:sz w:val="22"/>
          <w:szCs w:val="22"/>
        </w:rPr>
        <w:t>/05/2026</w:t>
      </w:r>
      <w:r>
        <w:rPr>
          <w:rFonts w:ascii="Arial" w:hAnsi="Arial" w:cs="Arial"/>
          <w:b/>
          <w:bCs/>
          <w:color w:val="002060"/>
          <w:sz w:val="22"/>
          <w:szCs w:val="22"/>
        </w:rPr>
        <w:tab/>
      </w:r>
      <w:r w:rsidR="00B44D81">
        <w:rPr>
          <w:rFonts w:ascii="Arial" w:hAnsi="Arial" w:cs="Arial"/>
          <w:b/>
          <w:bCs/>
          <w:color w:val="002060"/>
          <w:sz w:val="22"/>
          <w:szCs w:val="22"/>
        </w:rPr>
        <w:t>Triangolare “2”</w:t>
      </w:r>
    </w:p>
    <w:p w14:paraId="315D8A00" w14:textId="56583361" w:rsidR="00B44D81" w:rsidRDefault="002D7CC2" w:rsidP="002D7CC2">
      <w:pPr>
        <w:pStyle w:val="breakline"/>
        <w:ind w:left="708" w:firstLine="708"/>
        <w:jc w:val="both"/>
        <w:rPr>
          <w:rFonts w:ascii="Arial" w:hAnsi="Arial" w:cs="Arial"/>
          <w:b/>
          <w:bCs/>
          <w:color w:val="002060"/>
          <w:sz w:val="22"/>
          <w:szCs w:val="22"/>
        </w:rPr>
      </w:pPr>
      <w:r>
        <w:rPr>
          <w:rFonts w:ascii="Arial" w:hAnsi="Arial" w:cs="Arial"/>
          <w:b/>
          <w:bCs/>
          <w:color w:val="002060"/>
          <w:sz w:val="22"/>
          <w:szCs w:val="22"/>
        </w:rPr>
        <w:t>ore 21:30</w:t>
      </w:r>
      <w:r>
        <w:rPr>
          <w:rFonts w:ascii="Arial" w:hAnsi="Arial" w:cs="Arial"/>
          <w:b/>
          <w:bCs/>
          <w:color w:val="002060"/>
          <w:sz w:val="22"/>
          <w:szCs w:val="22"/>
        </w:rPr>
        <w:tab/>
      </w:r>
      <w:r>
        <w:rPr>
          <w:rFonts w:ascii="Arial" w:hAnsi="Arial" w:cs="Arial"/>
          <w:b/>
          <w:bCs/>
          <w:color w:val="002060"/>
          <w:sz w:val="22"/>
          <w:szCs w:val="22"/>
        </w:rPr>
        <w:tab/>
      </w:r>
      <w:r w:rsidR="00B44D81">
        <w:rPr>
          <w:rFonts w:ascii="Arial" w:hAnsi="Arial" w:cs="Arial"/>
          <w:b/>
          <w:bCs/>
          <w:color w:val="002060"/>
          <w:sz w:val="22"/>
          <w:szCs w:val="22"/>
        </w:rPr>
        <w:t>SPORTING GROTTAMMARE – FUTSAL OTTRANO</w:t>
      </w:r>
      <w:r w:rsidR="00B44D81">
        <w:rPr>
          <w:rFonts w:ascii="Arial" w:hAnsi="Arial" w:cs="Arial"/>
          <w:b/>
          <w:bCs/>
          <w:color w:val="002060"/>
          <w:sz w:val="22"/>
          <w:szCs w:val="22"/>
        </w:rPr>
        <w:tab/>
      </w:r>
    </w:p>
    <w:p w14:paraId="6C83E91B" w14:textId="77777777" w:rsidR="00B44D81" w:rsidRPr="00060960" w:rsidRDefault="00B44D81" w:rsidP="0020743E">
      <w:pPr>
        <w:pStyle w:val="breakline"/>
        <w:ind w:left="2832" w:firstLine="708"/>
        <w:jc w:val="both"/>
        <w:rPr>
          <w:rFonts w:ascii="Arial" w:hAnsi="Arial" w:cs="Arial"/>
          <w:i/>
          <w:iCs/>
          <w:color w:val="002060"/>
          <w:sz w:val="22"/>
          <w:szCs w:val="22"/>
        </w:rPr>
      </w:pPr>
      <w:r w:rsidRPr="000F070E">
        <w:rPr>
          <w:rFonts w:ascii="Arial" w:hAnsi="Arial" w:cs="Arial"/>
          <w:b/>
          <w:bCs/>
          <w:i/>
          <w:iCs/>
          <w:color w:val="002060"/>
          <w:sz w:val="22"/>
          <w:szCs w:val="22"/>
        </w:rPr>
        <w:t xml:space="preserve">riposa: </w:t>
      </w:r>
      <w:r>
        <w:rPr>
          <w:rFonts w:ascii="Arial" w:hAnsi="Arial" w:cs="Arial"/>
          <w:b/>
          <w:bCs/>
          <w:i/>
          <w:iCs/>
          <w:color w:val="002060"/>
          <w:sz w:val="22"/>
          <w:szCs w:val="22"/>
        </w:rPr>
        <w:t>MANSARDA PAGLIARE</w:t>
      </w:r>
    </w:p>
    <w:p w14:paraId="11EEE8DA" w14:textId="1B92991C" w:rsidR="00B44D81" w:rsidRPr="00060960" w:rsidRDefault="00B44D81" w:rsidP="00817682">
      <w:pPr>
        <w:pStyle w:val="breakline"/>
        <w:ind w:left="4253" w:hanging="4248"/>
        <w:jc w:val="both"/>
        <w:rPr>
          <w:rFonts w:ascii="Arial" w:hAnsi="Arial" w:cs="Arial"/>
          <w:i/>
          <w:iCs/>
          <w:color w:val="002060"/>
          <w:sz w:val="22"/>
          <w:szCs w:val="22"/>
        </w:rPr>
      </w:pPr>
    </w:p>
    <w:p w14:paraId="49E28315" w14:textId="77777777" w:rsidR="00817682" w:rsidRDefault="00817682" w:rsidP="00817682">
      <w:pPr>
        <w:pStyle w:val="breakline"/>
        <w:rPr>
          <w:color w:val="002060"/>
        </w:rPr>
      </w:pPr>
    </w:p>
    <w:p w14:paraId="186CAD99" w14:textId="77777777" w:rsidR="006A1E46" w:rsidRDefault="006A1E46" w:rsidP="00817682">
      <w:pPr>
        <w:pStyle w:val="breakline"/>
        <w:rPr>
          <w:color w:val="002060"/>
        </w:rPr>
      </w:pPr>
    </w:p>
    <w:p w14:paraId="11CB8F5A" w14:textId="77777777" w:rsidR="00817682" w:rsidRPr="009C21FC" w:rsidRDefault="00817682" w:rsidP="00817682">
      <w:pPr>
        <w:pStyle w:val="LndNormale1"/>
        <w:rPr>
          <w:b/>
          <w:bCs/>
          <w:color w:val="002060"/>
        </w:rPr>
      </w:pPr>
      <w:r w:rsidRPr="009C21FC">
        <w:rPr>
          <w:b/>
          <w:bCs/>
          <w:color w:val="002060"/>
        </w:rPr>
        <w:t>CLASSIFICA</w:t>
      </w:r>
    </w:p>
    <w:p w14:paraId="4947378D" w14:textId="77777777" w:rsidR="00817682" w:rsidRPr="000C5A61" w:rsidRDefault="00817682" w:rsidP="00817682">
      <w:pPr>
        <w:pStyle w:val="LndNormale1"/>
        <w:rPr>
          <w:color w:val="002060"/>
        </w:rPr>
      </w:pPr>
      <w:r w:rsidRPr="000C5A61">
        <w:rPr>
          <w:color w:val="002060"/>
        </w:rPr>
        <w:t>Per la compilazione della classifica verranno attribuiti i seguenti punteggi:</w:t>
      </w:r>
    </w:p>
    <w:p w14:paraId="4C2AFD7B" w14:textId="77777777" w:rsidR="00817682" w:rsidRPr="000C5A61" w:rsidRDefault="00817682" w:rsidP="00817682">
      <w:pPr>
        <w:pStyle w:val="LndNormale1"/>
        <w:rPr>
          <w:color w:val="002060"/>
        </w:rPr>
      </w:pPr>
      <w:r w:rsidRPr="000C5A61">
        <w:rPr>
          <w:color w:val="002060"/>
        </w:rPr>
        <w:t>vittoria</w:t>
      </w:r>
      <w:r w:rsidRPr="000C5A61">
        <w:rPr>
          <w:color w:val="002060"/>
        </w:rPr>
        <w:tab/>
      </w:r>
      <w:r w:rsidRPr="000C5A61">
        <w:rPr>
          <w:color w:val="002060"/>
        </w:rPr>
        <w:tab/>
        <w:t>punti 3</w:t>
      </w:r>
    </w:p>
    <w:p w14:paraId="284B28AF" w14:textId="77777777" w:rsidR="00817682" w:rsidRPr="000C5A61" w:rsidRDefault="00817682" w:rsidP="00817682">
      <w:pPr>
        <w:pStyle w:val="LndNormale1"/>
        <w:rPr>
          <w:color w:val="002060"/>
        </w:rPr>
      </w:pPr>
      <w:r w:rsidRPr="000C5A61">
        <w:rPr>
          <w:color w:val="002060"/>
        </w:rPr>
        <w:t>pareggio</w:t>
      </w:r>
      <w:r w:rsidRPr="000C5A61">
        <w:rPr>
          <w:color w:val="002060"/>
        </w:rPr>
        <w:tab/>
        <w:t>punti 1</w:t>
      </w:r>
    </w:p>
    <w:p w14:paraId="6664829C" w14:textId="77777777" w:rsidR="00817682" w:rsidRPr="000C5A61" w:rsidRDefault="00817682" w:rsidP="00817682">
      <w:pPr>
        <w:pStyle w:val="LndNormale1"/>
        <w:rPr>
          <w:color w:val="002060"/>
        </w:rPr>
      </w:pPr>
      <w:r w:rsidRPr="000C5A61">
        <w:rPr>
          <w:color w:val="002060"/>
        </w:rPr>
        <w:t>sconfitta</w:t>
      </w:r>
      <w:r w:rsidRPr="000C5A61">
        <w:rPr>
          <w:color w:val="002060"/>
        </w:rPr>
        <w:tab/>
        <w:t>punti 0</w:t>
      </w:r>
    </w:p>
    <w:p w14:paraId="38F38DFD" w14:textId="77777777" w:rsidR="00817682" w:rsidRPr="000C5A61" w:rsidRDefault="00817682" w:rsidP="00817682">
      <w:pPr>
        <w:pStyle w:val="LndNormale1"/>
        <w:rPr>
          <w:color w:val="002060"/>
        </w:rPr>
      </w:pPr>
    </w:p>
    <w:p w14:paraId="729AEB4A" w14:textId="77777777" w:rsidR="00817682" w:rsidRPr="000C5A61" w:rsidRDefault="00817682" w:rsidP="00817682">
      <w:pPr>
        <w:pStyle w:val="LndNormale1"/>
        <w:rPr>
          <w:color w:val="002060"/>
        </w:rPr>
      </w:pPr>
      <w:r w:rsidRPr="000C5A61">
        <w:rPr>
          <w:color w:val="002060"/>
        </w:rPr>
        <w:t>Per la classifica di ogni girone si terrà conto:</w:t>
      </w:r>
    </w:p>
    <w:p w14:paraId="3C41618E" w14:textId="77777777" w:rsidR="00817682" w:rsidRPr="000C5A61" w:rsidRDefault="00817682" w:rsidP="00817682">
      <w:pPr>
        <w:pStyle w:val="LndNormale1"/>
        <w:rPr>
          <w:color w:val="002060"/>
        </w:rPr>
      </w:pPr>
      <w:r w:rsidRPr="000C5A61">
        <w:rPr>
          <w:color w:val="002060"/>
        </w:rPr>
        <w:t>a) dei punti ottenuti negli incontri disputati;</w:t>
      </w:r>
    </w:p>
    <w:p w14:paraId="33485F2D" w14:textId="77777777" w:rsidR="00817682" w:rsidRPr="000C5A61" w:rsidRDefault="00817682" w:rsidP="00817682">
      <w:pPr>
        <w:pStyle w:val="LndNormale1"/>
        <w:rPr>
          <w:color w:val="002060"/>
        </w:rPr>
      </w:pPr>
      <w:r w:rsidRPr="000C5A61">
        <w:rPr>
          <w:color w:val="002060"/>
        </w:rPr>
        <w:t>b) della migliore differenza reti;</w:t>
      </w:r>
    </w:p>
    <w:p w14:paraId="7A780BF9" w14:textId="77777777" w:rsidR="00817682" w:rsidRDefault="00817682" w:rsidP="00817682">
      <w:pPr>
        <w:pStyle w:val="LndNormale1"/>
        <w:rPr>
          <w:color w:val="002060"/>
        </w:rPr>
      </w:pPr>
      <w:r w:rsidRPr="000C5A61">
        <w:rPr>
          <w:color w:val="002060"/>
        </w:rPr>
        <w:t>c) del maggior numero di reti segnate;</w:t>
      </w:r>
    </w:p>
    <w:p w14:paraId="6A704C5C" w14:textId="77777777" w:rsidR="00817682" w:rsidRDefault="00817682" w:rsidP="00817682">
      <w:pPr>
        <w:pStyle w:val="LndNormale1"/>
        <w:rPr>
          <w:color w:val="002060"/>
        </w:rPr>
      </w:pPr>
      <w:r>
        <w:rPr>
          <w:color w:val="002060"/>
        </w:rPr>
        <w:t>d) della graduatoria della Coppa Disciplina del Triangolare per il Titolo Regionale;</w:t>
      </w:r>
    </w:p>
    <w:p w14:paraId="712E5DD4" w14:textId="77777777" w:rsidR="00817682" w:rsidRDefault="00817682" w:rsidP="00817682">
      <w:pPr>
        <w:pStyle w:val="LndNormale1"/>
        <w:rPr>
          <w:color w:val="002060"/>
        </w:rPr>
      </w:pPr>
      <w:r>
        <w:rPr>
          <w:color w:val="002060"/>
        </w:rPr>
        <w:t>e</w:t>
      </w:r>
      <w:r w:rsidRPr="000C5A61">
        <w:rPr>
          <w:color w:val="002060"/>
        </w:rPr>
        <w:t xml:space="preserve">) </w:t>
      </w:r>
      <w:r>
        <w:rPr>
          <w:color w:val="002060"/>
        </w:rPr>
        <w:t>della maggiore anzianità di affiliazione.</w:t>
      </w:r>
    </w:p>
    <w:p w14:paraId="1AD28A40" w14:textId="77777777" w:rsidR="00817682" w:rsidRPr="005A4012" w:rsidRDefault="00817682" w:rsidP="00817682">
      <w:pPr>
        <w:pStyle w:val="breakline"/>
        <w:ind w:left="4253" w:hanging="4248"/>
        <w:jc w:val="both"/>
        <w:rPr>
          <w:rFonts w:ascii="Arial" w:hAnsi="Arial" w:cs="Arial"/>
          <w:color w:val="002060"/>
          <w:sz w:val="22"/>
          <w:szCs w:val="22"/>
        </w:rPr>
      </w:pPr>
    </w:p>
    <w:p w14:paraId="1A0E72DF" w14:textId="77777777" w:rsidR="00817682" w:rsidRPr="00724CF4" w:rsidRDefault="00817682" w:rsidP="00817682">
      <w:pPr>
        <w:pStyle w:val="breakline"/>
        <w:jc w:val="both"/>
        <w:rPr>
          <w:rFonts w:ascii="Arial" w:hAnsi="Arial" w:cs="Arial"/>
          <w:b/>
          <w:bCs/>
          <w:color w:val="002060"/>
          <w:sz w:val="22"/>
          <w:szCs w:val="22"/>
        </w:rPr>
      </w:pPr>
      <w:r>
        <w:rPr>
          <w:rFonts w:ascii="Arial" w:hAnsi="Arial" w:cs="Arial"/>
          <w:b/>
          <w:bCs/>
          <w:color w:val="002060"/>
          <w:sz w:val="22"/>
          <w:szCs w:val="22"/>
        </w:rPr>
        <w:t>GARA DI FINALE</w:t>
      </w:r>
    </w:p>
    <w:p w14:paraId="3759A2A3" w14:textId="77777777" w:rsidR="00817682" w:rsidRDefault="00817682" w:rsidP="00817682">
      <w:pPr>
        <w:pStyle w:val="breakline"/>
        <w:jc w:val="both"/>
        <w:rPr>
          <w:rFonts w:ascii="Arial" w:hAnsi="Arial" w:cs="Arial"/>
          <w:color w:val="002060"/>
          <w:sz w:val="22"/>
          <w:szCs w:val="22"/>
        </w:rPr>
      </w:pPr>
      <w:r>
        <w:rPr>
          <w:rFonts w:ascii="Arial" w:hAnsi="Arial" w:cs="Arial"/>
          <w:color w:val="002060"/>
          <w:sz w:val="22"/>
          <w:szCs w:val="22"/>
        </w:rPr>
        <w:t xml:space="preserve">La Gara di Finale sarà disputata nel week-end </w:t>
      </w:r>
      <w:r>
        <w:rPr>
          <w:rFonts w:ascii="Arial" w:hAnsi="Arial" w:cs="Arial"/>
          <w:b/>
          <w:bCs/>
          <w:color w:val="002060"/>
          <w:sz w:val="22"/>
          <w:szCs w:val="22"/>
        </w:rPr>
        <w:t>tra il 29 e il 30</w:t>
      </w:r>
      <w:r w:rsidRPr="00724CF4">
        <w:rPr>
          <w:rFonts w:ascii="Arial" w:hAnsi="Arial" w:cs="Arial"/>
          <w:b/>
          <w:bCs/>
          <w:color w:val="002060"/>
          <w:sz w:val="22"/>
          <w:szCs w:val="22"/>
        </w:rPr>
        <w:t xml:space="preserve"> </w:t>
      </w:r>
      <w:r>
        <w:rPr>
          <w:rFonts w:ascii="Arial" w:hAnsi="Arial" w:cs="Arial"/>
          <w:b/>
          <w:bCs/>
          <w:color w:val="002060"/>
          <w:sz w:val="22"/>
          <w:szCs w:val="22"/>
        </w:rPr>
        <w:t xml:space="preserve">maggio </w:t>
      </w:r>
      <w:r w:rsidRPr="00724CF4">
        <w:rPr>
          <w:rFonts w:ascii="Arial" w:hAnsi="Arial" w:cs="Arial"/>
          <w:b/>
          <w:bCs/>
          <w:color w:val="002060"/>
          <w:sz w:val="22"/>
          <w:szCs w:val="22"/>
        </w:rPr>
        <w:t>202</w:t>
      </w:r>
      <w:r>
        <w:rPr>
          <w:rFonts w:ascii="Arial" w:hAnsi="Arial" w:cs="Arial"/>
          <w:b/>
          <w:bCs/>
          <w:color w:val="002060"/>
          <w:sz w:val="22"/>
          <w:szCs w:val="22"/>
        </w:rPr>
        <w:t>6</w:t>
      </w:r>
      <w:r>
        <w:rPr>
          <w:rFonts w:ascii="Arial" w:hAnsi="Arial" w:cs="Arial"/>
          <w:color w:val="002060"/>
          <w:sz w:val="22"/>
          <w:szCs w:val="22"/>
        </w:rPr>
        <w:t xml:space="preserve"> </w:t>
      </w:r>
      <w:r w:rsidRPr="000F070E">
        <w:rPr>
          <w:rFonts w:ascii="Arial" w:hAnsi="Arial" w:cs="Arial"/>
          <w:b/>
          <w:bCs/>
          <w:color w:val="002060"/>
          <w:sz w:val="22"/>
          <w:szCs w:val="22"/>
        </w:rPr>
        <w:t>sul campo della vincente il Triangolare “</w:t>
      </w:r>
      <w:r>
        <w:rPr>
          <w:rFonts w:ascii="Arial" w:hAnsi="Arial" w:cs="Arial"/>
          <w:b/>
          <w:bCs/>
          <w:color w:val="002060"/>
          <w:sz w:val="22"/>
          <w:szCs w:val="22"/>
        </w:rPr>
        <w:t>2</w:t>
      </w:r>
      <w:r w:rsidRPr="000F070E">
        <w:rPr>
          <w:rFonts w:ascii="Arial" w:hAnsi="Arial" w:cs="Arial"/>
          <w:b/>
          <w:bCs/>
          <w:color w:val="002060"/>
          <w:sz w:val="22"/>
          <w:szCs w:val="22"/>
        </w:rPr>
        <w:t>”</w:t>
      </w:r>
      <w:r>
        <w:rPr>
          <w:rFonts w:ascii="Arial" w:hAnsi="Arial" w:cs="Arial"/>
          <w:color w:val="002060"/>
          <w:sz w:val="22"/>
          <w:szCs w:val="22"/>
        </w:rPr>
        <w:t xml:space="preserve"> come da sorteggio effettuato il 20/04/2026.</w:t>
      </w:r>
    </w:p>
    <w:p w14:paraId="04C127F4" w14:textId="77777777" w:rsidR="00817682" w:rsidRDefault="00817682" w:rsidP="00817682">
      <w:pPr>
        <w:pStyle w:val="Corpodeltesto21"/>
        <w:rPr>
          <w:rFonts w:ascii="Arial" w:hAnsi="Arial" w:cs="Arial"/>
          <w:color w:val="002060"/>
          <w:sz w:val="22"/>
        </w:rPr>
      </w:pPr>
      <w:r w:rsidRPr="00CE199C">
        <w:rPr>
          <w:rFonts w:ascii="Arial" w:hAnsi="Arial" w:cs="Arial"/>
          <w:color w:val="002060"/>
          <w:sz w:val="22"/>
        </w:rPr>
        <w:t>Persistendo la parità</w:t>
      </w:r>
      <w:r>
        <w:rPr>
          <w:rFonts w:ascii="Arial" w:hAnsi="Arial" w:cs="Arial"/>
          <w:color w:val="002060"/>
          <w:sz w:val="22"/>
        </w:rPr>
        <w:t xml:space="preserve"> al termine dei tempi regolamentari</w:t>
      </w:r>
      <w:r w:rsidRPr="00CE199C">
        <w:rPr>
          <w:rFonts w:ascii="Arial" w:hAnsi="Arial" w:cs="Arial"/>
          <w:color w:val="002060"/>
          <w:sz w:val="22"/>
        </w:rPr>
        <w:t xml:space="preserve">, si procederà </w:t>
      </w:r>
      <w:r>
        <w:rPr>
          <w:rFonts w:ascii="Arial" w:hAnsi="Arial" w:cs="Arial"/>
          <w:color w:val="002060"/>
          <w:sz w:val="22"/>
        </w:rPr>
        <w:t xml:space="preserve">direttamente </w:t>
      </w:r>
      <w:r w:rsidRPr="00CE199C">
        <w:rPr>
          <w:rFonts w:ascii="Arial" w:hAnsi="Arial" w:cs="Arial"/>
          <w:color w:val="002060"/>
          <w:sz w:val="22"/>
        </w:rPr>
        <w:t>all’effettuazione dei tiri di rigore secondo modalità previste dalle vigenti norme federali.</w:t>
      </w:r>
    </w:p>
    <w:p w14:paraId="01265BDD" w14:textId="77777777" w:rsidR="00817682" w:rsidRDefault="00817682" w:rsidP="00817682">
      <w:pPr>
        <w:pStyle w:val="Corpodeltesto21"/>
        <w:rPr>
          <w:rFonts w:ascii="Arial" w:hAnsi="Arial" w:cs="Arial"/>
          <w:color w:val="002060"/>
          <w:sz w:val="22"/>
        </w:rPr>
      </w:pPr>
    </w:p>
    <w:p w14:paraId="72402F2D" w14:textId="77777777" w:rsidR="00A3691F" w:rsidRPr="00B92253" w:rsidRDefault="00A3691F" w:rsidP="00A3691F">
      <w:pPr>
        <w:pStyle w:val="titoloprinc0"/>
        <w:rPr>
          <w:color w:val="002060"/>
        </w:rPr>
      </w:pPr>
      <w:r w:rsidRPr="00B92253">
        <w:rPr>
          <w:color w:val="002060"/>
        </w:rPr>
        <w:t>RISULTATI</w:t>
      </w:r>
    </w:p>
    <w:p w14:paraId="235EBD52" w14:textId="77777777" w:rsidR="00A3691F" w:rsidRPr="00B92253" w:rsidRDefault="00A3691F" w:rsidP="00A3691F">
      <w:pPr>
        <w:pStyle w:val="breakline"/>
        <w:rPr>
          <w:color w:val="002060"/>
        </w:rPr>
      </w:pPr>
    </w:p>
    <w:p w14:paraId="0491C2E4" w14:textId="77777777" w:rsidR="00A3691F" w:rsidRPr="00B92253" w:rsidRDefault="00A3691F" w:rsidP="00A3691F">
      <w:pPr>
        <w:pStyle w:val="sottotitolocampionato10"/>
        <w:rPr>
          <w:color w:val="002060"/>
        </w:rPr>
      </w:pPr>
      <w:r w:rsidRPr="00B92253">
        <w:rPr>
          <w:color w:val="002060"/>
        </w:rPr>
        <w:t>RISULTATI UFFICIALI GARE DEL 01/05/2026</w:t>
      </w:r>
    </w:p>
    <w:p w14:paraId="3AC25411" w14:textId="77777777" w:rsidR="00A3691F" w:rsidRPr="00A3691F" w:rsidRDefault="00A3691F" w:rsidP="00A3691F">
      <w:pPr>
        <w:pStyle w:val="sottotitolocampionato20"/>
        <w:spacing w:before="0" w:beforeAutospacing="0" w:after="0" w:afterAutospacing="0"/>
        <w:rPr>
          <w:rFonts w:ascii="Arial" w:hAnsi="Arial" w:cs="Arial"/>
          <w:color w:val="002060"/>
          <w:sz w:val="20"/>
          <w:szCs w:val="20"/>
        </w:rPr>
      </w:pPr>
      <w:r w:rsidRPr="00A3691F">
        <w:rPr>
          <w:rFonts w:ascii="Arial" w:hAnsi="Arial" w:cs="Arial"/>
          <w:color w:val="002060"/>
          <w:sz w:val="20"/>
          <w:szCs w:val="20"/>
        </w:rPr>
        <w:t>Si trascrivono qui di seguito i risultati ufficiali delle gare disputate</w:t>
      </w:r>
    </w:p>
    <w:p w14:paraId="61BE4E7F" w14:textId="77777777" w:rsidR="00A3691F" w:rsidRPr="00B92253" w:rsidRDefault="00A3691F" w:rsidP="00A3691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691F" w:rsidRPr="00B92253" w14:paraId="23617E61" w14:textId="77777777" w:rsidTr="00137D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691F" w:rsidRPr="00B92253" w14:paraId="23A3C72C" w14:textId="77777777" w:rsidTr="00137D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64862" w14:textId="77777777" w:rsidR="00A3691F" w:rsidRPr="00B92253" w:rsidRDefault="00A3691F" w:rsidP="00137D72">
                  <w:pPr>
                    <w:pStyle w:val="headertabella0"/>
                    <w:rPr>
                      <w:color w:val="002060"/>
                    </w:rPr>
                  </w:pPr>
                  <w:r w:rsidRPr="00B92253">
                    <w:rPr>
                      <w:color w:val="002060"/>
                    </w:rPr>
                    <w:t>GIRONE 1 - 1 Giornata - A</w:t>
                  </w:r>
                </w:p>
              </w:tc>
            </w:tr>
            <w:tr w:rsidR="00A3691F" w:rsidRPr="00B92253" w14:paraId="61DC017C" w14:textId="77777777" w:rsidTr="00137D7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D1CA837" w14:textId="77777777" w:rsidR="00A3691F" w:rsidRPr="00B92253" w:rsidRDefault="00A3691F" w:rsidP="00137D72">
                  <w:pPr>
                    <w:pStyle w:val="rowtabella0"/>
                    <w:rPr>
                      <w:color w:val="002060"/>
                    </w:rPr>
                  </w:pPr>
                  <w:r w:rsidRPr="00B92253">
                    <w:rPr>
                      <w:color w:val="002060"/>
                    </w:rPr>
                    <w:t>FUTSAL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6E3FE4" w14:textId="77777777" w:rsidR="00A3691F" w:rsidRPr="00B92253" w:rsidRDefault="00A3691F" w:rsidP="00137D72">
                  <w:pPr>
                    <w:pStyle w:val="rowtabella0"/>
                    <w:rPr>
                      <w:color w:val="002060"/>
                    </w:rPr>
                  </w:pPr>
                  <w:r w:rsidRPr="00B92253">
                    <w:rPr>
                      <w:color w:val="002060"/>
                    </w:rPr>
                    <w:t>- FABRIANO CALCIO A 5 2023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95D59C" w14:textId="77777777" w:rsidR="00A3691F" w:rsidRPr="00B92253" w:rsidRDefault="00A3691F" w:rsidP="00137D72">
                  <w:pPr>
                    <w:pStyle w:val="rowtabella0"/>
                    <w:jc w:val="center"/>
                    <w:rPr>
                      <w:color w:val="002060"/>
                    </w:rPr>
                  </w:pPr>
                  <w:r w:rsidRPr="00B92253">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309BF7" w14:textId="77777777" w:rsidR="00A3691F" w:rsidRPr="00B92253" w:rsidRDefault="00A3691F" w:rsidP="00137D72">
                  <w:pPr>
                    <w:pStyle w:val="rowtabella0"/>
                    <w:jc w:val="center"/>
                    <w:rPr>
                      <w:color w:val="002060"/>
                    </w:rPr>
                  </w:pPr>
                  <w:r w:rsidRPr="00B92253">
                    <w:rPr>
                      <w:color w:val="002060"/>
                    </w:rPr>
                    <w:t> </w:t>
                  </w:r>
                </w:p>
              </w:tc>
            </w:tr>
          </w:tbl>
          <w:p w14:paraId="5031D913" w14:textId="77777777" w:rsidR="00A3691F" w:rsidRPr="00B92253" w:rsidRDefault="00A3691F" w:rsidP="00137D72">
            <w:pPr>
              <w:rPr>
                <w:color w:val="002060"/>
              </w:rPr>
            </w:pPr>
          </w:p>
        </w:tc>
      </w:tr>
    </w:tbl>
    <w:p w14:paraId="6E3A05DC" w14:textId="77777777" w:rsidR="00A3691F" w:rsidRPr="00B92253" w:rsidRDefault="00A3691F" w:rsidP="00A3691F">
      <w:pPr>
        <w:pStyle w:val="breakline"/>
        <w:rPr>
          <w:rFonts w:eastAsiaTheme="minorEastAsia"/>
          <w:color w:val="002060"/>
        </w:rPr>
      </w:pPr>
    </w:p>
    <w:p w14:paraId="42FFB2B9" w14:textId="77777777" w:rsidR="00A3691F" w:rsidRPr="00B92253" w:rsidRDefault="00A3691F" w:rsidP="00A3691F">
      <w:pPr>
        <w:pStyle w:val="breakline"/>
        <w:rPr>
          <w:color w:val="002060"/>
        </w:rPr>
      </w:pPr>
    </w:p>
    <w:p w14:paraId="667828F7" w14:textId="77777777" w:rsidR="00A3691F" w:rsidRPr="00B92253" w:rsidRDefault="00A3691F" w:rsidP="00A3691F">
      <w:pPr>
        <w:pStyle w:val="titoloprinc0"/>
        <w:rPr>
          <w:color w:val="002060"/>
        </w:rPr>
      </w:pPr>
      <w:r w:rsidRPr="00B92253">
        <w:rPr>
          <w:color w:val="002060"/>
        </w:rPr>
        <w:t>GIUDICE SPORTIVO</w:t>
      </w:r>
    </w:p>
    <w:p w14:paraId="2AC869B1" w14:textId="77777777" w:rsidR="00A3691F" w:rsidRPr="00B92253" w:rsidRDefault="00A3691F" w:rsidP="00A3691F">
      <w:pPr>
        <w:pStyle w:val="diffida"/>
        <w:rPr>
          <w:color w:val="002060"/>
        </w:rPr>
      </w:pPr>
      <w:r w:rsidRPr="00B92253">
        <w:rPr>
          <w:color w:val="002060"/>
        </w:rPr>
        <w:t>Il Giudice Sportivo Avv. Agnese Lazzaretti, con l'assistenza del Segretario Angelo Castellana, nella seduta del 05/05/2026, ha adottato le decisioni che di seguito integralmente si riportano:</w:t>
      </w:r>
    </w:p>
    <w:p w14:paraId="658B7C99" w14:textId="77777777" w:rsidR="00A3691F" w:rsidRPr="00B92253" w:rsidRDefault="00A3691F" w:rsidP="00A3691F">
      <w:pPr>
        <w:pStyle w:val="titolo10"/>
        <w:rPr>
          <w:color w:val="002060"/>
        </w:rPr>
      </w:pPr>
      <w:r w:rsidRPr="00B92253">
        <w:rPr>
          <w:color w:val="002060"/>
        </w:rPr>
        <w:t xml:space="preserve">GARE DEL 1/ 5/2026 </w:t>
      </w:r>
    </w:p>
    <w:p w14:paraId="3337D67F" w14:textId="77777777" w:rsidR="00A3691F" w:rsidRPr="00B92253" w:rsidRDefault="00A3691F" w:rsidP="00A3691F">
      <w:pPr>
        <w:pStyle w:val="titolo7a"/>
        <w:rPr>
          <w:color w:val="002060"/>
        </w:rPr>
      </w:pPr>
      <w:r w:rsidRPr="00B92253">
        <w:rPr>
          <w:color w:val="002060"/>
        </w:rPr>
        <w:t xml:space="preserve">PROVVEDIMENTI DISCIPLINARI </w:t>
      </w:r>
    </w:p>
    <w:p w14:paraId="002C829C" w14:textId="77777777" w:rsidR="00A3691F" w:rsidRPr="00B92253" w:rsidRDefault="00A3691F" w:rsidP="00A3691F">
      <w:pPr>
        <w:pStyle w:val="titolo7b0"/>
        <w:rPr>
          <w:color w:val="002060"/>
        </w:rPr>
      </w:pPr>
      <w:r w:rsidRPr="00B92253">
        <w:rPr>
          <w:color w:val="002060"/>
        </w:rPr>
        <w:t xml:space="preserve">In base alle risultanze degli atti ufficiali sono state deliberate le seguenti sanzioni disciplinari. </w:t>
      </w:r>
    </w:p>
    <w:p w14:paraId="469B3E30" w14:textId="77777777" w:rsidR="00A3691F" w:rsidRPr="00B92253" w:rsidRDefault="00A3691F" w:rsidP="00A3691F">
      <w:pPr>
        <w:pStyle w:val="titolo30"/>
        <w:rPr>
          <w:color w:val="002060"/>
        </w:rPr>
      </w:pPr>
      <w:r w:rsidRPr="00B92253">
        <w:rPr>
          <w:color w:val="002060"/>
        </w:rPr>
        <w:t xml:space="preserve">DIRIGENTI </w:t>
      </w:r>
    </w:p>
    <w:p w14:paraId="4CAD9506" w14:textId="77777777" w:rsidR="00A3691F" w:rsidRPr="00B92253" w:rsidRDefault="00A3691F" w:rsidP="00A3691F">
      <w:pPr>
        <w:pStyle w:val="titolo20"/>
        <w:rPr>
          <w:color w:val="002060"/>
        </w:rPr>
      </w:pPr>
      <w:r w:rsidRPr="00B9225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152A6A28" w14:textId="77777777" w:rsidTr="00137D72">
        <w:tc>
          <w:tcPr>
            <w:tcW w:w="2200" w:type="dxa"/>
            <w:tcMar>
              <w:top w:w="20" w:type="dxa"/>
              <w:left w:w="20" w:type="dxa"/>
              <w:bottom w:w="20" w:type="dxa"/>
              <w:right w:w="20" w:type="dxa"/>
            </w:tcMar>
            <w:vAlign w:val="center"/>
            <w:hideMark/>
          </w:tcPr>
          <w:p w14:paraId="3A3AEA63" w14:textId="77777777" w:rsidR="00A3691F" w:rsidRPr="00B92253" w:rsidRDefault="00A3691F" w:rsidP="00137D72">
            <w:pPr>
              <w:pStyle w:val="movimento"/>
              <w:rPr>
                <w:color w:val="002060"/>
              </w:rPr>
            </w:pPr>
            <w:r w:rsidRPr="00B92253">
              <w:rPr>
                <w:color w:val="002060"/>
              </w:rPr>
              <w:lastRenderedPageBreak/>
              <w:t>MARINELLI GIUSEPPE</w:t>
            </w:r>
          </w:p>
        </w:tc>
        <w:tc>
          <w:tcPr>
            <w:tcW w:w="2200" w:type="dxa"/>
            <w:tcMar>
              <w:top w:w="20" w:type="dxa"/>
              <w:left w:w="20" w:type="dxa"/>
              <w:bottom w:w="20" w:type="dxa"/>
              <w:right w:w="20" w:type="dxa"/>
            </w:tcMar>
            <w:vAlign w:val="center"/>
            <w:hideMark/>
          </w:tcPr>
          <w:p w14:paraId="013E9E54" w14:textId="77777777" w:rsidR="00A3691F" w:rsidRPr="00B92253" w:rsidRDefault="00A3691F" w:rsidP="00137D72">
            <w:pPr>
              <w:pStyle w:val="movimento2"/>
              <w:rPr>
                <w:color w:val="002060"/>
              </w:rPr>
            </w:pPr>
            <w:r w:rsidRPr="00B92253">
              <w:rPr>
                <w:color w:val="002060"/>
              </w:rPr>
              <w:t xml:space="preserve">(FUTSAL ANCONA) </w:t>
            </w:r>
          </w:p>
        </w:tc>
        <w:tc>
          <w:tcPr>
            <w:tcW w:w="800" w:type="dxa"/>
            <w:tcMar>
              <w:top w:w="20" w:type="dxa"/>
              <w:left w:w="20" w:type="dxa"/>
              <w:bottom w:w="20" w:type="dxa"/>
              <w:right w:w="20" w:type="dxa"/>
            </w:tcMar>
            <w:vAlign w:val="center"/>
            <w:hideMark/>
          </w:tcPr>
          <w:p w14:paraId="5A4C9F22"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4881B20B"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32983B5F" w14:textId="77777777" w:rsidR="00A3691F" w:rsidRPr="00B92253" w:rsidRDefault="00A3691F" w:rsidP="00137D72">
            <w:pPr>
              <w:pStyle w:val="movimento2"/>
              <w:rPr>
                <w:color w:val="002060"/>
              </w:rPr>
            </w:pPr>
            <w:r w:rsidRPr="00B92253">
              <w:rPr>
                <w:color w:val="002060"/>
              </w:rPr>
              <w:t> </w:t>
            </w:r>
          </w:p>
        </w:tc>
      </w:tr>
    </w:tbl>
    <w:p w14:paraId="17372E51" w14:textId="77777777" w:rsidR="00A3691F" w:rsidRPr="00B92253" w:rsidRDefault="00A3691F" w:rsidP="00A3691F">
      <w:pPr>
        <w:pStyle w:val="titolo30"/>
        <w:rPr>
          <w:rFonts w:eastAsiaTheme="minorEastAsia"/>
          <w:color w:val="002060"/>
        </w:rPr>
      </w:pPr>
      <w:r w:rsidRPr="00B92253">
        <w:rPr>
          <w:color w:val="002060"/>
        </w:rPr>
        <w:t xml:space="preserve">CALCIATORI NON ESPULSI </w:t>
      </w:r>
    </w:p>
    <w:p w14:paraId="3AF88C3A" w14:textId="77777777" w:rsidR="00A3691F" w:rsidRPr="00B92253" w:rsidRDefault="00A3691F" w:rsidP="00A3691F">
      <w:pPr>
        <w:pStyle w:val="titolo20"/>
        <w:rPr>
          <w:color w:val="002060"/>
        </w:rPr>
      </w:pPr>
      <w:r w:rsidRPr="00B9225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54DCB96A" w14:textId="77777777" w:rsidTr="00137D72">
        <w:tc>
          <w:tcPr>
            <w:tcW w:w="2200" w:type="dxa"/>
            <w:tcMar>
              <w:top w:w="20" w:type="dxa"/>
              <w:left w:w="20" w:type="dxa"/>
              <w:bottom w:w="20" w:type="dxa"/>
              <w:right w:w="20" w:type="dxa"/>
            </w:tcMar>
            <w:vAlign w:val="center"/>
            <w:hideMark/>
          </w:tcPr>
          <w:p w14:paraId="6C286CC0" w14:textId="77777777" w:rsidR="00A3691F" w:rsidRPr="00B92253" w:rsidRDefault="00A3691F" w:rsidP="00137D72">
            <w:pPr>
              <w:pStyle w:val="movimento"/>
              <w:rPr>
                <w:color w:val="002060"/>
              </w:rPr>
            </w:pPr>
            <w:r w:rsidRPr="00B92253">
              <w:rPr>
                <w:color w:val="002060"/>
              </w:rPr>
              <w:t>CIPRIANI DANIELE</w:t>
            </w:r>
          </w:p>
        </w:tc>
        <w:tc>
          <w:tcPr>
            <w:tcW w:w="2200" w:type="dxa"/>
            <w:tcMar>
              <w:top w:w="20" w:type="dxa"/>
              <w:left w:w="20" w:type="dxa"/>
              <w:bottom w:w="20" w:type="dxa"/>
              <w:right w:w="20" w:type="dxa"/>
            </w:tcMar>
            <w:vAlign w:val="center"/>
            <w:hideMark/>
          </w:tcPr>
          <w:p w14:paraId="65E1003A" w14:textId="77777777" w:rsidR="00A3691F" w:rsidRPr="00B92253" w:rsidRDefault="00A3691F" w:rsidP="00137D72">
            <w:pPr>
              <w:pStyle w:val="movimento2"/>
              <w:rPr>
                <w:color w:val="002060"/>
              </w:rPr>
            </w:pPr>
            <w:r w:rsidRPr="00B92253">
              <w:rPr>
                <w:color w:val="002060"/>
              </w:rPr>
              <w:t xml:space="preserve">(FABRIANO CALCIO A 5 2023) </w:t>
            </w:r>
          </w:p>
        </w:tc>
        <w:tc>
          <w:tcPr>
            <w:tcW w:w="800" w:type="dxa"/>
            <w:tcMar>
              <w:top w:w="20" w:type="dxa"/>
              <w:left w:w="20" w:type="dxa"/>
              <w:bottom w:w="20" w:type="dxa"/>
              <w:right w:w="20" w:type="dxa"/>
            </w:tcMar>
            <w:vAlign w:val="center"/>
            <w:hideMark/>
          </w:tcPr>
          <w:p w14:paraId="03D2A24A"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42A8B5F8" w14:textId="77777777" w:rsidR="00A3691F" w:rsidRPr="00B92253" w:rsidRDefault="00A3691F" w:rsidP="00137D72">
            <w:pPr>
              <w:pStyle w:val="movimento"/>
              <w:rPr>
                <w:color w:val="002060"/>
              </w:rPr>
            </w:pPr>
            <w:r w:rsidRPr="00B92253">
              <w:rPr>
                <w:color w:val="002060"/>
              </w:rPr>
              <w:t>PASSERI ANDREA</w:t>
            </w:r>
          </w:p>
        </w:tc>
        <w:tc>
          <w:tcPr>
            <w:tcW w:w="2200" w:type="dxa"/>
            <w:tcMar>
              <w:top w:w="20" w:type="dxa"/>
              <w:left w:w="20" w:type="dxa"/>
              <w:bottom w:w="20" w:type="dxa"/>
              <w:right w:w="20" w:type="dxa"/>
            </w:tcMar>
            <w:vAlign w:val="center"/>
            <w:hideMark/>
          </w:tcPr>
          <w:p w14:paraId="5D59B0B3" w14:textId="77777777" w:rsidR="00A3691F" w:rsidRPr="00B92253" w:rsidRDefault="00A3691F" w:rsidP="00137D72">
            <w:pPr>
              <w:pStyle w:val="movimento2"/>
              <w:rPr>
                <w:color w:val="002060"/>
              </w:rPr>
            </w:pPr>
            <w:r w:rsidRPr="00B92253">
              <w:rPr>
                <w:color w:val="002060"/>
              </w:rPr>
              <w:t xml:space="preserve">(FABRIANO CALCIO A 5 2023) </w:t>
            </w:r>
          </w:p>
        </w:tc>
      </w:tr>
      <w:tr w:rsidR="00A3691F" w:rsidRPr="00B92253" w14:paraId="4A0AB4C6" w14:textId="77777777" w:rsidTr="00137D72">
        <w:tc>
          <w:tcPr>
            <w:tcW w:w="2200" w:type="dxa"/>
            <w:tcMar>
              <w:top w:w="20" w:type="dxa"/>
              <w:left w:w="20" w:type="dxa"/>
              <w:bottom w:w="20" w:type="dxa"/>
              <w:right w:w="20" w:type="dxa"/>
            </w:tcMar>
            <w:vAlign w:val="center"/>
            <w:hideMark/>
          </w:tcPr>
          <w:p w14:paraId="32C1F10C" w14:textId="77777777" w:rsidR="00A3691F" w:rsidRPr="00B92253" w:rsidRDefault="00A3691F" w:rsidP="00137D72">
            <w:pPr>
              <w:pStyle w:val="movimento"/>
              <w:rPr>
                <w:color w:val="002060"/>
              </w:rPr>
            </w:pPr>
            <w:r w:rsidRPr="00B92253">
              <w:rPr>
                <w:color w:val="002060"/>
              </w:rPr>
              <w:t>ZINGARETTI ANDREA</w:t>
            </w:r>
          </w:p>
        </w:tc>
        <w:tc>
          <w:tcPr>
            <w:tcW w:w="2200" w:type="dxa"/>
            <w:tcMar>
              <w:top w:w="20" w:type="dxa"/>
              <w:left w:w="20" w:type="dxa"/>
              <w:bottom w:w="20" w:type="dxa"/>
              <w:right w:w="20" w:type="dxa"/>
            </w:tcMar>
            <w:vAlign w:val="center"/>
            <w:hideMark/>
          </w:tcPr>
          <w:p w14:paraId="55493585" w14:textId="77777777" w:rsidR="00A3691F" w:rsidRPr="00B92253" w:rsidRDefault="00A3691F" w:rsidP="00137D72">
            <w:pPr>
              <w:pStyle w:val="movimento2"/>
              <w:rPr>
                <w:color w:val="002060"/>
              </w:rPr>
            </w:pPr>
            <w:r w:rsidRPr="00B92253">
              <w:rPr>
                <w:color w:val="002060"/>
              </w:rPr>
              <w:t xml:space="preserve">(FABRIANO CALCIO A 5 2023) </w:t>
            </w:r>
          </w:p>
        </w:tc>
        <w:tc>
          <w:tcPr>
            <w:tcW w:w="800" w:type="dxa"/>
            <w:tcMar>
              <w:top w:w="20" w:type="dxa"/>
              <w:left w:w="20" w:type="dxa"/>
              <w:bottom w:w="20" w:type="dxa"/>
              <w:right w:w="20" w:type="dxa"/>
            </w:tcMar>
            <w:vAlign w:val="center"/>
            <w:hideMark/>
          </w:tcPr>
          <w:p w14:paraId="74971930"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63AE3987" w14:textId="77777777" w:rsidR="00A3691F" w:rsidRPr="00B92253" w:rsidRDefault="00A3691F" w:rsidP="00137D72">
            <w:pPr>
              <w:pStyle w:val="movimento"/>
              <w:rPr>
                <w:color w:val="002060"/>
              </w:rPr>
            </w:pPr>
            <w:r w:rsidRPr="00B92253">
              <w:rPr>
                <w:color w:val="002060"/>
              </w:rPr>
              <w:t>BALDONI MICHELE</w:t>
            </w:r>
          </w:p>
        </w:tc>
        <w:tc>
          <w:tcPr>
            <w:tcW w:w="2200" w:type="dxa"/>
            <w:tcMar>
              <w:top w:w="20" w:type="dxa"/>
              <w:left w:w="20" w:type="dxa"/>
              <w:bottom w:w="20" w:type="dxa"/>
              <w:right w:w="20" w:type="dxa"/>
            </w:tcMar>
            <w:vAlign w:val="center"/>
            <w:hideMark/>
          </w:tcPr>
          <w:p w14:paraId="2DE1C9E2" w14:textId="77777777" w:rsidR="00A3691F" w:rsidRPr="00B92253" w:rsidRDefault="00A3691F" w:rsidP="00137D72">
            <w:pPr>
              <w:pStyle w:val="movimento2"/>
              <w:rPr>
                <w:color w:val="002060"/>
              </w:rPr>
            </w:pPr>
            <w:r w:rsidRPr="00B92253">
              <w:rPr>
                <w:color w:val="002060"/>
              </w:rPr>
              <w:t xml:space="preserve">(FUTSAL ANCONA) </w:t>
            </w:r>
          </w:p>
        </w:tc>
      </w:tr>
      <w:tr w:rsidR="00A3691F" w:rsidRPr="00B92253" w14:paraId="6DC27AF1" w14:textId="77777777" w:rsidTr="00137D72">
        <w:tc>
          <w:tcPr>
            <w:tcW w:w="2200" w:type="dxa"/>
            <w:tcMar>
              <w:top w:w="20" w:type="dxa"/>
              <w:left w:w="20" w:type="dxa"/>
              <w:bottom w:w="20" w:type="dxa"/>
              <w:right w:w="20" w:type="dxa"/>
            </w:tcMar>
            <w:vAlign w:val="center"/>
            <w:hideMark/>
          </w:tcPr>
          <w:p w14:paraId="17C5E952" w14:textId="77777777" w:rsidR="00A3691F" w:rsidRPr="00B92253" w:rsidRDefault="00A3691F" w:rsidP="00137D72">
            <w:pPr>
              <w:pStyle w:val="movimento"/>
              <w:rPr>
                <w:color w:val="002060"/>
              </w:rPr>
            </w:pPr>
            <w:r w:rsidRPr="00B92253">
              <w:rPr>
                <w:color w:val="002060"/>
              </w:rPr>
              <w:t>BELARDINELLI LEONARDO</w:t>
            </w:r>
          </w:p>
        </w:tc>
        <w:tc>
          <w:tcPr>
            <w:tcW w:w="2200" w:type="dxa"/>
            <w:tcMar>
              <w:top w:w="20" w:type="dxa"/>
              <w:left w:w="20" w:type="dxa"/>
              <w:bottom w:w="20" w:type="dxa"/>
              <w:right w:w="20" w:type="dxa"/>
            </w:tcMar>
            <w:vAlign w:val="center"/>
            <w:hideMark/>
          </w:tcPr>
          <w:p w14:paraId="1E94BD04" w14:textId="77777777" w:rsidR="00A3691F" w:rsidRPr="00B92253" w:rsidRDefault="00A3691F" w:rsidP="00137D72">
            <w:pPr>
              <w:pStyle w:val="movimento2"/>
              <w:rPr>
                <w:color w:val="002060"/>
              </w:rPr>
            </w:pPr>
            <w:r w:rsidRPr="00B92253">
              <w:rPr>
                <w:color w:val="002060"/>
              </w:rPr>
              <w:t xml:space="preserve">(FUTSAL ANCONA) </w:t>
            </w:r>
          </w:p>
        </w:tc>
        <w:tc>
          <w:tcPr>
            <w:tcW w:w="800" w:type="dxa"/>
            <w:tcMar>
              <w:top w:w="20" w:type="dxa"/>
              <w:left w:w="20" w:type="dxa"/>
              <w:bottom w:w="20" w:type="dxa"/>
              <w:right w:w="20" w:type="dxa"/>
            </w:tcMar>
            <w:vAlign w:val="center"/>
            <w:hideMark/>
          </w:tcPr>
          <w:p w14:paraId="4B240E35"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4141D33B" w14:textId="77777777" w:rsidR="00A3691F" w:rsidRPr="00B92253" w:rsidRDefault="00A3691F" w:rsidP="00137D72">
            <w:pPr>
              <w:pStyle w:val="movimento"/>
              <w:rPr>
                <w:color w:val="002060"/>
              </w:rPr>
            </w:pPr>
            <w:r w:rsidRPr="00B92253">
              <w:rPr>
                <w:color w:val="002060"/>
              </w:rPr>
              <w:t>SABATINI MARCO</w:t>
            </w:r>
          </w:p>
        </w:tc>
        <w:tc>
          <w:tcPr>
            <w:tcW w:w="2200" w:type="dxa"/>
            <w:tcMar>
              <w:top w:w="20" w:type="dxa"/>
              <w:left w:w="20" w:type="dxa"/>
              <w:bottom w:w="20" w:type="dxa"/>
              <w:right w:w="20" w:type="dxa"/>
            </w:tcMar>
            <w:vAlign w:val="center"/>
            <w:hideMark/>
          </w:tcPr>
          <w:p w14:paraId="15515F52" w14:textId="77777777" w:rsidR="00A3691F" w:rsidRPr="00B92253" w:rsidRDefault="00A3691F" w:rsidP="00137D72">
            <w:pPr>
              <w:pStyle w:val="movimento2"/>
              <w:rPr>
                <w:color w:val="002060"/>
              </w:rPr>
            </w:pPr>
            <w:r w:rsidRPr="00B92253">
              <w:rPr>
                <w:color w:val="002060"/>
              </w:rPr>
              <w:t xml:space="preserve">(FUTSAL ANCONA) </w:t>
            </w:r>
          </w:p>
        </w:tc>
      </w:tr>
    </w:tbl>
    <w:p w14:paraId="58F36B8E" w14:textId="77777777" w:rsidR="00A3691F" w:rsidRDefault="00A3691F" w:rsidP="00A3691F">
      <w:pPr>
        <w:pStyle w:val="breakline"/>
        <w:rPr>
          <w:color w:val="002060"/>
        </w:rPr>
      </w:pPr>
    </w:p>
    <w:p w14:paraId="0D72181B" w14:textId="77777777" w:rsidR="00A3691F" w:rsidRPr="001910FC" w:rsidRDefault="00A3691F" w:rsidP="00A3691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6D137E66" w14:textId="77777777" w:rsidR="00A3691F" w:rsidRPr="001910FC" w:rsidRDefault="00A3691F" w:rsidP="00A3691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5DE340F7" w14:textId="77777777" w:rsidR="00A3691F" w:rsidRDefault="00A3691F" w:rsidP="00817682">
      <w:pPr>
        <w:pStyle w:val="Corpodeltesto21"/>
        <w:rPr>
          <w:rFonts w:ascii="Arial" w:hAnsi="Arial" w:cs="Arial"/>
          <w:color w:val="002060"/>
          <w:sz w:val="22"/>
        </w:rPr>
      </w:pPr>
    </w:p>
    <w:p w14:paraId="379EE4CF" w14:textId="77777777" w:rsidR="00817682" w:rsidRPr="00046569" w:rsidRDefault="00817682" w:rsidP="00817682">
      <w:pPr>
        <w:pStyle w:val="titoloprinc0"/>
        <w:rPr>
          <w:color w:val="002060"/>
        </w:rPr>
      </w:pPr>
      <w:r>
        <w:rPr>
          <w:color w:val="002060"/>
        </w:rPr>
        <w:t>PLAY OFF</w:t>
      </w:r>
    </w:p>
    <w:p w14:paraId="65BCA387" w14:textId="77777777" w:rsidR="00817682" w:rsidRDefault="00817682" w:rsidP="00817682">
      <w:pPr>
        <w:pStyle w:val="Corpodeltesto21"/>
        <w:rPr>
          <w:rFonts w:ascii="Arial" w:hAnsi="Arial" w:cs="Arial"/>
          <w:color w:val="002060"/>
          <w:sz w:val="22"/>
        </w:rPr>
      </w:pPr>
    </w:p>
    <w:p w14:paraId="10DA5E8B" w14:textId="77777777" w:rsidR="00817682" w:rsidRPr="000E1DEE" w:rsidRDefault="00817682" w:rsidP="00817682">
      <w:pPr>
        <w:rPr>
          <w:rFonts w:ascii="Arial" w:hAnsi="Arial" w:cs="Arial"/>
          <w:color w:val="002060"/>
          <w:sz w:val="22"/>
          <w:szCs w:val="22"/>
        </w:rPr>
      </w:pPr>
      <w:r w:rsidRPr="000E1DEE">
        <w:rPr>
          <w:rFonts w:ascii="Arial" w:hAnsi="Arial" w:cs="Arial"/>
          <w:color w:val="002060"/>
          <w:sz w:val="22"/>
          <w:szCs w:val="22"/>
        </w:rPr>
        <w:t>L’individuazione delle squadre che saranno promosse in Serie C2 avviene con le seguenti modalità e secondo la seguente formula:</w:t>
      </w:r>
    </w:p>
    <w:p w14:paraId="2469AE93" w14:textId="77777777" w:rsidR="00817682" w:rsidRPr="005C763D" w:rsidRDefault="00817682" w:rsidP="00817682">
      <w:pPr>
        <w:rPr>
          <w:rFonts w:ascii="Arial" w:hAnsi="Arial" w:cs="Arial"/>
          <w:color w:val="002060"/>
        </w:rPr>
      </w:pPr>
    </w:p>
    <w:p w14:paraId="0E394982" w14:textId="6765387B" w:rsidR="00817682" w:rsidRDefault="00B44D81" w:rsidP="00900BDC">
      <w:pPr>
        <w:numPr>
          <w:ilvl w:val="0"/>
          <w:numId w:val="35"/>
        </w:numPr>
        <w:ind w:left="641" w:hanging="357"/>
        <w:rPr>
          <w:rFonts w:ascii="Arial" w:hAnsi="Arial" w:cs="Arial"/>
          <w:color w:val="002060"/>
          <w:sz w:val="22"/>
          <w:szCs w:val="22"/>
        </w:rPr>
      </w:pPr>
      <w:r w:rsidRPr="00B44D81">
        <w:rPr>
          <w:rFonts w:ascii="Arial" w:hAnsi="Arial" w:cs="Arial"/>
          <w:color w:val="002060"/>
          <w:sz w:val="22"/>
          <w:szCs w:val="22"/>
        </w:rPr>
        <w:t>Semifinale 2^ classificata – 5^ classificata regular season</w:t>
      </w:r>
    </w:p>
    <w:p w14:paraId="4E29A1E2" w14:textId="77777777" w:rsidR="00B44D81" w:rsidRPr="00B44D81" w:rsidRDefault="00B44D81" w:rsidP="00B44D81">
      <w:pPr>
        <w:ind w:left="641"/>
        <w:rPr>
          <w:rFonts w:ascii="Arial" w:hAnsi="Arial" w:cs="Arial"/>
          <w:color w:val="002060"/>
          <w:sz w:val="22"/>
          <w:szCs w:val="22"/>
        </w:rPr>
      </w:pPr>
    </w:p>
    <w:p w14:paraId="46C5AB1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284140F0" w14:textId="01D86419" w:rsidR="00817682" w:rsidRPr="000100E7" w:rsidRDefault="00817682" w:rsidP="00B44D81">
      <w:pPr>
        <w:ind w:left="720"/>
        <w:rPr>
          <w:rFonts w:ascii="Arial" w:hAnsi="Arial" w:cs="Arial"/>
          <w:b/>
          <w:bCs/>
          <w:color w:val="002060"/>
          <w:sz w:val="22"/>
          <w:szCs w:val="22"/>
        </w:rPr>
      </w:pPr>
      <w:r w:rsidRPr="000100E7">
        <w:rPr>
          <w:rFonts w:ascii="Arial" w:hAnsi="Arial" w:cs="Arial"/>
          <w:b/>
          <w:bCs/>
          <w:color w:val="002060"/>
          <w:sz w:val="22"/>
          <w:szCs w:val="22"/>
        </w:rPr>
        <w:t>MONTECCHIO SPORT – URBINO CALCIO A 5</w:t>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r>
      <w:r w:rsidR="000100E7">
        <w:rPr>
          <w:rFonts w:ascii="Arial" w:hAnsi="Arial" w:cs="Arial"/>
          <w:b/>
          <w:bCs/>
          <w:color w:val="002060"/>
          <w:sz w:val="22"/>
          <w:szCs w:val="22"/>
        </w:rPr>
        <w:tab/>
        <w:t>4-2</w:t>
      </w:r>
    </w:p>
    <w:p w14:paraId="6CC09B04" w14:textId="77777777" w:rsidR="00B44D81" w:rsidRDefault="00B44D81" w:rsidP="00B44D81">
      <w:pPr>
        <w:ind w:left="641"/>
        <w:rPr>
          <w:rFonts w:ascii="Arial" w:hAnsi="Arial" w:cs="Arial"/>
          <w:color w:val="002060"/>
          <w:sz w:val="22"/>
          <w:szCs w:val="22"/>
        </w:rPr>
      </w:pPr>
    </w:p>
    <w:p w14:paraId="2948B13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64C37467" w14:textId="2CE2BAC9" w:rsidR="00817682" w:rsidRPr="00AA51E5" w:rsidRDefault="00B44D81" w:rsidP="00B44D81">
      <w:pPr>
        <w:ind w:left="720"/>
        <w:rPr>
          <w:rFonts w:ascii="Arial" w:hAnsi="Arial" w:cs="Arial"/>
          <w:b/>
          <w:bCs/>
          <w:color w:val="002060"/>
          <w:sz w:val="22"/>
          <w:szCs w:val="22"/>
        </w:rPr>
      </w:pPr>
      <w:r w:rsidRPr="00AA51E5">
        <w:rPr>
          <w:rFonts w:ascii="Arial" w:hAnsi="Arial" w:cs="Arial"/>
          <w:b/>
          <w:bCs/>
          <w:color w:val="002060"/>
          <w:sz w:val="22"/>
          <w:szCs w:val="22"/>
        </w:rPr>
        <w:t>S</w:t>
      </w:r>
      <w:r w:rsidR="00817682" w:rsidRPr="00AA51E5">
        <w:rPr>
          <w:rFonts w:ascii="Arial" w:hAnsi="Arial" w:cs="Arial"/>
          <w:b/>
          <w:bCs/>
          <w:color w:val="002060"/>
          <w:sz w:val="22"/>
          <w:szCs w:val="22"/>
        </w:rPr>
        <w:t>ANTA MARIA NUOVA A.S.D. – REAL CASEBRUCIATE W.FIRE</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4-2</w:t>
      </w:r>
    </w:p>
    <w:p w14:paraId="04826E1D" w14:textId="65A84EAB" w:rsidR="00B44D81" w:rsidRDefault="00B44D81" w:rsidP="00817682">
      <w:pPr>
        <w:ind w:left="720"/>
        <w:jc w:val="left"/>
        <w:rPr>
          <w:rFonts w:ascii="Arial" w:hAnsi="Arial" w:cs="Arial"/>
          <w:b/>
          <w:bCs/>
          <w:i/>
          <w:iCs/>
          <w:color w:val="002060"/>
          <w:sz w:val="22"/>
          <w:szCs w:val="22"/>
        </w:rPr>
      </w:pPr>
    </w:p>
    <w:p w14:paraId="13D96DE1" w14:textId="08ECEE66"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C</w:t>
      </w:r>
      <w:r w:rsidRPr="007C25BF">
        <w:rPr>
          <w:rFonts w:ascii="Arial" w:hAnsi="Arial" w:cs="Arial"/>
          <w:b/>
          <w:bCs/>
          <w:i/>
          <w:iCs/>
          <w:color w:val="002060"/>
          <w:sz w:val="22"/>
          <w:szCs w:val="22"/>
        </w:rPr>
        <w:t>”</w:t>
      </w:r>
    </w:p>
    <w:p w14:paraId="175918E6" w14:textId="77777777" w:rsidR="00817682" w:rsidRPr="001B57D6"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ANGELI</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POLISPORTIVA UROBORO</w:t>
      </w:r>
    </w:p>
    <w:p w14:paraId="501CDFF5" w14:textId="77777777" w:rsidR="00817682" w:rsidRDefault="00817682" w:rsidP="00817682">
      <w:pPr>
        <w:ind w:left="641"/>
        <w:rPr>
          <w:rFonts w:ascii="Arial" w:hAnsi="Arial" w:cs="Arial"/>
          <w:color w:val="002060"/>
          <w:sz w:val="22"/>
          <w:szCs w:val="22"/>
        </w:rPr>
      </w:pPr>
    </w:p>
    <w:p w14:paraId="7EC8A0E0"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71D0C0A3" w14:textId="572D3FD1"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RIPE SAN GINESIO A.S.D. – POLISPORTIVA FUTURA A.D.</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4-2</w:t>
      </w:r>
    </w:p>
    <w:p w14:paraId="3C7F622D" w14:textId="77777777" w:rsidR="00817682" w:rsidRDefault="00817682" w:rsidP="00817682">
      <w:pPr>
        <w:ind w:left="641"/>
        <w:rPr>
          <w:rFonts w:ascii="Arial" w:hAnsi="Arial" w:cs="Arial"/>
          <w:color w:val="002060"/>
          <w:sz w:val="22"/>
          <w:szCs w:val="22"/>
        </w:rPr>
      </w:pPr>
    </w:p>
    <w:p w14:paraId="7DE62C30" w14:textId="77777777" w:rsidR="00817682" w:rsidRPr="007C25BF" w:rsidRDefault="00817682" w:rsidP="00817682">
      <w:pPr>
        <w:ind w:left="720"/>
        <w:jc w:val="left"/>
        <w:rPr>
          <w:rFonts w:ascii="Arial" w:hAnsi="Arial" w:cs="Arial"/>
          <w:b/>
          <w:bCs/>
          <w:i/>
          <w:iCs/>
          <w:color w:val="002060"/>
          <w:sz w:val="22"/>
          <w:szCs w:val="22"/>
        </w:rPr>
      </w:pPr>
      <w:r w:rsidRPr="007C25BF">
        <w:rPr>
          <w:rFonts w:ascii="Arial" w:hAnsi="Arial" w:cs="Arial"/>
          <w:b/>
          <w:bCs/>
          <w:i/>
          <w:iCs/>
          <w:color w:val="002060"/>
          <w:sz w:val="22"/>
          <w:szCs w:val="22"/>
        </w:rPr>
        <w:t>GIRONE “</w:t>
      </w:r>
      <w:r>
        <w:rPr>
          <w:rFonts w:ascii="Arial" w:hAnsi="Arial" w:cs="Arial"/>
          <w:b/>
          <w:bCs/>
          <w:i/>
          <w:iCs/>
          <w:color w:val="002060"/>
          <w:sz w:val="22"/>
          <w:szCs w:val="22"/>
        </w:rPr>
        <w:t>E</w:t>
      </w:r>
      <w:r w:rsidRPr="007C25BF">
        <w:rPr>
          <w:rFonts w:ascii="Arial" w:hAnsi="Arial" w:cs="Arial"/>
          <w:b/>
          <w:bCs/>
          <w:i/>
          <w:iCs/>
          <w:color w:val="002060"/>
          <w:sz w:val="22"/>
          <w:szCs w:val="22"/>
        </w:rPr>
        <w:t>”</w:t>
      </w:r>
    </w:p>
    <w:p w14:paraId="023A3776" w14:textId="77777777" w:rsidR="00817682" w:rsidRPr="001B57D6" w:rsidRDefault="00817682" w:rsidP="00B44D81">
      <w:pPr>
        <w:pStyle w:val="Paragrafoelenco"/>
        <w:jc w:val="both"/>
        <w:rPr>
          <w:rFonts w:ascii="Arial" w:hAnsi="Arial" w:cs="Arial"/>
          <w:b/>
          <w:iCs/>
          <w:color w:val="002060"/>
          <w:sz w:val="22"/>
          <w:szCs w:val="22"/>
        </w:rPr>
      </w:pPr>
      <w:r>
        <w:rPr>
          <w:rFonts w:ascii="Arial" w:hAnsi="Arial" w:cs="Arial"/>
          <w:b/>
          <w:iCs/>
          <w:color w:val="002060"/>
          <w:sz w:val="22"/>
          <w:szCs w:val="22"/>
        </w:rPr>
        <w:t>CITTA’ DI MARTINSICURO C5</w:t>
      </w:r>
      <w:r w:rsidRPr="007C25BF">
        <w:rPr>
          <w:rFonts w:ascii="Arial" w:hAnsi="Arial" w:cs="Arial"/>
          <w:b/>
          <w:iCs/>
          <w:color w:val="002060"/>
          <w:sz w:val="22"/>
          <w:szCs w:val="22"/>
        </w:rPr>
        <w:t xml:space="preserve"> QUALIFICAT</w:t>
      </w:r>
      <w:r>
        <w:rPr>
          <w:rFonts w:ascii="Arial" w:hAnsi="Arial" w:cs="Arial"/>
          <w:b/>
          <w:iCs/>
          <w:color w:val="002060"/>
          <w:sz w:val="22"/>
          <w:szCs w:val="22"/>
        </w:rPr>
        <w:t>A</w:t>
      </w:r>
      <w:r w:rsidRPr="007C25BF">
        <w:rPr>
          <w:rFonts w:ascii="Arial" w:hAnsi="Arial" w:cs="Arial"/>
          <w:b/>
          <w:iCs/>
          <w:color w:val="002060"/>
          <w:sz w:val="22"/>
          <w:szCs w:val="22"/>
        </w:rPr>
        <w:t xml:space="preserve"> ALLA FINALE PLAY-OFF PER EFFETTO DEL DISTACCO PARI O SUPERIORE AI 14 PUNTI DALLA QUINTA CLASSIFICATA</w:t>
      </w:r>
      <w:r>
        <w:rPr>
          <w:rFonts w:ascii="Arial" w:hAnsi="Arial" w:cs="Arial"/>
          <w:b/>
          <w:iCs/>
          <w:color w:val="002060"/>
          <w:sz w:val="22"/>
          <w:szCs w:val="22"/>
        </w:rPr>
        <w:t xml:space="preserve"> CAPODARCO CASABIANCA C5</w:t>
      </w:r>
    </w:p>
    <w:p w14:paraId="0E6E4D50" w14:textId="77777777" w:rsidR="00817682" w:rsidRDefault="00817682" w:rsidP="00817682">
      <w:pPr>
        <w:ind w:left="641"/>
        <w:rPr>
          <w:rFonts w:ascii="Arial" w:hAnsi="Arial" w:cs="Arial"/>
          <w:color w:val="002060"/>
          <w:sz w:val="22"/>
          <w:szCs w:val="22"/>
        </w:rPr>
      </w:pPr>
    </w:p>
    <w:p w14:paraId="3898A652"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5331615E" w14:textId="75BDB703"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CASTORANESE – RIPABERARDA</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5-4</w:t>
      </w:r>
    </w:p>
    <w:p w14:paraId="388FB638" w14:textId="77777777" w:rsidR="006A1E46" w:rsidRPr="000E1DEE" w:rsidRDefault="006A1E46" w:rsidP="00817682">
      <w:pPr>
        <w:ind w:left="641"/>
        <w:rPr>
          <w:rFonts w:ascii="Arial" w:hAnsi="Arial" w:cs="Arial"/>
          <w:color w:val="002060"/>
          <w:sz w:val="22"/>
          <w:szCs w:val="22"/>
        </w:rPr>
      </w:pPr>
    </w:p>
    <w:p w14:paraId="6EB34B11" w14:textId="7FCF2E06" w:rsidR="00817682" w:rsidRPr="00B44D81" w:rsidRDefault="00B44D81" w:rsidP="008202CA">
      <w:pPr>
        <w:numPr>
          <w:ilvl w:val="0"/>
          <w:numId w:val="35"/>
        </w:numPr>
        <w:ind w:left="641" w:hanging="357"/>
        <w:rPr>
          <w:rFonts w:ascii="Arial" w:hAnsi="Arial" w:cs="Arial"/>
          <w:color w:val="002060"/>
          <w:sz w:val="22"/>
          <w:szCs w:val="22"/>
        </w:rPr>
      </w:pPr>
      <w:r>
        <w:rPr>
          <w:rFonts w:ascii="Arial" w:hAnsi="Arial" w:cs="Arial"/>
          <w:color w:val="002060"/>
          <w:sz w:val="22"/>
          <w:szCs w:val="22"/>
        </w:rPr>
        <w:t>Semifinale 3^ classificata – 4^ classificata regular season</w:t>
      </w:r>
    </w:p>
    <w:p w14:paraId="1E8B9D2F" w14:textId="77777777" w:rsidR="00B44D81" w:rsidRDefault="00B44D81" w:rsidP="00817682">
      <w:pPr>
        <w:ind w:left="720"/>
        <w:jc w:val="left"/>
        <w:rPr>
          <w:rFonts w:ascii="Arial" w:hAnsi="Arial" w:cs="Arial"/>
          <w:b/>
          <w:bCs/>
          <w:i/>
          <w:iCs/>
          <w:color w:val="002060"/>
          <w:sz w:val="22"/>
          <w:szCs w:val="22"/>
        </w:rPr>
      </w:pPr>
    </w:p>
    <w:p w14:paraId="6F53AC5B" w14:textId="4A25932A"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“A”</w:t>
      </w:r>
    </w:p>
    <w:p w14:paraId="78080F86" w14:textId="678D0C3D"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DURANTINA SANTA CECILIA – CIARNIN</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3-8</w:t>
      </w:r>
    </w:p>
    <w:p w14:paraId="3F869263" w14:textId="77777777" w:rsidR="00817682" w:rsidRPr="00AA51E5" w:rsidRDefault="00817682" w:rsidP="00817682">
      <w:pPr>
        <w:ind w:left="641"/>
        <w:rPr>
          <w:rFonts w:ascii="Arial" w:hAnsi="Arial" w:cs="Arial"/>
          <w:color w:val="002060"/>
          <w:sz w:val="22"/>
          <w:szCs w:val="22"/>
        </w:rPr>
      </w:pPr>
    </w:p>
    <w:p w14:paraId="28AAAF17" w14:textId="77777777" w:rsidR="00817682" w:rsidRPr="00AA51E5" w:rsidRDefault="00817682" w:rsidP="00817682">
      <w:pPr>
        <w:ind w:left="720"/>
        <w:jc w:val="left"/>
        <w:rPr>
          <w:rFonts w:ascii="Arial" w:hAnsi="Arial" w:cs="Arial"/>
          <w:b/>
          <w:bCs/>
          <w:i/>
          <w:iCs/>
          <w:color w:val="002060"/>
          <w:sz w:val="22"/>
          <w:szCs w:val="22"/>
        </w:rPr>
      </w:pPr>
      <w:r w:rsidRPr="00AA51E5">
        <w:rPr>
          <w:rFonts w:ascii="Arial" w:hAnsi="Arial" w:cs="Arial"/>
          <w:b/>
          <w:bCs/>
          <w:i/>
          <w:iCs/>
          <w:color w:val="002060"/>
          <w:sz w:val="22"/>
          <w:szCs w:val="22"/>
        </w:rPr>
        <w:t>GIRONE “B”</w:t>
      </w:r>
    </w:p>
    <w:p w14:paraId="370BD801" w14:textId="61609F8E"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CANDIA BARACCOLA ASPIO – POLVERIGI C/5</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2-3</w:t>
      </w:r>
    </w:p>
    <w:p w14:paraId="77D4FFA0" w14:textId="77777777" w:rsidR="00817682" w:rsidRPr="00AA51E5" w:rsidRDefault="00817682" w:rsidP="00817682">
      <w:pPr>
        <w:ind w:left="641"/>
        <w:rPr>
          <w:rFonts w:ascii="Arial" w:hAnsi="Arial" w:cs="Arial"/>
          <w:color w:val="002060"/>
          <w:sz w:val="22"/>
          <w:szCs w:val="22"/>
        </w:rPr>
      </w:pPr>
    </w:p>
    <w:p w14:paraId="415F941D"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0AC1E119" w14:textId="6914AF61" w:rsidR="00817682" w:rsidRPr="00AA51E5" w:rsidRDefault="00817682" w:rsidP="00B44D81">
      <w:pPr>
        <w:ind w:left="720"/>
        <w:rPr>
          <w:rFonts w:ascii="Arial" w:hAnsi="Arial" w:cs="Arial"/>
          <w:b/>
          <w:bCs/>
          <w:color w:val="002060"/>
          <w:sz w:val="22"/>
          <w:szCs w:val="22"/>
        </w:rPr>
      </w:pPr>
      <w:r w:rsidRPr="00AA51E5">
        <w:rPr>
          <w:rFonts w:ascii="Arial" w:hAnsi="Arial" w:cs="Arial"/>
          <w:b/>
          <w:bCs/>
          <w:color w:val="002060"/>
          <w:sz w:val="22"/>
          <w:szCs w:val="22"/>
        </w:rPr>
        <w:t>FUTSAL SENTINUM – FRASASSI C5</w:t>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r>
      <w:r w:rsidR="00AA51E5" w:rsidRPr="00AA51E5">
        <w:rPr>
          <w:rFonts w:ascii="Arial" w:hAnsi="Arial" w:cs="Arial"/>
          <w:b/>
          <w:bCs/>
          <w:color w:val="002060"/>
          <w:sz w:val="22"/>
          <w:szCs w:val="22"/>
        </w:rPr>
        <w:tab/>
        <w:t>4-5</w:t>
      </w:r>
    </w:p>
    <w:p w14:paraId="5686654D" w14:textId="77777777" w:rsidR="00817682" w:rsidRDefault="00817682" w:rsidP="00817682">
      <w:pPr>
        <w:ind w:left="641"/>
        <w:rPr>
          <w:rFonts w:ascii="Arial" w:hAnsi="Arial" w:cs="Arial"/>
          <w:color w:val="002060"/>
          <w:sz w:val="22"/>
          <w:szCs w:val="22"/>
        </w:rPr>
      </w:pPr>
    </w:p>
    <w:p w14:paraId="7CE911E3"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14602648" w14:textId="554DA30E" w:rsidR="00817682" w:rsidRPr="00E217DD" w:rsidRDefault="00817682" w:rsidP="00B44D81">
      <w:pPr>
        <w:ind w:left="720"/>
        <w:rPr>
          <w:rFonts w:ascii="Arial" w:hAnsi="Arial" w:cs="Arial"/>
          <w:b/>
          <w:bCs/>
          <w:color w:val="002060"/>
          <w:sz w:val="22"/>
          <w:szCs w:val="22"/>
        </w:rPr>
      </w:pPr>
      <w:r w:rsidRPr="00E217DD">
        <w:rPr>
          <w:rFonts w:ascii="Arial" w:hAnsi="Arial" w:cs="Arial"/>
          <w:b/>
          <w:bCs/>
          <w:color w:val="002060"/>
          <w:sz w:val="22"/>
          <w:szCs w:val="22"/>
        </w:rPr>
        <w:t>ACLI AUDAX MONTECOSARO C5 – UNION PICENA</w:t>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r>
      <w:r w:rsidR="00E217DD" w:rsidRPr="00E217DD">
        <w:rPr>
          <w:rFonts w:ascii="Arial" w:hAnsi="Arial" w:cs="Arial"/>
          <w:b/>
          <w:bCs/>
          <w:color w:val="002060"/>
          <w:sz w:val="22"/>
          <w:szCs w:val="22"/>
        </w:rPr>
        <w:tab/>
        <w:t>4-2</w:t>
      </w:r>
    </w:p>
    <w:p w14:paraId="1D85186C" w14:textId="77777777" w:rsidR="00817682" w:rsidRDefault="00817682" w:rsidP="006622B5">
      <w:pPr>
        <w:rPr>
          <w:rFonts w:ascii="Arial" w:hAnsi="Arial" w:cs="Arial"/>
          <w:color w:val="002060"/>
          <w:sz w:val="22"/>
          <w:szCs w:val="22"/>
        </w:rPr>
      </w:pPr>
    </w:p>
    <w:p w14:paraId="1606A1E8"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177DFD60" w14:textId="5F2778E9" w:rsidR="00817682" w:rsidRPr="00947E75" w:rsidRDefault="00817682" w:rsidP="00B44D81">
      <w:pPr>
        <w:ind w:left="720"/>
        <w:rPr>
          <w:rFonts w:ascii="Arial" w:hAnsi="Arial" w:cs="Arial"/>
          <w:b/>
          <w:bCs/>
          <w:color w:val="002060"/>
          <w:sz w:val="22"/>
          <w:szCs w:val="22"/>
        </w:rPr>
      </w:pPr>
      <w:r w:rsidRPr="00947E75">
        <w:rPr>
          <w:rFonts w:ascii="Arial" w:hAnsi="Arial" w:cs="Arial"/>
          <w:b/>
          <w:bCs/>
          <w:color w:val="002060"/>
          <w:sz w:val="22"/>
          <w:szCs w:val="22"/>
        </w:rPr>
        <w:lastRenderedPageBreak/>
        <w:t>VAL TENNA UNITED – AMATORI STESE 2007 SRL</w:t>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r>
      <w:r w:rsidR="00947E75" w:rsidRPr="00947E75">
        <w:rPr>
          <w:rFonts w:ascii="Arial" w:hAnsi="Arial" w:cs="Arial"/>
          <w:b/>
          <w:bCs/>
          <w:color w:val="002060"/>
          <w:sz w:val="22"/>
          <w:szCs w:val="22"/>
        </w:rPr>
        <w:tab/>
        <w:t>4-1</w:t>
      </w:r>
    </w:p>
    <w:p w14:paraId="35CC849F" w14:textId="77777777" w:rsidR="00817682" w:rsidRDefault="00817682" w:rsidP="00817682">
      <w:pPr>
        <w:ind w:left="641"/>
        <w:rPr>
          <w:rFonts w:ascii="Arial" w:hAnsi="Arial" w:cs="Arial"/>
          <w:color w:val="002060"/>
          <w:sz w:val="22"/>
          <w:szCs w:val="22"/>
        </w:rPr>
      </w:pPr>
    </w:p>
    <w:p w14:paraId="02089AB6" w14:textId="77777777" w:rsidR="00817682" w:rsidRPr="00CE3026" w:rsidRDefault="00817682" w:rsidP="0081768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F23EE84" w14:textId="2DE05418" w:rsidR="00817682" w:rsidRPr="002D7CC2" w:rsidRDefault="00817682" w:rsidP="00B44D81">
      <w:pPr>
        <w:ind w:left="720"/>
        <w:rPr>
          <w:rFonts w:ascii="Arial" w:hAnsi="Arial" w:cs="Arial"/>
          <w:b/>
          <w:bCs/>
          <w:color w:val="002060"/>
          <w:sz w:val="22"/>
          <w:szCs w:val="22"/>
        </w:rPr>
      </w:pPr>
      <w:r w:rsidRPr="002D7CC2">
        <w:rPr>
          <w:rFonts w:ascii="Arial" w:hAnsi="Arial" w:cs="Arial"/>
          <w:b/>
          <w:bCs/>
          <w:color w:val="002060"/>
          <w:sz w:val="22"/>
          <w:szCs w:val="22"/>
        </w:rPr>
        <w:t>CASELLE – PICENO UNITED MMX A R.L.</w:t>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r>
      <w:r w:rsidR="002D7CC2" w:rsidRPr="002D7CC2">
        <w:rPr>
          <w:rFonts w:ascii="Arial" w:hAnsi="Arial" w:cs="Arial"/>
          <w:b/>
          <w:bCs/>
          <w:color w:val="002060"/>
          <w:sz w:val="22"/>
          <w:szCs w:val="22"/>
        </w:rPr>
        <w:tab/>
        <w:t>3-4</w:t>
      </w:r>
    </w:p>
    <w:p w14:paraId="27ECB86A" w14:textId="77777777" w:rsidR="006622B5" w:rsidRPr="000E1DEE" w:rsidRDefault="006622B5" w:rsidP="00817682">
      <w:pPr>
        <w:ind w:left="641"/>
        <w:rPr>
          <w:rFonts w:ascii="Arial" w:hAnsi="Arial" w:cs="Arial"/>
          <w:color w:val="002060"/>
          <w:sz w:val="22"/>
          <w:szCs w:val="22"/>
        </w:rPr>
      </w:pPr>
    </w:p>
    <w:p w14:paraId="544A45C6" w14:textId="77777777" w:rsidR="00817682" w:rsidRPr="000E1DEE" w:rsidRDefault="00817682" w:rsidP="00817682">
      <w:pPr>
        <w:numPr>
          <w:ilvl w:val="0"/>
          <w:numId w:val="35"/>
        </w:numPr>
        <w:rPr>
          <w:rFonts w:ascii="Arial" w:hAnsi="Arial" w:cs="Arial"/>
          <w:color w:val="002060"/>
          <w:sz w:val="22"/>
          <w:szCs w:val="22"/>
        </w:rPr>
      </w:pPr>
      <w:r w:rsidRPr="000E1DEE">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165E4519" w14:textId="77777777" w:rsidR="00A86968" w:rsidRDefault="00A86968" w:rsidP="00A86968">
      <w:pPr>
        <w:ind w:left="644"/>
        <w:rPr>
          <w:rFonts w:ascii="Arial" w:hAnsi="Arial" w:cs="Arial"/>
          <w:color w:val="002060"/>
          <w:sz w:val="24"/>
          <w:szCs w:val="24"/>
        </w:rPr>
      </w:pPr>
    </w:p>
    <w:p w14:paraId="72E6E25A" w14:textId="424C0FB8" w:rsidR="006C4803" w:rsidRPr="00CE3026" w:rsidRDefault="006C4803" w:rsidP="006C4803">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A</w:t>
      </w:r>
      <w:r w:rsidRPr="00CE3026">
        <w:rPr>
          <w:rFonts w:ascii="Arial" w:hAnsi="Arial" w:cs="Arial"/>
          <w:b/>
          <w:bCs/>
          <w:i/>
          <w:iCs/>
          <w:color w:val="002060"/>
          <w:sz w:val="22"/>
          <w:szCs w:val="22"/>
        </w:rPr>
        <w:t>”</w:t>
      </w:r>
    </w:p>
    <w:p w14:paraId="1E86995F" w14:textId="2D4C4F0A" w:rsidR="006C4803" w:rsidRDefault="006C4803" w:rsidP="006C4803">
      <w:pPr>
        <w:ind w:left="720"/>
        <w:jc w:val="center"/>
        <w:rPr>
          <w:rFonts w:ascii="Arial" w:hAnsi="Arial" w:cs="Arial"/>
          <w:b/>
          <w:bCs/>
          <w:color w:val="002060"/>
          <w:sz w:val="22"/>
          <w:szCs w:val="22"/>
        </w:rPr>
      </w:pPr>
      <w:r>
        <w:rPr>
          <w:rFonts w:ascii="Arial" w:hAnsi="Arial" w:cs="Arial"/>
          <w:b/>
          <w:bCs/>
          <w:color w:val="002060"/>
          <w:sz w:val="22"/>
          <w:szCs w:val="22"/>
        </w:rPr>
        <w:t>MONTECCHIO SPORT – CIARNIN</w:t>
      </w:r>
    </w:p>
    <w:p w14:paraId="7A832608" w14:textId="1F4C1E30" w:rsidR="00FA6837" w:rsidRPr="00712297" w:rsidRDefault="00FA6837" w:rsidP="00FA6837">
      <w:pPr>
        <w:ind w:left="720"/>
        <w:jc w:val="center"/>
        <w:rPr>
          <w:rFonts w:ascii="Arial" w:hAnsi="Arial" w:cs="Arial"/>
          <w:b/>
          <w:bCs/>
          <w:i/>
          <w:iCs/>
          <w:color w:val="002060"/>
          <w:sz w:val="22"/>
          <w:szCs w:val="22"/>
        </w:rPr>
      </w:pPr>
      <w:r>
        <w:rPr>
          <w:rFonts w:ascii="Arial" w:hAnsi="Arial" w:cs="Arial"/>
          <w:b/>
          <w:bCs/>
          <w:i/>
          <w:iCs/>
          <w:color w:val="002060"/>
          <w:sz w:val="22"/>
          <w:szCs w:val="22"/>
        </w:rPr>
        <w:t>Venerdì</w:t>
      </w:r>
      <w:r w:rsidR="006C4803" w:rsidRPr="00712297">
        <w:rPr>
          <w:rFonts w:ascii="Arial" w:hAnsi="Arial" w:cs="Arial"/>
          <w:b/>
          <w:bCs/>
          <w:i/>
          <w:iCs/>
          <w:color w:val="002060"/>
          <w:sz w:val="22"/>
          <w:szCs w:val="22"/>
        </w:rPr>
        <w:t xml:space="preserve"> 0</w:t>
      </w:r>
      <w:r>
        <w:rPr>
          <w:rFonts w:ascii="Arial" w:hAnsi="Arial" w:cs="Arial"/>
          <w:b/>
          <w:bCs/>
          <w:i/>
          <w:iCs/>
          <w:color w:val="002060"/>
          <w:sz w:val="22"/>
          <w:szCs w:val="22"/>
        </w:rPr>
        <w:t>8</w:t>
      </w:r>
      <w:r w:rsidR="006C4803" w:rsidRPr="00712297">
        <w:rPr>
          <w:rFonts w:ascii="Arial" w:hAnsi="Arial" w:cs="Arial"/>
          <w:b/>
          <w:bCs/>
          <w:i/>
          <w:iCs/>
          <w:color w:val="002060"/>
          <w:sz w:val="22"/>
          <w:szCs w:val="22"/>
        </w:rPr>
        <w:t xml:space="preserve">/05/2026, ore </w:t>
      </w:r>
      <w:r>
        <w:rPr>
          <w:rFonts w:ascii="Arial" w:hAnsi="Arial" w:cs="Arial"/>
          <w:b/>
          <w:bCs/>
          <w:i/>
          <w:iCs/>
          <w:color w:val="002060"/>
          <w:sz w:val="22"/>
          <w:szCs w:val="22"/>
        </w:rPr>
        <w:t>21:30*</w:t>
      </w:r>
    </w:p>
    <w:p w14:paraId="0C758900" w14:textId="77777777" w:rsidR="00FA6837" w:rsidRPr="00FA6837" w:rsidRDefault="00FA6837" w:rsidP="00FA6837">
      <w:pPr>
        <w:ind w:firstLine="708"/>
        <w:rPr>
          <w:rFonts w:ascii="Arial" w:hAnsi="Arial" w:cs="Arial"/>
          <w:color w:val="002060"/>
          <w:sz w:val="22"/>
          <w:szCs w:val="22"/>
        </w:rPr>
      </w:pPr>
    </w:p>
    <w:p w14:paraId="77E1769F" w14:textId="1F90AE25" w:rsidR="00FA6837" w:rsidRPr="00722794" w:rsidRDefault="00FA6837" w:rsidP="00FA6837">
      <w:pPr>
        <w:ind w:firstLine="708"/>
        <w:rPr>
          <w:rFonts w:ascii="Arial" w:hAnsi="Arial" w:cs="Arial"/>
          <w:i/>
          <w:iCs/>
          <w:color w:val="002060"/>
          <w:sz w:val="16"/>
          <w:szCs w:val="16"/>
        </w:rPr>
      </w:pPr>
      <w:r w:rsidRPr="00722794">
        <w:rPr>
          <w:rFonts w:ascii="Arial" w:hAnsi="Arial" w:cs="Arial"/>
          <w:i/>
          <w:iCs/>
          <w:color w:val="002060"/>
          <w:sz w:val="16"/>
          <w:szCs w:val="16"/>
        </w:rPr>
        <w:t>* variazione per accordi societari intercorsi</w:t>
      </w:r>
    </w:p>
    <w:p w14:paraId="164BBEE4" w14:textId="77777777" w:rsidR="006C4803" w:rsidRDefault="006C4803" w:rsidP="00A86968">
      <w:pPr>
        <w:ind w:left="644"/>
        <w:rPr>
          <w:rFonts w:ascii="Arial" w:hAnsi="Arial" w:cs="Arial"/>
          <w:color w:val="002060"/>
          <w:sz w:val="24"/>
          <w:szCs w:val="24"/>
        </w:rPr>
      </w:pPr>
    </w:p>
    <w:p w14:paraId="1146B02F" w14:textId="77777777" w:rsidR="00A86968" w:rsidRPr="00CE3026" w:rsidRDefault="00A86968" w:rsidP="00A86968">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B</w:t>
      </w:r>
      <w:r w:rsidRPr="00CE3026">
        <w:rPr>
          <w:rFonts w:ascii="Arial" w:hAnsi="Arial" w:cs="Arial"/>
          <w:b/>
          <w:bCs/>
          <w:i/>
          <w:iCs/>
          <w:color w:val="002060"/>
          <w:sz w:val="22"/>
          <w:szCs w:val="22"/>
        </w:rPr>
        <w:t>”</w:t>
      </w:r>
    </w:p>
    <w:p w14:paraId="5FE1C4E1" w14:textId="77D4783E" w:rsidR="00A86968" w:rsidRDefault="00A86968" w:rsidP="00A86968">
      <w:pPr>
        <w:ind w:left="720"/>
        <w:jc w:val="center"/>
        <w:rPr>
          <w:rFonts w:ascii="Arial" w:hAnsi="Arial" w:cs="Arial"/>
          <w:b/>
          <w:bCs/>
          <w:color w:val="002060"/>
          <w:sz w:val="22"/>
          <w:szCs w:val="22"/>
        </w:rPr>
      </w:pPr>
      <w:r w:rsidRPr="00AA51E5">
        <w:rPr>
          <w:rFonts w:ascii="Arial" w:hAnsi="Arial" w:cs="Arial"/>
          <w:b/>
          <w:bCs/>
          <w:color w:val="002060"/>
          <w:sz w:val="22"/>
          <w:szCs w:val="22"/>
        </w:rPr>
        <w:t xml:space="preserve">SANTA MARIA NUOVA A.S.D. – </w:t>
      </w:r>
      <w:r>
        <w:rPr>
          <w:rFonts w:ascii="Arial" w:hAnsi="Arial" w:cs="Arial"/>
          <w:b/>
          <w:bCs/>
          <w:color w:val="002060"/>
          <w:sz w:val="22"/>
          <w:szCs w:val="22"/>
        </w:rPr>
        <w:t>POLVERIGI C/5</w:t>
      </w:r>
    </w:p>
    <w:p w14:paraId="38DEEB64" w14:textId="719EA26E" w:rsidR="00A86968" w:rsidRPr="00712297" w:rsidRDefault="00FA6837" w:rsidP="00A86968">
      <w:pPr>
        <w:ind w:left="720"/>
        <w:jc w:val="center"/>
        <w:rPr>
          <w:rFonts w:ascii="Arial" w:hAnsi="Arial" w:cs="Arial"/>
          <w:b/>
          <w:bCs/>
          <w:i/>
          <w:iCs/>
          <w:color w:val="002060"/>
          <w:sz w:val="22"/>
          <w:szCs w:val="22"/>
        </w:rPr>
      </w:pPr>
      <w:r>
        <w:rPr>
          <w:rFonts w:ascii="Arial" w:hAnsi="Arial" w:cs="Arial"/>
          <w:b/>
          <w:bCs/>
          <w:i/>
          <w:iCs/>
          <w:color w:val="002060"/>
          <w:sz w:val="22"/>
          <w:szCs w:val="22"/>
        </w:rPr>
        <w:t>Venerdì</w:t>
      </w:r>
      <w:r w:rsidR="00A86968" w:rsidRPr="00712297">
        <w:rPr>
          <w:rFonts w:ascii="Arial" w:hAnsi="Arial" w:cs="Arial"/>
          <w:b/>
          <w:bCs/>
          <w:i/>
          <w:iCs/>
          <w:color w:val="002060"/>
          <w:sz w:val="22"/>
          <w:szCs w:val="22"/>
        </w:rPr>
        <w:t xml:space="preserve"> 0</w:t>
      </w:r>
      <w:r>
        <w:rPr>
          <w:rFonts w:ascii="Arial" w:hAnsi="Arial" w:cs="Arial"/>
          <w:b/>
          <w:bCs/>
          <w:i/>
          <w:iCs/>
          <w:color w:val="002060"/>
          <w:sz w:val="22"/>
          <w:szCs w:val="22"/>
        </w:rPr>
        <w:t>8</w:t>
      </w:r>
      <w:r w:rsidR="00712297" w:rsidRPr="00712297">
        <w:rPr>
          <w:rFonts w:ascii="Arial" w:hAnsi="Arial" w:cs="Arial"/>
          <w:b/>
          <w:bCs/>
          <w:i/>
          <w:iCs/>
          <w:color w:val="002060"/>
          <w:sz w:val="22"/>
          <w:szCs w:val="22"/>
        </w:rPr>
        <w:t xml:space="preserve">/05/2026, ore </w:t>
      </w:r>
      <w:r>
        <w:rPr>
          <w:rFonts w:ascii="Arial" w:hAnsi="Arial" w:cs="Arial"/>
          <w:b/>
          <w:bCs/>
          <w:i/>
          <w:iCs/>
          <w:color w:val="002060"/>
          <w:sz w:val="22"/>
          <w:szCs w:val="22"/>
        </w:rPr>
        <w:t>21:30*</w:t>
      </w:r>
    </w:p>
    <w:p w14:paraId="12884834" w14:textId="77777777" w:rsidR="00A86968" w:rsidRDefault="00A86968" w:rsidP="00A86968">
      <w:pPr>
        <w:ind w:left="644"/>
        <w:rPr>
          <w:rFonts w:ascii="Arial" w:hAnsi="Arial" w:cs="Arial"/>
          <w:color w:val="002060"/>
          <w:sz w:val="24"/>
          <w:szCs w:val="24"/>
        </w:rPr>
      </w:pPr>
    </w:p>
    <w:p w14:paraId="214D2E42" w14:textId="77777777" w:rsidR="00FA6837" w:rsidRPr="00722794" w:rsidRDefault="00FA6837" w:rsidP="00FA6837">
      <w:pPr>
        <w:ind w:firstLine="708"/>
        <w:rPr>
          <w:rFonts w:ascii="Arial" w:hAnsi="Arial" w:cs="Arial"/>
          <w:i/>
          <w:iCs/>
          <w:color w:val="002060"/>
          <w:sz w:val="16"/>
          <w:szCs w:val="16"/>
        </w:rPr>
      </w:pPr>
      <w:r w:rsidRPr="00722794">
        <w:rPr>
          <w:rFonts w:ascii="Arial" w:hAnsi="Arial" w:cs="Arial"/>
          <w:i/>
          <w:iCs/>
          <w:color w:val="002060"/>
          <w:sz w:val="16"/>
          <w:szCs w:val="16"/>
        </w:rPr>
        <w:t>* variazione per accordi societari intercorsi</w:t>
      </w:r>
    </w:p>
    <w:p w14:paraId="0D73749C" w14:textId="77777777" w:rsidR="00FA6837" w:rsidRDefault="00FA6837" w:rsidP="00A86968">
      <w:pPr>
        <w:ind w:left="644"/>
        <w:rPr>
          <w:rFonts w:ascii="Arial" w:hAnsi="Arial" w:cs="Arial"/>
          <w:color w:val="002060"/>
          <w:sz w:val="24"/>
          <w:szCs w:val="24"/>
        </w:rPr>
      </w:pPr>
    </w:p>
    <w:p w14:paraId="7AD8809C" w14:textId="2260225B" w:rsidR="00712297" w:rsidRPr="00CE3026" w:rsidRDefault="00712297" w:rsidP="00712297">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C</w:t>
      </w:r>
      <w:r w:rsidRPr="00CE3026">
        <w:rPr>
          <w:rFonts w:ascii="Arial" w:hAnsi="Arial" w:cs="Arial"/>
          <w:b/>
          <w:bCs/>
          <w:i/>
          <w:iCs/>
          <w:color w:val="002060"/>
          <w:sz w:val="22"/>
          <w:szCs w:val="22"/>
        </w:rPr>
        <w:t>”</w:t>
      </w:r>
    </w:p>
    <w:p w14:paraId="5ECAD004" w14:textId="6EAD9FB3" w:rsidR="00712297" w:rsidRDefault="00712297" w:rsidP="00712297">
      <w:pPr>
        <w:ind w:left="720"/>
        <w:jc w:val="center"/>
        <w:rPr>
          <w:rFonts w:ascii="Arial" w:hAnsi="Arial" w:cs="Arial"/>
          <w:b/>
          <w:bCs/>
          <w:color w:val="002060"/>
          <w:sz w:val="22"/>
          <w:szCs w:val="22"/>
        </w:rPr>
      </w:pPr>
      <w:r>
        <w:rPr>
          <w:rFonts w:ascii="Arial" w:hAnsi="Arial" w:cs="Arial"/>
          <w:b/>
          <w:bCs/>
          <w:color w:val="002060"/>
          <w:sz w:val="22"/>
          <w:szCs w:val="22"/>
        </w:rPr>
        <w:t>ANGELI – FRASASSI C5</w:t>
      </w:r>
    </w:p>
    <w:p w14:paraId="259B0026" w14:textId="15B13CE9" w:rsidR="00712297" w:rsidRPr="00712297" w:rsidRDefault="00712297" w:rsidP="00712297">
      <w:pPr>
        <w:ind w:left="720"/>
        <w:jc w:val="center"/>
        <w:rPr>
          <w:rFonts w:ascii="Arial" w:hAnsi="Arial" w:cs="Arial"/>
          <w:b/>
          <w:bCs/>
          <w:i/>
          <w:iCs/>
          <w:color w:val="002060"/>
          <w:sz w:val="22"/>
          <w:szCs w:val="22"/>
        </w:rPr>
      </w:pPr>
      <w:r w:rsidRPr="00712297">
        <w:rPr>
          <w:rFonts w:ascii="Arial" w:hAnsi="Arial" w:cs="Arial"/>
          <w:b/>
          <w:bCs/>
          <w:i/>
          <w:iCs/>
          <w:color w:val="002060"/>
          <w:sz w:val="22"/>
          <w:szCs w:val="22"/>
        </w:rPr>
        <w:t>Sabato 09/05/2026, ore 1</w:t>
      </w:r>
      <w:r>
        <w:rPr>
          <w:rFonts w:ascii="Arial" w:hAnsi="Arial" w:cs="Arial"/>
          <w:b/>
          <w:bCs/>
          <w:i/>
          <w:iCs/>
          <w:color w:val="002060"/>
          <w:sz w:val="22"/>
          <w:szCs w:val="22"/>
        </w:rPr>
        <w:t>7</w:t>
      </w:r>
      <w:r w:rsidRPr="00712297">
        <w:rPr>
          <w:rFonts w:ascii="Arial" w:hAnsi="Arial" w:cs="Arial"/>
          <w:b/>
          <w:bCs/>
          <w:i/>
          <w:iCs/>
          <w:color w:val="002060"/>
          <w:sz w:val="22"/>
          <w:szCs w:val="22"/>
        </w:rPr>
        <w:t>:00</w:t>
      </w:r>
    </w:p>
    <w:p w14:paraId="53E45D34" w14:textId="77777777" w:rsidR="00712297" w:rsidRDefault="00712297" w:rsidP="00A86968">
      <w:pPr>
        <w:ind w:left="644"/>
        <w:rPr>
          <w:rFonts w:ascii="Arial" w:hAnsi="Arial" w:cs="Arial"/>
          <w:color w:val="002060"/>
          <w:sz w:val="24"/>
          <w:szCs w:val="24"/>
        </w:rPr>
      </w:pPr>
    </w:p>
    <w:p w14:paraId="4AB7FA39" w14:textId="6E658F22" w:rsidR="00E217DD" w:rsidRPr="00CE3026" w:rsidRDefault="00E217DD" w:rsidP="00E217DD">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D</w:t>
      </w:r>
      <w:r w:rsidRPr="00CE3026">
        <w:rPr>
          <w:rFonts w:ascii="Arial" w:hAnsi="Arial" w:cs="Arial"/>
          <w:b/>
          <w:bCs/>
          <w:i/>
          <w:iCs/>
          <w:color w:val="002060"/>
          <w:sz w:val="22"/>
          <w:szCs w:val="22"/>
        </w:rPr>
        <w:t>”</w:t>
      </w:r>
    </w:p>
    <w:p w14:paraId="0F072BC2" w14:textId="1C8A3EF2" w:rsidR="00E217DD" w:rsidRDefault="00E217DD" w:rsidP="00E217DD">
      <w:pPr>
        <w:ind w:left="720"/>
        <w:jc w:val="center"/>
        <w:rPr>
          <w:rFonts w:ascii="Arial" w:hAnsi="Arial" w:cs="Arial"/>
          <w:b/>
          <w:bCs/>
          <w:color w:val="002060"/>
          <w:sz w:val="22"/>
          <w:szCs w:val="22"/>
        </w:rPr>
      </w:pPr>
      <w:r>
        <w:rPr>
          <w:rFonts w:ascii="Arial" w:hAnsi="Arial" w:cs="Arial"/>
          <w:b/>
          <w:bCs/>
          <w:color w:val="002060"/>
          <w:sz w:val="22"/>
          <w:szCs w:val="22"/>
        </w:rPr>
        <w:t>RIPE SAN GINESIO – ACLI AUDAX MONTECOSARO</w:t>
      </w:r>
    </w:p>
    <w:p w14:paraId="21267D28" w14:textId="7F2485DA" w:rsidR="00E217DD" w:rsidRPr="00712297" w:rsidRDefault="00E217DD" w:rsidP="00E217DD">
      <w:pPr>
        <w:ind w:left="720"/>
        <w:jc w:val="center"/>
        <w:rPr>
          <w:rFonts w:ascii="Arial" w:hAnsi="Arial" w:cs="Arial"/>
          <w:b/>
          <w:bCs/>
          <w:i/>
          <w:iCs/>
          <w:color w:val="002060"/>
          <w:sz w:val="22"/>
          <w:szCs w:val="22"/>
        </w:rPr>
      </w:pPr>
      <w:r w:rsidRPr="00712297">
        <w:rPr>
          <w:rFonts w:ascii="Arial" w:hAnsi="Arial" w:cs="Arial"/>
          <w:b/>
          <w:bCs/>
          <w:i/>
          <w:iCs/>
          <w:color w:val="002060"/>
          <w:sz w:val="22"/>
          <w:szCs w:val="22"/>
        </w:rPr>
        <w:t>Sabato 09/05/2026, ore 1</w:t>
      </w:r>
      <w:r>
        <w:rPr>
          <w:rFonts w:ascii="Arial" w:hAnsi="Arial" w:cs="Arial"/>
          <w:b/>
          <w:bCs/>
          <w:i/>
          <w:iCs/>
          <w:color w:val="002060"/>
          <w:sz w:val="22"/>
          <w:szCs w:val="22"/>
        </w:rPr>
        <w:t>5</w:t>
      </w:r>
      <w:r w:rsidRPr="00712297">
        <w:rPr>
          <w:rFonts w:ascii="Arial" w:hAnsi="Arial" w:cs="Arial"/>
          <w:b/>
          <w:bCs/>
          <w:i/>
          <w:iCs/>
          <w:color w:val="002060"/>
          <w:sz w:val="22"/>
          <w:szCs w:val="22"/>
        </w:rPr>
        <w:t>:00</w:t>
      </w:r>
    </w:p>
    <w:p w14:paraId="4720A71E" w14:textId="77777777" w:rsidR="00E217DD" w:rsidRDefault="00E217DD" w:rsidP="00A86968">
      <w:pPr>
        <w:ind w:left="644"/>
        <w:rPr>
          <w:rFonts w:ascii="Arial" w:hAnsi="Arial" w:cs="Arial"/>
          <w:color w:val="002060"/>
          <w:sz w:val="24"/>
          <w:szCs w:val="24"/>
        </w:rPr>
      </w:pPr>
    </w:p>
    <w:p w14:paraId="3F2A93E0" w14:textId="7BBF3CCA" w:rsidR="009913E9" w:rsidRPr="00CE3026" w:rsidRDefault="009913E9" w:rsidP="009913E9">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E</w:t>
      </w:r>
      <w:r w:rsidRPr="00CE3026">
        <w:rPr>
          <w:rFonts w:ascii="Arial" w:hAnsi="Arial" w:cs="Arial"/>
          <w:b/>
          <w:bCs/>
          <w:i/>
          <w:iCs/>
          <w:color w:val="002060"/>
          <w:sz w:val="22"/>
          <w:szCs w:val="22"/>
        </w:rPr>
        <w:t>”</w:t>
      </w:r>
    </w:p>
    <w:p w14:paraId="5F77BFC8" w14:textId="185D0233" w:rsidR="009913E9" w:rsidRDefault="009913E9" w:rsidP="009913E9">
      <w:pPr>
        <w:ind w:left="720"/>
        <w:jc w:val="center"/>
        <w:rPr>
          <w:rFonts w:ascii="Arial" w:hAnsi="Arial" w:cs="Arial"/>
          <w:b/>
          <w:bCs/>
          <w:color w:val="002060"/>
          <w:sz w:val="22"/>
          <w:szCs w:val="22"/>
        </w:rPr>
      </w:pPr>
      <w:r>
        <w:rPr>
          <w:rFonts w:ascii="Arial" w:hAnsi="Arial" w:cs="Arial"/>
          <w:b/>
          <w:bCs/>
          <w:color w:val="002060"/>
          <w:sz w:val="22"/>
          <w:szCs w:val="22"/>
        </w:rPr>
        <w:t>CITTA’ DI MARTINSICURO</w:t>
      </w:r>
      <w:r w:rsidR="009D5F17">
        <w:rPr>
          <w:rFonts w:ascii="Arial" w:hAnsi="Arial" w:cs="Arial"/>
          <w:b/>
          <w:bCs/>
          <w:color w:val="002060"/>
          <w:sz w:val="22"/>
          <w:szCs w:val="22"/>
        </w:rPr>
        <w:t xml:space="preserve"> C5</w:t>
      </w:r>
      <w:r>
        <w:rPr>
          <w:rFonts w:ascii="Arial" w:hAnsi="Arial" w:cs="Arial"/>
          <w:b/>
          <w:bCs/>
          <w:color w:val="002060"/>
          <w:sz w:val="22"/>
          <w:szCs w:val="22"/>
        </w:rPr>
        <w:t xml:space="preserve"> – VAL TENNA UNITED</w:t>
      </w:r>
    </w:p>
    <w:p w14:paraId="743347DD" w14:textId="3A14B5A0" w:rsidR="00FA6837" w:rsidRPr="00712297" w:rsidRDefault="00FA6837" w:rsidP="00FA6837">
      <w:pPr>
        <w:ind w:left="720"/>
        <w:jc w:val="center"/>
        <w:rPr>
          <w:rFonts w:ascii="Arial" w:hAnsi="Arial" w:cs="Arial"/>
          <w:b/>
          <w:bCs/>
          <w:i/>
          <w:iCs/>
          <w:color w:val="002060"/>
          <w:sz w:val="22"/>
          <w:szCs w:val="22"/>
        </w:rPr>
      </w:pPr>
      <w:r>
        <w:rPr>
          <w:rFonts w:ascii="Arial" w:hAnsi="Arial" w:cs="Arial"/>
          <w:b/>
          <w:bCs/>
          <w:i/>
          <w:iCs/>
          <w:color w:val="002060"/>
          <w:sz w:val="22"/>
          <w:szCs w:val="22"/>
        </w:rPr>
        <w:t>Venerdì</w:t>
      </w:r>
      <w:r w:rsidRPr="00712297">
        <w:rPr>
          <w:rFonts w:ascii="Arial" w:hAnsi="Arial" w:cs="Arial"/>
          <w:b/>
          <w:bCs/>
          <w:i/>
          <w:iCs/>
          <w:color w:val="002060"/>
          <w:sz w:val="22"/>
          <w:szCs w:val="22"/>
        </w:rPr>
        <w:t xml:space="preserve"> 0</w:t>
      </w:r>
      <w:r>
        <w:rPr>
          <w:rFonts w:ascii="Arial" w:hAnsi="Arial" w:cs="Arial"/>
          <w:b/>
          <w:bCs/>
          <w:i/>
          <w:iCs/>
          <w:color w:val="002060"/>
          <w:sz w:val="22"/>
          <w:szCs w:val="22"/>
        </w:rPr>
        <w:t>8</w:t>
      </w:r>
      <w:r w:rsidRPr="00712297">
        <w:rPr>
          <w:rFonts w:ascii="Arial" w:hAnsi="Arial" w:cs="Arial"/>
          <w:b/>
          <w:bCs/>
          <w:i/>
          <w:iCs/>
          <w:color w:val="002060"/>
          <w:sz w:val="22"/>
          <w:szCs w:val="22"/>
        </w:rPr>
        <w:t xml:space="preserve">/05/2026, ore </w:t>
      </w:r>
      <w:r>
        <w:rPr>
          <w:rFonts w:ascii="Arial" w:hAnsi="Arial" w:cs="Arial"/>
          <w:b/>
          <w:bCs/>
          <w:i/>
          <w:iCs/>
          <w:color w:val="002060"/>
          <w:sz w:val="22"/>
          <w:szCs w:val="22"/>
        </w:rPr>
        <w:t>21:30*</w:t>
      </w:r>
    </w:p>
    <w:p w14:paraId="6E58EA3C" w14:textId="77777777" w:rsidR="00FA6837" w:rsidRDefault="00FA6837" w:rsidP="00FA6837">
      <w:pPr>
        <w:ind w:left="644"/>
        <w:rPr>
          <w:rFonts w:ascii="Arial" w:hAnsi="Arial" w:cs="Arial"/>
          <w:color w:val="002060"/>
          <w:sz w:val="24"/>
          <w:szCs w:val="24"/>
        </w:rPr>
      </w:pPr>
    </w:p>
    <w:p w14:paraId="641EF0DD" w14:textId="77777777" w:rsidR="00FA6837" w:rsidRPr="00722794" w:rsidRDefault="00FA6837" w:rsidP="00FA6837">
      <w:pPr>
        <w:ind w:firstLine="708"/>
        <w:rPr>
          <w:rFonts w:ascii="Arial" w:hAnsi="Arial" w:cs="Arial"/>
          <w:i/>
          <w:iCs/>
          <w:color w:val="002060"/>
          <w:sz w:val="16"/>
          <w:szCs w:val="16"/>
        </w:rPr>
      </w:pPr>
      <w:r w:rsidRPr="00722794">
        <w:rPr>
          <w:rFonts w:ascii="Arial" w:hAnsi="Arial" w:cs="Arial"/>
          <w:i/>
          <w:iCs/>
          <w:color w:val="002060"/>
          <w:sz w:val="16"/>
          <w:szCs w:val="16"/>
        </w:rPr>
        <w:t>* variazione per accordi societari intercorsi</w:t>
      </w:r>
    </w:p>
    <w:p w14:paraId="5583DFB9" w14:textId="77777777" w:rsidR="009913E9" w:rsidRDefault="009913E9" w:rsidP="00A86968">
      <w:pPr>
        <w:ind w:left="644"/>
        <w:rPr>
          <w:rFonts w:ascii="Arial" w:hAnsi="Arial" w:cs="Arial"/>
          <w:color w:val="002060"/>
          <w:sz w:val="24"/>
          <w:szCs w:val="24"/>
        </w:rPr>
      </w:pPr>
    </w:p>
    <w:p w14:paraId="2842942A" w14:textId="54980B73" w:rsidR="002D7CC2" w:rsidRPr="00CE3026" w:rsidRDefault="002D7CC2" w:rsidP="002D7CC2">
      <w:pPr>
        <w:ind w:left="720"/>
        <w:jc w:val="left"/>
        <w:rPr>
          <w:rFonts w:ascii="Arial" w:hAnsi="Arial" w:cs="Arial"/>
          <w:b/>
          <w:bCs/>
          <w:i/>
          <w:iCs/>
          <w:color w:val="002060"/>
          <w:sz w:val="22"/>
          <w:szCs w:val="22"/>
        </w:rPr>
      </w:pPr>
      <w:r w:rsidRPr="00CE3026">
        <w:rPr>
          <w:rFonts w:ascii="Arial" w:hAnsi="Arial" w:cs="Arial"/>
          <w:b/>
          <w:bCs/>
          <w:i/>
          <w:iCs/>
          <w:color w:val="002060"/>
          <w:sz w:val="22"/>
          <w:szCs w:val="22"/>
        </w:rPr>
        <w:t>GIRONE “</w:t>
      </w:r>
      <w:r>
        <w:rPr>
          <w:rFonts w:ascii="Arial" w:hAnsi="Arial" w:cs="Arial"/>
          <w:b/>
          <w:bCs/>
          <w:i/>
          <w:iCs/>
          <w:color w:val="002060"/>
          <w:sz w:val="22"/>
          <w:szCs w:val="22"/>
        </w:rPr>
        <w:t>F</w:t>
      </w:r>
      <w:r w:rsidRPr="00CE3026">
        <w:rPr>
          <w:rFonts w:ascii="Arial" w:hAnsi="Arial" w:cs="Arial"/>
          <w:b/>
          <w:bCs/>
          <w:i/>
          <w:iCs/>
          <w:color w:val="002060"/>
          <w:sz w:val="22"/>
          <w:szCs w:val="22"/>
        </w:rPr>
        <w:t>”</w:t>
      </w:r>
    </w:p>
    <w:p w14:paraId="1D3ADB2A" w14:textId="121ED2DA" w:rsidR="002D7CC2" w:rsidRDefault="002D7CC2" w:rsidP="002D7CC2">
      <w:pPr>
        <w:ind w:left="720"/>
        <w:jc w:val="center"/>
        <w:rPr>
          <w:rFonts w:ascii="Arial" w:hAnsi="Arial" w:cs="Arial"/>
          <w:b/>
          <w:bCs/>
          <w:color w:val="002060"/>
          <w:sz w:val="22"/>
          <w:szCs w:val="22"/>
        </w:rPr>
      </w:pPr>
      <w:r>
        <w:rPr>
          <w:rFonts w:ascii="Arial" w:hAnsi="Arial" w:cs="Arial"/>
          <w:b/>
          <w:bCs/>
          <w:color w:val="002060"/>
          <w:sz w:val="22"/>
          <w:szCs w:val="22"/>
        </w:rPr>
        <w:t>CASTORANESE – PICENO UNITED MMX A R.L.</w:t>
      </w:r>
    </w:p>
    <w:p w14:paraId="75F68DCE" w14:textId="3B9F1C4C" w:rsidR="002D7CC2" w:rsidRPr="00712297" w:rsidRDefault="002D7CC2" w:rsidP="002D7CC2">
      <w:pPr>
        <w:ind w:left="720"/>
        <w:jc w:val="center"/>
        <w:rPr>
          <w:rFonts w:ascii="Arial" w:hAnsi="Arial" w:cs="Arial"/>
          <w:b/>
          <w:bCs/>
          <w:i/>
          <w:iCs/>
          <w:color w:val="002060"/>
          <w:sz w:val="22"/>
          <w:szCs w:val="22"/>
        </w:rPr>
      </w:pPr>
      <w:r w:rsidRPr="00712297">
        <w:rPr>
          <w:rFonts w:ascii="Arial" w:hAnsi="Arial" w:cs="Arial"/>
          <w:b/>
          <w:bCs/>
          <w:i/>
          <w:iCs/>
          <w:color w:val="002060"/>
          <w:sz w:val="22"/>
          <w:szCs w:val="22"/>
        </w:rPr>
        <w:t>Sabato 09/05/2026, ore 1</w:t>
      </w:r>
      <w:r w:rsidR="00D81088">
        <w:rPr>
          <w:rFonts w:ascii="Arial" w:hAnsi="Arial" w:cs="Arial"/>
          <w:b/>
          <w:bCs/>
          <w:i/>
          <w:iCs/>
          <w:color w:val="002060"/>
          <w:sz w:val="22"/>
          <w:szCs w:val="22"/>
        </w:rPr>
        <w:t>5</w:t>
      </w:r>
      <w:r w:rsidRPr="00712297">
        <w:rPr>
          <w:rFonts w:ascii="Arial" w:hAnsi="Arial" w:cs="Arial"/>
          <w:b/>
          <w:bCs/>
          <w:i/>
          <w:iCs/>
          <w:color w:val="002060"/>
          <w:sz w:val="22"/>
          <w:szCs w:val="22"/>
        </w:rPr>
        <w:t>:00</w:t>
      </w:r>
    </w:p>
    <w:p w14:paraId="7B708F9E" w14:textId="77777777" w:rsidR="002D7CC2" w:rsidRPr="00546731" w:rsidRDefault="002D7CC2" w:rsidP="00A86968">
      <w:pPr>
        <w:ind w:left="644"/>
        <w:rPr>
          <w:rFonts w:ascii="Arial" w:hAnsi="Arial" w:cs="Arial"/>
          <w:color w:val="002060"/>
          <w:sz w:val="24"/>
          <w:szCs w:val="24"/>
        </w:rPr>
      </w:pPr>
    </w:p>
    <w:p w14:paraId="48091053" w14:textId="77777777" w:rsidR="00817682" w:rsidRDefault="00817682" w:rsidP="00817682">
      <w:pPr>
        <w:pStyle w:val="Corpodeltesto2"/>
        <w:spacing w:after="0" w:line="240" w:lineRule="auto"/>
        <w:jc w:val="both"/>
        <w:rPr>
          <w:rFonts w:ascii="Arial" w:hAnsi="Arial" w:cs="Arial"/>
          <w:b/>
          <w:color w:val="002060"/>
          <w:sz w:val="22"/>
          <w:szCs w:val="22"/>
          <w:u w:val="single"/>
        </w:rPr>
      </w:pPr>
      <w:r w:rsidRPr="00546731">
        <w:rPr>
          <w:rFonts w:ascii="Arial" w:hAnsi="Arial" w:cs="Arial"/>
          <w:color w:val="002060"/>
          <w:sz w:val="22"/>
          <w:szCs w:val="22"/>
        </w:rPr>
        <w:t xml:space="preserve">Le </w:t>
      </w:r>
      <w:r>
        <w:rPr>
          <w:rFonts w:ascii="Arial" w:hAnsi="Arial" w:cs="Arial"/>
          <w:color w:val="002060"/>
          <w:sz w:val="22"/>
          <w:szCs w:val="22"/>
        </w:rPr>
        <w:t>sei</w:t>
      </w:r>
      <w:r w:rsidRPr="00546731">
        <w:rPr>
          <w:rFonts w:ascii="Arial" w:hAnsi="Arial" w:cs="Arial"/>
          <w:color w:val="002060"/>
          <w:sz w:val="22"/>
          <w:szCs w:val="22"/>
        </w:rPr>
        <w:t xml:space="preserve"> squadre vincenti l’incontro unico di cui al punto </w:t>
      </w:r>
      <w:r>
        <w:rPr>
          <w:rFonts w:ascii="Arial" w:hAnsi="Arial" w:cs="Arial"/>
          <w:color w:val="002060"/>
          <w:sz w:val="22"/>
          <w:szCs w:val="22"/>
        </w:rPr>
        <w:t>c</w:t>
      </w:r>
      <w:r w:rsidRPr="00546731">
        <w:rPr>
          <w:rFonts w:ascii="Arial" w:hAnsi="Arial" w:cs="Arial"/>
          <w:color w:val="002060"/>
          <w:sz w:val="22"/>
          <w:szCs w:val="22"/>
        </w:rPr>
        <w:t>) si intendono classificat</w:t>
      </w:r>
      <w:r>
        <w:rPr>
          <w:rFonts w:ascii="Arial" w:hAnsi="Arial" w:cs="Arial"/>
          <w:color w:val="002060"/>
          <w:sz w:val="22"/>
          <w:szCs w:val="22"/>
        </w:rPr>
        <w:t>e</w:t>
      </w:r>
      <w:r w:rsidRPr="00546731">
        <w:rPr>
          <w:rFonts w:ascii="Arial" w:hAnsi="Arial" w:cs="Arial"/>
          <w:color w:val="002060"/>
          <w:sz w:val="22"/>
          <w:szCs w:val="22"/>
        </w:rPr>
        <w:t xml:space="preserve"> al 2° posto del girone ed acquisiscono </w:t>
      </w:r>
      <w:r w:rsidRPr="00546731">
        <w:rPr>
          <w:rFonts w:ascii="Arial" w:hAnsi="Arial" w:cs="Arial"/>
          <w:b/>
          <w:color w:val="002060"/>
          <w:sz w:val="22"/>
          <w:szCs w:val="22"/>
          <w:u w:val="single"/>
        </w:rPr>
        <w:t xml:space="preserve">il </w:t>
      </w:r>
      <w:r>
        <w:rPr>
          <w:rFonts w:ascii="Arial" w:hAnsi="Arial" w:cs="Arial"/>
          <w:b/>
          <w:color w:val="002060"/>
          <w:sz w:val="22"/>
          <w:szCs w:val="22"/>
          <w:u w:val="single"/>
        </w:rPr>
        <w:t>diritto</w:t>
      </w:r>
      <w:r w:rsidRPr="00546731">
        <w:rPr>
          <w:rFonts w:ascii="Arial" w:hAnsi="Arial" w:cs="Arial"/>
          <w:b/>
          <w:color w:val="002060"/>
          <w:sz w:val="22"/>
          <w:szCs w:val="22"/>
          <w:u w:val="single"/>
        </w:rPr>
        <w:t xml:space="preserve"> sportivo</w:t>
      </w:r>
      <w:r>
        <w:rPr>
          <w:rFonts w:ascii="Arial" w:hAnsi="Arial" w:cs="Arial"/>
          <w:b/>
          <w:color w:val="002060"/>
          <w:sz w:val="22"/>
          <w:szCs w:val="22"/>
          <w:u w:val="single"/>
        </w:rPr>
        <w:t xml:space="preserve"> alla partecipazione alla fase spareggi promozione.</w:t>
      </w:r>
      <w:r w:rsidRPr="00546731">
        <w:rPr>
          <w:rFonts w:ascii="Arial" w:hAnsi="Arial" w:cs="Arial"/>
          <w:b/>
          <w:color w:val="002060"/>
          <w:sz w:val="22"/>
          <w:szCs w:val="22"/>
          <w:u w:val="single"/>
        </w:rPr>
        <w:t xml:space="preserve"> </w:t>
      </w:r>
    </w:p>
    <w:p w14:paraId="1EC41666" w14:textId="77777777" w:rsidR="00817682" w:rsidRDefault="00817682" w:rsidP="00817682">
      <w:pPr>
        <w:pStyle w:val="Corpodeltesto2"/>
        <w:spacing w:after="0" w:line="240" w:lineRule="auto"/>
        <w:jc w:val="both"/>
        <w:rPr>
          <w:rFonts w:ascii="Arial" w:hAnsi="Arial" w:cs="Arial"/>
          <w:bCs/>
          <w:color w:val="002060"/>
          <w:sz w:val="22"/>
          <w:szCs w:val="22"/>
        </w:rPr>
      </w:pPr>
    </w:p>
    <w:p w14:paraId="639BFD27" w14:textId="77777777" w:rsidR="00817682" w:rsidRPr="00D653EB" w:rsidRDefault="00817682" w:rsidP="00817682">
      <w:pPr>
        <w:pStyle w:val="Corpodeltesto2"/>
        <w:spacing w:after="0" w:line="240" w:lineRule="auto"/>
        <w:jc w:val="both"/>
        <w:rPr>
          <w:rFonts w:ascii="Arial" w:hAnsi="Arial" w:cs="Arial"/>
          <w:b/>
          <w:i/>
          <w:iCs/>
          <w:color w:val="002060"/>
          <w:sz w:val="22"/>
          <w:szCs w:val="22"/>
        </w:rPr>
      </w:pPr>
      <w:r w:rsidRPr="00D653EB">
        <w:rPr>
          <w:rFonts w:ascii="Arial" w:hAnsi="Arial" w:cs="Arial"/>
          <w:b/>
          <w:i/>
          <w:iCs/>
          <w:color w:val="002060"/>
          <w:sz w:val="22"/>
          <w:szCs w:val="22"/>
        </w:rPr>
        <w:t>FASE SPAREGGI PROMOZIONE</w:t>
      </w:r>
      <w:r>
        <w:rPr>
          <w:rFonts w:ascii="Arial" w:hAnsi="Arial" w:cs="Arial"/>
          <w:b/>
          <w:i/>
          <w:iCs/>
          <w:color w:val="002060"/>
          <w:sz w:val="22"/>
          <w:szCs w:val="22"/>
        </w:rPr>
        <w:t xml:space="preserve"> IN SERIE C2</w:t>
      </w:r>
    </w:p>
    <w:p w14:paraId="724BA08D" w14:textId="77777777" w:rsidR="00817682" w:rsidRPr="001E6A72" w:rsidRDefault="00817682" w:rsidP="00817682">
      <w:pPr>
        <w:pStyle w:val="Corpodeltesto21"/>
        <w:rPr>
          <w:rFonts w:ascii="Arial" w:hAnsi="Arial" w:cs="Arial"/>
          <w:color w:val="002060"/>
          <w:sz w:val="22"/>
        </w:rPr>
      </w:pPr>
      <w:r w:rsidRPr="001E6A72">
        <w:rPr>
          <w:rFonts w:ascii="Arial" w:hAnsi="Arial" w:cs="Arial"/>
          <w:color w:val="002060"/>
          <w:sz w:val="22"/>
        </w:rPr>
        <w:t xml:space="preserve">Le </w:t>
      </w:r>
      <w:r>
        <w:rPr>
          <w:rFonts w:ascii="Arial" w:hAnsi="Arial" w:cs="Arial"/>
          <w:color w:val="002060"/>
          <w:sz w:val="22"/>
        </w:rPr>
        <w:t>sei</w:t>
      </w:r>
      <w:r w:rsidRPr="001E6A72">
        <w:rPr>
          <w:rFonts w:ascii="Arial" w:hAnsi="Arial" w:cs="Arial"/>
          <w:color w:val="002060"/>
          <w:sz w:val="22"/>
        </w:rPr>
        <w:t xml:space="preserve"> squadre </w:t>
      </w:r>
      <w:r>
        <w:rPr>
          <w:rFonts w:ascii="Arial" w:hAnsi="Arial" w:cs="Arial"/>
          <w:color w:val="002060"/>
          <w:sz w:val="22"/>
        </w:rPr>
        <w:t>vincenti i play-off dei rispettivi gironi</w:t>
      </w:r>
      <w:r w:rsidRPr="001E6A72">
        <w:rPr>
          <w:rFonts w:ascii="Arial" w:hAnsi="Arial" w:cs="Arial"/>
          <w:color w:val="002060"/>
          <w:sz w:val="22"/>
        </w:rPr>
        <w:t xml:space="preserve"> disputeranno </w:t>
      </w:r>
      <w:r>
        <w:rPr>
          <w:rFonts w:ascii="Arial" w:hAnsi="Arial" w:cs="Arial"/>
          <w:color w:val="002060"/>
          <w:sz w:val="22"/>
        </w:rPr>
        <w:t xml:space="preserve">uno </w:t>
      </w:r>
      <w:r w:rsidRPr="00D653EB">
        <w:rPr>
          <w:rFonts w:ascii="Arial" w:hAnsi="Arial" w:cs="Arial"/>
          <w:b/>
          <w:bCs/>
          <w:color w:val="002060"/>
          <w:sz w:val="22"/>
        </w:rPr>
        <w:t>spareggio</w:t>
      </w:r>
      <w:r>
        <w:rPr>
          <w:rFonts w:ascii="Arial" w:hAnsi="Arial" w:cs="Arial"/>
          <w:color w:val="002060"/>
          <w:sz w:val="22"/>
        </w:rPr>
        <w:t xml:space="preserve"> con </w:t>
      </w:r>
      <w:r w:rsidRPr="001E6A72">
        <w:rPr>
          <w:rFonts w:ascii="Arial" w:hAnsi="Arial" w:cs="Arial"/>
          <w:color w:val="002060"/>
          <w:sz w:val="22"/>
        </w:rPr>
        <w:t xml:space="preserve">gare di </w:t>
      </w:r>
      <w:r w:rsidRPr="00D653EB">
        <w:rPr>
          <w:rFonts w:ascii="Arial" w:hAnsi="Arial" w:cs="Arial"/>
          <w:b/>
          <w:bCs/>
          <w:color w:val="002060"/>
          <w:sz w:val="22"/>
        </w:rPr>
        <w:t>andata e ritorno</w:t>
      </w:r>
      <w:r w:rsidRPr="001E6A72">
        <w:rPr>
          <w:rFonts w:ascii="Arial" w:hAnsi="Arial" w:cs="Arial"/>
          <w:color w:val="002060"/>
          <w:sz w:val="22"/>
        </w:rPr>
        <w:t>.</w:t>
      </w:r>
    </w:p>
    <w:p w14:paraId="5A5B23D4" w14:textId="77777777" w:rsidR="00817682" w:rsidRPr="00D653EB" w:rsidRDefault="00817682" w:rsidP="00817682">
      <w:pPr>
        <w:pStyle w:val="Corpodeltesto2"/>
        <w:spacing w:after="0" w:line="240" w:lineRule="auto"/>
        <w:jc w:val="both"/>
        <w:rPr>
          <w:rFonts w:ascii="Arial" w:hAnsi="Arial" w:cs="Arial"/>
          <w:bCs/>
          <w:color w:val="002060"/>
          <w:sz w:val="22"/>
          <w:szCs w:val="22"/>
        </w:rPr>
      </w:pPr>
      <w:r>
        <w:rPr>
          <w:rFonts w:ascii="Arial" w:hAnsi="Arial" w:cs="Arial"/>
          <w:bCs/>
          <w:color w:val="002060"/>
          <w:sz w:val="22"/>
          <w:szCs w:val="22"/>
        </w:rPr>
        <w:t xml:space="preserve">Gli </w:t>
      </w:r>
      <w:r w:rsidRPr="00D653EB">
        <w:rPr>
          <w:rFonts w:ascii="Arial" w:hAnsi="Arial" w:cs="Arial"/>
          <w:b/>
          <w:color w:val="002060"/>
          <w:sz w:val="22"/>
          <w:szCs w:val="22"/>
        </w:rPr>
        <w:t>accoppiamenti</w:t>
      </w:r>
      <w:r>
        <w:rPr>
          <w:rFonts w:ascii="Arial" w:hAnsi="Arial" w:cs="Arial"/>
          <w:bCs/>
          <w:color w:val="002060"/>
          <w:sz w:val="22"/>
          <w:szCs w:val="22"/>
        </w:rPr>
        <w:t xml:space="preserve"> tra le seconde classificate per gli spareggi promozione saranno determinati mediante </w:t>
      </w:r>
      <w:r w:rsidRPr="00D653EB">
        <w:rPr>
          <w:rFonts w:ascii="Arial" w:hAnsi="Arial" w:cs="Arial"/>
          <w:b/>
          <w:color w:val="002060"/>
          <w:sz w:val="22"/>
          <w:szCs w:val="22"/>
        </w:rPr>
        <w:t>sorteggio</w:t>
      </w:r>
      <w:r>
        <w:rPr>
          <w:rFonts w:ascii="Arial" w:hAnsi="Arial" w:cs="Arial"/>
          <w:bCs/>
          <w:color w:val="002060"/>
          <w:sz w:val="22"/>
          <w:szCs w:val="22"/>
        </w:rPr>
        <w:t>.</w:t>
      </w:r>
    </w:p>
    <w:p w14:paraId="757A575A" w14:textId="77777777" w:rsidR="00817682" w:rsidRPr="001E6A72" w:rsidRDefault="00817682" w:rsidP="00817682">
      <w:pPr>
        <w:pStyle w:val="Corpodeltesto21"/>
        <w:rPr>
          <w:rFonts w:ascii="Arial" w:hAnsi="Arial" w:cs="Arial"/>
          <w:color w:val="002060"/>
          <w:sz w:val="22"/>
        </w:rPr>
      </w:pPr>
      <w:r w:rsidRPr="001E6A72">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17601A4" w14:textId="77777777" w:rsidR="00817682" w:rsidRDefault="00817682" w:rsidP="00817682">
      <w:pPr>
        <w:pStyle w:val="Corpodeltesto21"/>
        <w:rPr>
          <w:rFonts w:ascii="Arial" w:hAnsi="Arial" w:cs="Arial"/>
          <w:color w:val="002060"/>
          <w:sz w:val="22"/>
        </w:rPr>
      </w:pPr>
      <w:r w:rsidRPr="001E6A72">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729EAA3" w14:textId="77777777" w:rsidR="00817682" w:rsidRDefault="00817682" w:rsidP="00817682">
      <w:pPr>
        <w:pStyle w:val="Corpodeltesto21"/>
        <w:rPr>
          <w:rFonts w:ascii="Arial" w:hAnsi="Arial" w:cs="Arial"/>
          <w:color w:val="002060"/>
          <w:sz w:val="22"/>
        </w:rPr>
      </w:pPr>
    </w:p>
    <w:p w14:paraId="7E1B4501" w14:textId="77777777" w:rsidR="00817682" w:rsidRPr="00546731" w:rsidRDefault="00817682" w:rsidP="00817682">
      <w:pPr>
        <w:pStyle w:val="Corpodeltesto2"/>
        <w:spacing w:after="0" w:line="240" w:lineRule="auto"/>
        <w:jc w:val="both"/>
        <w:rPr>
          <w:rFonts w:ascii="Arial" w:hAnsi="Arial" w:cs="Arial"/>
          <w:color w:val="002060"/>
          <w:sz w:val="22"/>
          <w:szCs w:val="22"/>
          <w:u w:val="single"/>
        </w:rPr>
      </w:pPr>
      <w:r w:rsidRPr="00546731">
        <w:rPr>
          <w:rFonts w:ascii="Arial" w:hAnsi="Arial" w:cs="Arial"/>
          <w:color w:val="002060"/>
          <w:sz w:val="22"/>
          <w:szCs w:val="22"/>
        </w:rPr>
        <w:lastRenderedPageBreak/>
        <w:t xml:space="preserve">Le </w:t>
      </w:r>
      <w:r>
        <w:rPr>
          <w:rFonts w:ascii="Arial" w:hAnsi="Arial" w:cs="Arial"/>
          <w:color w:val="002060"/>
          <w:sz w:val="22"/>
          <w:szCs w:val="22"/>
        </w:rPr>
        <w:t>tre</w:t>
      </w:r>
      <w:r w:rsidRPr="00546731">
        <w:rPr>
          <w:rFonts w:ascii="Arial" w:hAnsi="Arial" w:cs="Arial"/>
          <w:color w:val="002060"/>
          <w:sz w:val="22"/>
          <w:szCs w:val="22"/>
        </w:rPr>
        <w:t xml:space="preserve"> squadre vincenti </w:t>
      </w:r>
      <w:r>
        <w:rPr>
          <w:rFonts w:ascii="Arial" w:hAnsi="Arial" w:cs="Arial"/>
          <w:color w:val="002060"/>
          <w:sz w:val="22"/>
          <w:szCs w:val="22"/>
        </w:rPr>
        <w:t>lo spareggio</w:t>
      </w:r>
      <w:r w:rsidRPr="00546731">
        <w:rPr>
          <w:rFonts w:ascii="Arial" w:hAnsi="Arial" w:cs="Arial"/>
          <w:color w:val="002060"/>
          <w:sz w:val="22"/>
          <w:szCs w:val="22"/>
        </w:rPr>
        <w:t xml:space="preserve"> acquisiscono </w:t>
      </w:r>
      <w:r w:rsidRPr="00546731">
        <w:rPr>
          <w:rFonts w:ascii="Arial" w:hAnsi="Arial" w:cs="Arial"/>
          <w:b/>
          <w:color w:val="002060"/>
          <w:sz w:val="22"/>
          <w:szCs w:val="22"/>
          <w:u w:val="single"/>
        </w:rPr>
        <w:t>il titolo sportivo per richiedere l’ammissione al campionato superiore.</w:t>
      </w:r>
    </w:p>
    <w:p w14:paraId="773336BD" w14:textId="77777777" w:rsidR="00817682" w:rsidRDefault="00817682" w:rsidP="00817682">
      <w:pPr>
        <w:pStyle w:val="Corpodeltesto21"/>
        <w:rPr>
          <w:rFonts w:ascii="Arial" w:hAnsi="Arial" w:cs="Arial"/>
          <w:color w:val="002060"/>
          <w:sz w:val="22"/>
        </w:rPr>
      </w:pPr>
    </w:p>
    <w:p w14:paraId="02C7E8C6" w14:textId="77777777" w:rsidR="00817682" w:rsidRPr="00046569" w:rsidRDefault="00817682" w:rsidP="00817682">
      <w:pPr>
        <w:pStyle w:val="titoloprinc0"/>
        <w:rPr>
          <w:color w:val="002060"/>
        </w:rPr>
      </w:pPr>
      <w:r>
        <w:rPr>
          <w:color w:val="002060"/>
        </w:rPr>
        <w:t>PROGRAMMA GARE</w:t>
      </w:r>
    </w:p>
    <w:p w14:paraId="4A39AE00" w14:textId="77777777" w:rsidR="00817682" w:rsidRDefault="00817682" w:rsidP="00817682">
      <w:pPr>
        <w:pStyle w:val="Corpodeltesto21"/>
        <w:rPr>
          <w:rFonts w:ascii="Arial" w:hAnsi="Arial" w:cs="Arial"/>
          <w:color w:val="002060"/>
          <w:sz w:val="22"/>
        </w:rPr>
      </w:pPr>
    </w:p>
    <w:p w14:paraId="02C39DB1" w14:textId="77777777" w:rsidR="00D325E7" w:rsidRPr="004A2907" w:rsidRDefault="00D325E7" w:rsidP="00D325E7">
      <w:pPr>
        <w:pStyle w:val="sottotitolocampionato10"/>
        <w:rPr>
          <w:color w:val="002060"/>
        </w:rPr>
      </w:pPr>
      <w:r w:rsidRPr="004A2907">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6"/>
        <w:gridCol w:w="385"/>
        <w:gridCol w:w="898"/>
        <w:gridCol w:w="1190"/>
        <w:gridCol w:w="1552"/>
        <w:gridCol w:w="1545"/>
      </w:tblGrid>
      <w:tr w:rsidR="00D325E7" w:rsidRPr="004A2907" w14:paraId="6CEE335E" w14:textId="77777777" w:rsidTr="00137D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55044" w14:textId="77777777" w:rsidR="00D325E7" w:rsidRPr="004A2907" w:rsidRDefault="00D325E7" w:rsidP="00137D72">
            <w:pPr>
              <w:pStyle w:val="headertabella0"/>
              <w:rPr>
                <w:color w:val="002060"/>
              </w:rPr>
            </w:pPr>
            <w:r w:rsidRPr="004A290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506B1" w14:textId="77777777" w:rsidR="00D325E7" w:rsidRPr="004A2907" w:rsidRDefault="00D325E7" w:rsidP="00137D72">
            <w:pPr>
              <w:pStyle w:val="headertabella0"/>
              <w:rPr>
                <w:color w:val="002060"/>
              </w:rPr>
            </w:pPr>
            <w:r w:rsidRPr="004A290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E7171" w14:textId="77777777" w:rsidR="00D325E7" w:rsidRPr="004A2907" w:rsidRDefault="00D325E7" w:rsidP="00137D72">
            <w:pPr>
              <w:pStyle w:val="headertabella0"/>
              <w:rPr>
                <w:color w:val="002060"/>
              </w:rPr>
            </w:pPr>
            <w:r w:rsidRPr="004A290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2DE48" w14:textId="77777777" w:rsidR="00D325E7" w:rsidRPr="004A2907" w:rsidRDefault="00D325E7" w:rsidP="00137D72">
            <w:pPr>
              <w:pStyle w:val="headertabella0"/>
              <w:rPr>
                <w:color w:val="002060"/>
              </w:rPr>
            </w:pPr>
            <w:r w:rsidRPr="004A290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64F18" w14:textId="77777777" w:rsidR="00D325E7" w:rsidRPr="004A2907" w:rsidRDefault="00D325E7" w:rsidP="00137D72">
            <w:pPr>
              <w:pStyle w:val="headertabella0"/>
              <w:rPr>
                <w:color w:val="002060"/>
              </w:rPr>
            </w:pPr>
            <w:r w:rsidRPr="004A290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50484" w14:textId="77777777" w:rsidR="00D325E7" w:rsidRPr="004A2907" w:rsidRDefault="00D325E7" w:rsidP="00137D72">
            <w:pPr>
              <w:pStyle w:val="headertabella0"/>
              <w:rPr>
                <w:color w:val="002060"/>
              </w:rPr>
            </w:pPr>
            <w:proofErr w:type="spellStart"/>
            <w:r w:rsidRPr="004A2907">
              <w:rPr>
                <w:color w:val="002060"/>
              </w:rPr>
              <w:t>Localita'</w:t>
            </w:r>
            <w:proofErr w:type="spellEnd"/>
            <w:r w:rsidRPr="004A290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B09A7" w14:textId="77777777" w:rsidR="00D325E7" w:rsidRPr="004A2907" w:rsidRDefault="00D325E7" w:rsidP="00137D72">
            <w:pPr>
              <w:pStyle w:val="headertabella0"/>
              <w:rPr>
                <w:color w:val="002060"/>
              </w:rPr>
            </w:pPr>
            <w:r w:rsidRPr="004A2907">
              <w:rPr>
                <w:color w:val="002060"/>
              </w:rPr>
              <w:t>Indirizzo Impianto</w:t>
            </w:r>
          </w:p>
        </w:tc>
      </w:tr>
      <w:tr w:rsidR="00D325E7" w:rsidRPr="004A2907" w14:paraId="3DE1BBCE" w14:textId="77777777" w:rsidTr="00137D7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3585FA" w14:textId="77777777" w:rsidR="00D325E7" w:rsidRPr="004A2907" w:rsidRDefault="00D325E7" w:rsidP="00137D72">
            <w:pPr>
              <w:pStyle w:val="rowtabella0"/>
              <w:rPr>
                <w:color w:val="002060"/>
              </w:rPr>
            </w:pPr>
            <w:r w:rsidRPr="004A2907">
              <w:rPr>
                <w:color w:val="002060"/>
              </w:rPr>
              <w:t>CITTA DI MARTINSICURO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17FCA" w14:textId="77777777" w:rsidR="00D325E7" w:rsidRPr="004A2907" w:rsidRDefault="00D325E7" w:rsidP="00137D72">
            <w:pPr>
              <w:pStyle w:val="rowtabella0"/>
              <w:rPr>
                <w:color w:val="002060"/>
              </w:rPr>
            </w:pPr>
            <w:r w:rsidRPr="004A2907">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05C85" w14:textId="77777777" w:rsidR="00D325E7" w:rsidRPr="004A2907" w:rsidRDefault="00D325E7" w:rsidP="00137D72">
            <w:pPr>
              <w:pStyle w:val="rowtabella0"/>
              <w:jc w:val="center"/>
              <w:rPr>
                <w:color w:val="002060"/>
              </w:rPr>
            </w:pPr>
            <w:r w:rsidRPr="004A290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9A48FC" w14:textId="77777777" w:rsidR="00D325E7" w:rsidRPr="004A2907" w:rsidRDefault="00D325E7" w:rsidP="00137D72">
            <w:pPr>
              <w:pStyle w:val="rowtabella0"/>
              <w:rPr>
                <w:color w:val="002060"/>
              </w:rPr>
            </w:pPr>
            <w:r w:rsidRPr="004A2907">
              <w:rPr>
                <w:color w:val="002060"/>
              </w:rPr>
              <w:t>08/05/2026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ED03F" w14:textId="77777777" w:rsidR="00D325E7" w:rsidRPr="004A2907" w:rsidRDefault="00D325E7" w:rsidP="00137D72">
            <w:pPr>
              <w:pStyle w:val="rowtabella0"/>
              <w:rPr>
                <w:color w:val="002060"/>
              </w:rPr>
            </w:pPr>
            <w:r w:rsidRPr="004A2907">
              <w:rPr>
                <w:color w:val="002060"/>
              </w:rPr>
              <w:t>5999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805E2" w14:textId="77777777" w:rsidR="00D325E7" w:rsidRPr="004A2907" w:rsidRDefault="00D325E7" w:rsidP="00137D72">
            <w:pPr>
              <w:pStyle w:val="rowtabella0"/>
              <w:rPr>
                <w:color w:val="002060"/>
              </w:rPr>
            </w:pPr>
            <w:r w:rsidRPr="004A2907">
              <w:rPr>
                <w:color w:val="002060"/>
              </w:rPr>
              <w:t>MARTINSICURO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698D3" w14:textId="77777777" w:rsidR="00D325E7" w:rsidRPr="004A2907" w:rsidRDefault="00D325E7" w:rsidP="00137D72">
            <w:pPr>
              <w:pStyle w:val="rowtabella0"/>
              <w:rPr>
                <w:color w:val="002060"/>
              </w:rPr>
            </w:pPr>
            <w:r w:rsidRPr="004A2907">
              <w:rPr>
                <w:color w:val="002060"/>
              </w:rPr>
              <w:t>VIA DELLO SPORT</w:t>
            </w:r>
          </w:p>
        </w:tc>
      </w:tr>
      <w:tr w:rsidR="00D325E7" w:rsidRPr="004A2907" w14:paraId="30C50908" w14:textId="77777777" w:rsidTr="00137D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EEAFEB" w14:textId="77777777" w:rsidR="00D325E7" w:rsidRPr="004A2907" w:rsidRDefault="00D325E7" w:rsidP="00137D72">
            <w:pPr>
              <w:pStyle w:val="rowtabella0"/>
              <w:rPr>
                <w:color w:val="002060"/>
              </w:rPr>
            </w:pPr>
            <w:r w:rsidRPr="004A2907">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ADF9B4B" w14:textId="77777777" w:rsidR="00D325E7" w:rsidRPr="004A2907" w:rsidRDefault="00D325E7" w:rsidP="00137D72">
            <w:pPr>
              <w:pStyle w:val="rowtabella0"/>
              <w:rPr>
                <w:color w:val="002060"/>
              </w:rPr>
            </w:pPr>
            <w:r w:rsidRPr="004A2907">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556CAE" w14:textId="77777777" w:rsidR="00D325E7" w:rsidRPr="004A2907" w:rsidRDefault="00D325E7" w:rsidP="00137D72">
            <w:pPr>
              <w:pStyle w:val="rowtabella0"/>
              <w:jc w:val="center"/>
              <w:rPr>
                <w:color w:val="002060"/>
              </w:rPr>
            </w:pPr>
            <w:r w:rsidRPr="004A290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372048" w14:textId="77777777" w:rsidR="00D325E7" w:rsidRPr="004A2907" w:rsidRDefault="00D325E7" w:rsidP="00137D72">
            <w:pPr>
              <w:pStyle w:val="rowtabella0"/>
              <w:rPr>
                <w:color w:val="002060"/>
              </w:rPr>
            </w:pPr>
            <w:r w:rsidRPr="004A2907">
              <w:rPr>
                <w:color w:val="002060"/>
              </w:rPr>
              <w:t>08/05/2026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DE5887" w14:textId="77777777" w:rsidR="00D325E7" w:rsidRPr="004A2907" w:rsidRDefault="00D325E7" w:rsidP="00137D72">
            <w:pPr>
              <w:pStyle w:val="rowtabella0"/>
              <w:rPr>
                <w:color w:val="002060"/>
              </w:rPr>
            </w:pPr>
            <w:r w:rsidRPr="004A2907">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F6FBF3" w14:textId="77777777" w:rsidR="00D325E7" w:rsidRPr="004A2907" w:rsidRDefault="00D325E7" w:rsidP="00137D72">
            <w:pPr>
              <w:pStyle w:val="rowtabella0"/>
              <w:rPr>
                <w:color w:val="002060"/>
              </w:rPr>
            </w:pPr>
            <w:r w:rsidRPr="004A2907">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2C6900" w14:textId="77777777" w:rsidR="00D325E7" w:rsidRPr="004A2907" w:rsidRDefault="00D325E7" w:rsidP="00137D72">
            <w:pPr>
              <w:pStyle w:val="rowtabella0"/>
              <w:rPr>
                <w:color w:val="002060"/>
              </w:rPr>
            </w:pPr>
            <w:r w:rsidRPr="004A2907">
              <w:rPr>
                <w:color w:val="002060"/>
              </w:rPr>
              <w:t>PIAN DEL BRUSCOLO</w:t>
            </w:r>
          </w:p>
        </w:tc>
      </w:tr>
      <w:tr w:rsidR="00D325E7" w:rsidRPr="004A2907" w14:paraId="64106603" w14:textId="77777777" w:rsidTr="00137D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F83E31" w14:textId="77777777" w:rsidR="00D325E7" w:rsidRPr="004A2907" w:rsidRDefault="00D325E7" w:rsidP="00137D72">
            <w:pPr>
              <w:pStyle w:val="rowtabella0"/>
              <w:rPr>
                <w:color w:val="002060"/>
              </w:rPr>
            </w:pPr>
            <w:r w:rsidRPr="004A2907">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769FCF" w14:textId="77777777" w:rsidR="00D325E7" w:rsidRPr="004A2907" w:rsidRDefault="00D325E7" w:rsidP="00137D72">
            <w:pPr>
              <w:pStyle w:val="rowtabella0"/>
              <w:rPr>
                <w:color w:val="002060"/>
              </w:rPr>
            </w:pPr>
            <w:r w:rsidRPr="004A2907">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DDC961" w14:textId="77777777" w:rsidR="00D325E7" w:rsidRPr="004A2907" w:rsidRDefault="00D325E7" w:rsidP="00137D72">
            <w:pPr>
              <w:pStyle w:val="rowtabella0"/>
              <w:jc w:val="center"/>
              <w:rPr>
                <w:color w:val="002060"/>
              </w:rPr>
            </w:pPr>
            <w:r w:rsidRPr="004A290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834769" w14:textId="77777777" w:rsidR="00D325E7" w:rsidRPr="004A2907" w:rsidRDefault="00D325E7" w:rsidP="00137D72">
            <w:pPr>
              <w:pStyle w:val="rowtabella0"/>
              <w:rPr>
                <w:color w:val="002060"/>
              </w:rPr>
            </w:pPr>
            <w:r w:rsidRPr="004A2907">
              <w:rPr>
                <w:color w:val="002060"/>
              </w:rPr>
              <w:t>08/05/2026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575152" w14:textId="77777777" w:rsidR="00D325E7" w:rsidRPr="004A2907" w:rsidRDefault="00D325E7" w:rsidP="00137D72">
            <w:pPr>
              <w:pStyle w:val="rowtabella0"/>
              <w:rPr>
                <w:color w:val="002060"/>
              </w:rPr>
            </w:pPr>
            <w:r w:rsidRPr="004A2907">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7B040" w14:textId="77777777" w:rsidR="00D325E7" w:rsidRPr="004A2907" w:rsidRDefault="00D325E7" w:rsidP="00137D72">
            <w:pPr>
              <w:pStyle w:val="rowtabella0"/>
              <w:rPr>
                <w:color w:val="002060"/>
              </w:rPr>
            </w:pPr>
            <w:r w:rsidRPr="004A2907">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914BA8" w14:textId="77777777" w:rsidR="00D325E7" w:rsidRPr="004A2907" w:rsidRDefault="00D325E7" w:rsidP="00137D72">
            <w:pPr>
              <w:pStyle w:val="rowtabella0"/>
              <w:rPr>
                <w:color w:val="002060"/>
              </w:rPr>
            </w:pPr>
            <w:r w:rsidRPr="004A2907">
              <w:rPr>
                <w:color w:val="002060"/>
              </w:rPr>
              <w:t>VIA GAETANO RAVAGLI</w:t>
            </w:r>
          </w:p>
        </w:tc>
      </w:tr>
      <w:tr w:rsidR="00D325E7" w:rsidRPr="004A2907" w14:paraId="366EF504" w14:textId="77777777" w:rsidTr="00137D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267633" w14:textId="77777777" w:rsidR="00D325E7" w:rsidRPr="004A2907" w:rsidRDefault="00D325E7" w:rsidP="00137D72">
            <w:pPr>
              <w:pStyle w:val="rowtabella0"/>
              <w:rPr>
                <w:color w:val="002060"/>
              </w:rPr>
            </w:pPr>
            <w:r w:rsidRPr="004A2907">
              <w:rPr>
                <w:color w:val="002060"/>
              </w:rPr>
              <w:t>ANGELI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917F0F" w14:textId="77777777" w:rsidR="00D325E7" w:rsidRPr="004A2907" w:rsidRDefault="00D325E7" w:rsidP="00137D72">
            <w:pPr>
              <w:pStyle w:val="rowtabella0"/>
              <w:rPr>
                <w:color w:val="002060"/>
              </w:rPr>
            </w:pPr>
            <w:r w:rsidRPr="004A2907">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C437F2" w14:textId="77777777" w:rsidR="00D325E7" w:rsidRPr="004A2907" w:rsidRDefault="00D325E7" w:rsidP="00137D72">
            <w:pPr>
              <w:pStyle w:val="rowtabella0"/>
              <w:jc w:val="center"/>
              <w:rPr>
                <w:color w:val="002060"/>
              </w:rPr>
            </w:pPr>
            <w:r w:rsidRPr="004A290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A2FC0F" w14:textId="77777777" w:rsidR="00D325E7" w:rsidRPr="004A2907" w:rsidRDefault="00D325E7" w:rsidP="00137D72">
            <w:pPr>
              <w:pStyle w:val="rowtabella0"/>
              <w:rPr>
                <w:color w:val="002060"/>
              </w:rPr>
            </w:pPr>
            <w:r w:rsidRPr="004A2907">
              <w:rPr>
                <w:color w:val="002060"/>
              </w:rPr>
              <w:t>09/05/2026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AC8751" w14:textId="77777777" w:rsidR="00D325E7" w:rsidRPr="004A2907" w:rsidRDefault="00D325E7" w:rsidP="00137D72">
            <w:pPr>
              <w:pStyle w:val="rowtabella0"/>
              <w:rPr>
                <w:color w:val="002060"/>
              </w:rPr>
            </w:pPr>
            <w:r w:rsidRPr="004A2907">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D00D48" w14:textId="77777777" w:rsidR="00D325E7" w:rsidRPr="004A2907" w:rsidRDefault="00D325E7" w:rsidP="00137D72">
            <w:pPr>
              <w:pStyle w:val="rowtabella0"/>
              <w:rPr>
                <w:color w:val="002060"/>
              </w:rPr>
            </w:pPr>
            <w:r w:rsidRPr="004A290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9A81B7" w14:textId="77777777" w:rsidR="00D325E7" w:rsidRPr="004A2907" w:rsidRDefault="00D325E7" w:rsidP="00137D72">
            <w:pPr>
              <w:pStyle w:val="rowtabella0"/>
              <w:rPr>
                <w:color w:val="002060"/>
              </w:rPr>
            </w:pPr>
            <w:r w:rsidRPr="004A2907">
              <w:rPr>
                <w:color w:val="002060"/>
              </w:rPr>
              <w:t>VIA LEOPARDI LOC. ANGELI</w:t>
            </w:r>
          </w:p>
        </w:tc>
      </w:tr>
      <w:tr w:rsidR="00D325E7" w:rsidRPr="004A2907" w14:paraId="54FF4BCE" w14:textId="77777777" w:rsidTr="00137D7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BA6262" w14:textId="77777777" w:rsidR="00D325E7" w:rsidRPr="004A2907" w:rsidRDefault="00D325E7" w:rsidP="00137D72">
            <w:pPr>
              <w:pStyle w:val="rowtabella0"/>
              <w:rPr>
                <w:color w:val="002060"/>
              </w:rPr>
            </w:pPr>
            <w:r w:rsidRPr="004A2907">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5D31D3" w14:textId="77777777" w:rsidR="00D325E7" w:rsidRPr="004A2907" w:rsidRDefault="00D325E7" w:rsidP="00137D72">
            <w:pPr>
              <w:pStyle w:val="rowtabella0"/>
              <w:rPr>
                <w:color w:val="002060"/>
              </w:rPr>
            </w:pPr>
            <w:r w:rsidRPr="004A2907">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4D5EE5" w14:textId="77777777" w:rsidR="00D325E7" w:rsidRPr="004A2907" w:rsidRDefault="00D325E7" w:rsidP="00137D72">
            <w:pPr>
              <w:pStyle w:val="rowtabella0"/>
              <w:jc w:val="center"/>
              <w:rPr>
                <w:color w:val="002060"/>
              </w:rPr>
            </w:pPr>
            <w:r w:rsidRPr="004A290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3E389B" w14:textId="77777777" w:rsidR="00D325E7" w:rsidRPr="004A2907" w:rsidRDefault="00D325E7" w:rsidP="00137D72">
            <w:pPr>
              <w:pStyle w:val="rowtabella0"/>
              <w:rPr>
                <w:color w:val="002060"/>
              </w:rPr>
            </w:pPr>
            <w:r w:rsidRPr="004A2907">
              <w:rPr>
                <w:color w:val="002060"/>
              </w:rPr>
              <w:t>09/05/2026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0E5BBC" w14:textId="77777777" w:rsidR="00D325E7" w:rsidRPr="004A2907" w:rsidRDefault="00D325E7" w:rsidP="00137D72">
            <w:pPr>
              <w:pStyle w:val="rowtabella0"/>
              <w:rPr>
                <w:color w:val="002060"/>
              </w:rPr>
            </w:pPr>
            <w:r w:rsidRPr="004A2907">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E23BCC" w14:textId="77777777" w:rsidR="00D325E7" w:rsidRPr="004A2907" w:rsidRDefault="00D325E7" w:rsidP="00137D72">
            <w:pPr>
              <w:pStyle w:val="rowtabella0"/>
              <w:rPr>
                <w:color w:val="002060"/>
              </w:rPr>
            </w:pPr>
            <w:r w:rsidRPr="004A2907">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CEEBB" w14:textId="77777777" w:rsidR="00D325E7" w:rsidRPr="004A2907" w:rsidRDefault="00D325E7" w:rsidP="00137D72">
            <w:pPr>
              <w:pStyle w:val="rowtabella0"/>
              <w:rPr>
                <w:color w:val="002060"/>
              </w:rPr>
            </w:pPr>
            <w:r w:rsidRPr="004A2907">
              <w:rPr>
                <w:color w:val="002060"/>
              </w:rPr>
              <w:t>VIA ROCCHETTA</w:t>
            </w:r>
          </w:p>
        </w:tc>
      </w:tr>
      <w:tr w:rsidR="00D325E7" w:rsidRPr="004A2907" w14:paraId="64D7CCBA" w14:textId="77777777" w:rsidTr="00137D7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0C0FCD" w14:textId="77777777" w:rsidR="00D325E7" w:rsidRPr="004A2907" w:rsidRDefault="00D325E7" w:rsidP="00137D72">
            <w:pPr>
              <w:pStyle w:val="rowtabella0"/>
              <w:rPr>
                <w:color w:val="002060"/>
              </w:rPr>
            </w:pPr>
            <w:r w:rsidRPr="004A2907">
              <w:rPr>
                <w:color w:val="002060"/>
              </w:rPr>
              <w:t>RIPE SAN GINESIO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70FE1" w14:textId="77777777" w:rsidR="00D325E7" w:rsidRPr="004A2907" w:rsidRDefault="00D325E7" w:rsidP="00137D72">
            <w:pPr>
              <w:pStyle w:val="rowtabella0"/>
              <w:rPr>
                <w:color w:val="002060"/>
              </w:rPr>
            </w:pPr>
            <w:r w:rsidRPr="004A2907">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B8ED80" w14:textId="77777777" w:rsidR="00D325E7" w:rsidRPr="004A2907" w:rsidRDefault="00D325E7" w:rsidP="00137D72">
            <w:pPr>
              <w:pStyle w:val="rowtabella0"/>
              <w:jc w:val="center"/>
              <w:rPr>
                <w:color w:val="002060"/>
              </w:rPr>
            </w:pPr>
            <w:r w:rsidRPr="004A290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C1B44" w14:textId="77777777" w:rsidR="00D325E7" w:rsidRPr="004A2907" w:rsidRDefault="00D325E7" w:rsidP="00137D72">
            <w:pPr>
              <w:pStyle w:val="rowtabella0"/>
              <w:rPr>
                <w:color w:val="002060"/>
              </w:rPr>
            </w:pPr>
            <w:r w:rsidRPr="004A2907">
              <w:rPr>
                <w:color w:val="002060"/>
              </w:rPr>
              <w:t>09/05/2026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2F02C2" w14:textId="77777777" w:rsidR="00D325E7" w:rsidRPr="004A2907" w:rsidRDefault="00D325E7" w:rsidP="00137D72">
            <w:pPr>
              <w:pStyle w:val="rowtabella0"/>
              <w:rPr>
                <w:color w:val="002060"/>
              </w:rPr>
            </w:pPr>
            <w:r w:rsidRPr="004A2907">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9741D" w14:textId="77777777" w:rsidR="00D325E7" w:rsidRPr="004A2907" w:rsidRDefault="00D325E7" w:rsidP="00137D72">
            <w:pPr>
              <w:pStyle w:val="rowtabella0"/>
              <w:rPr>
                <w:color w:val="002060"/>
              </w:rPr>
            </w:pPr>
            <w:r w:rsidRPr="004A2907">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3859BF" w14:textId="77777777" w:rsidR="00D325E7" w:rsidRPr="004A2907" w:rsidRDefault="00D325E7" w:rsidP="00137D72">
            <w:pPr>
              <w:pStyle w:val="rowtabella0"/>
              <w:rPr>
                <w:color w:val="002060"/>
              </w:rPr>
            </w:pPr>
            <w:r w:rsidRPr="004A2907">
              <w:rPr>
                <w:color w:val="002060"/>
              </w:rPr>
              <w:t>VIA FAVETO</w:t>
            </w:r>
          </w:p>
        </w:tc>
      </w:tr>
    </w:tbl>
    <w:p w14:paraId="71B9DF97" w14:textId="77777777" w:rsidR="00D325E7" w:rsidRDefault="00D325E7" w:rsidP="00817682">
      <w:pPr>
        <w:pStyle w:val="Corpodeltesto21"/>
        <w:rPr>
          <w:rFonts w:ascii="Arial" w:hAnsi="Arial" w:cs="Arial"/>
          <w:color w:val="002060"/>
          <w:sz w:val="22"/>
        </w:rPr>
      </w:pPr>
    </w:p>
    <w:p w14:paraId="346249A7" w14:textId="77777777" w:rsidR="00A3691F" w:rsidRPr="00B92253" w:rsidRDefault="00A3691F" w:rsidP="00A3691F">
      <w:pPr>
        <w:pStyle w:val="titoloprinc0"/>
        <w:rPr>
          <w:color w:val="002060"/>
        </w:rPr>
      </w:pPr>
      <w:r w:rsidRPr="00B92253">
        <w:rPr>
          <w:color w:val="002060"/>
        </w:rPr>
        <w:t>RISULTATI</w:t>
      </w:r>
    </w:p>
    <w:p w14:paraId="39B0521A" w14:textId="77777777" w:rsidR="00A3691F" w:rsidRPr="00B92253" w:rsidRDefault="00A3691F" w:rsidP="00A3691F">
      <w:pPr>
        <w:pStyle w:val="breakline"/>
        <w:rPr>
          <w:color w:val="002060"/>
        </w:rPr>
      </w:pPr>
    </w:p>
    <w:p w14:paraId="3C4A7F65" w14:textId="77777777" w:rsidR="00A3691F" w:rsidRPr="00B92253" w:rsidRDefault="00A3691F" w:rsidP="00A3691F">
      <w:pPr>
        <w:pStyle w:val="sottotitolocampionato10"/>
        <w:rPr>
          <w:color w:val="002060"/>
        </w:rPr>
      </w:pPr>
      <w:r w:rsidRPr="00B92253">
        <w:rPr>
          <w:color w:val="002060"/>
        </w:rPr>
        <w:t>RISULTATI UFFICIALI GARE DEL 30/04/2026</w:t>
      </w:r>
    </w:p>
    <w:p w14:paraId="4C1FE572" w14:textId="77777777" w:rsidR="00A3691F" w:rsidRPr="00A3691F" w:rsidRDefault="00A3691F" w:rsidP="00A3691F">
      <w:pPr>
        <w:pStyle w:val="sottotitolocampionato20"/>
        <w:spacing w:before="0" w:beforeAutospacing="0" w:after="0" w:afterAutospacing="0"/>
        <w:rPr>
          <w:rFonts w:ascii="Arial" w:hAnsi="Arial" w:cs="Arial"/>
          <w:color w:val="002060"/>
          <w:sz w:val="20"/>
          <w:szCs w:val="20"/>
        </w:rPr>
      </w:pPr>
      <w:r w:rsidRPr="00A3691F">
        <w:rPr>
          <w:rFonts w:ascii="Arial" w:hAnsi="Arial" w:cs="Arial"/>
          <w:color w:val="002060"/>
          <w:sz w:val="20"/>
          <w:szCs w:val="20"/>
        </w:rPr>
        <w:t>Si trascrivono qui di seguito i risultati ufficiali delle gare disputate</w:t>
      </w:r>
    </w:p>
    <w:p w14:paraId="31DDA2A0" w14:textId="77777777" w:rsidR="00A3691F" w:rsidRPr="00B92253" w:rsidRDefault="00A3691F" w:rsidP="00A3691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691F" w:rsidRPr="00B92253" w14:paraId="42F843F8" w14:textId="77777777" w:rsidTr="00137D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691F" w:rsidRPr="00B92253" w14:paraId="111BB597" w14:textId="77777777" w:rsidTr="00137D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49743" w14:textId="77777777" w:rsidR="00A3691F" w:rsidRPr="00B92253" w:rsidRDefault="00A3691F" w:rsidP="00137D72">
                  <w:pPr>
                    <w:pStyle w:val="headertabella0"/>
                    <w:rPr>
                      <w:color w:val="002060"/>
                    </w:rPr>
                  </w:pPr>
                  <w:r w:rsidRPr="00B92253">
                    <w:rPr>
                      <w:color w:val="002060"/>
                    </w:rPr>
                    <w:t>GIRONE SF - 1 Giornata - A</w:t>
                  </w:r>
                </w:p>
              </w:tc>
            </w:tr>
            <w:tr w:rsidR="00A3691F" w:rsidRPr="00B92253" w14:paraId="6EDAB074" w14:textId="77777777" w:rsidTr="00137D7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1229EF" w14:textId="77777777" w:rsidR="00A3691F" w:rsidRPr="00B92253" w:rsidRDefault="00A3691F" w:rsidP="00137D72">
                  <w:pPr>
                    <w:pStyle w:val="rowtabella0"/>
                    <w:rPr>
                      <w:color w:val="002060"/>
                    </w:rPr>
                  </w:pPr>
                  <w:r w:rsidRPr="00B92253">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DFABFD" w14:textId="77777777" w:rsidR="00A3691F" w:rsidRPr="00B92253" w:rsidRDefault="00A3691F" w:rsidP="00137D72">
                  <w:pPr>
                    <w:pStyle w:val="rowtabella0"/>
                    <w:rPr>
                      <w:color w:val="002060"/>
                    </w:rPr>
                  </w:pPr>
                  <w:r w:rsidRPr="00B92253">
                    <w:rPr>
                      <w:color w:val="002060"/>
                    </w:rPr>
                    <w:t>- UNION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D5CD9E" w14:textId="77777777" w:rsidR="00A3691F" w:rsidRPr="00B92253" w:rsidRDefault="00A3691F" w:rsidP="00137D72">
                  <w:pPr>
                    <w:pStyle w:val="rowtabella0"/>
                    <w:jc w:val="center"/>
                    <w:rPr>
                      <w:color w:val="002060"/>
                    </w:rPr>
                  </w:pPr>
                  <w:r w:rsidRPr="00B92253">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3E15E4" w14:textId="77777777" w:rsidR="00A3691F" w:rsidRPr="00B92253" w:rsidRDefault="00A3691F" w:rsidP="00137D72">
                  <w:pPr>
                    <w:pStyle w:val="rowtabella0"/>
                    <w:jc w:val="center"/>
                    <w:rPr>
                      <w:color w:val="002060"/>
                    </w:rPr>
                  </w:pPr>
                  <w:r w:rsidRPr="00B92253">
                    <w:rPr>
                      <w:color w:val="002060"/>
                    </w:rPr>
                    <w:t> </w:t>
                  </w:r>
                </w:p>
              </w:tc>
            </w:tr>
            <w:tr w:rsidR="00A3691F" w:rsidRPr="00B92253" w14:paraId="54C92B3F" w14:textId="77777777" w:rsidTr="00137D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B0502B" w14:textId="77777777" w:rsidR="00A3691F" w:rsidRPr="00B92253" w:rsidRDefault="00A3691F" w:rsidP="00137D72">
                  <w:pPr>
                    <w:pStyle w:val="rowtabella0"/>
                    <w:rPr>
                      <w:color w:val="002060"/>
                    </w:rPr>
                  </w:pPr>
                  <w:r w:rsidRPr="00B92253">
                    <w:rPr>
                      <w:color w:val="002060"/>
                    </w:rPr>
                    <w:t>(2)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5006F8A" w14:textId="77777777" w:rsidR="00A3691F" w:rsidRPr="00B92253" w:rsidRDefault="00A3691F" w:rsidP="00137D72">
                  <w:pPr>
                    <w:pStyle w:val="rowtabella0"/>
                    <w:rPr>
                      <w:color w:val="002060"/>
                    </w:rPr>
                  </w:pPr>
                  <w:r w:rsidRPr="00B92253">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C3ECE1" w14:textId="77777777" w:rsidR="00A3691F" w:rsidRPr="00B92253" w:rsidRDefault="00A3691F" w:rsidP="00137D72">
                  <w:pPr>
                    <w:pStyle w:val="rowtabella0"/>
                    <w:jc w:val="center"/>
                    <w:rPr>
                      <w:color w:val="002060"/>
                    </w:rPr>
                  </w:pPr>
                  <w:r w:rsidRPr="00B92253">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3635538" w14:textId="77777777" w:rsidR="00A3691F" w:rsidRPr="00B92253" w:rsidRDefault="00A3691F" w:rsidP="00137D72">
                  <w:pPr>
                    <w:pStyle w:val="rowtabella0"/>
                    <w:jc w:val="center"/>
                    <w:rPr>
                      <w:color w:val="002060"/>
                    </w:rPr>
                  </w:pPr>
                  <w:r w:rsidRPr="00B92253">
                    <w:rPr>
                      <w:color w:val="002060"/>
                    </w:rPr>
                    <w:t> </w:t>
                  </w:r>
                </w:p>
              </w:tc>
            </w:tr>
            <w:tr w:rsidR="00A3691F" w:rsidRPr="00B92253" w14:paraId="37B94B53" w14:textId="77777777" w:rsidTr="00137D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8CEAED" w14:textId="77777777" w:rsidR="00A3691F" w:rsidRPr="00B92253" w:rsidRDefault="00A3691F" w:rsidP="00137D72">
                  <w:pPr>
                    <w:pStyle w:val="rowtabella0"/>
                    <w:rPr>
                      <w:color w:val="002060"/>
                    </w:rPr>
                  </w:pPr>
                  <w:r w:rsidRPr="00B92253">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1D542C" w14:textId="77777777" w:rsidR="00A3691F" w:rsidRPr="00B92253" w:rsidRDefault="00A3691F" w:rsidP="00137D72">
                  <w:pPr>
                    <w:pStyle w:val="rowtabella0"/>
                    <w:rPr>
                      <w:color w:val="002060"/>
                    </w:rPr>
                  </w:pPr>
                  <w:r w:rsidRPr="00B92253">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33002B" w14:textId="77777777" w:rsidR="00A3691F" w:rsidRPr="00B92253" w:rsidRDefault="00A3691F" w:rsidP="00137D72">
                  <w:pPr>
                    <w:pStyle w:val="rowtabella0"/>
                    <w:jc w:val="center"/>
                    <w:rPr>
                      <w:color w:val="002060"/>
                    </w:rPr>
                  </w:pPr>
                  <w:r w:rsidRPr="00B9225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9A1F8D" w14:textId="77777777" w:rsidR="00A3691F" w:rsidRPr="00B92253" w:rsidRDefault="00A3691F" w:rsidP="00137D72">
                  <w:pPr>
                    <w:pStyle w:val="rowtabella0"/>
                    <w:jc w:val="center"/>
                    <w:rPr>
                      <w:color w:val="002060"/>
                    </w:rPr>
                  </w:pPr>
                  <w:r w:rsidRPr="00B92253">
                    <w:rPr>
                      <w:color w:val="002060"/>
                    </w:rPr>
                    <w:t> </w:t>
                  </w:r>
                </w:p>
              </w:tc>
            </w:tr>
            <w:tr w:rsidR="00A3691F" w:rsidRPr="00B92253" w14:paraId="4B026C42" w14:textId="77777777" w:rsidTr="00137D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8B8698" w14:textId="77777777" w:rsidR="00A3691F" w:rsidRPr="00B92253" w:rsidRDefault="00A3691F" w:rsidP="00137D72">
                  <w:pPr>
                    <w:pStyle w:val="rowtabella0"/>
                    <w:rPr>
                      <w:color w:val="002060"/>
                    </w:rPr>
                  </w:pPr>
                  <w:r w:rsidRPr="00B92253">
                    <w:rPr>
                      <w:color w:val="002060"/>
                    </w:rPr>
                    <w:t>CASTORANESE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B74E16" w14:textId="77777777" w:rsidR="00A3691F" w:rsidRPr="00B92253" w:rsidRDefault="00A3691F" w:rsidP="00137D72">
                  <w:pPr>
                    <w:pStyle w:val="rowtabella0"/>
                    <w:rPr>
                      <w:color w:val="002060"/>
                    </w:rPr>
                  </w:pPr>
                  <w:r w:rsidRPr="00B92253">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3B65CD" w14:textId="77777777" w:rsidR="00A3691F" w:rsidRPr="00B92253" w:rsidRDefault="00A3691F" w:rsidP="00137D72">
                  <w:pPr>
                    <w:pStyle w:val="rowtabella0"/>
                    <w:jc w:val="center"/>
                    <w:rPr>
                      <w:color w:val="002060"/>
                    </w:rPr>
                  </w:pPr>
                  <w:r w:rsidRPr="00B9225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BD5214" w14:textId="77777777" w:rsidR="00A3691F" w:rsidRPr="00B92253" w:rsidRDefault="00A3691F" w:rsidP="00137D72">
                  <w:pPr>
                    <w:pStyle w:val="rowtabella0"/>
                    <w:jc w:val="center"/>
                    <w:rPr>
                      <w:color w:val="002060"/>
                    </w:rPr>
                  </w:pPr>
                  <w:r w:rsidRPr="00B92253">
                    <w:rPr>
                      <w:color w:val="002060"/>
                    </w:rPr>
                    <w:t> </w:t>
                  </w:r>
                </w:p>
              </w:tc>
            </w:tr>
            <w:tr w:rsidR="00A3691F" w:rsidRPr="00B92253" w14:paraId="7187797C" w14:textId="77777777" w:rsidTr="00137D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FFF326" w14:textId="77777777" w:rsidR="00A3691F" w:rsidRPr="00B92253" w:rsidRDefault="00A3691F" w:rsidP="00137D72">
                  <w:pPr>
                    <w:pStyle w:val="rowtabella0"/>
                    <w:rPr>
                      <w:color w:val="002060"/>
                    </w:rPr>
                  </w:pPr>
                  <w:r w:rsidRPr="00B92253">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1FC41C" w14:textId="77777777" w:rsidR="00A3691F" w:rsidRPr="00B92253" w:rsidRDefault="00A3691F" w:rsidP="00137D72">
                  <w:pPr>
                    <w:pStyle w:val="rowtabella0"/>
                    <w:rPr>
                      <w:color w:val="002060"/>
                    </w:rPr>
                  </w:pPr>
                  <w:r w:rsidRPr="00B92253">
                    <w:rPr>
                      <w:color w:val="002060"/>
                    </w:rPr>
                    <w:t>- CIARNIN</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B32EB4" w14:textId="77777777" w:rsidR="00A3691F" w:rsidRPr="00B92253" w:rsidRDefault="00A3691F" w:rsidP="00137D72">
                  <w:pPr>
                    <w:pStyle w:val="rowtabella0"/>
                    <w:jc w:val="center"/>
                    <w:rPr>
                      <w:color w:val="002060"/>
                    </w:rPr>
                  </w:pPr>
                  <w:r w:rsidRPr="00B92253">
                    <w:rPr>
                      <w:color w:val="002060"/>
                    </w:rPr>
                    <w:t>3 - 8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1382A2" w14:textId="77777777" w:rsidR="00A3691F" w:rsidRPr="00B92253" w:rsidRDefault="00A3691F" w:rsidP="00137D72">
                  <w:pPr>
                    <w:pStyle w:val="rowtabella0"/>
                    <w:jc w:val="center"/>
                    <w:rPr>
                      <w:color w:val="002060"/>
                    </w:rPr>
                  </w:pPr>
                  <w:r w:rsidRPr="00B92253">
                    <w:rPr>
                      <w:color w:val="002060"/>
                    </w:rPr>
                    <w:t> </w:t>
                  </w:r>
                </w:p>
              </w:tc>
            </w:tr>
            <w:tr w:rsidR="00A3691F" w:rsidRPr="00B92253" w14:paraId="2E94BA40" w14:textId="77777777" w:rsidTr="00137D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4C74F7" w14:textId="77777777" w:rsidR="00A3691F" w:rsidRPr="00B92253" w:rsidRDefault="00A3691F" w:rsidP="00137D72">
                  <w:pPr>
                    <w:pStyle w:val="rowtabella0"/>
                    <w:rPr>
                      <w:color w:val="002060"/>
                    </w:rPr>
                  </w:pPr>
                  <w:r w:rsidRPr="00B92253">
                    <w:rPr>
                      <w:color w:val="002060"/>
                    </w:rPr>
                    <w:t>(3) FUTSAL SENTINUM</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302FBA" w14:textId="77777777" w:rsidR="00A3691F" w:rsidRPr="00B92253" w:rsidRDefault="00A3691F" w:rsidP="00137D72">
                  <w:pPr>
                    <w:pStyle w:val="rowtabella0"/>
                    <w:rPr>
                      <w:color w:val="002060"/>
                    </w:rPr>
                  </w:pPr>
                  <w:r w:rsidRPr="00B92253">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A3C020" w14:textId="77777777" w:rsidR="00A3691F" w:rsidRPr="00B92253" w:rsidRDefault="00A3691F" w:rsidP="00137D72">
                  <w:pPr>
                    <w:pStyle w:val="rowtabella0"/>
                    <w:jc w:val="center"/>
                    <w:rPr>
                      <w:color w:val="002060"/>
                    </w:rPr>
                  </w:pPr>
                  <w:r w:rsidRPr="00B92253">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0E3F07" w14:textId="77777777" w:rsidR="00A3691F" w:rsidRPr="00B92253" w:rsidRDefault="00A3691F" w:rsidP="00137D72">
                  <w:pPr>
                    <w:pStyle w:val="rowtabella0"/>
                    <w:jc w:val="center"/>
                    <w:rPr>
                      <w:color w:val="002060"/>
                    </w:rPr>
                  </w:pPr>
                  <w:r w:rsidRPr="00B92253">
                    <w:rPr>
                      <w:color w:val="002060"/>
                    </w:rPr>
                    <w:t> </w:t>
                  </w:r>
                </w:p>
              </w:tc>
            </w:tr>
            <w:tr w:rsidR="00A3691F" w:rsidRPr="00B92253" w14:paraId="5C5944D6" w14:textId="77777777" w:rsidTr="00137D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AB9EBE7" w14:textId="77777777" w:rsidR="00A3691F" w:rsidRPr="00B92253" w:rsidRDefault="00A3691F" w:rsidP="00137D72">
                  <w:pPr>
                    <w:pStyle w:val="rowtabella0"/>
                    <w:rPr>
                      <w:color w:val="002060"/>
                    </w:rPr>
                  </w:pPr>
                  <w:r w:rsidRPr="00B92253">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9BB30D" w14:textId="77777777" w:rsidR="00A3691F" w:rsidRPr="00B92253" w:rsidRDefault="00A3691F" w:rsidP="00137D72">
                  <w:pPr>
                    <w:pStyle w:val="rowtabella0"/>
                    <w:rPr>
                      <w:color w:val="002060"/>
                    </w:rPr>
                  </w:pPr>
                  <w:r w:rsidRPr="00B92253">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30EFC6" w14:textId="77777777" w:rsidR="00A3691F" w:rsidRPr="00B92253" w:rsidRDefault="00A3691F" w:rsidP="00137D72">
                  <w:pPr>
                    <w:pStyle w:val="rowtabella0"/>
                    <w:jc w:val="center"/>
                    <w:rPr>
                      <w:color w:val="002060"/>
                    </w:rPr>
                  </w:pPr>
                  <w:r w:rsidRPr="00B9225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6B4C42" w14:textId="77777777" w:rsidR="00A3691F" w:rsidRPr="00B92253" w:rsidRDefault="00A3691F" w:rsidP="00137D72">
                  <w:pPr>
                    <w:pStyle w:val="rowtabella0"/>
                    <w:jc w:val="center"/>
                    <w:rPr>
                      <w:color w:val="002060"/>
                    </w:rPr>
                  </w:pPr>
                  <w:r w:rsidRPr="00B92253">
                    <w:rPr>
                      <w:color w:val="002060"/>
                    </w:rPr>
                    <w:t> </w:t>
                  </w:r>
                </w:p>
              </w:tc>
            </w:tr>
            <w:tr w:rsidR="00A3691F" w:rsidRPr="00B92253" w14:paraId="673E69B0" w14:textId="77777777" w:rsidTr="00137D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B29CCF" w14:textId="77777777" w:rsidR="00A3691F" w:rsidRPr="00B92253" w:rsidRDefault="00A3691F" w:rsidP="00137D72">
                  <w:pPr>
                    <w:pStyle w:val="rowtabella0"/>
                    <w:rPr>
                      <w:color w:val="002060"/>
                    </w:rPr>
                  </w:pPr>
                  <w:r w:rsidRPr="00B92253">
                    <w:rPr>
                      <w:color w:val="002060"/>
                    </w:rPr>
                    <w:t>(3) RIPE SAN GINESIO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368D96" w14:textId="77777777" w:rsidR="00A3691F" w:rsidRPr="00B92253" w:rsidRDefault="00A3691F" w:rsidP="00137D72">
                  <w:pPr>
                    <w:pStyle w:val="rowtabella0"/>
                    <w:rPr>
                      <w:color w:val="002060"/>
                    </w:rPr>
                  </w:pPr>
                  <w:r w:rsidRPr="00B92253">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E28BE9" w14:textId="77777777" w:rsidR="00A3691F" w:rsidRPr="00B92253" w:rsidRDefault="00A3691F" w:rsidP="00137D72">
                  <w:pPr>
                    <w:pStyle w:val="rowtabella0"/>
                    <w:jc w:val="center"/>
                    <w:rPr>
                      <w:color w:val="002060"/>
                    </w:rPr>
                  </w:pPr>
                  <w:r w:rsidRPr="00B9225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1E2A01" w14:textId="77777777" w:rsidR="00A3691F" w:rsidRPr="00B92253" w:rsidRDefault="00A3691F" w:rsidP="00137D72">
                  <w:pPr>
                    <w:pStyle w:val="rowtabella0"/>
                    <w:jc w:val="center"/>
                    <w:rPr>
                      <w:color w:val="002060"/>
                    </w:rPr>
                  </w:pPr>
                  <w:r w:rsidRPr="00B92253">
                    <w:rPr>
                      <w:color w:val="002060"/>
                    </w:rPr>
                    <w:t> </w:t>
                  </w:r>
                </w:p>
              </w:tc>
            </w:tr>
            <w:tr w:rsidR="00A3691F" w:rsidRPr="00B92253" w14:paraId="75BAD993" w14:textId="77777777" w:rsidTr="00137D7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69728E" w14:textId="77777777" w:rsidR="00A3691F" w:rsidRPr="00B92253" w:rsidRDefault="00A3691F" w:rsidP="00137D72">
                  <w:pPr>
                    <w:pStyle w:val="rowtabella0"/>
                    <w:rPr>
                      <w:color w:val="002060"/>
                    </w:rPr>
                  </w:pPr>
                  <w:r w:rsidRPr="00B92253">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5CA7D3" w14:textId="77777777" w:rsidR="00A3691F" w:rsidRPr="00B92253" w:rsidRDefault="00A3691F" w:rsidP="00137D72">
                  <w:pPr>
                    <w:pStyle w:val="rowtabella0"/>
                    <w:rPr>
                      <w:color w:val="002060"/>
                    </w:rPr>
                  </w:pPr>
                  <w:r w:rsidRPr="00B92253">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9F1542" w14:textId="77777777" w:rsidR="00A3691F" w:rsidRPr="00B92253" w:rsidRDefault="00A3691F" w:rsidP="00137D72">
                  <w:pPr>
                    <w:pStyle w:val="rowtabella0"/>
                    <w:jc w:val="center"/>
                    <w:rPr>
                      <w:color w:val="002060"/>
                    </w:rPr>
                  </w:pPr>
                  <w:r w:rsidRPr="00B9225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FF4304" w14:textId="77777777" w:rsidR="00A3691F" w:rsidRPr="00B92253" w:rsidRDefault="00A3691F" w:rsidP="00137D72">
                  <w:pPr>
                    <w:pStyle w:val="rowtabella0"/>
                    <w:jc w:val="center"/>
                    <w:rPr>
                      <w:color w:val="002060"/>
                    </w:rPr>
                  </w:pPr>
                  <w:r w:rsidRPr="00B92253">
                    <w:rPr>
                      <w:color w:val="002060"/>
                    </w:rPr>
                    <w:t> </w:t>
                  </w:r>
                </w:p>
              </w:tc>
            </w:tr>
            <w:tr w:rsidR="00A3691F" w:rsidRPr="00B92253" w14:paraId="49EE0193" w14:textId="77777777" w:rsidTr="00137D7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39D68A" w14:textId="77777777" w:rsidR="00A3691F" w:rsidRPr="00B92253" w:rsidRDefault="00A3691F" w:rsidP="00137D72">
                  <w:pPr>
                    <w:pStyle w:val="rowtabella0"/>
                    <w:rPr>
                      <w:color w:val="002060"/>
                    </w:rPr>
                  </w:pPr>
                  <w:r w:rsidRPr="00B92253">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E8229A" w14:textId="77777777" w:rsidR="00A3691F" w:rsidRPr="00B92253" w:rsidRDefault="00A3691F" w:rsidP="00137D72">
                  <w:pPr>
                    <w:pStyle w:val="rowtabella0"/>
                    <w:rPr>
                      <w:color w:val="002060"/>
                    </w:rPr>
                  </w:pPr>
                  <w:r w:rsidRPr="00B92253">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84702B" w14:textId="77777777" w:rsidR="00A3691F" w:rsidRPr="00B92253" w:rsidRDefault="00A3691F" w:rsidP="00137D72">
                  <w:pPr>
                    <w:pStyle w:val="rowtabella0"/>
                    <w:jc w:val="center"/>
                    <w:rPr>
                      <w:color w:val="002060"/>
                    </w:rPr>
                  </w:pPr>
                  <w:r w:rsidRPr="00B92253">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01624" w14:textId="77777777" w:rsidR="00A3691F" w:rsidRPr="00B92253" w:rsidRDefault="00A3691F" w:rsidP="00137D72">
                  <w:pPr>
                    <w:pStyle w:val="rowtabella0"/>
                    <w:jc w:val="center"/>
                    <w:rPr>
                      <w:color w:val="002060"/>
                    </w:rPr>
                  </w:pPr>
                  <w:r w:rsidRPr="00B92253">
                    <w:rPr>
                      <w:color w:val="002060"/>
                    </w:rPr>
                    <w:t> </w:t>
                  </w:r>
                </w:p>
              </w:tc>
            </w:tr>
            <w:tr w:rsidR="00A3691F" w:rsidRPr="00B92253" w14:paraId="25595272" w14:textId="77777777" w:rsidTr="00137D72">
              <w:tc>
                <w:tcPr>
                  <w:tcW w:w="4700" w:type="dxa"/>
                  <w:gridSpan w:val="4"/>
                  <w:tcBorders>
                    <w:top w:val="nil"/>
                    <w:left w:val="nil"/>
                    <w:bottom w:val="nil"/>
                    <w:right w:val="nil"/>
                  </w:tcBorders>
                  <w:tcMar>
                    <w:top w:w="20" w:type="dxa"/>
                    <w:left w:w="20" w:type="dxa"/>
                    <w:bottom w:w="20" w:type="dxa"/>
                    <w:right w:w="20" w:type="dxa"/>
                  </w:tcMar>
                  <w:vAlign w:val="center"/>
                  <w:hideMark/>
                </w:tcPr>
                <w:p w14:paraId="4ABF3B78" w14:textId="77777777" w:rsidR="00A3691F" w:rsidRPr="00B92253" w:rsidRDefault="00A3691F" w:rsidP="00137D72">
                  <w:pPr>
                    <w:pStyle w:val="rowtabella0"/>
                    <w:rPr>
                      <w:color w:val="002060"/>
                    </w:rPr>
                  </w:pPr>
                  <w:r w:rsidRPr="00B92253">
                    <w:rPr>
                      <w:color w:val="002060"/>
                    </w:rPr>
                    <w:t>(1) - disputata il 04/05/2026</w:t>
                  </w:r>
                </w:p>
              </w:tc>
            </w:tr>
            <w:tr w:rsidR="00A3691F" w:rsidRPr="00B92253" w14:paraId="57B19494" w14:textId="77777777" w:rsidTr="00137D72">
              <w:tc>
                <w:tcPr>
                  <w:tcW w:w="4700" w:type="dxa"/>
                  <w:gridSpan w:val="4"/>
                  <w:tcBorders>
                    <w:top w:val="nil"/>
                    <w:left w:val="nil"/>
                    <w:bottom w:val="nil"/>
                    <w:right w:val="nil"/>
                  </w:tcBorders>
                  <w:tcMar>
                    <w:top w:w="20" w:type="dxa"/>
                    <w:left w:w="20" w:type="dxa"/>
                    <w:bottom w:w="20" w:type="dxa"/>
                    <w:right w:w="20" w:type="dxa"/>
                  </w:tcMar>
                  <w:vAlign w:val="center"/>
                  <w:hideMark/>
                </w:tcPr>
                <w:p w14:paraId="6EBCAFCF" w14:textId="77777777" w:rsidR="00A3691F" w:rsidRPr="00B92253" w:rsidRDefault="00A3691F" w:rsidP="00137D72">
                  <w:pPr>
                    <w:pStyle w:val="rowtabella0"/>
                    <w:rPr>
                      <w:color w:val="002060"/>
                    </w:rPr>
                  </w:pPr>
                  <w:r w:rsidRPr="00B92253">
                    <w:rPr>
                      <w:color w:val="002060"/>
                    </w:rPr>
                    <w:t>(2) - disputata il 02/05/2026</w:t>
                  </w:r>
                </w:p>
              </w:tc>
            </w:tr>
            <w:tr w:rsidR="00A3691F" w:rsidRPr="00B92253" w14:paraId="0D9B2853" w14:textId="77777777" w:rsidTr="00137D72">
              <w:tc>
                <w:tcPr>
                  <w:tcW w:w="4700" w:type="dxa"/>
                  <w:gridSpan w:val="4"/>
                  <w:tcBorders>
                    <w:top w:val="nil"/>
                    <w:left w:val="nil"/>
                    <w:bottom w:val="nil"/>
                    <w:right w:val="nil"/>
                  </w:tcBorders>
                  <w:tcMar>
                    <w:top w:w="20" w:type="dxa"/>
                    <w:left w:w="20" w:type="dxa"/>
                    <w:bottom w:w="20" w:type="dxa"/>
                    <w:right w:w="20" w:type="dxa"/>
                  </w:tcMar>
                  <w:vAlign w:val="center"/>
                  <w:hideMark/>
                </w:tcPr>
                <w:p w14:paraId="529DDFAF" w14:textId="77777777" w:rsidR="00A3691F" w:rsidRPr="00B92253" w:rsidRDefault="00A3691F" w:rsidP="00137D72">
                  <w:pPr>
                    <w:pStyle w:val="rowtabella0"/>
                    <w:rPr>
                      <w:color w:val="002060"/>
                    </w:rPr>
                  </w:pPr>
                  <w:r w:rsidRPr="00B92253">
                    <w:rPr>
                      <w:color w:val="002060"/>
                    </w:rPr>
                    <w:t>(3) - disputata il 01/05/2026</w:t>
                  </w:r>
                </w:p>
              </w:tc>
            </w:tr>
          </w:tbl>
          <w:p w14:paraId="1466B346" w14:textId="77777777" w:rsidR="00A3691F" w:rsidRPr="00B92253" w:rsidRDefault="00A3691F" w:rsidP="00137D72">
            <w:pPr>
              <w:rPr>
                <w:color w:val="002060"/>
              </w:rPr>
            </w:pPr>
          </w:p>
        </w:tc>
      </w:tr>
    </w:tbl>
    <w:p w14:paraId="49545C22" w14:textId="77777777" w:rsidR="00A3691F" w:rsidRPr="00B92253" w:rsidRDefault="00A3691F" w:rsidP="00A3691F">
      <w:pPr>
        <w:pStyle w:val="breakline"/>
        <w:rPr>
          <w:rFonts w:eastAsiaTheme="minorEastAsia"/>
          <w:color w:val="002060"/>
        </w:rPr>
      </w:pPr>
    </w:p>
    <w:p w14:paraId="445F526D" w14:textId="77777777" w:rsidR="00A3691F" w:rsidRPr="00B92253" w:rsidRDefault="00A3691F" w:rsidP="00A3691F">
      <w:pPr>
        <w:pStyle w:val="breakline"/>
        <w:rPr>
          <w:color w:val="002060"/>
        </w:rPr>
      </w:pPr>
    </w:p>
    <w:p w14:paraId="17EA03C8" w14:textId="77777777" w:rsidR="00A3691F" w:rsidRPr="00B92253" w:rsidRDefault="00A3691F" w:rsidP="00A3691F">
      <w:pPr>
        <w:pStyle w:val="titoloprinc0"/>
        <w:rPr>
          <w:color w:val="002060"/>
        </w:rPr>
      </w:pPr>
      <w:r w:rsidRPr="00B92253">
        <w:rPr>
          <w:color w:val="002060"/>
        </w:rPr>
        <w:t>GIUDICE SPORTIVO</w:t>
      </w:r>
    </w:p>
    <w:p w14:paraId="079FBD84" w14:textId="77777777" w:rsidR="00A3691F" w:rsidRPr="00B92253" w:rsidRDefault="00A3691F" w:rsidP="00A3691F">
      <w:pPr>
        <w:pStyle w:val="diffida"/>
        <w:rPr>
          <w:color w:val="002060"/>
        </w:rPr>
      </w:pPr>
      <w:r w:rsidRPr="00B92253">
        <w:rPr>
          <w:color w:val="002060"/>
        </w:rPr>
        <w:t>Il Giudice Sportivo Avv. Agnese Lazzaretti, con l'assistenza del Segretario Angelo Castellana, nella seduta del 05/05/2026, ha adottato le decisioni che di seguito integralmente si riportano:</w:t>
      </w:r>
    </w:p>
    <w:p w14:paraId="16362ABA" w14:textId="77777777" w:rsidR="00A3691F" w:rsidRPr="00B92253" w:rsidRDefault="00A3691F" w:rsidP="00A3691F">
      <w:pPr>
        <w:pStyle w:val="titolo10"/>
        <w:rPr>
          <w:color w:val="002060"/>
        </w:rPr>
      </w:pPr>
      <w:r w:rsidRPr="00B92253">
        <w:rPr>
          <w:color w:val="002060"/>
        </w:rPr>
        <w:t xml:space="preserve">GARE DEL 30/ 4/2026 </w:t>
      </w:r>
    </w:p>
    <w:p w14:paraId="3711D6C5" w14:textId="77777777" w:rsidR="00A3691F" w:rsidRPr="00B92253" w:rsidRDefault="00A3691F" w:rsidP="00A3691F">
      <w:pPr>
        <w:pStyle w:val="titolo7a"/>
        <w:rPr>
          <w:color w:val="002060"/>
        </w:rPr>
      </w:pPr>
      <w:r w:rsidRPr="00B92253">
        <w:rPr>
          <w:color w:val="002060"/>
        </w:rPr>
        <w:t xml:space="preserve">PROVVEDIMENTI DISCIPLINARI </w:t>
      </w:r>
    </w:p>
    <w:p w14:paraId="42691C0F" w14:textId="77777777" w:rsidR="00A3691F" w:rsidRPr="00B92253" w:rsidRDefault="00A3691F" w:rsidP="00A3691F">
      <w:pPr>
        <w:pStyle w:val="titolo7b0"/>
        <w:rPr>
          <w:color w:val="002060"/>
        </w:rPr>
      </w:pPr>
      <w:r w:rsidRPr="00B92253">
        <w:rPr>
          <w:color w:val="002060"/>
        </w:rPr>
        <w:t xml:space="preserve">In base alle risultanze degli atti ufficiali sono state deliberate le seguenti sanzioni disciplinari. </w:t>
      </w:r>
    </w:p>
    <w:p w14:paraId="556632C8" w14:textId="77777777" w:rsidR="00A3691F" w:rsidRPr="00B92253" w:rsidRDefault="00A3691F" w:rsidP="00A3691F">
      <w:pPr>
        <w:pStyle w:val="titolo30"/>
        <w:rPr>
          <w:color w:val="002060"/>
        </w:rPr>
      </w:pPr>
      <w:r w:rsidRPr="00B92253">
        <w:rPr>
          <w:color w:val="002060"/>
        </w:rPr>
        <w:t xml:space="preserve">SOCIETA' </w:t>
      </w:r>
    </w:p>
    <w:p w14:paraId="4CB6F97F" w14:textId="77777777" w:rsidR="00A3691F" w:rsidRPr="00B92253" w:rsidRDefault="00A3691F" w:rsidP="00A3691F">
      <w:pPr>
        <w:pStyle w:val="titolo20"/>
        <w:rPr>
          <w:color w:val="002060"/>
        </w:rPr>
      </w:pPr>
      <w:r w:rsidRPr="00B92253">
        <w:rPr>
          <w:color w:val="002060"/>
        </w:rPr>
        <w:t xml:space="preserve">AMMENDA </w:t>
      </w:r>
    </w:p>
    <w:p w14:paraId="228E6AFC" w14:textId="191C996B" w:rsidR="00A3691F" w:rsidRPr="00B92253" w:rsidRDefault="00A3691F" w:rsidP="00A3691F">
      <w:pPr>
        <w:pStyle w:val="diffida"/>
        <w:spacing w:before="80" w:beforeAutospacing="0" w:after="40" w:afterAutospacing="0"/>
        <w:jc w:val="left"/>
        <w:rPr>
          <w:color w:val="002060"/>
        </w:rPr>
      </w:pPr>
      <w:r w:rsidRPr="00B92253">
        <w:rPr>
          <w:color w:val="002060"/>
        </w:rPr>
        <w:t xml:space="preserve">Euro 150,00 MONTECCHIO SPORT </w:t>
      </w:r>
      <w:r w:rsidRPr="00B92253">
        <w:rPr>
          <w:color w:val="002060"/>
        </w:rPr>
        <w:br/>
        <w:t>Per non aver impedito ai propri sostenitori di entrare,</w:t>
      </w:r>
      <w:r>
        <w:rPr>
          <w:color w:val="002060"/>
        </w:rPr>
        <w:t xml:space="preserve"> </w:t>
      </w:r>
      <w:r w:rsidRPr="00B92253">
        <w:rPr>
          <w:color w:val="002060"/>
        </w:rPr>
        <w:t xml:space="preserve">in più occasioni, all'interno del terreno di gioco, per insultare i calciatori avversari. </w:t>
      </w:r>
    </w:p>
    <w:p w14:paraId="4CAB03F6" w14:textId="77777777" w:rsidR="00A3691F" w:rsidRPr="00B92253" w:rsidRDefault="00A3691F" w:rsidP="00A3691F">
      <w:pPr>
        <w:pStyle w:val="titolo30"/>
        <w:rPr>
          <w:color w:val="002060"/>
        </w:rPr>
      </w:pPr>
      <w:r w:rsidRPr="00B92253">
        <w:rPr>
          <w:color w:val="002060"/>
        </w:rPr>
        <w:t xml:space="preserve">CALCIATORI ESPULSI </w:t>
      </w:r>
    </w:p>
    <w:p w14:paraId="57C3D9F8" w14:textId="77777777" w:rsidR="00A3691F" w:rsidRPr="00B92253" w:rsidRDefault="00A3691F" w:rsidP="00A3691F">
      <w:pPr>
        <w:pStyle w:val="titolo20"/>
        <w:rPr>
          <w:color w:val="002060"/>
        </w:rPr>
      </w:pPr>
      <w:r w:rsidRPr="00B9225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2EC013BF" w14:textId="77777777" w:rsidTr="00137D72">
        <w:tc>
          <w:tcPr>
            <w:tcW w:w="2200" w:type="dxa"/>
            <w:tcMar>
              <w:top w:w="20" w:type="dxa"/>
              <w:left w:w="20" w:type="dxa"/>
              <w:bottom w:w="20" w:type="dxa"/>
              <w:right w:w="20" w:type="dxa"/>
            </w:tcMar>
            <w:vAlign w:val="center"/>
            <w:hideMark/>
          </w:tcPr>
          <w:p w14:paraId="0F8DE4A0" w14:textId="77777777" w:rsidR="00A3691F" w:rsidRPr="00B92253" w:rsidRDefault="00A3691F" w:rsidP="00137D72">
            <w:pPr>
              <w:pStyle w:val="movimento"/>
              <w:rPr>
                <w:color w:val="002060"/>
              </w:rPr>
            </w:pPr>
            <w:r w:rsidRPr="00B92253">
              <w:rPr>
                <w:color w:val="002060"/>
              </w:rPr>
              <w:lastRenderedPageBreak/>
              <w:t>FRATESI SIMONE</w:t>
            </w:r>
          </w:p>
        </w:tc>
        <w:tc>
          <w:tcPr>
            <w:tcW w:w="2200" w:type="dxa"/>
            <w:tcMar>
              <w:top w:w="20" w:type="dxa"/>
              <w:left w:w="20" w:type="dxa"/>
              <w:bottom w:w="20" w:type="dxa"/>
              <w:right w:w="20" w:type="dxa"/>
            </w:tcMar>
            <w:vAlign w:val="center"/>
            <w:hideMark/>
          </w:tcPr>
          <w:p w14:paraId="51888652" w14:textId="77777777" w:rsidR="00A3691F" w:rsidRPr="00B92253" w:rsidRDefault="00A3691F" w:rsidP="00137D72">
            <w:pPr>
              <w:pStyle w:val="movimento2"/>
              <w:rPr>
                <w:color w:val="002060"/>
              </w:rPr>
            </w:pPr>
            <w:r w:rsidRPr="00B92253">
              <w:rPr>
                <w:color w:val="002060"/>
              </w:rPr>
              <w:t xml:space="preserve">(MONTECCHIO SPORT) </w:t>
            </w:r>
          </w:p>
        </w:tc>
        <w:tc>
          <w:tcPr>
            <w:tcW w:w="800" w:type="dxa"/>
            <w:tcMar>
              <w:top w:w="20" w:type="dxa"/>
              <w:left w:w="20" w:type="dxa"/>
              <w:bottom w:w="20" w:type="dxa"/>
              <w:right w:w="20" w:type="dxa"/>
            </w:tcMar>
            <w:vAlign w:val="center"/>
            <w:hideMark/>
          </w:tcPr>
          <w:p w14:paraId="7D95DA77"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78EB0FE6" w14:textId="77777777" w:rsidR="00A3691F" w:rsidRPr="00B92253" w:rsidRDefault="00A3691F" w:rsidP="00137D72">
            <w:pPr>
              <w:pStyle w:val="movimento"/>
              <w:rPr>
                <w:color w:val="002060"/>
              </w:rPr>
            </w:pPr>
            <w:r w:rsidRPr="00B92253">
              <w:rPr>
                <w:color w:val="002060"/>
              </w:rPr>
              <w:t>PAGLIARI ALBERTO</w:t>
            </w:r>
          </w:p>
        </w:tc>
        <w:tc>
          <w:tcPr>
            <w:tcW w:w="2200" w:type="dxa"/>
            <w:tcMar>
              <w:top w:w="20" w:type="dxa"/>
              <w:left w:w="20" w:type="dxa"/>
              <w:bottom w:w="20" w:type="dxa"/>
              <w:right w:w="20" w:type="dxa"/>
            </w:tcMar>
            <w:vAlign w:val="center"/>
            <w:hideMark/>
          </w:tcPr>
          <w:p w14:paraId="6CCDD061" w14:textId="77777777" w:rsidR="00A3691F" w:rsidRPr="00B92253" w:rsidRDefault="00A3691F" w:rsidP="00137D72">
            <w:pPr>
              <w:pStyle w:val="movimento2"/>
              <w:rPr>
                <w:color w:val="002060"/>
              </w:rPr>
            </w:pPr>
            <w:r w:rsidRPr="00B92253">
              <w:rPr>
                <w:color w:val="002060"/>
              </w:rPr>
              <w:t xml:space="preserve">(URBINO CALCIO A 5) </w:t>
            </w:r>
          </w:p>
        </w:tc>
      </w:tr>
    </w:tbl>
    <w:p w14:paraId="19C25FA1" w14:textId="77777777" w:rsidR="00A3691F" w:rsidRPr="00B92253" w:rsidRDefault="00A3691F" w:rsidP="00A3691F">
      <w:pPr>
        <w:pStyle w:val="titolo30"/>
        <w:rPr>
          <w:rFonts w:eastAsiaTheme="minorEastAsia"/>
          <w:color w:val="002060"/>
        </w:rPr>
      </w:pPr>
      <w:r w:rsidRPr="00B92253">
        <w:rPr>
          <w:color w:val="002060"/>
        </w:rPr>
        <w:t xml:space="preserve">CALCIATORI NON ESPULSI </w:t>
      </w:r>
    </w:p>
    <w:p w14:paraId="50DB63C7" w14:textId="77777777" w:rsidR="00A3691F" w:rsidRPr="00B92253" w:rsidRDefault="00A3691F" w:rsidP="00A3691F">
      <w:pPr>
        <w:pStyle w:val="titolo20"/>
        <w:rPr>
          <w:color w:val="002060"/>
        </w:rPr>
      </w:pPr>
      <w:r w:rsidRPr="00B9225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011690C8" w14:textId="77777777" w:rsidTr="00137D72">
        <w:tc>
          <w:tcPr>
            <w:tcW w:w="2200" w:type="dxa"/>
            <w:tcMar>
              <w:top w:w="20" w:type="dxa"/>
              <w:left w:w="20" w:type="dxa"/>
              <w:bottom w:w="20" w:type="dxa"/>
              <w:right w:w="20" w:type="dxa"/>
            </w:tcMar>
            <w:vAlign w:val="center"/>
            <w:hideMark/>
          </w:tcPr>
          <w:p w14:paraId="0B8F9D4B" w14:textId="77777777" w:rsidR="00A3691F" w:rsidRPr="00B92253" w:rsidRDefault="00A3691F" w:rsidP="00137D72">
            <w:pPr>
              <w:pStyle w:val="movimento"/>
              <w:rPr>
                <w:color w:val="002060"/>
              </w:rPr>
            </w:pPr>
            <w:r w:rsidRPr="00B92253">
              <w:rPr>
                <w:color w:val="002060"/>
              </w:rPr>
              <w:t>PIERINI GIANLUCA</w:t>
            </w:r>
          </w:p>
        </w:tc>
        <w:tc>
          <w:tcPr>
            <w:tcW w:w="2200" w:type="dxa"/>
            <w:tcMar>
              <w:top w:w="20" w:type="dxa"/>
              <w:left w:w="20" w:type="dxa"/>
              <w:bottom w:w="20" w:type="dxa"/>
              <w:right w:w="20" w:type="dxa"/>
            </w:tcMar>
            <w:vAlign w:val="center"/>
            <w:hideMark/>
          </w:tcPr>
          <w:p w14:paraId="1F91EB1D" w14:textId="77777777" w:rsidR="00A3691F" w:rsidRPr="00B92253" w:rsidRDefault="00A3691F" w:rsidP="00137D72">
            <w:pPr>
              <w:pStyle w:val="movimento2"/>
              <w:rPr>
                <w:color w:val="002060"/>
              </w:rPr>
            </w:pPr>
            <w:r w:rsidRPr="00B92253">
              <w:rPr>
                <w:color w:val="002060"/>
              </w:rPr>
              <w:t xml:space="preserve">(AMATORI STESE 2007 SRL) </w:t>
            </w:r>
          </w:p>
        </w:tc>
        <w:tc>
          <w:tcPr>
            <w:tcW w:w="800" w:type="dxa"/>
            <w:tcMar>
              <w:top w:w="20" w:type="dxa"/>
              <w:left w:w="20" w:type="dxa"/>
              <w:bottom w:w="20" w:type="dxa"/>
              <w:right w:w="20" w:type="dxa"/>
            </w:tcMar>
            <w:vAlign w:val="center"/>
            <w:hideMark/>
          </w:tcPr>
          <w:p w14:paraId="3BF57919"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53338B73"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7B798CAC" w14:textId="77777777" w:rsidR="00A3691F" w:rsidRPr="00B92253" w:rsidRDefault="00A3691F" w:rsidP="00137D72">
            <w:pPr>
              <w:pStyle w:val="movimento2"/>
              <w:rPr>
                <w:color w:val="002060"/>
              </w:rPr>
            </w:pPr>
            <w:r w:rsidRPr="00B92253">
              <w:rPr>
                <w:color w:val="002060"/>
              </w:rPr>
              <w:t> </w:t>
            </w:r>
          </w:p>
        </w:tc>
      </w:tr>
    </w:tbl>
    <w:p w14:paraId="59BD0A84" w14:textId="77777777" w:rsidR="00A3691F" w:rsidRPr="00B92253" w:rsidRDefault="00A3691F" w:rsidP="00A3691F">
      <w:pPr>
        <w:pStyle w:val="diffida"/>
        <w:spacing w:before="80" w:beforeAutospacing="0" w:after="40" w:afterAutospacing="0"/>
        <w:jc w:val="left"/>
        <w:rPr>
          <w:rFonts w:eastAsiaTheme="minorEastAsia"/>
          <w:color w:val="002060"/>
        </w:rPr>
      </w:pPr>
      <w:r w:rsidRPr="00B92253">
        <w:rPr>
          <w:color w:val="002060"/>
        </w:rPr>
        <w:t xml:space="preserve">Per aver proferito, a fine gara, espressioni gravemente irriguardose nei confronti dell'arbitro e del suo assistente. </w:t>
      </w:r>
    </w:p>
    <w:p w14:paraId="44495D32" w14:textId="77777777" w:rsidR="00A3691F" w:rsidRPr="00B92253" w:rsidRDefault="00A3691F" w:rsidP="00A3691F">
      <w:pPr>
        <w:pStyle w:val="titolo20"/>
        <w:rPr>
          <w:color w:val="002060"/>
        </w:rPr>
      </w:pPr>
      <w:r w:rsidRPr="00B9225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1C1F081F" w14:textId="77777777" w:rsidTr="00137D72">
        <w:tc>
          <w:tcPr>
            <w:tcW w:w="2200" w:type="dxa"/>
            <w:tcMar>
              <w:top w:w="20" w:type="dxa"/>
              <w:left w:w="20" w:type="dxa"/>
              <w:bottom w:w="20" w:type="dxa"/>
              <w:right w:w="20" w:type="dxa"/>
            </w:tcMar>
            <w:vAlign w:val="center"/>
            <w:hideMark/>
          </w:tcPr>
          <w:p w14:paraId="4D89140A" w14:textId="77777777" w:rsidR="00A3691F" w:rsidRPr="00B92253" w:rsidRDefault="00A3691F" w:rsidP="00137D72">
            <w:pPr>
              <w:pStyle w:val="movimento"/>
              <w:rPr>
                <w:color w:val="002060"/>
              </w:rPr>
            </w:pPr>
            <w:r w:rsidRPr="00B92253">
              <w:rPr>
                <w:color w:val="002060"/>
              </w:rPr>
              <w:t>PETRINI FEDERICO</w:t>
            </w:r>
          </w:p>
        </w:tc>
        <w:tc>
          <w:tcPr>
            <w:tcW w:w="2200" w:type="dxa"/>
            <w:tcMar>
              <w:top w:w="20" w:type="dxa"/>
              <w:left w:w="20" w:type="dxa"/>
              <w:bottom w:w="20" w:type="dxa"/>
              <w:right w:w="20" w:type="dxa"/>
            </w:tcMar>
            <w:vAlign w:val="center"/>
            <w:hideMark/>
          </w:tcPr>
          <w:p w14:paraId="1ED2AB69" w14:textId="77777777" w:rsidR="00A3691F" w:rsidRPr="00B92253" w:rsidRDefault="00A3691F" w:rsidP="00137D72">
            <w:pPr>
              <w:pStyle w:val="movimento2"/>
              <w:rPr>
                <w:color w:val="002060"/>
              </w:rPr>
            </w:pPr>
            <w:r w:rsidRPr="00B92253">
              <w:rPr>
                <w:color w:val="002060"/>
              </w:rPr>
              <w:t xml:space="preserve">(AMATORI STESE 2007 SRL) </w:t>
            </w:r>
          </w:p>
        </w:tc>
        <w:tc>
          <w:tcPr>
            <w:tcW w:w="800" w:type="dxa"/>
            <w:tcMar>
              <w:top w:w="20" w:type="dxa"/>
              <w:left w:w="20" w:type="dxa"/>
              <w:bottom w:w="20" w:type="dxa"/>
              <w:right w:w="20" w:type="dxa"/>
            </w:tcMar>
            <w:vAlign w:val="center"/>
            <w:hideMark/>
          </w:tcPr>
          <w:p w14:paraId="1306A494"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00E4758C" w14:textId="77777777" w:rsidR="00A3691F" w:rsidRPr="00B92253" w:rsidRDefault="00A3691F" w:rsidP="00137D72">
            <w:pPr>
              <w:pStyle w:val="movimento"/>
              <w:rPr>
                <w:color w:val="002060"/>
              </w:rPr>
            </w:pPr>
            <w:r w:rsidRPr="00B92253">
              <w:rPr>
                <w:color w:val="002060"/>
              </w:rPr>
              <w:t>ZUCCONI DIEGO</w:t>
            </w:r>
          </w:p>
        </w:tc>
        <w:tc>
          <w:tcPr>
            <w:tcW w:w="2200" w:type="dxa"/>
            <w:tcMar>
              <w:top w:w="20" w:type="dxa"/>
              <w:left w:w="20" w:type="dxa"/>
              <w:bottom w:w="20" w:type="dxa"/>
              <w:right w:w="20" w:type="dxa"/>
            </w:tcMar>
            <w:vAlign w:val="center"/>
            <w:hideMark/>
          </w:tcPr>
          <w:p w14:paraId="577E1CAD" w14:textId="77777777" w:rsidR="00A3691F" w:rsidRPr="00B92253" w:rsidRDefault="00A3691F" w:rsidP="00137D72">
            <w:pPr>
              <w:pStyle w:val="movimento2"/>
              <w:rPr>
                <w:color w:val="002060"/>
              </w:rPr>
            </w:pPr>
            <w:r w:rsidRPr="00B92253">
              <w:rPr>
                <w:color w:val="002060"/>
              </w:rPr>
              <w:t xml:space="preserve">(AMATORI STESE 2007 SRL) </w:t>
            </w:r>
          </w:p>
        </w:tc>
      </w:tr>
      <w:tr w:rsidR="00A3691F" w:rsidRPr="00B92253" w14:paraId="1A0DAE0F" w14:textId="77777777" w:rsidTr="00137D72">
        <w:tc>
          <w:tcPr>
            <w:tcW w:w="2200" w:type="dxa"/>
            <w:tcMar>
              <w:top w:w="20" w:type="dxa"/>
              <w:left w:w="20" w:type="dxa"/>
              <w:bottom w:w="20" w:type="dxa"/>
              <w:right w:w="20" w:type="dxa"/>
            </w:tcMar>
            <w:vAlign w:val="center"/>
            <w:hideMark/>
          </w:tcPr>
          <w:p w14:paraId="6D874215" w14:textId="77777777" w:rsidR="00A3691F" w:rsidRPr="00B92253" w:rsidRDefault="00A3691F" w:rsidP="00137D72">
            <w:pPr>
              <w:pStyle w:val="movimento"/>
              <w:rPr>
                <w:color w:val="002060"/>
              </w:rPr>
            </w:pPr>
            <w:r w:rsidRPr="00B92253">
              <w:rPr>
                <w:color w:val="002060"/>
              </w:rPr>
              <w:t>AGOSTINI FILIPPO</w:t>
            </w:r>
          </w:p>
        </w:tc>
        <w:tc>
          <w:tcPr>
            <w:tcW w:w="2200" w:type="dxa"/>
            <w:tcMar>
              <w:top w:w="20" w:type="dxa"/>
              <w:left w:w="20" w:type="dxa"/>
              <w:bottom w:w="20" w:type="dxa"/>
              <w:right w:w="20" w:type="dxa"/>
            </w:tcMar>
            <w:vAlign w:val="center"/>
            <w:hideMark/>
          </w:tcPr>
          <w:p w14:paraId="78FF2200" w14:textId="77777777" w:rsidR="00A3691F" w:rsidRPr="00B92253" w:rsidRDefault="00A3691F" w:rsidP="00137D72">
            <w:pPr>
              <w:pStyle w:val="movimento2"/>
              <w:rPr>
                <w:color w:val="002060"/>
              </w:rPr>
            </w:pPr>
            <w:r w:rsidRPr="00B92253">
              <w:rPr>
                <w:color w:val="002060"/>
              </w:rPr>
              <w:t xml:space="preserve">(CASELLE) </w:t>
            </w:r>
          </w:p>
        </w:tc>
        <w:tc>
          <w:tcPr>
            <w:tcW w:w="800" w:type="dxa"/>
            <w:tcMar>
              <w:top w:w="20" w:type="dxa"/>
              <w:left w:w="20" w:type="dxa"/>
              <w:bottom w:w="20" w:type="dxa"/>
              <w:right w:w="20" w:type="dxa"/>
            </w:tcMar>
            <w:vAlign w:val="center"/>
            <w:hideMark/>
          </w:tcPr>
          <w:p w14:paraId="6EC85C4C"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1789CB05" w14:textId="77777777" w:rsidR="00A3691F" w:rsidRPr="00B92253" w:rsidRDefault="00A3691F" w:rsidP="00137D72">
            <w:pPr>
              <w:pStyle w:val="movimento"/>
              <w:rPr>
                <w:color w:val="002060"/>
              </w:rPr>
            </w:pPr>
            <w:r w:rsidRPr="00B92253">
              <w:rPr>
                <w:color w:val="002060"/>
              </w:rPr>
              <w:t>CELANI VALERIO</w:t>
            </w:r>
          </w:p>
        </w:tc>
        <w:tc>
          <w:tcPr>
            <w:tcW w:w="2200" w:type="dxa"/>
            <w:tcMar>
              <w:top w:w="20" w:type="dxa"/>
              <w:left w:w="20" w:type="dxa"/>
              <w:bottom w:w="20" w:type="dxa"/>
              <w:right w:w="20" w:type="dxa"/>
            </w:tcMar>
            <w:vAlign w:val="center"/>
            <w:hideMark/>
          </w:tcPr>
          <w:p w14:paraId="1C3E3897" w14:textId="77777777" w:rsidR="00A3691F" w:rsidRPr="00B92253" w:rsidRDefault="00A3691F" w:rsidP="00137D72">
            <w:pPr>
              <w:pStyle w:val="movimento2"/>
              <w:rPr>
                <w:color w:val="002060"/>
              </w:rPr>
            </w:pPr>
            <w:r w:rsidRPr="00B92253">
              <w:rPr>
                <w:color w:val="002060"/>
              </w:rPr>
              <w:t xml:space="preserve">(CASELLE) </w:t>
            </w:r>
          </w:p>
        </w:tc>
      </w:tr>
      <w:tr w:rsidR="00A3691F" w:rsidRPr="00B92253" w14:paraId="2634301A" w14:textId="77777777" w:rsidTr="00137D72">
        <w:tc>
          <w:tcPr>
            <w:tcW w:w="2200" w:type="dxa"/>
            <w:tcMar>
              <w:top w:w="20" w:type="dxa"/>
              <w:left w:w="20" w:type="dxa"/>
              <w:bottom w:w="20" w:type="dxa"/>
              <w:right w:w="20" w:type="dxa"/>
            </w:tcMar>
            <w:vAlign w:val="center"/>
            <w:hideMark/>
          </w:tcPr>
          <w:p w14:paraId="19DB2794" w14:textId="77777777" w:rsidR="00A3691F" w:rsidRPr="00B92253" w:rsidRDefault="00A3691F" w:rsidP="00137D72">
            <w:pPr>
              <w:pStyle w:val="movimento"/>
              <w:rPr>
                <w:color w:val="002060"/>
              </w:rPr>
            </w:pPr>
            <w:r w:rsidRPr="00B92253">
              <w:rPr>
                <w:color w:val="002060"/>
              </w:rPr>
              <w:t>PIERANTOZZI EDOARDO</w:t>
            </w:r>
          </w:p>
        </w:tc>
        <w:tc>
          <w:tcPr>
            <w:tcW w:w="2200" w:type="dxa"/>
            <w:tcMar>
              <w:top w:w="20" w:type="dxa"/>
              <w:left w:w="20" w:type="dxa"/>
              <w:bottom w:w="20" w:type="dxa"/>
              <w:right w:w="20" w:type="dxa"/>
            </w:tcMar>
            <w:vAlign w:val="center"/>
            <w:hideMark/>
          </w:tcPr>
          <w:p w14:paraId="078A201A" w14:textId="77777777" w:rsidR="00A3691F" w:rsidRPr="00B92253" w:rsidRDefault="00A3691F" w:rsidP="00137D72">
            <w:pPr>
              <w:pStyle w:val="movimento2"/>
              <w:rPr>
                <w:color w:val="002060"/>
              </w:rPr>
            </w:pPr>
            <w:r w:rsidRPr="00B92253">
              <w:rPr>
                <w:color w:val="002060"/>
              </w:rPr>
              <w:t xml:space="preserve">(CASTORANESE) </w:t>
            </w:r>
          </w:p>
        </w:tc>
        <w:tc>
          <w:tcPr>
            <w:tcW w:w="800" w:type="dxa"/>
            <w:tcMar>
              <w:top w:w="20" w:type="dxa"/>
              <w:left w:w="20" w:type="dxa"/>
              <w:bottom w:w="20" w:type="dxa"/>
              <w:right w:w="20" w:type="dxa"/>
            </w:tcMar>
            <w:vAlign w:val="center"/>
            <w:hideMark/>
          </w:tcPr>
          <w:p w14:paraId="58FE35EC"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B678C95" w14:textId="77777777" w:rsidR="00A3691F" w:rsidRPr="00B92253" w:rsidRDefault="00A3691F" w:rsidP="00137D72">
            <w:pPr>
              <w:pStyle w:val="movimento"/>
              <w:rPr>
                <w:color w:val="002060"/>
              </w:rPr>
            </w:pPr>
            <w:r w:rsidRPr="00B92253">
              <w:rPr>
                <w:color w:val="002060"/>
              </w:rPr>
              <w:t>ROMANUCCI MARCO</w:t>
            </w:r>
          </w:p>
        </w:tc>
        <w:tc>
          <w:tcPr>
            <w:tcW w:w="2200" w:type="dxa"/>
            <w:tcMar>
              <w:top w:w="20" w:type="dxa"/>
              <w:left w:w="20" w:type="dxa"/>
              <w:bottom w:w="20" w:type="dxa"/>
              <w:right w:w="20" w:type="dxa"/>
            </w:tcMar>
            <w:vAlign w:val="center"/>
            <w:hideMark/>
          </w:tcPr>
          <w:p w14:paraId="3E88EE8B" w14:textId="77777777" w:rsidR="00A3691F" w:rsidRPr="00B92253" w:rsidRDefault="00A3691F" w:rsidP="00137D72">
            <w:pPr>
              <w:pStyle w:val="movimento2"/>
              <w:rPr>
                <w:color w:val="002060"/>
              </w:rPr>
            </w:pPr>
            <w:r w:rsidRPr="00B92253">
              <w:rPr>
                <w:color w:val="002060"/>
              </w:rPr>
              <w:t xml:space="preserve">(CIARNIN) </w:t>
            </w:r>
          </w:p>
        </w:tc>
      </w:tr>
      <w:tr w:rsidR="00A3691F" w:rsidRPr="00B92253" w14:paraId="28D84CE5" w14:textId="77777777" w:rsidTr="00137D72">
        <w:tc>
          <w:tcPr>
            <w:tcW w:w="2200" w:type="dxa"/>
            <w:tcMar>
              <w:top w:w="20" w:type="dxa"/>
              <w:left w:w="20" w:type="dxa"/>
              <w:bottom w:w="20" w:type="dxa"/>
              <w:right w:w="20" w:type="dxa"/>
            </w:tcMar>
            <w:vAlign w:val="center"/>
            <w:hideMark/>
          </w:tcPr>
          <w:p w14:paraId="3B26149C" w14:textId="77777777" w:rsidR="00A3691F" w:rsidRPr="00B92253" w:rsidRDefault="00A3691F" w:rsidP="00137D72">
            <w:pPr>
              <w:pStyle w:val="movimento"/>
              <w:rPr>
                <w:color w:val="002060"/>
              </w:rPr>
            </w:pPr>
            <w:r w:rsidRPr="00B92253">
              <w:rPr>
                <w:color w:val="002060"/>
              </w:rPr>
              <w:t>SDOGATI ANDREA</w:t>
            </w:r>
          </w:p>
        </w:tc>
        <w:tc>
          <w:tcPr>
            <w:tcW w:w="2200" w:type="dxa"/>
            <w:tcMar>
              <w:top w:w="20" w:type="dxa"/>
              <w:left w:w="20" w:type="dxa"/>
              <w:bottom w:w="20" w:type="dxa"/>
              <w:right w:w="20" w:type="dxa"/>
            </w:tcMar>
            <w:vAlign w:val="center"/>
            <w:hideMark/>
          </w:tcPr>
          <w:p w14:paraId="3EF1833B" w14:textId="77777777" w:rsidR="00A3691F" w:rsidRPr="00B92253" w:rsidRDefault="00A3691F" w:rsidP="00137D72">
            <w:pPr>
              <w:pStyle w:val="movimento2"/>
              <w:rPr>
                <w:color w:val="002060"/>
              </w:rPr>
            </w:pPr>
            <w:r w:rsidRPr="00B92253">
              <w:rPr>
                <w:color w:val="002060"/>
              </w:rPr>
              <w:t xml:space="preserve">(CIARNIN) </w:t>
            </w:r>
          </w:p>
        </w:tc>
        <w:tc>
          <w:tcPr>
            <w:tcW w:w="800" w:type="dxa"/>
            <w:tcMar>
              <w:top w:w="20" w:type="dxa"/>
              <w:left w:w="20" w:type="dxa"/>
              <w:bottom w:w="20" w:type="dxa"/>
              <w:right w:w="20" w:type="dxa"/>
            </w:tcMar>
            <w:vAlign w:val="center"/>
            <w:hideMark/>
          </w:tcPr>
          <w:p w14:paraId="5244511D"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1E8A7D8" w14:textId="77777777" w:rsidR="00A3691F" w:rsidRPr="00B92253" w:rsidRDefault="00A3691F" w:rsidP="00137D72">
            <w:pPr>
              <w:pStyle w:val="movimento"/>
              <w:rPr>
                <w:color w:val="002060"/>
              </w:rPr>
            </w:pPr>
            <w:r w:rsidRPr="00B92253">
              <w:rPr>
                <w:color w:val="002060"/>
              </w:rPr>
              <w:t>ALESSANDRONI DIEGO</w:t>
            </w:r>
          </w:p>
        </w:tc>
        <w:tc>
          <w:tcPr>
            <w:tcW w:w="2200" w:type="dxa"/>
            <w:tcMar>
              <w:top w:w="20" w:type="dxa"/>
              <w:left w:w="20" w:type="dxa"/>
              <w:bottom w:w="20" w:type="dxa"/>
              <w:right w:w="20" w:type="dxa"/>
            </w:tcMar>
            <w:vAlign w:val="center"/>
            <w:hideMark/>
          </w:tcPr>
          <w:p w14:paraId="757BC8EE" w14:textId="77777777" w:rsidR="00A3691F" w:rsidRPr="00B92253" w:rsidRDefault="00A3691F" w:rsidP="00137D72">
            <w:pPr>
              <w:pStyle w:val="movimento2"/>
              <w:rPr>
                <w:color w:val="002060"/>
              </w:rPr>
            </w:pPr>
            <w:r w:rsidRPr="00B92253">
              <w:rPr>
                <w:color w:val="002060"/>
              </w:rPr>
              <w:t xml:space="preserve">(DURANTINA SANTA CECILIA) </w:t>
            </w:r>
          </w:p>
        </w:tc>
      </w:tr>
      <w:tr w:rsidR="00A3691F" w:rsidRPr="00B92253" w14:paraId="50445EA8" w14:textId="77777777" w:rsidTr="00137D72">
        <w:tc>
          <w:tcPr>
            <w:tcW w:w="2200" w:type="dxa"/>
            <w:tcMar>
              <w:top w:w="20" w:type="dxa"/>
              <w:left w:w="20" w:type="dxa"/>
              <w:bottom w:w="20" w:type="dxa"/>
              <w:right w:w="20" w:type="dxa"/>
            </w:tcMar>
            <w:vAlign w:val="center"/>
            <w:hideMark/>
          </w:tcPr>
          <w:p w14:paraId="0D0ABF8B" w14:textId="77777777" w:rsidR="00A3691F" w:rsidRPr="00B92253" w:rsidRDefault="00A3691F" w:rsidP="00137D72">
            <w:pPr>
              <w:pStyle w:val="movimento"/>
              <w:rPr>
                <w:color w:val="002060"/>
              </w:rPr>
            </w:pPr>
            <w:r w:rsidRPr="00B92253">
              <w:rPr>
                <w:color w:val="002060"/>
              </w:rPr>
              <w:t>GUERRA EMANUELE</w:t>
            </w:r>
          </w:p>
        </w:tc>
        <w:tc>
          <w:tcPr>
            <w:tcW w:w="2200" w:type="dxa"/>
            <w:tcMar>
              <w:top w:w="20" w:type="dxa"/>
              <w:left w:w="20" w:type="dxa"/>
              <w:bottom w:w="20" w:type="dxa"/>
              <w:right w:w="20" w:type="dxa"/>
            </w:tcMar>
            <w:vAlign w:val="center"/>
            <w:hideMark/>
          </w:tcPr>
          <w:p w14:paraId="7062DC82" w14:textId="77777777" w:rsidR="00A3691F" w:rsidRPr="00B92253" w:rsidRDefault="00A3691F" w:rsidP="00137D72">
            <w:pPr>
              <w:pStyle w:val="movimento2"/>
              <w:rPr>
                <w:color w:val="002060"/>
              </w:rPr>
            </w:pPr>
            <w:r w:rsidRPr="00B92253">
              <w:rPr>
                <w:color w:val="002060"/>
              </w:rPr>
              <w:t xml:space="preserve">(MONTECCHIO SPORT) </w:t>
            </w:r>
          </w:p>
        </w:tc>
        <w:tc>
          <w:tcPr>
            <w:tcW w:w="800" w:type="dxa"/>
            <w:tcMar>
              <w:top w:w="20" w:type="dxa"/>
              <w:left w:w="20" w:type="dxa"/>
              <w:bottom w:w="20" w:type="dxa"/>
              <w:right w:w="20" w:type="dxa"/>
            </w:tcMar>
            <w:vAlign w:val="center"/>
            <w:hideMark/>
          </w:tcPr>
          <w:p w14:paraId="1BB25D17"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4AA0A8F" w14:textId="77777777" w:rsidR="00A3691F" w:rsidRPr="00B92253" w:rsidRDefault="00A3691F" w:rsidP="00137D72">
            <w:pPr>
              <w:pStyle w:val="movimento"/>
              <w:rPr>
                <w:color w:val="002060"/>
              </w:rPr>
            </w:pPr>
            <w:r w:rsidRPr="00B92253">
              <w:rPr>
                <w:color w:val="002060"/>
              </w:rPr>
              <w:t>D ANSELMO DIEGO</w:t>
            </w:r>
          </w:p>
        </w:tc>
        <w:tc>
          <w:tcPr>
            <w:tcW w:w="2200" w:type="dxa"/>
            <w:tcMar>
              <w:top w:w="20" w:type="dxa"/>
              <w:left w:w="20" w:type="dxa"/>
              <w:bottom w:w="20" w:type="dxa"/>
              <w:right w:w="20" w:type="dxa"/>
            </w:tcMar>
            <w:vAlign w:val="center"/>
            <w:hideMark/>
          </w:tcPr>
          <w:p w14:paraId="2A63C334" w14:textId="77777777" w:rsidR="00A3691F" w:rsidRPr="00B92253" w:rsidRDefault="00A3691F" w:rsidP="00137D72">
            <w:pPr>
              <w:pStyle w:val="movimento2"/>
              <w:rPr>
                <w:color w:val="002060"/>
              </w:rPr>
            </w:pPr>
            <w:r w:rsidRPr="00B92253">
              <w:rPr>
                <w:color w:val="002060"/>
              </w:rPr>
              <w:t xml:space="preserve">(PICENO UNITED MMX A R.L.) </w:t>
            </w:r>
          </w:p>
        </w:tc>
      </w:tr>
      <w:tr w:rsidR="00A3691F" w:rsidRPr="00B92253" w14:paraId="67BED193" w14:textId="77777777" w:rsidTr="00137D72">
        <w:tc>
          <w:tcPr>
            <w:tcW w:w="2200" w:type="dxa"/>
            <w:tcMar>
              <w:top w:w="20" w:type="dxa"/>
              <w:left w:w="20" w:type="dxa"/>
              <w:bottom w:w="20" w:type="dxa"/>
              <w:right w:w="20" w:type="dxa"/>
            </w:tcMar>
            <w:vAlign w:val="center"/>
            <w:hideMark/>
          </w:tcPr>
          <w:p w14:paraId="69F038C8" w14:textId="77777777" w:rsidR="00A3691F" w:rsidRPr="00B92253" w:rsidRDefault="00A3691F" w:rsidP="00137D72">
            <w:pPr>
              <w:pStyle w:val="movimento"/>
              <w:rPr>
                <w:color w:val="002060"/>
              </w:rPr>
            </w:pPr>
            <w:r w:rsidRPr="00B92253">
              <w:rPr>
                <w:color w:val="002060"/>
              </w:rPr>
              <w:t>PAGLIARI ALBERTO</w:t>
            </w:r>
          </w:p>
        </w:tc>
        <w:tc>
          <w:tcPr>
            <w:tcW w:w="2200" w:type="dxa"/>
            <w:tcMar>
              <w:top w:w="20" w:type="dxa"/>
              <w:left w:w="20" w:type="dxa"/>
              <w:bottom w:w="20" w:type="dxa"/>
              <w:right w:w="20" w:type="dxa"/>
            </w:tcMar>
            <w:vAlign w:val="center"/>
            <w:hideMark/>
          </w:tcPr>
          <w:p w14:paraId="3FBF441F" w14:textId="77777777" w:rsidR="00A3691F" w:rsidRPr="00B92253" w:rsidRDefault="00A3691F" w:rsidP="00137D72">
            <w:pPr>
              <w:pStyle w:val="movimento2"/>
              <w:rPr>
                <w:color w:val="002060"/>
              </w:rPr>
            </w:pPr>
            <w:r w:rsidRPr="00B92253">
              <w:rPr>
                <w:color w:val="002060"/>
              </w:rPr>
              <w:t xml:space="preserve">(URBINO CALCIO A 5) </w:t>
            </w:r>
          </w:p>
        </w:tc>
        <w:tc>
          <w:tcPr>
            <w:tcW w:w="800" w:type="dxa"/>
            <w:tcMar>
              <w:top w:w="20" w:type="dxa"/>
              <w:left w:w="20" w:type="dxa"/>
              <w:bottom w:w="20" w:type="dxa"/>
              <w:right w:w="20" w:type="dxa"/>
            </w:tcMar>
            <w:vAlign w:val="center"/>
            <w:hideMark/>
          </w:tcPr>
          <w:p w14:paraId="27A52F95"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071F2433" w14:textId="77777777" w:rsidR="00A3691F" w:rsidRPr="00B92253" w:rsidRDefault="00A3691F" w:rsidP="00137D72">
            <w:pPr>
              <w:pStyle w:val="movimento"/>
              <w:rPr>
                <w:color w:val="002060"/>
              </w:rPr>
            </w:pPr>
            <w:r w:rsidRPr="00B92253">
              <w:rPr>
                <w:color w:val="002060"/>
              </w:rPr>
              <w:t>FODALI SOUHAIB</w:t>
            </w:r>
          </w:p>
        </w:tc>
        <w:tc>
          <w:tcPr>
            <w:tcW w:w="2200" w:type="dxa"/>
            <w:tcMar>
              <w:top w:w="20" w:type="dxa"/>
              <w:left w:w="20" w:type="dxa"/>
              <w:bottom w:w="20" w:type="dxa"/>
              <w:right w:w="20" w:type="dxa"/>
            </w:tcMar>
            <w:vAlign w:val="center"/>
            <w:hideMark/>
          </w:tcPr>
          <w:p w14:paraId="50BC6D6D" w14:textId="77777777" w:rsidR="00A3691F" w:rsidRPr="00B92253" w:rsidRDefault="00A3691F" w:rsidP="00137D72">
            <w:pPr>
              <w:pStyle w:val="movimento2"/>
              <w:rPr>
                <w:color w:val="002060"/>
              </w:rPr>
            </w:pPr>
            <w:r w:rsidRPr="00B92253">
              <w:rPr>
                <w:color w:val="002060"/>
              </w:rPr>
              <w:t xml:space="preserve">(VAL TENNA UNITED) </w:t>
            </w:r>
          </w:p>
        </w:tc>
      </w:tr>
      <w:tr w:rsidR="00A3691F" w:rsidRPr="00B92253" w14:paraId="36F2E1AE" w14:textId="77777777" w:rsidTr="00137D72">
        <w:tc>
          <w:tcPr>
            <w:tcW w:w="2200" w:type="dxa"/>
            <w:tcMar>
              <w:top w:w="20" w:type="dxa"/>
              <w:left w:w="20" w:type="dxa"/>
              <w:bottom w:w="20" w:type="dxa"/>
              <w:right w:w="20" w:type="dxa"/>
            </w:tcMar>
            <w:vAlign w:val="center"/>
            <w:hideMark/>
          </w:tcPr>
          <w:p w14:paraId="1E7AF295" w14:textId="77777777" w:rsidR="00A3691F" w:rsidRPr="00B92253" w:rsidRDefault="00A3691F" w:rsidP="00137D72">
            <w:pPr>
              <w:pStyle w:val="movimento"/>
              <w:rPr>
                <w:color w:val="002060"/>
              </w:rPr>
            </w:pPr>
            <w:r w:rsidRPr="00B92253">
              <w:rPr>
                <w:color w:val="002060"/>
              </w:rPr>
              <w:t>PIRRO ALESSANDRO MARI</w:t>
            </w:r>
          </w:p>
        </w:tc>
        <w:tc>
          <w:tcPr>
            <w:tcW w:w="2200" w:type="dxa"/>
            <w:tcMar>
              <w:top w:w="20" w:type="dxa"/>
              <w:left w:w="20" w:type="dxa"/>
              <w:bottom w:w="20" w:type="dxa"/>
              <w:right w:w="20" w:type="dxa"/>
            </w:tcMar>
            <w:vAlign w:val="center"/>
            <w:hideMark/>
          </w:tcPr>
          <w:p w14:paraId="6DB91378" w14:textId="77777777" w:rsidR="00A3691F" w:rsidRPr="00B92253" w:rsidRDefault="00A3691F" w:rsidP="00137D72">
            <w:pPr>
              <w:pStyle w:val="movimento2"/>
              <w:rPr>
                <w:color w:val="002060"/>
              </w:rPr>
            </w:pPr>
            <w:r w:rsidRPr="00B92253">
              <w:rPr>
                <w:color w:val="002060"/>
              </w:rPr>
              <w:t xml:space="preserve">(VAL TENNA UNITED) </w:t>
            </w:r>
          </w:p>
        </w:tc>
        <w:tc>
          <w:tcPr>
            <w:tcW w:w="800" w:type="dxa"/>
            <w:tcMar>
              <w:top w:w="20" w:type="dxa"/>
              <w:left w:w="20" w:type="dxa"/>
              <w:bottom w:w="20" w:type="dxa"/>
              <w:right w:w="20" w:type="dxa"/>
            </w:tcMar>
            <w:vAlign w:val="center"/>
            <w:hideMark/>
          </w:tcPr>
          <w:p w14:paraId="702CDE86"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0461A54E"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310F6718" w14:textId="77777777" w:rsidR="00A3691F" w:rsidRPr="00B92253" w:rsidRDefault="00A3691F" w:rsidP="00137D72">
            <w:pPr>
              <w:pStyle w:val="movimento2"/>
              <w:rPr>
                <w:color w:val="002060"/>
              </w:rPr>
            </w:pPr>
            <w:r w:rsidRPr="00B92253">
              <w:rPr>
                <w:color w:val="002060"/>
              </w:rPr>
              <w:t> </w:t>
            </w:r>
          </w:p>
        </w:tc>
      </w:tr>
    </w:tbl>
    <w:p w14:paraId="1EC8A183" w14:textId="77777777" w:rsidR="00A3691F" w:rsidRPr="00B92253" w:rsidRDefault="00A3691F" w:rsidP="00A3691F">
      <w:pPr>
        <w:pStyle w:val="titolo10"/>
        <w:rPr>
          <w:rFonts w:eastAsiaTheme="minorEastAsia"/>
          <w:color w:val="002060"/>
        </w:rPr>
      </w:pPr>
      <w:r w:rsidRPr="00B92253">
        <w:rPr>
          <w:color w:val="002060"/>
        </w:rPr>
        <w:t xml:space="preserve">GARE DEL 1/ 5/2026 </w:t>
      </w:r>
    </w:p>
    <w:p w14:paraId="11E8D524" w14:textId="77777777" w:rsidR="00A3691F" w:rsidRPr="00B92253" w:rsidRDefault="00A3691F" w:rsidP="00A3691F">
      <w:pPr>
        <w:pStyle w:val="titolo7a"/>
        <w:rPr>
          <w:color w:val="002060"/>
        </w:rPr>
      </w:pPr>
      <w:r w:rsidRPr="00B92253">
        <w:rPr>
          <w:color w:val="002060"/>
        </w:rPr>
        <w:t xml:space="preserve">PROVVEDIMENTI DISCIPLINARI </w:t>
      </w:r>
    </w:p>
    <w:p w14:paraId="2C45828C" w14:textId="77777777" w:rsidR="00A3691F" w:rsidRPr="00B92253" w:rsidRDefault="00A3691F" w:rsidP="00A3691F">
      <w:pPr>
        <w:pStyle w:val="titolo7b0"/>
        <w:rPr>
          <w:color w:val="002060"/>
        </w:rPr>
      </w:pPr>
      <w:r w:rsidRPr="00B92253">
        <w:rPr>
          <w:color w:val="002060"/>
        </w:rPr>
        <w:t xml:space="preserve">In base alle risultanze degli atti ufficiali sono state deliberate le seguenti sanzioni disciplinari. </w:t>
      </w:r>
    </w:p>
    <w:p w14:paraId="01ADFEBE" w14:textId="77777777" w:rsidR="00A3691F" w:rsidRPr="00B92253" w:rsidRDefault="00A3691F" w:rsidP="00A3691F">
      <w:pPr>
        <w:pStyle w:val="titolo30"/>
        <w:rPr>
          <w:color w:val="002060"/>
        </w:rPr>
      </w:pPr>
      <w:r w:rsidRPr="00B92253">
        <w:rPr>
          <w:color w:val="002060"/>
        </w:rPr>
        <w:t xml:space="preserve">CALCIATORI ESPULSI </w:t>
      </w:r>
    </w:p>
    <w:p w14:paraId="0B127640" w14:textId="77777777" w:rsidR="00A3691F" w:rsidRPr="00B92253" w:rsidRDefault="00A3691F" w:rsidP="00A3691F">
      <w:pPr>
        <w:pStyle w:val="titolo20"/>
        <w:rPr>
          <w:color w:val="002060"/>
        </w:rPr>
      </w:pPr>
      <w:r w:rsidRPr="00B9225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65074BC0" w14:textId="77777777" w:rsidTr="00137D72">
        <w:tc>
          <w:tcPr>
            <w:tcW w:w="2200" w:type="dxa"/>
            <w:tcMar>
              <w:top w:w="20" w:type="dxa"/>
              <w:left w:w="20" w:type="dxa"/>
              <w:bottom w:w="20" w:type="dxa"/>
              <w:right w:w="20" w:type="dxa"/>
            </w:tcMar>
            <w:vAlign w:val="center"/>
            <w:hideMark/>
          </w:tcPr>
          <w:p w14:paraId="5E4F23B5" w14:textId="77777777" w:rsidR="00A3691F" w:rsidRPr="00B92253" w:rsidRDefault="00A3691F" w:rsidP="00137D72">
            <w:pPr>
              <w:pStyle w:val="movimento"/>
              <w:rPr>
                <w:color w:val="002060"/>
              </w:rPr>
            </w:pPr>
            <w:r w:rsidRPr="00B92253">
              <w:rPr>
                <w:color w:val="002060"/>
              </w:rPr>
              <w:t>SLIMANE OMAR</w:t>
            </w:r>
          </w:p>
        </w:tc>
        <w:tc>
          <w:tcPr>
            <w:tcW w:w="2200" w:type="dxa"/>
            <w:tcMar>
              <w:top w:w="20" w:type="dxa"/>
              <w:left w:w="20" w:type="dxa"/>
              <w:bottom w:w="20" w:type="dxa"/>
              <w:right w:w="20" w:type="dxa"/>
            </w:tcMar>
            <w:vAlign w:val="center"/>
            <w:hideMark/>
          </w:tcPr>
          <w:p w14:paraId="1D19B8E7" w14:textId="77777777" w:rsidR="00A3691F" w:rsidRPr="00B92253" w:rsidRDefault="00A3691F" w:rsidP="00137D72">
            <w:pPr>
              <w:pStyle w:val="movimento2"/>
              <w:rPr>
                <w:color w:val="002060"/>
              </w:rPr>
            </w:pPr>
            <w:r w:rsidRPr="00B92253">
              <w:rPr>
                <w:color w:val="002060"/>
              </w:rPr>
              <w:t xml:space="preserve">(POLISPORTIVA FUTURA A.D.) </w:t>
            </w:r>
          </w:p>
        </w:tc>
        <w:tc>
          <w:tcPr>
            <w:tcW w:w="800" w:type="dxa"/>
            <w:tcMar>
              <w:top w:w="20" w:type="dxa"/>
              <w:left w:w="20" w:type="dxa"/>
              <w:bottom w:w="20" w:type="dxa"/>
              <w:right w:w="20" w:type="dxa"/>
            </w:tcMar>
            <w:vAlign w:val="center"/>
            <w:hideMark/>
          </w:tcPr>
          <w:p w14:paraId="7ED73E85"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28674E5"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1B3F4358" w14:textId="77777777" w:rsidR="00A3691F" w:rsidRPr="00B92253" w:rsidRDefault="00A3691F" w:rsidP="00137D72">
            <w:pPr>
              <w:pStyle w:val="movimento2"/>
              <w:rPr>
                <w:color w:val="002060"/>
              </w:rPr>
            </w:pPr>
            <w:r w:rsidRPr="00B92253">
              <w:rPr>
                <w:color w:val="002060"/>
              </w:rPr>
              <w:t> </w:t>
            </w:r>
          </w:p>
        </w:tc>
      </w:tr>
    </w:tbl>
    <w:p w14:paraId="63F1FB36" w14:textId="77777777" w:rsidR="00A3691F" w:rsidRPr="00B92253" w:rsidRDefault="00A3691F" w:rsidP="00A3691F">
      <w:pPr>
        <w:pStyle w:val="titolo30"/>
        <w:rPr>
          <w:rFonts w:eastAsiaTheme="minorEastAsia"/>
          <w:color w:val="002060"/>
        </w:rPr>
      </w:pPr>
      <w:r w:rsidRPr="00B92253">
        <w:rPr>
          <w:color w:val="002060"/>
        </w:rPr>
        <w:t xml:space="preserve">CALCIATORI NON ESPULSI </w:t>
      </w:r>
    </w:p>
    <w:p w14:paraId="553F2720" w14:textId="77777777" w:rsidR="00A3691F" w:rsidRPr="00B92253" w:rsidRDefault="00A3691F" w:rsidP="00A3691F">
      <w:pPr>
        <w:pStyle w:val="titolo20"/>
        <w:rPr>
          <w:color w:val="002060"/>
        </w:rPr>
      </w:pPr>
      <w:r w:rsidRPr="00B9225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32F4B1D3" w14:textId="77777777" w:rsidTr="00137D72">
        <w:tc>
          <w:tcPr>
            <w:tcW w:w="2200" w:type="dxa"/>
            <w:tcMar>
              <w:top w:w="20" w:type="dxa"/>
              <w:left w:w="20" w:type="dxa"/>
              <w:bottom w:w="20" w:type="dxa"/>
              <w:right w:w="20" w:type="dxa"/>
            </w:tcMar>
            <w:vAlign w:val="center"/>
            <w:hideMark/>
          </w:tcPr>
          <w:p w14:paraId="72CCCEAA" w14:textId="77777777" w:rsidR="00A3691F" w:rsidRPr="00B92253" w:rsidRDefault="00A3691F" w:rsidP="00137D72">
            <w:pPr>
              <w:pStyle w:val="movimento"/>
              <w:rPr>
                <w:color w:val="002060"/>
              </w:rPr>
            </w:pPr>
            <w:r w:rsidRPr="00B92253">
              <w:rPr>
                <w:color w:val="002060"/>
              </w:rPr>
              <w:t>BRUFFA GABRIELE</w:t>
            </w:r>
          </w:p>
        </w:tc>
        <w:tc>
          <w:tcPr>
            <w:tcW w:w="2200" w:type="dxa"/>
            <w:tcMar>
              <w:top w:w="20" w:type="dxa"/>
              <w:left w:w="20" w:type="dxa"/>
              <w:bottom w:w="20" w:type="dxa"/>
              <w:right w:w="20" w:type="dxa"/>
            </w:tcMar>
            <w:vAlign w:val="center"/>
            <w:hideMark/>
          </w:tcPr>
          <w:p w14:paraId="36213A02" w14:textId="77777777" w:rsidR="00A3691F" w:rsidRPr="00B92253" w:rsidRDefault="00A3691F" w:rsidP="00137D72">
            <w:pPr>
              <w:pStyle w:val="movimento2"/>
              <w:rPr>
                <w:color w:val="002060"/>
              </w:rPr>
            </w:pPr>
            <w:r w:rsidRPr="00B92253">
              <w:rPr>
                <w:color w:val="002060"/>
              </w:rPr>
              <w:t xml:space="preserve">(FRASASSI C5) </w:t>
            </w:r>
          </w:p>
        </w:tc>
        <w:tc>
          <w:tcPr>
            <w:tcW w:w="800" w:type="dxa"/>
            <w:tcMar>
              <w:top w:w="20" w:type="dxa"/>
              <w:left w:w="20" w:type="dxa"/>
              <w:bottom w:w="20" w:type="dxa"/>
              <w:right w:w="20" w:type="dxa"/>
            </w:tcMar>
            <w:vAlign w:val="center"/>
            <w:hideMark/>
          </w:tcPr>
          <w:p w14:paraId="33BB2815"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DFD80CD" w14:textId="77777777" w:rsidR="00A3691F" w:rsidRPr="00B92253" w:rsidRDefault="00A3691F" w:rsidP="00137D72">
            <w:pPr>
              <w:pStyle w:val="movimento"/>
              <w:rPr>
                <w:color w:val="002060"/>
              </w:rPr>
            </w:pPr>
            <w:r w:rsidRPr="00B92253">
              <w:rPr>
                <w:color w:val="002060"/>
              </w:rPr>
              <w:t>PAZZELLI ANDREA</w:t>
            </w:r>
          </w:p>
        </w:tc>
        <w:tc>
          <w:tcPr>
            <w:tcW w:w="2200" w:type="dxa"/>
            <w:tcMar>
              <w:top w:w="20" w:type="dxa"/>
              <w:left w:w="20" w:type="dxa"/>
              <w:bottom w:w="20" w:type="dxa"/>
              <w:right w:w="20" w:type="dxa"/>
            </w:tcMar>
            <w:vAlign w:val="center"/>
            <w:hideMark/>
          </w:tcPr>
          <w:p w14:paraId="714303C6" w14:textId="77777777" w:rsidR="00A3691F" w:rsidRPr="00B92253" w:rsidRDefault="00A3691F" w:rsidP="00137D72">
            <w:pPr>
              <w:pStyle w:val="movimento2"/>
              <w:rPr>
                <w:color w:val="002060"/>
              </w:rPr>
            </w:pPr>
            <w:r w:rsidRPr="00B92253">
              <w:rPr>
                <w:color w:val="002060"/>
              </w:rPr>
              <w:t xml:space="preserve">(RIPE SAN GINESIO A.S.D.) </w:t>
            </w:r>
          </w:p>
        </w:tc>
      </w:tr>
      <w:tr w:rsidR="00A3691F" w:rsidRPr="00B92253" w14:paraId="73CEFEC1" w14:textId="77777777" w:rsidTr="00137D72">
        <w:tc>
          <w:tcPr>
            <w:tcW w:w="2200" w:type="dxa"/>
            <w:tcMar>
              <w:top w:w="20" w:type="dxa"/>
              <w:left w:w="20" w:type="dxa"/>
              <w:bottom w:w="20" w:type="dxa"/>
              <w:right w:w="20" w:type="dxa"/>
            </w:tcMar>
            <w:vAlign w:val="center"/>
            <w:hideMark/>
          </w:tcPr>
          <w:p w14:paraId="7056BEE5" w14:textId="77777777" w:rsidR="00A3691F" w:rsidRPr="00B92253" w:rsidRDefault="00A3691F" w:rsidP="00137D72">
            <w:pPr>
              <w:pStyle w:val="movimento"/>
              <w:rPr>
                <w:color w:val="002060"/>
              </w:rPr>
            </w:pPr>
            <w:r w:rsidRPr="00B92253">
              <w:rPr>
                <w:color w:val="002060"/>
              </w:rPr>
              <w:t>TAMBURI MATTEO</w:t>
            </w:r>
          </w:p>
        </w:tc>
        <w:tc>
          <w:tcPr>
            <w:tcW w:w="2200" w:type="dxa"/>
            <w:tcMar>
              <w:top w:w="20" w:type="dxa"/>
              <w:left w:w="20" w:type="dxa"/>
              <w:bottom w:w="20" w:type="dxa"/>
              <w:right w:w="20" w:type="dxa"/>
            </w:tcMar>
            <w:vAlign w:val="center"/>
            <w:hideMark/>
          </w:tcPr>
          <w:p w14:paraId="4AE64FD3" w14:textId="77777777" w:rsidR="00A3691F" w:rsidRPr="00B92253" w:rsidRDefault="00A3691F" w:rsidP="00137D72">
            <w:pPr>
              <w:pStyle w:val="movimento2"/>
              <w:rPr>
                <w:color w:val="002060"/>
              </w:rPr>
            </w:pPr>
            <w:r w:rsidRPr="00B92253">
              <w:rPr>
                <w:color w:val="002060"/>
              </w:rPr>
              <w:t xml:space="preserve">(RIPE SAN GINESIO A.S.D.) </w:t>
            </w:r>
          </w:p>
        </w:tc>
        <w:tc>
          <w:tcPr>
            <w:tcW w:w="800" w:type="dxa"/>
            <w:tcMar>
              <w:top w:w="20" w:type="dxa"/>
              <w:left w:w="20" w:type="dxa"/>
              <w:bottom w:w="20" w:type="dxa"/>
              <w:right w:w="20" w:type="dxa"/>
            </w:tcMar>
            <w:vAlign w:val="center"/>
            <w:hideMark/>
          </w:tcPr>
          <w:p w14:paraId="00913C94"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5ECDB4F5"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14A407E1" w14:textId="77777777" w:rsidR="00A3691F" w:rsidRPr="00B92253" w:rsidRDefault="00A3691F" w:rsidP="00137D72">
            <w:pPr>
              <w:pStyle w:val="movimento2"/>
              <w:rPr>
                <w:color w:val="002060"/>
              </w:rPr>
            </w:pPr>
            <w:r w:rsidRPr="00B92253">
              <w:rPr>
                <w:color w:val="002060"/>
              </w:rPr>
              <w:t> </w:t>
            </w:r>
          </w:p>
        </w:tc>
      </w:tr>
    </w:tbl>
    <w:p w14:paraId="67101EE8" w14:textId="77777777" w:rsidR="00A3691F" w:rsidRPr="00B92253" w:rsidRDefault="00A3691F" w:rsidP="00A3691F">
      <w:pPr>
        <w:pStyle w:val="titolo10"/>
        <w:rPr>
          <w:rFonts w:eastAsiaTheme="minorEastAsia"/>
          <w:color w:val="002060"/>
        </w:rPr>
      </w:pPr>
      <w:r w:rsidRPr="00B92253">
        <w:rPr>
          <w:color w:val="002060"/>
        </w:rPr>
        <w:t xml:space="preserve">GARE DEL 2/ 5/2026 </w:t>
      </w:r>
    </w:p>
    <w:p w14:paraId="707EA097" w14:textId="77777777" w:rsidR="00A3691F" w:rsidRPr="00B92253" w:rsidRDefault="00A3691F" w:rsidP="00A3691F">
      <w:pPr>
        <w:pStyle w:val="titolo7a"/>
        <w:rPr>
          <w:color w:val="002060"/>
        </w:rPr>
      </w:pPr>
      <w:r w:rsidRPr="00B92253">
        <w:rPr>
          <w:color w:val="002060"/>
        </w:rPr>
        <w:t xml:space="preserve">PROVVEDIMENTI DISCIPLINARI </w:t>
      </w:r>
    </w:p>
    <w:p w14:paraId="44E3B9CA" w14:textId="77777777" w:rsidR="00A3691F" w:rsidRPr="00B92253" w:rsidRDefault="00A3691F" w:rsidP="00A3691F">
      <w:pPr>
        <w:pStyle w:val="titolo7b0"/>
        <w:rPr>
          <w:color w:val="002060"/>
        </w:rPr>
      </w:pPr>
      <w:r w:rsidRPr="00B92253">
        <w:rPr>
          <w:color w:val="002060"/>
        </w:rPr>
        <w:t xml:space="preserve">In base alle risultanze degli atti ufficiali sono state deliberate le seguenti sanzioni disciplinari. </w:t>
      </w:r>
    </w:p>
    <w:p w14:paraId="6F5B5AD0" w14:textId="77777777" w:rsidR="00A3691F" w:rsidRPr="00B92253" w:rsidRDefault="00A3691F" w:rsidP="00A3691F">
      <w:pPr>
        <w:pStyle w:val="titolo30"/>
        <w:rPr>
          <w:color w:val="002060"/>
        </w:rPr>
      </w:pPr>
      <w:r w:rsidRPr="00B92253">
        <w:rPr>
          <w:color w:val="002060"/>
        </w:rPr>
        <w:t xml:space="preserve">CALCIATORI NON ESPULSI </w:t>
      </w:r>
    </w:p>
    <w:p w14:paraId="1EB7D500" w14:textId="77777777" w:rsidR="00A3691F" w:rsidRPr="00B92253" w:rsidRDefault="00A3691F" w:rsidP="00A3691F">
      <w:pPr>
        <w:pStyle w:val="titolo20"/>
        <w:rPr>
          <w:color w:val="002060"/>
        </w:rPr>
      </w:pPr>
      <w:r w:rsidRPr="00B9225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471BA421" w14:textId="77777777" w:rsidTr="00137D72">
        <w:tc>
          <w:tcPr>
            <w:tcW w:w="2200" w:type="dxa"/>
            <w:tcMar>
              <w:top w:w="20" w:type="dxa"/>
              <w:left w:w="20" w:type="dxa"/>
              <w:bottom w:w="20" w:type="dxa"/>
              <w:right w:w="20" w:type="dxa"/>
            </w:tcMar>
            <w:vAlign w:val="center"/>
            <w:hideMark/>
          </w:tcPr>
          <w:p w14:paraId="0D732929" w14:textId="77777777" w:rsidR="00A3691F" w:rsidRPr="00B92253" w:rsidRDefault="00A3691F" w:rsidP="00137D72">
            <w:pPr>
              <w:pStyle w:val="movimento"/>
              <w:rPr>
                <w:color w:val="002060"/>
              </w:rPr>
            </w:pPr>
            <w:r w:rsidRPr="00B92253">
              <w:rPr>
                <w:color w:val="002060"/>
              </w:rPr>
              <w:t>DAVID MATTIA</w:t>
            </w:r>
          </w:p>
        </w:tc>
        <w:tc>
          <w:tcPr>
            <w:tcW w:w="2200" w:type="dxa"/>
            <w:tcMar>
              <w:top w:w="20" w:type="dxa"/>
              <w:left w:w="20" w:type="dxa"/>
              <w:bottom w:w="20" w:type="dxa"/>
              <w:right w:w="20" w:type="dxa"/>
            </w:tcMar>
            <w:vAlign w:val="center"/>
            <w:hideMark/>
          </w:tcPr>
          <w:p w14:paraId="15FEBA4D" w14:textId="77777777" w:rsidR="00A3691F" w:rsidRPr="00B92253" w:rsidRDefault="00A3691F" w:rsidP="00137D72">
            <w:pPr>
              <w:pStyle w:val="movimento2"/>
              <w:rPr>
                <w:color w:val="002060"/>
              </w:rPr>
            </w:pPr>
            <w:r w:rsidRPr="00B92253">
              <w:rPr>
                <w:color w:val="002060"/>
              </w:rPr>
              <w:t xml:space="preserve">(CANDIA BARACCOLA ASPIO) </w:t>
            </w:r>
          </w:p>
        </w:tc>
        <w:tc>
          <w:tcPr>
            <w:tcW w:w="800" w:type="dxa"/>
            <w:tcMar>
              <w:top w:w="20" w:type="dxa"/>
              <w:left w:w="20" w:type="dxa"/>
              <w:bottom w:w="20" w:type="dxa"/>
              <w:right w:w="20" w:type="dxa"/>
            </w:tcMar>
            <w:vAlign w:val="center"/>
            <w:hideMark/>
          </w:tcPr>
          <w:p w14:paraId="683DDC7C"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84069F3" w14:textId="77777777" w:rsidR="00A3691F" w:rsidRPr="00B92253" w:rsidRDefault="00A3691F" w:rsidP="00137D72">
            <w:pPr>
              <w:pStyle w:val="movimento"/>
              <w:rPr>
                <w:color w:val="002060"/>
              </w:rPr>
            </w:pPr>
            <w:r w:rsidRPr="00B92253">
              <w:rPr>
                <w:color w:val="002060"/>
              </w:rPr>
              <w:t>FLORIO GIACOMO</w:t>
            </w:r>
          </w:p>
        </w:tc>
        <w:tc>
          <w:tcPr>
            <w:tcW w:w="2200" w:type="dxa"/>
            <w:tcMar>
              <w:top w:w="20" w:type="dxa"/>
              <w:left w:w="20" w:type="dxa"/>
              <w:bottom w:w="20" w:type="dxa"/>
              <w:right w:w="20" w:type="dxa"/>
            </w:tcMar>
            <w:vAlign w:val="center"/>
            <w:hideMark/>
          </w:tcPr>
          <w:p w14:paraId="4A2D4E24" w14:textId="77777777" w:rsidR="00A3691F" w:rsidRPr="00B92253" w:rsidRDefault="00A3691F" w:rsidP="00137D72">
            <w:pPr>
              <w:pStyle w:val="movimento2"/>
              <w:rPr>
                <w:color w:val="002060"/>
              </w:rPr>
            </w:pPr>
            <w:r w:rsidRPr="00B92253">
              <w:rPr>
                <w:color w:val="002060"/>
              </w:rPr>
              <w:t xml:space="preserve">(CANDIA BARACCOLA ASPIO) </w:t>
            </w:r>
          </w:p>
        </w:tc>
      </w:tr>
      <w:tr w:rsidR="00A3691F" w:rsidRPr="00B92253" w14:paraId="420EE28D" w14:textId="77777777" w:rsidTr="00137D72">
        <w:tc>
          <w:tcPr>
            <w:tcW w:w="2200" w:type="dxa"/>
            <w:tcMar>
              <w:top w:w="20" w:type="dxa"/>
              <w:left w:w="20" w:type="dxa"/>
              <w:bottom w:w="20" w:type="dxa"/>
              <w:right w:w="20" w:type="dxa"/>
            </w:tcMar>
            <w:vAlign w:val="center"/>
            <w:hideMark/>
          </w:tcPr>
          <w:p w14:paraId="0A7452CB" w14:textId="77777777" w:rsidR="00A3691F" w:rsidRPr="00B92253" w:rsidRDefault="00A3691F" w:rsidP="00137D72">
            <w:pPr>
              <w:pStyle w:val="movimento"/>
              <w:rPr>
                <w:color w:val="002060"/>
              </w:rPr>
            </w:pPr>
            <w:r w:rsidRPr="00B92253">
              <w:rPr>
                <w:color w:val="002060"/>
              </w:rPr>
              <w:t>GUERRINI MATTEO</w:t>
            </w:r>
          </w:p>
        </w:tc>
        <w:tc>
          <w:tcPr>
            <w:tcW w:w="2200" w:type="dxa"/>
            <w:tcMar>
              <w:top w:w="20" w:type="dxa"/>
              <w:left w:w="20" w:type="dxa"/>
              <w:bottom w:w="20" w:type="dxa"/>
              <w:right w:w="20" w:type="dxa"/>
            </w:tcMar>
            <w:vAlign w:val="center"/>
            <w:hideMark/>
          </w:tcPr>
          <w:p w14:paraId="2B98F031" w14:textId="77777777" w:rsidR="00A3691F" w:rsidRPr="00B92253" w:rsidRDefault="00A3691F" w:rsidP="00137D72">
            <w:pPr>
              <w:pStyle w:val="movimento2"/>
              <w:rPr>
                <w:color w:val="002060"/>
              </w:rPr>
            </w:pPr>
            <w:r w:rsidRPr="00B92253">
              <w:rPr>
                <w:color w:val="002060"/>
              </w:rPr>
              <w:t xml:space="preserve">(CANDIA BARACCOLA ASPIO) </w:t>
            </w:r>
          </w:p>
        </w:tc>
        <w:tc>
          <w:tcPr>
            <w:tcW w:w="800" w:type="dxa"/>
            <w:tcMar>
              <w:top w:w="20" w:type="dxa"/>
              <w:left w:w="20" w:type="dxa"/>
              <w:bottom w:w="20" w:type="dxa"/>
              <w:right w:w="20" w:type="dxa"/>
            </w:tcMar>
            <w:vAlign w:val="center"/>
            <w:hideMark/>
          </w:tcPr>
          <w:p w14:paraId="2543555B"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32E3776" w14:textId="77777777" w:rsidR="00A3691F" w:rsidRPr="00B92253" w:rsidRDefault="00A3691F" w:rsidP="00137D72">
            <w:pPr>
              <w:pStyle w:val="movimento"/>
              <w:rPr>
                <w:color w:val="002060"/>
              </w:rPr>
            </w:pPr>
            <w:r w:rsidRPr="00B92253">
              <w:rPr>
                <w:color w:val="002060"/>
              </w:rPr>
              <w:t>MIANI SAMUEL</w:t>
            </w:r>
          </w:p>
        </w:tc>
        <w:tc>
          <w:tcPr>
            <w:tcW w:w="2200" w:type="dxa"/>
            <w:tcMar>
              <w:top w:w="20" w:type="dxa"/>
              <w:left w:w="20" w:type="dxa"/>
              <w:bottom w:w="20" w:type="dxa"/>
              <w:right w:w="20" w:type="dxa"/>
            </w:tcMar>
            <w:vAlign w:val="center"/>
            <w:hideMark/>
          </w:tcPr>
          <w:p w14:paraId="3F127492" w14:textId="77777777" w:rsidR="00A3691F" w:rsidRPr="00B92253" w:rsidRDefault="00A3691F" w:rsidP="00137D72">
            <w:pPr>
              <w:pStyle w:val="movimento2"/>
              <w:rPr>
                <w:color w:val="002060"/>
              </w:rPr>
            </w:pPr>
            <w:r w:rsidRPr="00B92253">
              <w:rPr>
                <w:color w:val="002060"/>
              </w:rPr>
              <w:t xml:space="preserve">(CANDIA BARACCOLA ASPIO) </w:t>
            </w:r>
          </w:p>
        </w:tc>
      </w:tr>
      <w:tr w:rsidR="00A3691F" w:rsidRPr="00B92253" w14:paraId="4881CDAD" w14:textId="77777777" w:rsidTr="00137D72">
        <w:tc>
          <w:tcPr>
            <w:tcW w:w="2200" w:type="dxa"/>
            <w:tcMar>
              <w:top w:w="20" w:type="dxa"/>
              <w:left w:w="20" w:type="dxa"/>
              <w:bottom w:w="20" w:type="dxa"/>
              <w:right w:w="20" w:type="dxa"/>
            </w:tcMar>
            <w:vAlign w:val="center"/>
            <w:hideMark/>
          </w:tcPr>
          <w:p w14:paraId="50160913" w14:textId="77777777" w:rsidR="00A3691F" w:rsidRPr="00B92253" w:rsidRDefault="00A3691F" w:rsidP="00137D72">
            <w:pPr>
              <w:pStyle w:val="movimento"/>
              <w:rPr>
                <w:color w:val="002060"/>
              </w:rPr>
            </w:pPr>
            <w:r w:rsidRPr="00B92253">
              <w:rPr>
                <w:color w:val="002060"/>
              </w:rPr>
              <w:t>PANELLA ANDREA</w:t>
            </w:r>
          </w:p>
        </w:tc>
        <w:tc>
          <w:tcPr>
            <w:tcW w:w="2200" w:type="dxa"/>
            <w:tcMar>
              <w:top w:w="20" w:type="dxa"/>
              <w:left w:w="20" w:type="dxa"/>
              <w:bottom w:w="20" w:type="dxa"/>
              <w:right w:w="20" w:type="dxa"/>
            </w:tcMar>
            <w:vAlign w:val="center"/>
            <w:hideMark/>
          </w:tcPr>
          <w:p w14:paraId="7866ED2C" w14:textId="77777777" w:rsidR="00A3691F" w:rsidRPr="00B92253" w:rsidRDefault="00A3691F" w:rsidP="00137D72">
            <w:pPr>
              <w:pStyle w:val="movimento2"/>
              <w:rPr>
                <w:color w:val="002060"/>
              </w:rPr>
            </w:pPr>
            <w:r w:rsidRPr="00B92253">
              <w:rPr>
                <w:color w:val="002060"/>
              </w:rPr>
              <w:t xml:space="preserve">(POLVERIGI C/5) </w:t>
            </w:r>
          </w:p>
        </w:tc>
        <w:tc>
          <w:tcPr>
            <w:tcW w:w="800" w:type="dxa"/>
            <w:tcMar>
              <w:top w:w="20" w:type="dxa"/>
              <w:left w:w="20" w:type="dxa"/>
              <w:bottom w:w="20" w:type="dxa"/>
              <w:right w:w="20" w:type="dxa"/>
            </w:tcMar>
            <w:vAlign w:val="center"/>
            <w:hideMark/>
          </w:tcPr>
          <w:p w14:paraId="1FA5B7EF"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338E048C" w14:textId="77777777" w:rsidR="00A3691F" w:rsidRPr="00B92253" w:rsidRDefault="00A3691F" w:rsidP="00137D72">
            <w:pPr>
              <w:pStyle w:val="movimento"/>
              <w:rPr>
                <w:color w:val="002060"/>
              </w:rPr>
            </w:pPr>
            <w:r w:rsidRPr="00B92253">
              <w:rPr>
                <w:color w:val="002060"/>
              </w:rPr>
              <w:t>VILLAFRATI DAVIDE</w:t>
            </w:r>
          </w:p>
        </w:tc>
        <w:tc>
          <w:tcPr>
            <w:tcW w:w="2200" w:type="dxa"/>
            <w:tcMar>
              <w:top w:w="20" w:type="dxa"/>
              <w:left w:w="20" w:type="dxa"/>
              <w:bottom w:w="20" w:type="dxa"/>
              <w:right w:w="20" w:type="dxa"/>
            </w:tcMar>
            <w:vAlign w:val="center"/>
            <w:hideMark/>
          </w:tcPr>
          <w:p w14:paraId="6A513597" w14:textId="77777777" w:rsidR="00A3691F" w:rsidRPr="00B92253" w:rsidRDefault="00A3691F" w:rsidP="00137D72">
            <w:pPr>
              <w:pStyle w:val="movimento2"/>
              <w:rPr>
                <w:color w:val="002060"/>
              </w:rPr>
            </w:pPr>
            <w:r w:rsidRPr="00B92253">
              <w:rPr>
                <w:color w:val="002060"/>
              </w:rPr>
              <w:t xml:space="preserve">(POLVERIGI C/5) </w:t>
            </w:r>
          </w:p>
        </w:tc>
      </w:tr>
    </w:tbl>
    <w:p w14:paraId="36BC4E4C" w14:textId="77777777" w:rsidR="00A3691F" w:rsidRPr="00B92253" w:rsidRDefault="00A3691F" w:rsidP="00A3691F">
      <w:pPr>
        <w:pStyle w:val="titolo10"/>
        <w:rPr>
          <w:rFonts w:eastAsiaTheme="minorEastAsia"/>
          <w:color w:val="002060"/>
        </w:rPr>
      </w:pPr>
      <w:r w:rsidRPr="00B92253">
        <w:rPr>
          <w:color w:val="002060"/>
        </w:rPr>
        <w:t xml:space="preserve">GARE DEL 4/ 5/2026 </w:t>
      </w:r>
    </w:p>
    <w:p w14:paraId="71149B63" w14:textId="77777777" w:rsidR="00A3691F" w:rsidRPr="00B92253" w:rsidRDefault="00A3691F" w:rsidP="00A3691F">
      <w:pPr>
        <w:pStyle w:val="titolo7a"/>
        <w:rPr>
          <w:color w:val="002060"/>
        </w:rPr>
      </w:pPr>
      <w:r w:rsidRPr="00B92253">
        <w:rPr>
          <w:color w:val="002060"/>
        </w:rPr>
        <w:t xml:space="preserve">PROVVEDIMENTI DISCIPLINARI </w:t>
      </w:r>
    </w:p>
    <w:p w14:paraId="3E9A26BE" w14:textId="77777777" w:rsidR="00A3691F" w:rsidRPr="00B92253" w:rsidRDefault="00A3691F" w:rsidP="00A3691F">
      <w:pPr>
        <w:pStyle w:val="titolo7b0"/>
        <w:rPr>
          <w:color w:val="002060"/>
        </w:rPr>
      </w:pPr>
      <w:r w:rsidRPr="00B92253">
        <w:rPr>
          <w:color w:val="002060"/>
        </w:rPr>
        <w:t xml:space="preserve">In base alle risultanze degli atti ufficiali sono state deliberate le seguenti sanzioni disciplinari. </w:t>
      </w:r>
    </w:p>
    <w:p w14:paraId="3ACD1194" w14:textId="77777777" w:rsidR="00A3691F" w:rsidRPr="00B92253" w:rsidRDefault="00A3691F" w:rsidP="00A3691F">
      <w:pPr>
        <w:pStyle w:val="titolo30"/>
        <w:rPr>
          <w:color w:val="002060"/>
        </w:rPr>
      </w:pPr>
      <w:r w:rsidRPr="00B92253">
        <w:rPr>
          <w:color w:val="002060"/>
        </w:rPr>
        <w:t xml:space="preserve">CALCIATORI ESPULSI </w:t>
      </w:r>
    </w:p>
    <w:p w14:paraId="68282A56" w14:textId="77777777" w:rsidR="00A3691F" w:rsidRPr="00B92253" w:rsidRDefault="00A3691F" w:rsidP="00A3691F">
      <w:pPr>
        <w:pStyle w:val="titolo20"/>
        <w:rPr>
          <w:color w:val="002060"/>
        </w:rPr>
      </w:pPr>
      <w:r w:rsidRPr="00B9225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7CEA4638" w14:textId="77777777" w:rsidTr="00137D72">
        <w:tc>
          <w:tcPr>
            <w:tcW w:w="2200" w:type="dxa"/>
            <w:tcMar>
              <w:top w:w="20" w:type="dxa"/>
              <w:left w:w="20" w:type="dxa"/>
              <w:bottom w:w="20" w:type="dxa"/>
              <w:right w:w="20" w:type="dxa"/>
            </w:tcMar>
            <w:vAlign w:val="center"/>
            <w:hideMark/>
          </w:tcPr>
          <w:p w14:paraId="67ED21B2" w14:textId="77777777" w:rsidR="00A3691F" w:rsidRPr="00B92253" w:rsidRDefault="00A3691F" w:rsidP="00137D72">
            <w:pPr>
              <w:pStyle w:val="movimento"/>
              <w:rPr>
                <w:color w:val="002060"/>
              </w:rPr>
            </w:pPr>
            <w:r w:rsidRPr="00B92253">
              <w:rPr>
                <w:color w:val="002060"/>
              </w:rPr>
              <w:t>BAROCCI SAMUI</w:t>
            </w:r>
          </w:p>
        </w:tc>
        <w:tc>
          <w:tcPr>
            <w:tcW w:w="2200" w:type="dxa"/>
            <w:tcMar>
              <w:top w:w="20" w:type="dxa"/>
              <w:left w:w="20" w:type="dxa"/>
              <w:bottom w:w="20" w:type="dxa"/>
              <w:right w:w="20" w:type="dxa"/>
            </w:tcMar>
            <w:vAlign w:val="center"/>
            <w:hideMark/>
          </w:tcPr>
          <w:p w14:paraId="0F329E8E" w14:textId="77777777" w:rsidR="00A3691F" w:rsidRPr="00B92253" w:rsidRDefault="00A3691F" w:rsidP="00137D72">
            <w:pPr>
              <w:pStyle w:val="movimento2"/>
              <w:rPr>
                <w:color w:val="002060"/>
              </w:rPr>
            </w:pPr>
            <w:r w:rsidRPr="00B92253">
              <w:rPr>
                <w:color w:val="002060"/>
              </w:rPr>
              <w:t xml:space="preserve">(UNION PICENA) </w:t>
            </w:r>
          </w:p>
        </w:tc>
        <w:tc>
          <w:tcPr>
            <w:tcW w:w="800" w:type="dxa"/>
            <w:tcMar>
              <w:top w:w="20" w:type="dxa"/>
              <w:left w:w="20" w:type="dxa"/>
              <w:bottom w:w="20" w:type="dxa"/>
              <w:right w:w="20" w:type="dxa"/>
            </w:tcMar>
            <w:vAlign w:val="center"/>
            <w:hideMark/>
          </w:tcPr>
          <w:p w14:paraId="23F96EDA"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331E5CB1"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ED6AE52" w14:textId="77777777" w:rsidR="00A3691F" w:rsidRPr="00B92253" w:rsidRDefault="00A3691F" w:rsidP="00137D72">
            <w:pPr>
              <w:pStyle w:val="movimento2"/>
              <w:rPr>
                <w:color w:val="002060"/>
              </w:rPr>
            </w:pPr>
            <w:r w:rsidRPr="00B92253">
              <w:rPr>
                <w:color w:val="002060"/>
              </w:rPr>
              <w:t> </w:t>
            </w:r>
          </w:p>
        </w:tc>
      </w:tr>
    </w:tbl>
    <w:p w14:paraId="4294C8A8" w14:textId="77777777" w:rsidR="00A3691F" w:rsidRPr="00B92253" w:rsidRDefault="00A3691F" w:rsidP="00A3691F">
      <w:pPr>
        <w:pStyle w:val="titolo20"/>
        <w:rPr>
          <w:rFonts w:eastAsiaTheme="minorEastAsia"/>
          <w:color w:val="002060"/>
        </w:rPr>
      </w:pPr>
      <w:r w:rsidRPr="00B92253">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4A22F053" w14:textId="77777777" w:rsidTr="00137D72">
        <w:tc>
          <w:tcPr>
            <w:tcW w:w="2200" w:type="dxa"/>
            <w:tcMar>
              <w:top w:w="20" w:type="dxa"/>
              <w:left w:w="20" w:type="dxa"/>
              <w:bottom w:w="20" w:type="dxa"/>
              <w:right w:w="20" w:type="dxa"/>
            </w:tcMar>
            <w:vAlign w:val="center"/>
            <w:hideMark/>
          </w:tcPr>
          <w:p w14:paraId="60E2A7AD" w14:textId="77777777" w:rsidR="00A3691F" w:rsidRPr="00B92253" w:rsidRDefault="00A3691F" w:rsidP="00137D72">
            <w:pPr>
              <w:pStyle w:val="movimento"/>
              <w:rPr>
                <w:color w:val="002060"/>
              </w:rPr>
            </w:pPr>
            <w:r w:rsidRPr="00B92253">
              <w:rPr>
                <w:color w:val="002060"/>
              </w:rPr>
              <w:t>BUFALARI FILIPPO MARIA</w:t>
            </w:r>
          </w:p>
        </w:tc>
        <w:tc>
          <w:tcPr>
            <w:tcW w:w="2200" w:type="dxa"/>
            <w:tcMar>
              <w:top w:w="20" w:type="dxa"/>
              <w:left w:w="20" w:type="dxa"/>
              <w:bottom w:w="20" w:type="dxa"/>
              <w:right w:w="20" w:type="dxa"/>
            </w:tcMar>
            <w:vAlign w:val="center"/>
            <w:hideMark/>
          </w:tcPr>
          <w:p w14:paraId="72477F19" w14:textId="77777777" w:rsidR="00A3691F" w:rsidRPr="00B92253" w:rsidRDefault="00A3691F" w:rsidP="00137D72">
            <w:pPr>
              <w:pStyle w:val="movimento2"/>
              <w:rPr>
                <w:color w:val="002060"/>
              </w:rPr>
            </w:pPr>
            <w:r w:rsidRPr="00B92253">
              <w:rPr>
                <w:color w:val="002060"/>
              </w:rPr>
              <w:t xml:space="preserve">(UNION PICENA) </w:t>
            </w:r>
          </w:p>
        </w:tc>
        <w:tc>
          <w:tcPr>
            <w:tcW w:w="800" w:type="dxa"/>
            <w:tcMar>
              <w:top w:w="20" w:type="dxa"/>
              <w:left w:w="20" w:type="dxa"/>
              <w:bottom w:w="20" w:type="dxa"/>
              <w:right w:w="20" w:type="dxa"/>
            </w:tcMar>
            <w:vAlign w:val="center"/>
            <w:hideMark/>
          </w:tcPr>
          <w:p w14:paraId="3BE3C776"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C67CA91"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24D2E835" w14:textId="77777777" w:rsidR="00A3691F" w:rsidRPr="00B92253" w:rsidRDefault="00A3691F" w:rsidP="00137D72">
            <w:pPr>
              <w:pStyle w:val="movimento2"/>
              <w:rPr>
                <w:color w:val="002060"/>
              </w:rPr>
            </w:pPr>
            <w:r w:rsidRPr="00B92253">
              <w:rPr>
                <w:color w:val="002060"/>
              </w:rPr>
              <w:t> </w:t>
            </w:r>
          </w:p>
        </w:tc>
      </w:tr>
    </w:tbl>
    <w:p w14:paraId="396A8D66" w14:textId="77777777" w:rsidR="00A3691F" w:rsidRPr="00B92253" w:rsidRDefault="00A3691F" w:rsidP="00A3691F">
      <w:pPr>
        <w:pStyle w:val="titolo30"/>
        <w:rPr>
          <w:rFonts w:eastAsiaTheme="minorEastAsia"/>
          <w:color w:val="002060"/>
        </w:rPr>
      </w:pPr>
      <w:r w:rsidRPr="00B92253">
        <w:rPr>
          <w:color w:val="002060"/>
        </w:rPr>
        <w:t xml:space="preserve">CALCIATORI NON ESPULSI </w:t>
      </w:r>
    </w:p>
    <w:p w14:paraId="47BF5573" w14:textId="77777777" w:rsidR="00A3691F" w:rsidRPr="00B92253" w:rsidRDefault="00A3691F" w:rsidP="00A3691F">
      <w:pPr>
        <w:pStyle w:val="titolo20"/>
        <w:rPr>
          <w:color w:val="002060"/>
        </w:rPr>
      </w:pPr>
      <w:r w:rsidRPr="00B92253">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65BA581B" w14:textId="77777777" w:rsidTr="00137D72">
        <w:tc>
          <w:tcPr>
            <w:tcW w:w="2200" w:type="dxa"/>
            <w:tcMar>
              <w:top w:w="20" w:type="dxa"/>
              <w:left w:w="20" w:type="dxa"/>
              <w:bottom w:w="20" w:type="dxa"/>
              <w:right w:w="20" w:type="dxa"/>
            </w:tcMar>
            <w:vAlign w:val="center"/>
            <w:hideMark/>
          </w:tcPr>
          <w:p w14:paraId="123DFCFD" w14:textId="77777777" w:rsidR="00A3691F" w:rsidRPr="00B92253" w:rsidRDefault="00A3691F" w:rsidP="00137D72">
            <w:pPr>
              <w:pStyle w:val="movimento"/>
              <w:rPr>
                <w:color w:val="002060"/>
              </w:rPr>
            </w:pPr>
            <w:r w:rsidRPr="00B92253">
              <w:rPr>
                <w:color w:val="002060"/>
              </w:rPr>
              <w:t>ROTARO ALESSIO</w:t>
            </w:r>
          </w:p>
        </w:tc>
        <w:tc>
          <w:tcPr>
            <w:tcW w:w="2200" w:type="dxa"/>
            <w:tcMar>
              <w:top w:w="20" w:type="dxa"/>
              <w:left w:w="20" w:type="dxa"/>
              <w:bottom w:w="20" w:type="dxa"/>
              <w:right w:w="20" w:type="dxa"/>
            </w:tcMar>
            <w:vAlign w:val="center"/>
            <w:hideMark/>
          </w:tcPr>
          <w:p w14:paraId="6F1F3213" w14:textId="77777777" w:rsidR="00A3691F" w:rsidRPr="00B92253" w:rsidRDefault="00A3691F" w:rsidP="00137D72">
            <w:pPr>
              <w:pStyle w:val="movimento2"/>
              <w:rPr>
                <w:color w:val="002060"/>
              </w:rPr>
            </w:pPr>
            <w:r w:rsidRPr="00B92253">
              <w:rPr>
                <w:color w:val="002060"/>
              </w:rPr>
              <w:t xml:space="preserve">(ACLI AUDAX MONTECOSARO C5) </w:t>
            </w:r>
          </w:p>
        </w:tc>
        <w:tc>
          <w:tcPr>
            <w:tcW w:w="800" w:type="dxa"/>
            <w:tcMar>
              <w:top w:w="20" w:type="dxa"/>
              <w:left w:w="20" w:type="dxa"/>
              <w:bottom w:w="20" w:type="dxa"/>
              <w:right w:w="20" w:type="dxa"/>
            </w:tcMar>
            <w:vAlign w:val="center"/>
            <w:hideMark/>
          </w:tcPr>
          <w:p w14:paraId="1AD0FDA3"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5E9F1E12"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195179CC" w14:textId="77777777" w:rsidR="00A3691F" w:rsidRPr="00B92253" w:rsidRDefault="00A3691F" w:rsidP="00137D72">
            <w:pPr>
              <w:pStyle w:val="movimento2"/>
              <w:rPr>
                <w:color w:val="002060"/>
              </w:rPr>
            </w:pPr>
            <w:r w:rsidRPr="00B92253">
              <w:rPr>
                <w:color w:val="002060"/>
              </w:rPr>
              <w:t> </w:t>
            </w:r>
          </w:p>
        </w:tc>
      </w:tr>
    </w:tbl>
    <w:p w14:paraId="38D2EB36" w14:textId="77777777" w:rsidR="00A3691F" w:rsidRDefault="00A3691F" w:rsidP="00A3691F">
      <w:pPr>
        <w:pStyle w:val="breakline"/>
        <w:rPr>
          <w:color w:val="002060"/>
        </w:rPr>
      </w:pPr>
    </w:p>
    <w:p w14:paraId="0E964392" w14:textId="77777777" w:rsidR="00A3691F" w:rsidRPr="001910FC" w:rsidRDefault="00A3691F" w:rsidP="00A3691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35AB006C" w14:textId="77777777" w:rsidR="00A3691F" w:rsidRPr="001910FC" w:rsidRDefault="00A3691F" w:rsidP="00A3691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1B87660A" w14:textId="77777777" w:rsidR="00A3691F" w:rsidRDefault="00A3691F" w:rsidP="00817682">
      <w:pPr>
        <w:pStyle w:val="Corpodeltesto21"/>
        <w:rPr>
          <w:rFonts w:ascii="Arial" w:hAnsi="Arial" w:cs="Arial"/>
          <w:color w:val="002060"/>
          <w:sz w:val="22"/>
        </w:rPr>
      </w:pPr>
    </w:p>
    <w:p w14:paraId="00F5E42D" w14:textId="77777777" w:rsidR="00C459F3" w:rsidRDefault="00C459F3" w:rsidP="00817682">
      <w:pPr>
        <w:pStyle w:val="Corpodeltesto21"/>
        <w:rPr>
          <w:rFonts w:ascii="Arial" w:hAnsi="Arial" w:cs="Arial"/>
          <w:color w:val="002060"/>
          <w:sz w:val="22"/>
        </w:rPr>
      </w:pPr>
    </w:p>
    <w:p w14:paraId="5C4C9352" w14:textId="77777777" w:rsidR="00817682" w:rsidRPr="00FB5904" w:rsidRDefault="00817682" w:rsidP="00817682">
      <w:pPr>
        <w:pStyle w:val="titolocampionato0"/>
        <w:shd w:val="clear" w:color="auto" w:fill="CCCCCC"/>
        <w:spacing w:before="80" w:after="40"/>
        <w:rPr>
          <w:color w:val="002060"/>
        </w:rPr>
      </w:pPr>
      <w:r w:rsidRPr="00FB5904">
        <w:rPr>
          <w:color w:val="002060"/>
        </w:rPr>
        <w:t>REGIONALE CALCIO A 5 FEMMINILE</w:t>
      </w:r>
    </w:p>
    <w:p w14:paraId="49C37EE7" w14:textId="77777777" w:rsidR="00817682" w:rsidRPr="008F371D" w:rsidRDefault="00817682" w:rsidP="00817682">
      <w:pPr>
        <w:pStyle w:val="Corpodeltesto21"/>
        <w:jc w:val="center"/>
        <w:rPr>
          <w:rFonts w:ascii="Arial" w:hAnsi="Arial" w:cs="Arial"/>
          <w:b/>
          <w:bCs/>
          <w:color w:val="002060"/>
          <w:sz w:val="36"/>
          <w:szCs w:val="36"/>
        </w:rPr>
      </w:pPr>
      <w:r w:rsidRPr="008F371D">
        <w:rPr>
          <w:rFonts w:ascii="Arial" w:hAnsi="Arial" w:cs="Arial"/>
          <w:b/>
          <w:bCs/>
          <w:color w:val="002060"/>
          <w:sz w:val="36"/>
          <w:szCs w:val="36"/>
        </w:rPr>
        <w:t>PLAY OFF</w:t>
      </w:r>
    </w:p>
    <w:p w14:paraId="6BE83596" w14:textId="77777777" w:rsidR="00817682" w:rsidRDefault="00817682" w:rsidP="00817682">
      <w:pPr>
        <w:pStyle w:val="Corpodeltesto21"/>
        <w:rPr>
          <w:rFonts w:ascii="Arial" w:hAnsi="Arial" w:cs="Arial"/>
          <w:color w:val="002060"/>
          <w:sz w:val="22"/>
        </w:rPr>
      </w:pPr>
    </w:p>
    <w:p w14:paraId="465CBB3F" w14:textId="77777777" w:rsidR="00817682" w:rsidRPr="00E270B6" w:rsidRDefault="00817682" w:rsidP="00817682">
      <w:pPr>
        <w:rPr>
          <w:rFonts w:ascii="Arial" w:hAnsi="Arial" w:cs="Arial"/>
          <w:color w:val="002060"/>
          <w:sz w:val="22"/>
          <w:szCs w:val="22"/>
        </w:rPr>
      </w:pPr>
      <w:r w:rsidRPr="00E270B6">
        <w:rPr>
          <w:rFonts w:ascii="Arial" w:hAnsi="Arial" w:cs="Arial"/>
          <w:color w:val="002060"/>
          <w:sz w:val="22"/>
          <w:szCs w:val="22"/>
        </w:rPr>
        <w:t>L’individuazione delle squadre seconde classificate avviene con le seguenti modalità e secondo la seguente formula:</w:t>
      </w:r>
    </w:p>
    <w:p w14:paraId="6E882E2F" w14:textId="77777777" w:rsidR="00817682" w:rsidRPr="00E270B6" w:rsidRDefault="00817682" w:rsidP="00817682">
      <w:pPr>
        <w:numPr>
          <w:ilvl w:val="0"/>
          <w:numId w:val="36"/>
        </w:numPr>
        <w:rPr>
          <w:rFonts w:ascii="Arial" w:hAnsi="Arial" w:cs="Arial"/>
          <w:color w:val="002060"/>
          <w:sz w:val="22"/>
          <w:szCs w:val="22"/>
        </w:rPr>
      </w:pPr>
      <w:r w:rsidRPr="00E270B6">
        <w:rPr>
          <w:rFonts w:ascii="Arial" w:hAnsi="Arial" w:cs="Arial"/>
          <w:color w:val="002060"/>
          <w:sz w:val="22"/>
          <w:szCs w:val="22"/>
        </w:rPr>
        <w:t>la squadra seconda classificata disputa sul proprio terreno di gioco una gara di sola andata con la squadra quinta classificata; se il distacco fra la seconda e la quinta classificata è pari o superiore a 13 punti l’incontro di play off non verrà disputato e la società 2^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7960BA28" w14:textId="77777777" w:rsidR="00817682" w:rsidRPr="00E270B6" w:rsidRDefault="00817682" w:rsidP="00817682">
      <w:pPr>
        <w:ind w:left="720"/>
        <w:rPr>
          <w:rFonts w:ascii="Arial" w:hAnsi="Arial" w:cs="Arial"/>
          <w:color w:val="002060"/>
          <w:sz w:val="22"/>
          <w:szCs w:val="22"/>
        </w:rPr>
      </w:pPr>
    </w:p>
    <w:p w14:paraId="0ED27EC1" w14:textId="77777777" w:rsidR="00817682" w:rsidRPr="00E270B6" w:rsidRDefault="00817682" w:rsidP="00817682">
      <w:pPr>
        <w:pStyle w:val="Paragrafoelenco"/>
        <w:jc w:val="center"/>
        <w:rPr>
          <w:rFonts w:ascii="Arial" w:hAnsi="Arial" w:cs="Arial"/>
          <w:b/>
          <w:iCs/>
          <w:color w:val="002060"/>
          <w:sz w:val="22"/>
          <w:szCs w:val="22"/>
        </w:rPr>
      </w:pPr>
      <w:r w:rsidRPr="00E270B6">
        <w:rPr>
          <w:rFonts w:ascii="Arial" w:hAnsi="Arial" w:cs="Arial"/>
          <w:b/>
          <w:iCs/>
          <w:color w:val="002060"/>
          <w:sz w:val="22"/>
          <w:szCs w:val="22"/>
        </w:rPr>
        <w:t>TRODICA FUTSAL QUALIFICATA ALLA FINALE PLAY-OFF PER EFFETTO DEL DISTACCO PARI O SUPERIORE AI 13 PUNTI DALLA QUINTA CLASSIFICATA VENERE POTENTIA</w:t>
      </w:r>
    </w:p>
    <w:p w14:paraId="3C556D15" w14:textId="77777777" w:rsidR="00817682" w:rsidRPr="00E270B6" w:rsidRDefault="00817682" w:rsidP="00817682">
      <w:pPr>
        <w:ind w:left="720"/>
        <w:rPr>
          <w:rFonts w:ascii="Arial" w:hAnsi="Arial" w:cs="Arial"/>
          <w:color w:val="002060"/>
          <w:sz w:val="22"/>
          <w:szCs w:val="22"/>
        </w:rPr>
      </w:pPr>
    </w:p>
    <w:p w14:paraId="34469699" w14:textId="77777777" w:rsidR="00817682" w:rsidRPr="00E270B6" w:rsidRDefault="00817682" w:rsidP="00817682">
      <w:pPr>
        <w:numPr>
          <w:ilvl w:val="0"/>
          <w:numId w:val="36"/>
        </w:numPr>
        <w:rPr>
          <w:rFonts w:ascii="Arial" w:hAnsi="Arial" w:cs="Arial"/>
          <w:color w:val="002060"/>
          <w:sz w:val="22"/>
          <w:szCs w:val="22"/>
        </w:rPr>
      </w:pPr>
      <w:r w:rsidRPr="00E270B6">
        <w:rPr>
          <w:rFonts w:ascii="Arial" w:hAnsi="Arial" w:cs="Arial"/>
          <w:color w:val="002060"/>
          <w:sz w:val="22"/>
          <w:szCs w:val="22"/>
        </w:rPr>
        <w:t>la squadra terza classificata disputa sul proprio terreno di gioco una gara di solo andata con la squadra quarta classificata; se il distacco fra la terza e la quarta classificata è pari o superiore a 13 punti l’incontro di play off non verrà disputato e la società 3^ classificata passerà al turno successivo. In caso di effettuazione della gara, qualora al termine dei tempi regolamentari dovesse persistere il risultato di parità verranno disputati 2 tempi supplementari; persistendo ulteriore parità risulterà vincente la squadra che gioca in casa, o che deve ritenersi tale;</w:t>
      </w:r>
    </w:p>
    <w:p w14:paraId="130C2880" w14:textId="77777777" w:rsidR="00817682" w:rsidRPr="00E270B6" w:rsidRDefault="00817682" w:rsidP="00817682">
      <w:pPr>
        <w:ind w:left="720"/>
        <w:rPr>
          <w:rFonts w:ascii="Arial" w:hAnsi="Arial" w:cs="Arial"/>
          <w:color w:val="002060"/>
          <w:sz w:val="22"/>
          <w:szCs w:val="22"/>
        </w:rPr>
      </w:pPr>
    </w:p>
    <w:p w14:paraId="547A83D3" w14:textId="77777777" w:rsidR="00817682" w:rsidRPr="00E270B6" w:rsidRDefault="00817682" w:rsidP="00817682">
      <w:pPr>
        <w:pStyle w:val="Paragrafoelenco"/>
        <w:jc w:val="center"/>
        <w:rPr>
          <w:rFonts w:ascii="Arial" w:hAnsi="Arial" w:cs="Arial"/>
          <w:b/>
          <w:iCs/>
          <w:color w:val="002060"/>
          <w:sz w:val="22"/>
          <w:szCs w:val="22"/>
        </w:rPr>
      </w:pPr>
      <w:r w:rsidRPr="00E270B6">
        <w:rPr>
          <w:rFonts w:ascii="Arial" w:hAnsi="Arial" w:cs="Arial"/>
          <w:b/>
          <w:iCs/>
          <w:color w:val="002060"/>
          <w:sz w:val="22"/>
          <w:szCs w:val="22"/>
        </w:rPr>
        <w:t>PIANDIROSE QUALIFICATA ALLA FINALE PLAY-OFF PER EFFETTO DEL DISTACCO PARI O SUPERIORE AI 13 PUNTI DALLA QUARTA CLASSIFICATA STAFFOLO C5</w:t>
      </w:r>
    </w:p>
    <w:p w14:paraId="7B2020DF" w14:textId="77777777" w:rsidR="00817682" w:rsidRPr="00E270B6" w:rsidRDefault="00817682" w:rsidP="00817682">
      <w:pPr>
        <w:ind w:left="720"/>
        <w:rPr>
          <w:rFonts w:ascii="Arial" w:hAnsi="Arial" w:cs="Arial"/>
          <w:color w:val="002060"/>
          <w:sz w:val="22"/>
          <w:szCs w:val="22"/>
        </w:rPr>
      </w:pPr>
    </w:p>
    <w:p w14:paraId="1A9A0872" w14:textId="77777777" w:rsidR="00817682" w:rsidRPr="00E270B6" w:rsidRDefault="00817682" w:rsidP="00817682">
      <w:pPr>
        <w:numPr>
          <w:ilvl w:val="0"/>
          <w:numId w:val="36"/>
        </w:numPr>
        <w:rPr>
          <w:rFonts w:ascii="Arial" w:hAnsi="Arial" w:cs="Arial"/>
          <w:color w:val="002060"/>
          <w:sz w:val="22"/>
          <w:szCs w:val="22"/>
        </w:rPr>
      </w:pPr>
      <w:r w:rsidRPr="00E270B6">
        <w:rPr>
          <w:rFonts w:ascii="Arial" w:hAnsi="Arial" w:cs="Arial"/>
          <w:color w:val="002060"/>
          <w:sz w:val="22"/>
          <w:szCs w:val="22"/>
        </w:rPr>
        <w:t xml:space="preserve">le squadre vincenti le gare di cui ai punti a) e b) disputano un’unica gara, in campo della squadra in migliore posizione di classifica al termine del campionato, a conclusione della quale, in caso di parità, verranno disputati due tempi supplementari; persistendo ulteriore parità risulterà vincente la squadra che gioca in casa o che deve ritenersi tale. </w:t>
      </w:r>
    </w:p>
    <w:p w14:paraId="2242B371" w14:textId="77777777" w:rsidR="00817682" w:rsidRDefault="00817682" w:rsidP="00817682">
      <w:pPr>
        <w:pStyle w:val="Corpodeltesto2"/>
        <w:spacing w:after="0" w:line="240" w:lineRule="auto"/>
        <w:rPr>
          <w:rFonts w:ascii="Arial" w:hAnsi="Arial" w:cs="Arial"/>
          <w:color w:val="002060"/>
        </w:rPr>
      </w:pPr>
    </w:p>
    <w:p w14:paraId="73EAA81A" w14:textId="77777777" w:rsidR="00817682" w:rsidRPr="00CE3026" w:rsidRDefault="00817682" w:rsidP="00817682">
      <w:pPr>
        <w:ind w:left="720"/>
        <w:jc w:val="center"/>
        <w:rPr>
          <w:rFonts w:ascii="Arial" w:hAnsi="Arial" w:cs="Arial"/>
          <w:b/>
          <w:bCs/>
          <w:color w:val="002060"/>
          <w:sz w:val="22"/>
          <w:szCs w:val="22"/>
        </w:rPr>
      </w:pPr>
      <w:r>
        <w:rPr>
          <w:rFonts w:ascii="Arial" w:hAnsi="Arial" w:cs="Arial"/>
          <w:b/>
          <w:bCs/>
          <w:color w:val="002060"/>
          <w:sz w:val="22"/>
          <w:szCs w:val="22"/>
        </w:rPr>
        <w:t>TRODICA FUTSAL – PIANDIROSE</w:t>
      </w:r>
    </w:p>
    <w:p w14:paraId="0C3FD42D" w14:textId="4871CC2B" w:rsidR="00817682" w:rsidRPr="00CE3026" w:rsidRDefault="00817682" w:rsidP="00817682">
      <w:pPr>
        <w:ind w:left="720"/>
        <w:jc w:val="center"/>
        <w:rPr>
          <w:rFonts w:ascii="Arial" w:hAnsi="Arial" w:cs="Arial"/>
          <w:b/>
          <w:bCs/>
          <w:i/>
          <w:iCs/>
          <w:color w:val="002060"/>
          <w:sz w:val="22"/>
          <w:szCs w:val="22"/>
        </w:rPr>
      </w:pPr>
      <w:r>
        <w:rPr>
          <w:rFonts w:ascii="Arial" w:hAnsi="Arial" w:cs="Arial"/>
          <w:b/>
          <w:bCs/>
          <w:i/>
          <w:iCs/>
          <w:color w:val="002060"/>
          <w:sz w:val="22"/>
          <w:szCs w:val="22"/>
        </w:rPr>
        <w:t>Sabato 09</w:t>
      </w:r>
      <w:r w:rsidRPr="00CE3026">
        <w:rPr>
          <w:rFonts w:ascii="Arial" w:hAnsi="Arial" w:cs="Arial"/>
          <w:b/>
          <w:bCs/>
          <w:i/>
          <w:iCs/>
          <w:color w:val="002060"/>
          <w:sz w:val="22"/>
          <w:szCs w:val="22"/>
        </w:rPr>
        <w:t>/05/202</w:t>
      </w:r>
      <w:r>
        <w:rPr>
          <w:rFonts w:ascii="Arial" w:hAnsi="Arial" w:cs="Arial"/>
          <w:b/>
          <w:bCs/>
          <w:i/>
          <w:iCs/>
          <w:color w:val="002060"/>
          <w:sz w:val="22"/>
          <w:szCs w:val="22"/>
        </w:rPr>
        <w:t>6</w:t>
      </w:r>
      <w:r w:rsidRPr="00CE3026">
        <w:rPr>
          <w:rFonts w:ascii="Arial" w:hAnsi="Arial" w:cs="Arial"/>
          <w:b/>
          <w:bCs/>
          <w:i/>
          <w:iCs/>
          <w:color w:val="002060"/>
          <w:sz w:val="22"/>
          <w:szCs w:val="22"/>
        </w:rPr>
        <w:t xml:space="preserve">, ore </w:t>
      </w:r>
      <w:r w:rsidR="00722794">
        <w:rPr>
          <w:rFonts w:ascii="Arial" w:hAnsi="Arial" w:cs="Arial"/>
          <w:b/>
          <w:bCs/>
          <w:i/>
          <w:iCs/>
          <w:color w:val="002060"/>
          <w:sz w:val="22"/>
          <w:szCs w:val="22"/>
        </w:rPr>
        <w:t>22</w:t>
      </w:r>
      <w:r w:rsidRPr="00CE3026">
        <w:rPr>
          <w:rFonts w:ascii="Arial" w:hAnsi="Arial" w:cs="Arial"/>
          <w:b/>
          <w:bCs/>
          <w:i/>
          <w:iCs/>
          <w:color w:val="002060"/>
          <w:sz w:val="22"/>
          <w:szCs w:val="22"/>
        </w:rPr>
        <w:t>:</w:t>
      </w:r>
      <w:r>
        <w:rPr>
          <w:rFonts w:ascii="Arial" w:hAnsi="Arial" w:cs="Arial"/>
          <w:b/>
          <w:bCs/>
          <w:i/>
          <w:iCs/>
          <w:color w:val="002060"/>
          <w:sz w:val="22"/>
          <w:szCs w:val="22"/>
        </w:rPr>
        <w:t>00</w:t>
      </w:r>
      <w:r w:rsidR="00722794">
        <w:rPr>
          <w:rFonts w:ascii="Arial" w:hAnsi="Arial" w:cs="Arial"/>
          <w:b/>
          <w:bCs/>
          <w:i/>
          <w:iCs/>
          <w:color w:val="002060"/>
          <w:sz w:val="22"/>
          <w:szCs w:val="22"/>
        </w:rPr>
        <w:t>*</w:t>
      </w:r>
    </w:p>
    <w:p w14:paraId="5DEA0776" w14:textId="77777777" w:rsidR="00722794" w:rsidRDefault="00722794" w:rsidP="00722794">
      <w:pPr>
        <w:rPr>
          <w:rFonts w:ascii="Arial" w:hAnsi="Arial" w:cs="Arial"/>
          <w:i/>
          <w:iCs/>
          <w:color w:val="002060"/>
          <w:sz w:val="16"/>
          <w:szCs w:val="16"/>
        </w:rPr>
      </w:pPr>
    </w:p>
    <w:p w14:paraId="443E11A0" w14:textId="749D9F02" w:rsidR="00722794" w:rsidRPr="00722794" w:rsidRDefault="00722794" w:rsidP="00722794">
      <w:pPr>
        <w:ind w:firstLine="708"/>
        <w:rPr>
          <w:rFonts w:ascii="Arial" w:hAnsi="Arial" w:cs="Arial"/>
          <w:i/>
          <w:iCs/>
          <w:color w:val="002060"/>
          <w:sz w:val="16"/>
          <w:szCs w:val="16"/>
        </w:rPr>
      </w:pPr>
      <w:r w:rsidRPr="00722794">
        <w:rPr>
          <w:rFonts w:ascii="Arial" w:hAnsi="Arial" w:cs="Arial"/>
          <w:i/>
          <w:iCs/>
          <w:color w:val="002060"/>
          <w:sz w:val="16"/>
          <w:szCs w:val="16"/>
        </w:rPr>
        <w:t>* variazione per accordi societari intercorsi</w:t>
      </w:r>
    </w:p>
    <w:p w14:paraId="650D247F" w14:textId="77777777" w:rsidR="00722794" w:rsidRPr="00E270B6" w:rsidRDefault="00722794" w:rsidP="00817682">
      <w:pPr>
        <w:pStyle w:val="Corpodeltesto2"/>
        <w:spacing w:after="0" w:line="240" w:lineRule="auto"/>
        <w:rPr>
          <w:rFonts w:ascii="Arial" w:hAnsi="Arial" w:cs="Arial"/>
          <w:color w:val="002060"/>
        </w:rPr>
      </w:pPr>
    </w:p>
    <w:p w14:paraId="3DD1EF41" w14:textId="77777777" w:rsidR="00817682" w:rsidRPr="00546731" w:rsidRDefault="00817682" w:rsidP="00817682">
      <w:pPr>
        <w:pStyle w:val="Corpodeltesto2"/>
        <w:spacing w:after="0" w:line="240" w:lineRule="auto"/>
        <w:jc w:val="both"/>
        <w:rPr>
          <w:rFonts w:ascii="Arial" w:hAnsi="Arial" w:cs="Arial"/>
          <w:b/>
          <w:color w:val="002060"/>
          <w:sz w:val="22"/>
          <w:szCs w:val="22"/>
        </w:rPr>
      </w:pPr>
      <w:r w:rsidRPr="00E270B6">
        <w:rPr>
          <w:rFonts w:ascii="Arial" w:hAnsi="Arial" w:cs="Arial"/>
          <w:b/>
          <w:color w:val="002060"/>
          <w:sz w:val="22"/>
          <w:szCs w:val="22"/>
        </w:rPr>
        <w:t>La squadra vincente l’incontro unico di cui al punto c) si intende classificata al 2° posto del girone ed acquisisce il nulla osta alla presentazione dell’eventuale domanda di ripescaggio in deroga a quanto disposto dal C.R. Marche nel C.U. n° 06 del 22/08/2022.</w:t>
      </w:r>
      <w:r w:rsidRPr="00546731">
        <w:rPr>
          <w:rFonts w:ascii="Arial" w:hAnsi="Arial" w:cs="Arial"/>
          <w:b/>
          <w:color w:val="002060"/>
          <w:sz w:val="22"/>
          <w:szCs w:val="22"/>
        </w:rPr>
        <w:t xml:space="preserve"> </w:t>
      </w:r>
    </w:p>
    <w:p w14:paraId="39D474CB" w14:textId="77777777" w:rsidR="00817682" w:rsidRDefault="00817682" w:rsidP="00817682">
      <w:pPr>
        <w:pStyle w:val="Corpodeltesto21"/>
        <w:rPr>
          <w:rFonts w:ascii="Arial" w:hAnsi="Arial" w:cs="Arial"/>
          <w:color w:val="002060"/>
          <w:sz w:val="22"/>
        </w:rPr>
      </w:pPr>
    </w:p>
    <w:p w14:paraId="269163F8" w14:textId="77777777" w:rsidR="00817682" w:rsidRPr="008F371D" w:rsidRDefault="00817682" w:rsidP="00817682">
      <w:pPr>
        <w:pStyle w:val="Corpodeltesto21"/>
        <w:jc w:val="center"/>
        <w:rPr>
          <w:rFonts w:ascii="Arial" w:hAnsi="Arial" w:cs="Arial"/>
          <w:b/>
          <w:bCs/>
          <w:color w:val="002060"/>
          <w:sz w:val="36"/>
          <w:szCs w:val="36"/>
        </w:rPr>
      </w:pPr>
      <w:r>
        <w:rPr>
          <w:rFonts w:ascii="Arial" w:hAnsi="Arial" w:cs="Arial"/>
          <w:b/>
          <w:bCs/>
          <w:color w:val="002060"/>
          <w:sz w:val="36"/>
          <w:szCs w:val="36"/>
        </w:rPr>
        <w:lastRenderedPageBreak/>
        <w:t>PROGRAMMA GARE</w:t>
      </w:r>
    </w:p>
    <w:p w14:paraId="32B4DADD" w14:textId="77777777" w:rsidR="00817682" w:rsidRDefault="00817682" w:rsidP="00817682">
      <w:pPr>
        <w:pStyle w:val="Corpodeltesto21"/>
        <w:rPr>
          <w:rFonts w:ascii="Arial" w:hAnsi="Arial" w:cs="Arial"/>
          <w:color w:val="002060"/>
          <w:sz w:val="22"/>
        </w:rPr>
      </w:pPr>
    </w:p>
    <w:p w14:paraId="71A4EB07" w14:textId="77777777" w:rsidR="00D325E7" w:rsidRPr="00D325E7" w:rsidRDefault="00D325E7" w:rsidP="00D325E7">
      <w:pPr>
        <w:pStyle w:val="sottotitolocampionato10"/>
        <w:rPr>
          <w:color w:val="002060"/>
        </w:rPr>
      </w:pPr>
      <w:r w:rsidRPr="00D325E7">
        <w:rPr>
          <w:color w:val="002060"/>
        </w:rPr>
        <w:t>GIRONE FF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D325E7" w:rsidRPr="00D325E7" w14:paraId="7C41A674" w14:textId="77777777" w:rsidTr="00137D7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962C1" w14:textId="77777777" w:rsidR="00D325E7" w:rsidRPr="00D325E7" w:rsidRDefault="00D325E7" w:rsidP="00137D72">
            <w:pPr>
              <w:pStyle w:val="headertabella0"/>
              <w:rPr>
                <w:color w:val="002060"/>
              </w:rPr>
            </w:pPr>
            <w:r w:rsidRPr="00D325E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E5FA7" w14:textId="77777777" w:rsidR="00D325E7" w:rsidRPr="00D325E7" w:rsidRDefault="00D325E7" w:rsidP="00137D72">
            <w:pPr>
              <w:pStyle w:val="headertabella0"/>
              <w:rPr>
                <w:color w:val="002060"/>
              </w:rPr>
            </w:pPr>
            <w:r w:rsidRPr="00D325E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865D4" w14:textId="77777777" w:rsidR="00D325E7" w:rsidRPr="00D325E7" w:rsidRDefault="00D325E7" w:rsidP="00137D72">
            <w:pPr>
              <w:pStyle w:val="headertabella0"/>
              <w:rPr>
                <w:color w:val="002060"/>
              </w:rPr>
            </w:pPr>
            <w:r w:rsidRPr="00D325E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75FE4" w14:textId="77777777" w:rsidR="00D325E7" w:rsidRPr="00D325E7" w:rsidRDefault="00D325E7" w:rsidP="00137D72">
            <w:pPr>
              <w:pStyle w:val="headertabella0"/>
              <w:rPr>
                <w:color w:val="002060"/>
              </w:rPr>
            </w:pPr>
            <w:r w:rsidRPr="00D325E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67A8E" w14:textId="77777777" w:rsidR="00D325E7" w:rsidRPr="00D325E7" w:rsidRDefault="00D325E7" w:rsidP="00137D72">
            <w:pPr>
              <w:pStyle w:val="headertabella0"/>
              <w:rPr>
                <w:color w:val="002060"/>
              </w:rPr>
            </w:pPr>
            <w:r w:rsidRPr="00D325E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8736D" w14:textId="77777777" w:rsidR="00D325E7" w:rsidRPr="00D325E7" w:rsidRDefault="00D325E7" w:rsidP="00137D72">
            <w:pPr>
              <w:pStyle w:val="headertabella0"/>
              <w:rPr>
                <w:color w:val="002060"/>
              </w:rPr>
            </w:pPr>
            <w:proofErr w:type="spellStart"/>
            <w:r w:rsidRPr="00D325E7">
              <w:rPr>
                <w:color w:val="002060"/>
              </w:rPr>
              <w:t>Localita'</w:t>
            </w:r>
            <w:proofErr w:type="spellEnd"/>
            <w:r w:rsidRPr="00D325E7">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0EE45" w14:textId="77777777" w:rsidR="00D325E7" w:rsidRPr="00D325E7" w:rsidRDefault="00D325E7" w:rsidP="00137D72">
            <w:pPr>
              <w:pStyle w:val="headertabella0"/>
              <w:rPr>
                <w:color w:val="002060"/>
              </w:rPr>
            </w:pPr>
            <w:r w:rsidRPr="00D325E7">
              <w:rPr>
                <w:color w:val="002060"/>
              </w:rPr>
              <w:t>Indirizzo Impianto</w:t>
            </w:r>
          </w:p>
        </w:tc>
      </w:tr>
      <w:tr w:rsidR="00D325E7" w:rsidRPr="00D325E7" w14:paraId="53A1FCDB" w14:textId="77777777" w:rsidTr="00137D72">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9BA4BA" w14:textId="77777777" w:rsidR="00D325E7" w:rsidRPr="00D325E7" w:rsidRDefault="00D325E7" w:rsidP="00137D72">
            <w:pPr>
              <w:pStyle w:val="rowtabella0"/>
              <w:rPr>
                <w:color w:val="002060"/>
              </w:rPr>
            </w:pPr>
            <w:r w:rsidRPr="00D325E7">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0B65AF" w14:textId="77777777" w:rsidR="00D325E7" w:rsidRPr="00D325E7" w:rsidRDefault="00D325E7" w:rsidP="00137D72">
            <w:pPr>
              <w:pStyle w:val="rowtabella0"/>
              <w:rPr>
                <w:color w:val="002060"/>
              </w:rPr>
            </w:pPr>
            <w:r w:rsidRPr="00D325E7">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48DCFD" w14:textId="77777777" w:rsidR="00D325E7" w:rsidRPr="00D325E7" w:rsidRDefault="00D325E7" w:rsidP="00137D72">
            <w:pPr>
              <w:pStyle w:val="rowtabella0"/>
              <w:jc w:val="center"/>
              <w:rPr>
                <w:color w:val="002060"/>
              </w:rPr>
            </w:pPr>
            <w:r w:rsidRPr="00D325E7">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52BDC2" w14:textId="77777777" w:rsidR="00D325E7" w:rsidRPr="00D325E7" w:rsidRDefault="00D325E7" w:rsidP="00137D72">
            <w:pPr>
              <w:pStyle w:val="rowtabella0"/>
              <w:rPr>
                <w:color w:val="002060"/>
              </w:rPr>
            </w:pPr>
            <w:r w:rsidRPr="00D325E7">
              <w:rPr>
                <w:color w:val="002060"/>
              </w:rPr>
              <w:t>09/05/2026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46B264" w14:textId="77777777" w:rsidR="00D325E7" w:rsidRPr="00D325E7" w:rsidRDefault="00D325E7" w:rsidP="00137D72">
            <w:pPr>
              <w:pStyle w:val="rowtabella0"/>
              <w:rPr>
                <w:color w:val="002060"/>
              </w:rPr>
            </w:pPr>
            <w:r w:rsidRPr="00D325E7">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663EB" w14:textId="77777777" w:rsidR="00D325E7" w:rsidRPr="00D325E7" w:rsidRDefault="00D325E7" w:rsidP="00137D72">
            <w:pPr>
              <w:pStyle w:val="rowtabella0"/>
              <w:rPr>
                <w:color w:val="002060"/>
              </w:rPr>
            </w:pPr>
            <w:r w:rsidRPr="00D325E7">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A4140D" w14:textId="77777777" w:rsidR="00D325E7" w:rsidRPr="00D325E7" w:rsidRDefault="00D325E7" w:rsidP="00137D72">
            <w:pPr>
              <w:pStyle w:val="rowtabella0"/>
              <w:rPr>
                <w:color w:val="002060"/>
              </w:rPr>
            </w:pPr>
            <w:r w:rsidRPr="00D325E7">
              <w:rPr>
                <w:color w:val="002060"/>
              </w:rPr>
              <w:t>VIA LIGURIA - BORGO PINTURA</w:t>
            </w:r>
          </w:p>
        </w:tc>
      </w:tr>
    </w:tbl>
    <w:p w14:paraId="73883E6D" w14:textId="77777777" w:rsidR="00817682" w:rsidRPr="00D325E7" w:rsidRDefault="00817682" w:rsidP="00817682">
      <w:pPr>
        <w:pStyle w:val="Corpodeltesto21"/>
        <w:rPr>
          <w:rFonts w:ascii="Arial" w:hAnsi="Arial" w:cs="Arial"/>
          <w:color w:val="002060"/>
          <w:sz w:val="22"/>
        </w:rPr>
      </w:pPr>
    </w:p>
    <w:p w14:paraId="4ADFCADA" w14:textId="77777777" w:rsidR="00817682" w:rsidRPr="00CE58E2" w:rsidRDefault="00817682" w:rsidP="00817682">
      <w:pPr>
        <w:pStyle w:val="titolocampionato0"/>
        <w:shd w:val="clear" w:color="auto" w:fill="CCCCCC"/>
        <w:spacing w:before="80" w:after="40"/>
        <w:rPr>
          <w:color w:val="002060"/>
        </w:rPr>
      </w:pPr>
      <w:r w:rsidRPr="00CE58E2">
        <w:rPr>
          <w:color w:val="002060"/>
        </w:rPr>
        <w:t>UNDER 17 C5 REGIONALI MASCHILI</w:t>
      </w:r>
    </w:p>
    <w:p w14:paraId="0675E610" w14:textId="77777777" w:rsidR="00817682" w:rsidRPr="0038215C" w:rsidRDefault="00817682" w:rsidP="00817682">
      <w:pPr>
        <w:pStyle w:val="TITOLOPRINC"/>
        <w:spacing w:before="0" w:beforeAutospacing="0" w:after="0" w:afterAutospacing="0"/>
        <w:rPr>
          <w:color w:val="002060"/>
        </w:rPr>
      </w:pPr>
      <w:r>
        <w:rPr>
          <w:color w:val="002060"/>
        </w:rPr>
        <w:t>FASE FINALE</w:t>
      </w:r>
    </w:p>
    <w:p w14:paraId="7407B79F" w14:textId="77777777" w:rsidR="00817682" w:rsidRDefault="00817682" w:rsidP="00817682">
      <w:pPr>
        <w:pStyle w:val="Corpodeltesto21"/>
        <w:rPr>
          <w:rFonts w:ascii="Arial" w:hAnsi="Arial" w:cs="Arial"/>
          <w:b/>
          <w:bCs/>
          <w:color w:val="002060"/>
          <w:sz w:val="22"/>
        </w:rPr>
      </w:pPr>
    </w:p>
    <w:p w14:paraId="671C375C" w14:textId="77777777" w:rsidR="00817682" w:rsidRPr="00E762DC" w:rsidRDefault="00817682" w:rsidP="00817682">
      <w:pPr>
        <w:pStyle w:val="LndNormale1"/>
        <w:rPr>
          <w:rFonts w:cs="Arial"/>
          <w:color w:val="002060"/>
        </w:rPr>
      </w:pPr>
      <w:r>
        <w:rPr>
          <w:b/>
          <w:i/>
          <w:color w:val="002060"/>
        </w:rPr>
        <w:t>Ottavi</w:t>
      </w:r>
      <w:r w:rsidRPr="00E762DC">
        <w:rPr>
          <w:b/>
          <w:i/>
          <w:color w:val="002060"/>
        </w:rPr>
        <w:t xml:space="preserve"> di Finale </w:t>
      </w:r>
    </w:p>
    <w:p w14:paraId="4084B424" w14:textId="77777777" w:rsidR="00817682" w:rsidRPr="00E762DC" w:rsidRDefault="00817682" w:rsidP="0081768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5</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1"/>
          <w:szCs w:val="21"/>
        </w:rPr>
        <w:t>seconda miglior seconda class. gironi “Silver”</w:t>
      </w:r>
      <w:r>
        <w:rPr>
          <w:rFonts w:ascii="Arial" w:hAnsi="Arial" w:cs="Arial"/>
          <w:color w:val="002060"/>
          <w:sz w:val="21"/>
          <w:szCs w:val="21"/>
        </w:rPr>
        <w:tab/>
      </w:r>
      <w:r>
        <w:rPr>
          <w:rFonts w:ascii="Arial" w:hAnsi="Arial" w:cs="Arial"/>
          <w:color w:val="002060"/>
          <w:sz w:val="22"/>
        </w:rPr>
        <w:t>= A</w:t>
      </w:r>
    </w:p>
    <w:p w14:paraId="3DFF9C40" w14:textId="77777777" w:rsidR="00817682" w:rsidRPr="00FA70A6" w:rsidRDefault="00817682" w:rsidP="00817682">
      <w:pPr>
        <w:pStyle w:val="Corpodeltesto21"/>
        <w:rPr>
          <w:rFonts w:ascii="Arial" w:hAnsi="Arial" w:cs="Arial"/>
          <w:b/>
          <w:bCs/>
          <w:color w:val="002060"/>
          <w:sz w:val="22"/>
        </w:rPr>
      </w:pPr>
      <w:r w:rsidRPr="00FA70A6">
        <w:rPr>
          <w:rFonts w:ascii="Arial" w:hAnsi="Arial" w:cs="Arial"/>
          <w:b/>
          <w:bCs/>
          <w:color w:val="002060"/>
          <w:sz w:val="22"/>
        </w:rPr>
        <w:t>FUTSAL VIRE GEOSISTEM ASD – U.MANDOLESI</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5-0</w:t>
      </w:r>
    </w:p>
    <w:p w14:paraId="121A0E8E" w14:textId="77777777" w:rsidR="00817682" w:rsidRDefault="00817682" w:rsidP="00817682">
      <w:pPr>
        <w:pStyle w:val="Corpodeltesto21"/>
        <w:rPr>
          <w:rFonts w:ascii="Arial" w:hAnsi="Arial" w:cs="Arial"/>
          <w:color w:val="002060"/>
          <w:sz w:val="22"/>
        </w:rPr>
      </w:pPr>
    </w:p>
    <w:p w14:paraId="0CAD261F" w14:textId="77777777" w:rsidR="00817682" w:rsidRDefault="00817682" w:rsidP="0081768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6</w:t>
      </w:r>
      <w:r w:rsidRPr="00E762DC">
        <w:rPr>
          <w:rFonts w:ascii="Arial" w:hAnsi="Arial" w:cs="Arial"/>
          <w:color w:val="002060"/>
          <w:sz w:val="22"/>
        </w:rPr>
        <w:t xml:space="preserve">^ classificata </w:t>
      </w:r>
      <w:r>
        <w:rPr>
          <w:rFonts w:ascii="Arial" w:hAnsi="Arial" w:cs="Arial"/>
          <w:color w:val="002060"/>
          <w:sz w:val="22"/>
        </w:rPr>
        <w:t>G</w:t>
      </w:r>
      <w:r w:rsidRPr="00E762DC">
        <w:rPr>
          <w:rFonts w:ascii="Arial" w:hAnsi="Arial" w:cs="Arial"/>
          <w:color w:val="002060"/>
          <w:sz w:val="22"/>
        </w:rPr>
        <w:t xml:space="preserve">irone </w:t>
      </w:r>
      <w:r>
        <w:rPr>
          <w:rFonts w:ascii="Arial" w:hAnsi="Arial" w:cs="Arial"/>
          <w:color w:val="002060"/>
          <w:sz w:val="22"/>
        </w:rPr>
        <w:t>“Gold”</w:t>
      </w:r>
      <w:r w:rsidRPr="00E762DC">
        <w:rPr>
          <w:rFonts w:ascii="Arial" w:hAnsi="Arial" w:cs="Arial"/>
          <w:color w:val="002060"/>
          <w:sz w:val="22"/>
        </w:rPr>
        <w:tab/>
      </w:r>
      <w:r w:rsidRPr="00E762DC">
        <w:rPr>
          <w:rFonts w:ascii="Arial" w:hAnsi="Arial" w:cs="Arial"/>
          <w:color w:val="002060"/>
          <w:sz w:val="22"/>
        </w:rPr>
        <w:tab/>
        <w:t xml:space="preserve"> - </w:t>
      </w:r>
      <w:r w:rsidRPr="00E762DC">
        <w:rPr>
          <w:rFonts w:ascii="Arial" w:hAnsi="Arial" w:cs="Arial"/>
          <w:color w:val="002060"/>
          <w:sz w:val="22"/>
        </w:rPr>
        <w:tab/>
      </w:r>
      <w:r w:rsidRPr="000B09D4">
        <w:rPr>
          <w:rFonts w:ascii="Arial" w:hAnsi="Arial" w:cs="Arial"/>
          <w:color w:val="002060"/>
          <w:sz w:val="22"/>
          <w:szCs w:val="22"/>
        </w:rPr>
        <w:t>miglior seconda class. gironi “Silver”</w:t>
      </w:r>
      <w:r>
        <w:rPr>
          <w:rFonts w:ascii="Arial" w:hAnsi="Arial" w:cs="Arial"/>
          <w:color w:val="002060"/>
          <w:sz w:val="22"/>
        </w:rPr>
        <w:t xml:space="preserve"> </w:t>
      </w:r>
      <w:r>
        <w:rPr>
          <w:rFonts w:ascii="Arial" w:hAnsi="Arial" w:cs="Arial"/>
          <w:color w:val="002060"/>
          <w:sz w:val="22"/>
        </w:rPr>
        <w:tab/>
        <w:t>= B</w:t>
      </w:r>
    </w:p>
    <w:p w14:paraId="699C2024" w14:textId="77777777" w:rsidR="00817682" w:rsidRPr="00FA70A6" w:rsidRDefault="00817682" w:rsidP="00817682">
      <w:pPr>
        <w:pStyle w:val="Corpodeltesto21"/>
        <w:rPr>
          <w:rFonts w:ascii="Arial" w:hAnsi="Arial" w:cs="Arial"/>
          <w:b/>
          <w:bCs/>
          <w:color w:val="002060"/>
          <w:sz w:val="22"/>
        </w:rPr>
      </w:pPr>
      <w:r w:rsidRPr="00FA70A6">
        <w:rPr>
          <w:rFonts w:ascii="Arial" w:hAnsi="Arial" w:cs="Arial"/>
          <w:b/>
          <w:bCs/>
          <w:color w:val="002060"/>
          <w:sz w:val="22"/>
        </w:rPr>
        <w:t>RECANATI CALCIO A 5 – ETA BETA F.C. FANO</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3-1</w:t>
      </w:r>
    </w:p>
    <w:p w14:paraId="2589FDB7" w14:textId="77777777" w:rsidR="00817682" w:rsidRDefault="00817682" w:rsidP="00817682">
      <w:pPr>
        <w:pStyle w:val="Corpodeltesto21"/>
        <w:rPr>
          <w:rFonts w:ascii="Arial" w:hAnsi="Arial" w:cs="Arial"/>
          <w:color w:val="002060"/>
          <w:sz w:val="22"/>
        </w:rPr>
      </w:pPr>
    </w:p>
    <w:p w14:paraId="39D719E4" w14:textId="77777777" w:rsidR="00817682" w:rsidRPr="00E762DC" w:rsidRDefault="00817682" w:rsidP="0081768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miglior prima classifica gironi</w:t>
      </w:r>
      <w:r w:rsidRPr="00E762DC">
        <w:rPr>
          <w:rFonts w:ascii="Arial" w:hAnsi="Arial" w:cs="Arial"/>
          <w:color w:val="002060"/>
          <w:sz w:val="22"/>
        </w:rPr>
        <w:t xml:space="preserve"> </w:t>
      </w:r>
      <w:r>
        <w:rPr>
          <w:rFonts w:ascii="Arial" w:hAnsi="Arial" w:cs="Arial"/>
          <w:color w:val="002060"/>
          <w:sz w:val="22"/>
        </w:rPr>
        <w:t>“Silver”</w:t>
      </w:r>
      <w:r w:rsidRPr="00E762DC">
        <w:rPr>
          <w:rFonts w:ascii="Arial" w:hAnsi="Arial" w:cs="Arial"/>
          <w:color w:val="002060"/>
          <w:sz w:val="22"/>
        </w:rPr>
        <w:tab/>
        <w:t xml:space="preserve"> - </w:t>
      </w:r>
      <w:r w:rsidRPr="00E762DC">
        <w:rPr>
          <w:rFonts w:ascii="Arial" w:hAnsi="Arial" w:cs="Arial"/>
          <w:color w:val="002060"/>
          <w:sz w:val="22"/>
        </w:rPr>
        <w:tab/>
      </w:r>
      <w:r>
        <w:rPr>
          <w:rFonts w:ascii="Arial" w:hAnsi="Arial" w:cs="Arial"/>
          <w:color w:val="002060"/>
          <w:sz w:val="22"/>
        </w:rPr>
        <w:t>peggior prima class. gironi “Silver”</w:t>
      </w:r>
      <w:r>
        <w:rPr>
          <w:rFonts w:ascii="Arial" w:hAnsi="Arial" w:cs="Arial"/>
          <w:color w:val="002060"/>
          <w:sz w:val="22"/>
        </w:rPr>
        <w:tab/>
      </w:r>
      <w:r>
        <w:rPr>
          <w:rFonts w:ascii="Arial" w:hAnsi="Arial" w:cs="Arial"/>
          <w:color w:val="002060"/>
          <w:sz w:val="22"/>
        </w:rPr>
        <w:tab/>
        <w:t>= C</w:t>
      </w:r>
    </w:p>
    <w:p w14:paraId="0C091374" w14:textId="77777777" w:rsidR="00817682" w:rsidRPr="00FA70A6" w:rsidRDefault="00817682" w:rsidP="00817682">
      <w:pPr>
        <w:pStyle w:val="Corpodeltesto21"/>
        <w:rPr>
          <w:rFonts w:ascii="Arial" w:hAnsi="Arial" w:cs="Arial"/>
          <w:b/>
          <w:bCs/>
          <w:color w:val="002060"/>
          <w:sz w:val="22"/>
        </w:rPr>
      </w:pPr>
      <w:r w:rsidRPr="00FA70A6">
        <w:rPr>
          <w:rFonts w:ascii="Arial" w:hAnsi="Arial" w:cs="Arial"/>
          <w:b/>
          <w:bCs/>
          <w:color w:val="002060"/>
          <w:sz w:val="22"/>
        </w:rPr>
        <w:t>CALCIO A 5 CORINALDO – C.U.S. MACERATA CALCIO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0-5</w:t>
      </w:r>
    </w:p>
    <w:p w14:paraId="533BF187" w14:textId="77777777" w:rsidR="00817682" w:rsidRDefault="00817682" w:rsidP="00817682">
      <w:pPr>
        <w:pStyle w:val="Corpodeltesto21"/>
        <w:rPr>
          <w:rFonts w:ascii="Arial" w:hAnsi="Arial" w:cs="Arial"/>
          <w:color w:val="002060"/>
          <w:sz w:val="22"/>
        </w:rPr>
      </w:pPr>
    </w:p>
    <w:p w14:paraId="3DAD9E36" w14:textId="77777777" w:rsidR="00817682" w:rsidRDefault="00817682" w:rsidP="00817682">
      <w:pPr>
        <w:pStyle w:val="Corpodeltesto21"/>
        <w:rPr>
          <w:rFonts w:ascii="Arial" w:hAnsi="Arial" w:cs="Arial"/>
          <w:color w:val="002060"/>
          <w:sz w:val="22"/>
        </w:rPr>
      </w:pPr>
      <w:r w:rsidRPr="00E762DC">
        <w:rPr>
          <w:rFonts w:ascii="Arial" w:hAnsi="Arial" w:cs="Arial"/>
          <w:color w:val="002060"/>
          <w:sz w:val="22"/>
        </w:rPr>
        <w:t xml:space="preserve">- </w:t>
      </w:r>
      <w:r>
        <w:rPr>
          <w:rFonts w:ascii="Arial" w:hAnsi="Arial" w:cs="Arial"/>
          <w:color w:val="002060"/>
          <w:sz w:val="22"/>
        </w:rPr>
        <w:t xml:space="preserve">seconda miglior prima class. gironi “Silver” </w:t>
      </w:r>
      <w:r w:rsidRPr="00E762DC">
        <w:rPr>
          <w:rFonts w:ascii="Arial" w:hAnsi="Arial" w:cs="Arial"/>
          <w:color w:val="002060"/>
          <w:sz w:val="22"/>
        </w:rPr>
        <w:t xml:space="preserve">- </w:t>
      </w:r>
      <w:r w:rsidRPr="00E762DC">
        <w:rPr>
          <w:rFonts w:ascii="Arial" w:hAnsi="Arial" w:cs="Arial"/>
          <w:color w:val="002060"/>
          <w:sz w:val="22"/>
        </w:rPr>
        <w:tab/>
      </w:r>
      <w:r>
        <w:rPr>
          <w:rFonts w:ascii="Arial" w:hAnsi="Arial" w:cs="Arial"/>
          <w:color w:val="002060"/>
          <w:sz w:val="22"/>
        </w:rPr>
        <w:t>terza miglior prima class. gironi “Silver”</w:t>
      </w:r>
      <w:r>
        <w:rPr>
          <w:rFonts w:ascii="Arial" w:hAnsi="Arial" w:cs="Arial"/>
          <w:color w:val="002060"/>
          <w:sz w:val="22"/>
        </w:rPr>
        <w:tab/>
        <w:t xml:space="preserve">= D </w:t>
      </w:r>
    </w:p>
    <w:p w14:paraId="489B531C" w14:textId="77777777" w:rsidR="00817682" w:rsidRPr="00FA70A6" w:rsidRDefault="00817682" w:rsidP="00817682">
      <w:pPr>
        <w:pStyle w:val="Corpodeltesto21"/>
        <w:rPr>
          <w:rFonts w:ascii="Arial" w:hAnsi="Arial" w:cs="Arial"/>
          <w:b/>
          <w:bCs/>
          <w:color w:val="002060"/>
          <w:sz w:val="22"/>
        </w:rPr>
      </w:pPr>
      <w:r w:rsidRPr="00FA70A6">
        <w:rPr>
          <w:rFonts w:ascii="Arial" w:hAnsi="Arial" w:cs="Arial"/>
          <w:b/>
          <w:bCs/>
          <w:color w:val="002060"/>
          <w:sz w:val="22"/>
        </w:rPr>
        <w:t>ITALSERVICE C5 – POLISPORTIVA RIPATRANSONE</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2-1</w:t>
      </w:r>
    </w:p>
    <w:p w14:paraId="09D03CAE" w14:textId="77777777" w:rsidR="00817682" w:rsidRDefault="00817682" w:rsidP="00817682">
      <w:pPr>
        <w:pStyle w:val="Corpodeltesto21"/>
        <w:rPr>
          <w:rFonts w:ascii="Arial" w:hAnsi="Arial" w:cs="Arial"/>
          <w:color w:val="002060"/>
          <w:sz w:val="22"/>
        </w:rPr>
      </w:pPr>
    </w:p>
    <w:p w14:paraId="14B49B15" w14:textId="77777777" w:rsidR="00817682" w:rsidRPr="001E6A72" w:rsidRDefault="00817682" w:rsidP="00817682">
      <w:pPr>
        <w:pStyle w:val="Corpodeltesto21"/>
        <w:rPr>
          <w:rFonts w:ascii="Arial" w:hAnsi="Arial" w:cs="Arial"/>
          <w:color w:val="002060"/>
          <w:sz w:val="22"/>
        </w:rPr>
      </w:pPr>
    </w:p>
    <w:p w14:paraId="6FAE2D1F" w14:textId="77777777" w:rsidR="00817682" w:rsidRPr="004F0082" w:rsidRDefault="00817682" w:rsidP="00817682">
      <w:pPr>
        <w:pStyle w:val="LndNormale1"/>
        <w:rPr>
          <w:b/>
          <w:i/>
          <w:color w:val="002060"/>
        </w:rPr>
      </w:pPr>
      <w:r w:rsidRPr="004F0082">
        <w:rPr>
          <w:b/>
          <w:i/>
          <w:color w:val="002060"/>
        </w:rPr>
        <w:t>Quarti di Finale</w:t>
      </w:r>
    </w:p>
    <w:p w14:paraId="0805FCD2" w14:textId="77777777" w:rsidR="00817682" w:rsidRPr="004F0082" w:rsidRDefault="00817682" w:rsidP="00817682">
      <w:pPr>
        <w:pStyle w:val="Corpodeltesto21"/>
        <w:rPr>
          <w:rFonts w:ascii="Arial" w:hAnsi="Arial" w:cs="Arial"/>
          <w:color w:val="002060"/>
          <w:sz w:val="22"/>
        </w:rPr>
      </w:pPr>
      <w:r w:rsidRPr="004F0082">
        <w:rPr>
          <w:rFonts w:ascii="Arial" w:hAnsi="Arial" w:cs="Arial"/>
          <w:color w:val="002060"/>
          <w:sz w:val="22"/>
        </w:rPr>
        <w:t xml:space="preserve">- 1^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D</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P</w:t>
      </w:r>
    </w:p>
    <w:p w14:paraId="68C0AFD2" w14:textId="77777777" w:rsidR="00817682" w:rsidRPr="00C067EB" w:rsidRDefault="00817682" w:rsidP="00817682">
      <w:pPr>
        <w:pStyle w:val="Corpodeltesto21"/>
        <w:rPr>
          <w:rFonts w:ascii="Arial" w:hAnsi="Arial" w:cs="Arial"/>
          <w:b/>
          <w:bCs/>
          <w:color w:val="002060"/>
          <w:sz w:val="22"/>
        </w:rPr>
      </w:pPr>
      <w:r w:rsidRPr="00C067EB">
        <w:rPr>
          <w:rFonts w:ascii="Arial" w:hAnsi="Arial" w:cs="Arial"/>
          <w:b/>
          <w:bCs/>
          <w:color w:val="002060"/>
          <w:sz w:val="22"/>
        </w:rPr>
        <w:t xml:space="preserve">ACSS MONDOLFO C5 – </w:t>
      </w:r>
      <w:r>
        <w:rPr>
          <w:rFonts w:ascii="Arial" w:hAnsi="Arial" w:cs="Arial"/>
          <w:b/>
          <w:bCs/>
          <w:color w:val="002060"/>
          <w:sz w:val="22"/>
        </w:rPr>
        <w:t>ITALSERVICE C5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5-1</w:t>
      </w:r>
    </w:p>
    <w:p w14:paraId="4325F995" w14:textId="77777777" w:rsidR="00817682" w:rsidRDefault="00817682" w:rsidP="00817682">
      <w:pPr>
        <w:pStyle w:val="Corpodeltesto21"/>
        <w:rPr>
          <w:rFonts w:ascii="Arial" w:hAnsi="Arial" w:cs="Arial"/>
          <w:color w:val="002060"/>
          <w:sz w:val="22"/>
        </w:rPr>
      </w:pPr>
    </w:p>
    <w:p w14:paraId="22E4B15B" w14:textId="77777777" w:rsidR="00817682" w:rsidRPr="004F0082" w:rsidRDefault="00817682" w:rsidP="00817682">
      <w:pPr>
        <w:pStyle w:val="Corpodeltesto21"/>
        <w:rPr>
          <w:rFonts w:ascii="Arial" w:hAnsi="Arial" w:cs="Arial"/>
          <w:color w:val="002060"/>
          <w:sz w:val="22"/>
        </w:rPr>
      </w:pPr>
      <w:r w:rsidRPr="004F0082">
        <w:rPr>
          <w:rFonts w:ascii="Arial" w:hAnsi="Arial" w:cs="Arial"/>
          <w:color w:val="002060"/>
          <w:sz w:val="22"/>
        </w:rPr>
        <w:t xml:space="preserve">- 2^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C</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Q</w:t>
      </w:r>
    </w:p>
    <w:p w14:paraId="3A74BCF0" w14:textId="77777777" w:rsidR="00817682" w:rsidRPr="000F2B04" w:rsidRDefault="00817682" w:rsidP="00817682">
      <w:pPr>
        <w:pStyle w:val="Corpodeltesto21"/>
        <w:rPr>
          <w:rFonts w:ascii="Arial" w:hAnsi="Arial" w:cs="Arial"/>
          <w:b/>
          <w:bCs/>
          <w:color w:val="002060"/>
          <w:sz w:val="22"/>
        </w:rPr>
      </w:pPr>
      <w:r w:rsidRPr="000F2B04">
        <w:rPr>
          <w:rFonts w:ascii="Arial" w:hAnsi="Arial" w:cs="Arial"/>
          <w:b/>
          <w:bCs/>
          <w:color w:val="002060"/>
          <w:sz w:val="22"/>
        </w:rPr>
        <w:t>C.U.S. ANCONA – C.U.S. MACERATA CALCI</w:t>
      </w:r>
      <w:r>
        <w:rPr>
          <w:rFonts w:ascii="Arial" w:hAnsi="Arial" w:cs="Arial"/>
          <w:b/>
          <w:bCs/>
          <w:color w:val="002060"/>
          <w:sz w:val="22"/>
        </w:rPr>
        <w:t>O A5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3-3</w:t>
      </w:r>
    </w:p>
    <w:p w14:paraId="2B81049A" w14:textId="77777777" w:rsidR="00817682" w:rsidRPr="000F2B04" w:rsidRDefault="00817682" w:rsidP="00817682">
      <w:pPr>
        <w:pStyle w:val="Corpodeltesto21"/>
        <w:rPr>
          <w:rFonts w:ascii="Arial" w:hAnsi="Arial" w:cs="Arial"/>
          <w:color w:val="002060"/>
          <w:sz w:val="22"/>
        </w:rPr>
      </w:pPr>
    </w:p>
    <w:p w14:paraId="0F9A5161" w14:textId="77777777" w:rsidR="00817682" w:rsidRPr="004F0082" w:rsidRDefault="00817682" w:rsidP="00817682">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3</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 xml:space="preserve"> </w:t>
      </w:r>
      <w:r w:rsidRPr="004F0082">
        <w:rPr>
          <w:rFonts w:ascii="Arial" w:hAnsi="Arial" w:cs="Arial"/>
          <w:color w:val="002060"/>
          <w:sz w:val="22"/>
        </w:rPr>
        <w:t xml:space="preserve">- </w:t>
      </w:r>
      <w:r w:rsidRPr="004F0082">
        <w:rPr>
          <w:rFonts w:ascii="Arial" w:hAnsi="Arial" w:cs="Arial"/>
          <w:color w:val="002060"/>
          <w:sz w:val="22"/>
        </w:rPr>
        <w:tab/>
        <w:t xml:space="preserve">vincente </w:t>
      </w:r>
      <w:r>
        <w:rPr>
          <w:rFonts w:ascii="Arial" w:hAnsi="Arial" w:cs="Arial"/>
          <w:color w:val="002060"/>
          <w:sz w:val="22"/>
        </w:rPr>
        <w:t>B</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R</w:t>
      </w:r>
    </w:p>
    <w:p w14:paraId="2E30AA04" w14:textId="77777777" w:rsidR="00817682" w:rsidRPr="00C067EB" w:rsidRDefault="00817682" w:rsidP="00817682">
      <w:pPr>
        <w:pStyle w:val="Corpodeltesto21"/>
        <w:rPr>
          <w:rFonts w:ascii="Arial" w:hAnsi="Arial" w:cs="Arial"/>
          <w:b/>
          <w:bCs/>
          <w:color w:val="002060"/>
          <w:sz w:val="22"/>
        </w:rPr>
      </w:pPr>
      <w:r w:rsidRPr="00C067EB">
        <w:rPr>
          <w:rFonts w:ascii="Arial" w:hAnsi="Arial" w:cs="Arial"/>
          <w:b/>
          <w:bCs/>
          <w:color w:val="002060"/>
          <w:sz w:val="22"/>
        </w:rPr>
        <w:t xml:space="preserve">REAL SAN GIORGIO – </w:t>
      </w:r>
      <w:r>
        <w:rPr>
          <w:rFonts w:ascii="Arial" w:hAnsi="Arial" w:cs="Arial"/>
          <w:b/>
          <w:bCs/>
          <w:color w:val="002060"/>
          <w:sz w:val="22"/>
        </w:rPr>
        <w:t>RECANATI CALCIO A 5</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6-3</w:t>
      </w:r>
    </w:p>
    <w:p w14:paraId="1BF722A3" w14:textId="77777777" w:rsidR="00817682" w:rsidRDefault="00817682" w:rsidP="00817682">
      <w:pPr>
        <w:pStyle w:val="Corpodeltesto21"/>
        <w:rPr>
          <w:rFonts w:ascii="Arial" w:hAnsi="Arial" w:cs="Arial"/>
          <w:color w:val="002060"/>
          <w:sz w:val="22"/>
        </w:rPr>
      </w:pPr>
    </w:p>
    <w:p w14:paraId="72F8901E" w14:textId="77777777" w:rsidR="00817682" w:rsidRPr="004F0082" w:rsidRDefault="00817682" w:rsidP="00817682">
      <w:pPr>
        <w:pStyle w:val="Corpodeltesto21"/>
        <w:rPr>
          <w:rFonts w:ascii="Arial" w:hAnsi="Arial" w:cs="Arial"/>
          <w:color w:val="002060"/>
          <w:sz w:val="22"/>
        </w:rPr>
      </w:pPr>
      <w:r w:rsidRPr="004F0082">
        <w:rPr>
          <w:rFonts w:ascii="Arial" w:hAnsi="Arial" w:cs="Arial"/>
          <w:color w:val="002060"/>
          <w:sz w:val="22"/>
        </w:rPr>
        <w:t xml:space="preserve">- </w:t>
      </w:r>
      <w:r>
        <w:rPr>
          <w:rFonts w:ascii="Arial" w:hAnsi="Arial" w:cs="Arial"/>
          <w:color w:val="002060"/>
          <w:sz w:val="22"/>
        </w:rPr>
        <w:t>4</w:t>
      </w:r>
      <w:r w:rsidRPr="004F0082">
        <w:rPr>
          <w:rFonts w:ascii="Arial" w:hAnsi="Arial" w:cs="Arial"/>
          <w:color w:val="002060"/>
          <w:sz w:val="22"/>
        </w:rPr>
        <w:t xml:space="preserve">^ classificata girone </w:t>
      </w:r>
      <w:r>
        <w:rPr>
          <w:rFonts w:ascii="Arial" w:hAnsi="Arial" w:cs="Arial"/>
          <w:color w:val="002060"/>
          <w:sz w:val="22"/>
        </w:rPr>
        <w:t>“</w:t>
      </w:r>
      <w:r w:rsidRPr="004F0082">
        <w:rPr>
          <w:rFonts w:ascii="Arial" w:hAnsi="Arial" w:cs="Arial"/>
          <w:color w:val="002060"/>
          <w:sz w:val="22"/>
        </w:rPr>
        <w:t>Gold</w:t>
      </w:r>
      <w:r>
        <w:rPr>
          <w:rFonts w:ascii="Arial" w:hAnsi="Arial" w:cs="Arial"/>
          <w:color w:val="002060"/>
          <w:sz w:val="22"/>
        </w:rPr>
        <w:t>”</w:t>
      </w:r>
      <w:r w:rsidRPr="004F0082">
        <w:rPr>
          <w:rFonts w:ascii="Arial" w:hAnsi="Arial" w:cs="Arial"/>
          <w:color w:val="002060"/>
          <w:sz w:val="22"/>
        </w:rPr>
        <w:tab/>
      </w:r>
      <w:r w:rsidRPr="004F0082">
        <w:rPr>
          <w:rFonts w:ascii="Arial" w:hAnsi="Arial" w:cs="Arial"/>
          <w:color w:val="002060"/>
          <w:sz w:val="22"/>
        </w:rPr>
        <w:tab/>
        <w:t xml:space="preserve"> - </w:t>
      </w:r>
      <w:r w:rsidRPr="004F0082">
        <w:rPr>
          <w:rFonts w:ascii="Arial" w:hAnsi="Arial" w:cs="Arial"/>
          <w:color w:val="002060"/>
          <w:sz w:val="22"/>
        </w:rPr>
        <w:tab/>
        <w:t xml:space="preserve">vincente </w:t>
      </w:r>
      <w:r>
        <w:rPr>
          <w:rFonts w:ascii="Arial" w:hAnsi="Arial" w:cs="Arial"/>
          <w:color w:val="002060"/>
          <w:sz w:val="22"/>
        </w:rPr>
        <w:t>A</w:t>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sidRPr="004F0082">
        <w:rPr>
          <w:rFonts w:ascii="Arial" w:hAnsi="Arial" w:cs="Arial"/>
          <w:color w:val="002060"/>
          <w:sz w:val="22"/>
        </w:rPr>
        <w:tab/>
      </w:r>
      <w:r>
        <w:rPr>
          <w:rFonts w:ascii="Arial" w:hAnsi="Arial" w:cs="Arial"/>
          <w:color w:val="002060"/>
          <w:sz w:val="22"/>
        </w:rPr>
        <w:tab/>
      </w:r>
      <w:r w:rsidRPr="004F0082">
        <w:rPr>
          <w:rFonts w:ascii="Arial" w:hAnsi="Arial" w:cs="Arial"/>
          <w:color w:val="002060"/>
          <w:sz w:val="22"/>
        </w:rPr>
        <w:t xml:space="preserve">= </w:t>
      </w:r>
      <w:r>
        <w:rPr>
          <w:rFonts w:ascii="Arial" w:hAnsi="Arial" w:cs="Arial"/>
          <w:color w:val="002060"/>
          <w:sz w:val="22"/>
        </w:rPr>
        <w:t>S</w:t>
      </w:r>
    </w:p>
    <w:p w14:paraId="44BDC4FC" w14:textId="77777777" w:rsidR="00817682" w:rsidRPr="00C067EB" w:rsidRDefault="00817682" w:rsidP="00817682">
      <w:pPr>
        <w:pStyle w:val="Corpodeltesto21"/>
        <w:rPr>
          <w:rFonts w:ascii="Arial" w:hAnsi="Arial" w:cs="Arial"/>
          <w:b/>
          <w:bCs/>
          <w:color w:val="002060"/>
          <w:sz w:val="22"/>
        </w:rPr>
      </w:pPr>
      <w:r w:rsidRPr="00C067EB">
        <w:rPr>
          <w:rFonts w:ascii="Arial" w:hAnsi="Arial" w:cs="Arial"/>
          <w:b/>
          <w:bCs/>
          <w:color w:val="002060"/>
          <w:sz w:val="22"/>
        </w:rPr>
        <w:t xml:space="preserve">BULDOG T.N.T. LUCREZIA – </w:t>
      </w:r>
      <w:r>
        <w:rPr>
          <w:rFonts w:ascii="Arial" w:hAnsi="Arial" w:cs="Arial"/>
          <w:b/>
          <w:bCs/>
          <w:color w:val="002060"/>
          <w:sz w:val="22"/>
        </w:rPr>
        <w:t>FUTSAL VIRE GEOSISTEM ASD</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4-1</w:t>
      </w:r>
    </w:p>
    <w:p w14:paraId="3F3ADB94" w14:textId="77777777" w:rsidR="00817682" w:rsidRPr="004F0082" w:rsidRDefault="00817682" w:rsidP="00817682">
      <w:pPr>
        <w:pStyle w:val="Corpodeltesto21"/>
        <w:rPr>
          <w:rFonts w:ascii="Arial" w:hAnsi="Arial" w:cs="Arial"/>
          <w:color w:val="002060"/>
          <w:sz w:val="22"/>
        </w:rPr>
      </w:pPr>
    </w:p>
    <w:p w14:paraId="5006830C" w14:textId="77777777" w:rsidR="00817682" w:rsidRPr="00FA4D1D" w:rsidRDefault="00817682" w:rsidP="00817682">
      <w:pPr>
        <w:pStyle w:val="Corpodeltesto21"/>
        <w:rPr>
          <w:color w:val="002060"/>
          <w:szCs w:val="22"/>
          <w:highlight w:val="yellow"/>
        </w:rPr>
      </w:pPr>
    </w:p>
    <w:p w14:paraId="24DE4BBD" w14:textId="77777777" w:rsidR="00817682" w:rsidRPr="00E762DC" w:rsidRDefault="00817682" w:rsidP="00817682">
      <w:pPr>
        <w:pStyle w:val="LndNormale1"/>
        <w:rPr>
          <w:b/>
          <w:i/>
          <w:color w:val="002060"/>
        </w:rPr>
      </w:pPr>
      <w:r>
        <w:rPr>
          <w:b/>
          <w:i/>
          <w:color w:val="002060"/>
        </w:rPr>
        <w:t>Semifinali</w:t>
      </w:r>
    </w:p>
    <w:p w14:paraId="7F0C461B" w14:textId="77777777" w:rsidR="00817682" w:rsidRPr="0033664C" w:rsidRDefault="00817682" w:rsidP="00817682">
      <w:pPr>
        <w:pStyle w:val="Corpodeltesto21"/>
        <w:rPr>
          <w:rFonts w:ascii="Arial" w:hAnsi="Arial" w:cs="Arial"/>
          <w:color w:val="002060"/>
          <w:sz w:val="22"/>
        </w:rPr>
      </w:pPr>
      <w:r w:rsidRPr="0033664C">
        <w:rPr>
          <w:rFonts w:ascii="Arial" w:hAnsi="Arial" w:cs="Arial"/>
          <w:color w:val="002060"/>
          <w:sz w:val="22"/>
        </w:rPr>
        <w:t>- vincente P</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r>
      <w:r w:rsidRPr="0033664C">
        <w:rPr>
          <w:rFonts w:ascii="Arial" w:hAnsi="Arial" w:cs="Arial"/>
          <w:color w:val="002060"/>
          <w:sz w:val="22"/>
        </w:rPr>
        <w:tab/>
        <w:t xml:space="preserve">- </w:t>
      </w:r>
      <w:r w:rsidRPr="0033664C">
        <w:rPr>
          <w:rFonts w:ascii="Arial" w:hAnsi="Arial" w:cs="Arial"/>
          <w:color w:val="002060"/>
          <w:sz w:val="22"/>
        </w:rPr>
        <w:tab/>
        <w:t>vincente S</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p>
    <w:p w14:paraId="14EA7FB5" w14:textId="77777777" w:rsidR="00817682" w:rsidRPr="00CC4D59" w:rsidRDefault="00817682" w:rsidP="00817682">
      <w:pPr>
        <w:pStyle w:val="Corpodeltesto21"/>
        <w:rPr>
          <w:rFonts w:ascii="Arial" w:hAnsi="Arial" w:cs="Arial"/>
          <w:b/>
          <w:bCs/>
          <w:color w:val="002060"/>
          <w:sz w:val="22"/>
        </w:rPr>
      </w:pPr>
      <w:r w:rsidRPr="00CC4D59">
        <w:rPr>
          <w:rFonts w:ascii="Arial" w:hAnsi="Arial" w:cs="Arial"/>
          <w:b/>
          <w:bCs/>
          <w:color w:val="002060"/>
          <w:sz w:val="22"/>
        </w:rPr>
        <w:t>ACSS MONDOLFO C5 – BULDOG T.N.T. LUCREZIA</w:t>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r>
      <w:r>
        <w:rPr>
          <w:rFonts w:ascii="Arial" w:hAnsi="Arial" w:cs="Arial"/>
          <w:b/>
          <w:bCs/>
          <w:color w:val="002060"/>
          <w:sz w:val="22"/>
        </w:rPr>
        <w:tab/>
        <w:t>6-2</w:t>
      </w:r>
    </w:p>
    <w:p w14:paraId="03320D03" w14:textId="77777777" w:rsidR="00817682" w:rsidRDefault="00817682" w:rsidP="00817682">
      <w:pPr>
        <w:pStyle w:val="Corpodeltesto21"/>
        <w:rPr>
          <w:rFonts w:ascii="Arial" w:hAnsi="Arial" w:cs="Arial"/>
          <w:color w:val="002060"/>
          <w:sz w:val="22"/>
        </w:rPr>
      </w:pPr>
    </w:p>
    <w:p w14:paraId="3229DFCB" w14:textId="77777777" w:rsidR="00817682" w:rsidRPr="0034028A" w:rsidRDefault="00817682" w:rsidP="00817682">
      <w:pPr>
        <w:pStyle w:val="Corpodeltesto21"/>
        <w:rPr>
          <w:rFonts w:ascii="Arial" w:hAnsi="Arial" w:cs="Arial"/>
          <w:color w:val="002060"/>
          <w:sz w:val="22"/>
        </w:rPr>
      </w:pPr>
      <w:r w:rsidRPr="0033664C">
        <w:rPr>
          <w:rFonts w:ascii="Arial" w:hAnsi="Arial" w:cs="Arial"/>
          <w:color w:val="002060"/>
          <w:sz w:val="22"/>
        </w:rPr>
        <w:t>- vincente Q</w:t>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r>
      <w:r w:rsidRPr="0033664C">
        <w:rPr>
          <w:rFonts w:ascii="Arial" w:hAnsi="Arial" w:cs="Arial"/>
          <w:color w:val="002060"/>
          <w:sz w:val="22"/>
        </w:rPr>
        <w:tab/>
        <w:t>-</w:t>
      </w:r>
      <w:r w:rsidRPr="0033664C">
        <w:rPr>
          <w:rFonts w:ascii="Arial" w:hAnsi="Arial" w:cs="Arial"/>
          <w:color w:val="002060"/>
          <w:sz w:val="22"/>
        </w:rPr>
        <w:tab/>
        <w:t>vincente R</w:t>
      </w:r>
    </w:p>
    <w:p w14:paraId="0B7B2EF7" w14:textId="77777777" w:rsidR="00817682" w:rsidRPr="00CC4D59" w:rsidRDefault="00817682" w:rsidP="00817682">
      <w:pPr>
        <w:pStyle w:val="Corpodeltesto21"/>
        <w:rPr>
          <w:rFonts w:ascii="Arial" w:hAnsi="Arial" w:cs="Arial"/>
          <w:b/>
          <w:bCs/>
          <w:color w:val="002060"/>
          <w:sz w:val="22"/>
          <w:szCs w:val="22"/>
        </w:rPr>
      </w:pPr>
      <w:r w:rsidRPr="00CC4D59">
        <w:rPr>
          <w:rFonts w:ascii="Arial" w:hAnsi="Arial" w:cs="Arial"/>
          <w:b/>
          <w:bCs/>
          <w:color w:val="002060"/>
          <w:sz w:val="22"/>
          <w:szCs w:val="22"/>
        </w:rPr>
        <w:t>C.U.S. ANCONA – REAL SAN GIORGIO</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7-2</w:t>
      </w:r>
    </w:p>
    <w:p w14:paraId="0FC57766" w14:textId="77777777" w:rsidR="00817682" w:rsidRPr="0034028A" w:rsidRDefault="00817682" w:rsidP="00817682">
      <w:pPr>
        <w:pStyle w:val="Corpodeltesto21"/>
        <w:rPr>
          <w:color w:val="002060"/>
          <w:szCs w:val="22"/>
        </w:rPr>
      </w:pPr>
    </w:p>
    <w:p w14:paraId="25824A57" w14:textId="77777777" w:rsidR="00817682" w:rsidRPr="004F0082" w:rsidRDefault="00817682" w:rsidP="00817682">
      <w:pPr>
        <w:pStyle w:val="Corpodeltesto21"/>
        <w:rPr>
          <w:rFonts w:ascii="Arial" w:hAnsi="Arial" w:cs="Arial"/>
          <w:color w:val="002060"/>
          <w:sz w:val="22"/>
        </w:rPr>
      </w:pPr>
    </w:p>
    <w:p w14:paraId="126AAD9F" w14:textId="77777777" w:rsidR="00817682" w:rsidRPr="0033664C" w:rsidRDefault="00817682" w:rsidP="00817682">
      <w:pPr>
        <w:pStyle w:val="Corpodeltesto21"/>
        <w:rPr>
          <w:rFonts w:ascii="Arial" w:hAnsi="Arial" w:cs="Arial"/>
          <w:b/>
          <w:bCs/>
          <w:i/>
          <w:iCs/>
          <w:color w:val="002060"/>
          <w:sz w:val="22"/>
          <w:szCs w:val="22"/>
        </w:rPr>
      </w:pPr>
      <w:r w:rsidRPr="0033664C">
        <w:rPr>
          <w:rFonts w:ascii="Arial" w:hAnsi="Arial" w:cs="Arial"/>
          <w:b/>
          <w:bCs/>
          <w:i/>
          <w:iCs/>
          <w:color w:val="002060"/>
          <w:sz w:val="22"/>
          <w:szCs w:val="22"/>
        </w:rPr>
        <w:t>Finale</w:t>
      </w:r>
    </w:p>
    <w:p w14:paraId="18AE865A" w14:textId="40F75B93" w:rsidR="00817682" w:rsidRDefault="00817682" w:rsidP="00817682">
      <w:pPr>
        <w:pStyle w:val="Corpodeltesto21"/>
        <w:rPr>
          <w:rFonts w:ascii="Arial" w:hAnsi="Arial" w:cs="Arial"/>
          <w:b/>
          <w:bCs/>
          <w:color w:val="002060"/>
          <w:sz w:val="22"/>
          <w:szCs w:val="22"/>
        </w:rPr>
      </w:pPr>
      <w:r w:rsidRPr="00947E75">
        <w:rPr>
          <w:rFonts w:ascii="Arial" w:hAnsi="Arial" w:cs="Arial"/>
          <w:b/>
          <w:bCs/>
          <w:color w:val="002060"/>
          <w:sz w:val="22"/>
          <w:szCs w:val="22"/>
        </w:rPr>
        <w:t>ACSS MONDOLFO C5 – C.U.S. ANCONA</w:t>
      </w:r>
      <w:r w:rsidR="00B44D81" w:rsidRPr="00947E75">
        <w:rPr>
          <w:rFonts w:ascii="Arial" w:hAnsi="Arial" w:cs="Arial"/>
          <w:b/>
          <w:bCs/>
          <w:color w:val="002060"/>
          <w:sz w:val="22"/>
          <w:szCs w:val="22"/>
        </w:rPr>
        <w:tab/>
      </w:r>
      <w:r w:rsidR="00B44D81" w:rsidRPr="00947E75">
        <w:rPr>
          <w:rFonts w:ascii="Arial" w:hAnsi="Arial" w:cs="Arial"/>
          <w:b/>
          <w:bCs/>
          <w:color w:val="002060"/>
          <w:sz w:val="22"/>
          <w:szCs w:val="22"/>
        </w:rPr>
        <w:tab/>
      </w:r>
      <w:r w:rsidR="00B44D81" w:rsidRPr="00947E75">
        <w:rPr>
          <w:rFonts w:ascii="Arial" w:hAnsi="Arial" w:cs="Arial"/>
          <w:b/>
          <w:bCs/>
          <w:color w:val="002060"/>
          <w:sz w:val="22"/>
          <w:szCs w:val="22"/>
        </w:rPr>
        <w:tab/>
      </w:r>
      <w:r w:rsidR="00B44D81" w:rsidRPr="00947E75">
        <w:rPr>
          <w:rFonts w:ascii="Arial" w:hAnsi="Arial" w:cs="Arial"/>
          <w:b/>
          <w:bCs/>
          <w:color w:val="002060"/>
          <w:sz w:val="22"/>
          <w:szCs w:val="22"/>
        </w:rPr>
        <w:tab/>
      </w:r>
      <w:r w:rsidR="00B44D81" w:rsidRPr="00947E75">
        <w:rPr>
          <w:rFonts w:ascii="Arial" w:hAnsi="Arial" w:cs="Arial"/>
          <w:b/>
          <w:bCs/>
          <w:color w:val="002060"/>
          <w:sz w:val="22"/>
          <w:szCs w:val="22"/>
        </w:rPr>
        <w:tab/>
      </w:r>
      <w:r w:rsidR="00B44D81" w:rsidRPr="00947E75">
        <w:rPr>
          <w:rFonts w:ascii="Arial" w:hAnsi="Arial" w:cs="Arial"/>
          <w:b/>
          <w:bCs/>
          <w:color w:val="002060"/>
          <w:sz w:val="22"/>
          <w:szCs w:val="22"/>
        </w:rPr>
        <w:tab/>
        <w:t>6-</w:t>
      </w:r>
      <w:r w:rsidR="00947E75" w:rsidRPr="00947E75">
        <w:rPr>
          <w:rFonts w:ascii="Arial" w:hAnsi="Arial" w:cs="Arial"/>
          <w:b/>
          <w:bCs/>
          <w:color w:val="002060"/>
          <w:sz w:val="22"/>
          <w:szCs w:val="22"/>
        </w:rPr>
        <w:t>3</w:t>
      </w:r>
    </w:p>
    <w:p w14:paraId="7A64D76D" w14:textId="77777777" w:rsidR="00817682" w:rsidRPr="00952741" w:rsidRDefault="00817682" w:rsidP="00817682">
      <w:pPr>
        <w:pStyle w:val="Corpodeltesto21"/>
        <w:rPr>
          <w:rFonts w:ascii="Arial" w:hAnsi="Arial" w:cs="Arial"/>
          <w:b/>
          <w:bCs/>
          <w:color w:val="002060"/>
          <w:sz w:val="22"/>
          <w:szCs w:val="22"/>
        </w:rPr>
      </w:pPr>
    </w:p>
    <w:p w14:paraId="3E284E4B" w14:textId="77777777" w:rsidR="00610358" w:rsidRPr="00AE3295" w:rsidRDefault="00610358" w:rsidP="00610358">
      <w:pPr>
        <w:pStyle w:val="TITOLOPRINC"/>
        <w:spacing w:before="0" w:beforeAutospacing="0" w:after="0" w:afterAutospacing="0"/>
        <w:rPr>
          <w:color w:val="002060"/>
        </w:rPr>
      </w:pPr>
      <w:r>
        <w:rPr>
          <w:color w:val="002060"/>
        </w:rPr>
        <w:t>PROCLAMAZIONE VINCENTE</w:t>
      </w:r>
    </w:p>
    <w:p w14:paraId="2B5075DA" w14:textId="77777777" w:rsidR="00610358" w:rsidRPr="00196551" w:rsidRDefault="00610358" w:rsidP="00610358">
      <w:pPr>
        <w:pStyle w:val="LndNormale1"/>
        <w:rPr>
          <w:bCs/>
          <w:iCs/>
          <w:color w:val="002060"/>
        </w:rPr>
      </w:pPr>
    </w:p>
    <w:p w14:paraId="48C60788" w14:textId="1DCB8956" w:rsidR="00610358" w:rsidRDefault="00610358" w:rsidP="00610358">
      <w:pPr>
        <w:pStyle w:val="NormaleWeb"/>
        <w:jc w:val="both"/>
        <w:rPr>
          <w:rFonts w:ascii="Arial" w:hAnsi="Arial" w:cs="Arial"/>
          <w:b/>
          <w:bCs/>
          <w:color w:val="001E5E"/>
          <w:sz w:val="22"/>
          <w:szCs w:val="22"/>
        </w:rPr>
      </w:pPr>
      <w:r>
        <w:rPr>
          <w:rFonts w:ascii="Arial" w:hAnsi="Arial" w:cs="Arial"/>
          <w:b/>
          <w:bCs/>
          <w:color w:val="001E5E"/>
          <w:sz w:val="22"/>
          <w:szCs w:val="22"/>
        </w:rPr>
        <w:lastRenderedPageBreak/>
        <w:t xml:space="preserve">Si proclama vincente il Titolo Regionale del Campionato Calcio a Cinque Under 17 S.S. 2025/2026 la </w:t>
      </w:r>
      <w:proofErr w:type="spellStart"/>
      <w:r>
        <w:rPr>
          <w:rFonts w:ascii="Arial" w:hAnsi="Arial" w:cs="Arial"/>
          <w:b/>
          <w:bCs/>
          <w:color w:val="001E5E"/>
          <w:sz w:val="22"/>
          <w:szCs w:val="22"/>
        </w:rPr>
        <w:t>Societa</w:t>
      </w:r>
      <w:proofErr w:type="spellEnd"/>
      <w:r>
        <w:rPr>
          <w:rFonts w:ascii="Arial" w:hAnsi="Arial" w:cs="Arial"/>
          <w:b/>
          <w:bCs/>
          <w:color w:val="001E5E"/>
          <w:sz w:val="22"/>
          <w:szCs w:val="22"/>
        </w:rPr>
        <w:t xml:space="preserve">̀ ACSS MONDOLFO C5. </w:t>
      </w:r>
    </w:p>
    <w:p w14:paraId="28A30C73" w14:textId="77777777" w:rsidR="00A3691F" w:rsidRDefault="00A3691F" w:rsidP="00610358">
      <w:pPr>
        <w:pStyle w:val="NormaleWeb"/>
        <w:jc w:val="both"/>
        <w:rPr>
          <w:rFonts w:ascii="Arial" w:hAnsi="Arial" w:cs="Arial"/>
          <w:b/>
          <w:bCs/>
          <w:color w:val="001E5E"/>
          <w:sz w:val="22"/>
          <w:szCs w:val="22"/>
        </w:rPr>
      </w:pPr>
    </w:p>
    <w:p w14:paraId="4984B5F0" w14:textId="77777777" w:rsidR="00A3691F" w:rsidRPr="00B92253" w:rsidRDefault="00A3691F" w:rsidP="00A3691F">
      <w:pPr>
        <w:pStyle w:val="titoloprinc0"/>
        <w:rPr>
          <w:color w:val="002060"/>
        </w:rPr>
      </w:pPr>
      <w:r w:rsidRPr="00B92253">
        <w:rPr>
          <w:color w:val="002060"/>
        </w:rPr>
        <w:t>RISULTATI</w:t>
      </w:r>
    </w:p>
    <w:p w14:paraId="03448E95" w14:textId="77777777" w:rsidR="00A3691F" w:rsidRPr="00B92253" w:rsidRDefault="00A3691F" w:rsidP="00A3691F">
      <w:pPr>
        <w:pStyle w:val="breakline"/>
        <w:rPr>
          <w:color w:val="002060"/>
        </w:rPr>
      </w:pPr>
    </w:p>
    <w:p w14:paraId="781EAE29" w14:textId="77777777" w:rsidR="00A3691F" w:rsidRPr="00B92253" w:rsidRDefault="00A3691F" w:rsidP="00A3691F">
      <w:pPr>
        <w:pStyle w:val="sottotitolocampionato10"/>
        <w:rPr>
          <w:color w:val="002060"/>
        </w:rPr>
      </w:pPr>
      <w:r w:rsidRPr="00B92253">
        <w:rPr>
          <w:color w:val="002060"/>
        </w:rPr>
        <w:t>RISULTATI UFFICIALI GARE DEL 02/05/2026</w:t>
      </w:r>
    </w:p>
    <w:p w14:paraId="79365936" w14:textId="77777777" w:rsidR="00A3691F" w:rsidRPr="00A3691F" w:rsidRDefault="00A3691F" w:rsidP="00A3691F">
      <w:pPr>
        <w:pStyle w:val="sottotitolocampionato20"/>
        <w:spacing w:before="0" w:beforeAutospacing="0" w:after="0" w:afterAutospacing="0"/>
        <w:rPr>
          <w:rFonts w:ascii="Arial" w:hAnsi="Arial" w:cs="Arial"/>
          <w:color w:val="002060"/>
          <w:sz w:val="20"/>
          <w:szCs w:val="20"/>
        </w:rPr>
      </w:pPr>
      <w:r w:rsidRPr="00A3691F">
        <w:rPr>
          <w:rFonts w:ascii="Arial" w:hAnsi="Arial" w:cs="Arial"/>
          <w:color w:val="002060"/>
          <w:sz w:val="20"/>
          <w:szCs w:val="20"/>
        </w:rPr>
        <w:t>Si trascrivono qui di seguito i risultati ufficiali delle gare disputate</w:t>
      </w:r>
    </w:p>
    <w:p w14:paraId="10A83B6A" w14:textId="77777777" w:rsidR="00A3691F" w:rsidRPr="00B92253" w:rsidRDefault="00A3691F" w:rsidP="00A3691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3691F" w:rsidRPr="00B92253" w14:paraId="2E455B1A" w14:textId="77777777" w:rsidTr="00137D7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A3691F" w:rsidRPr="00B92253" w14:paraId="02E7403A" w14:textId="77777777" w:rsidTr="00137D7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C1CBD" w14:textId="77777777" w:rsidR="00A3691F" w:rsidRPr="00B92253" w:rsidRDefault="00A3691F" w:rsidP="00137D72">
                  <w:pPr>
                    <w:pStyle w:val="headertabella0"/>
                    <w:rPr>
                      <w:color w:val="002060"/>
                    </w:rPr>
                  </w:pPr>
                  <w:r w:rsidRPr="00B92253">
                    <w:rPr>
                      <w:color w:val="002060"/>
                    </w:rPr>
                    <w:t>GIRONE FF - 1 Giornata - A</w:t>
                  </w:r>
                </w:p>
              </w:tc>
            </w:tr>
            <w:tr w:rsidR="00A3691F" w:rsidRPr="00B92253" w14:paraId="368B3241" w14:textId="77777777" w:rsidTr="00137D7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97A212" w14:textId="77777777" w:rsidR="00A3691F" w:rsidRPr="00B92253" w:rsidRDefault="00A3691F" w:rsidP="00137D72">
                  <w:pPr>
                    <w:pStyle w:val="rowtabella0"/>
                    <w:rPr>
                      <w:color w:val="002060"/>
                    </w:rPr>
                  </w:pPr>
                  <w:r w:rsidRPr="00B92253">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3184CD" w14:textId="77777777" w:rsidR="00A3691F" w:rsidRPr="00B92253" w:rsidRDefault="00A3691F" w:rsidP="00137D72">
                  <w:pPr>
                    <w:pStyle w:val="rowtabella0"/>
                    <w:rPr>
                      <w:color w:val="002060"/>
                    </w:rPr>
                  </w:pPr>
                  <w:r w:rsidRPr="00B92253">
                    <w:rPr>
                      <w:color w:val="002060"/>
                    </w:rPr>
                    <w:t>- C.U.S. ANCONA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C08B68" w14:textId="77777777" w:rsidR="00A3691F" w:rsidRPr="00B92253" w:rsidRDefault="00A3691F" w:rsidP="00137D72">
                  <w:pPr>
                    <w:pStyle w:val="rowtabella0"/>
                    <w:jc w:val="center"/>
                    <w:rPr>
                      <w:color w:val="002060"/>
                    </w:rPr>
                  </w:pPr>
                  <w:r w:rsidRPr="00B92253">
                    <w:rPr>
                      <w:color w:val="002060"/>
                    </w:rPr>
                    <w:t>6 - 3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B0F3F2" w14:textId="77777777" w:rsidR="00A3691F" w:rsidRPr="00B92253" w:rsidRDefault="00A3691F" w:rsidP="00137D72">
                  <w:pPr>
                    <w:pStyle w:val="rowtabella0"/>
                    <w:jc w:val="center"/>
                    <w:rPr>
                      <w:color w:val="002060"/>
                    </w:rPr>
                  </w:pPr>
                  <w:r w:rsidRPr="00B92253">
                    <w:rPr>
                      <w:color w:val="002060"/>
                    </w:rPr>
                    <w:t> </w:t>
                  </w:r>
                </w:p>
              </w:tc>
            </w:tr>
          </w:tbl>
          <w:p w14:paraId="1513A8F4" w14:textId="77777777" w:rsidR="00A3691F" w:rsidRPr="00B92253" w:rsidRDefault="00A3691F" w:rsidP="00137D72">
            <w:pPr>
              <w:rPr>
                <w:color w:val="002060"/>
              </w:rPr>
            </w:pPr>
          </w:p>
        </w:tc>
      </w:tr>
    </w:tbl>
    <w:p w14:paraId="35C4D2B5" w14:textId="77777777" w:rsidR="00A3691F" w:rsidRPr="00B92253" w:rsidRDefault="00A3691F" w:rsidP="00A3691F">
      <w:pPr>
        <w:pStyle w:val="breakline"/>
        <w:rPr>
          <w:rFonts w:eastAsiaTheme="minorEastAsia"/>
          <w:color w:val="002060"/>
        </w:rPr>
      </w:pPr>
    </w:p>
    <w:p w14:paraId="5AD4308F" w14:textId="77777777" w:rsidR="00A3691F" w:rsidRPr="00B92253" w:rsidRDefault="00A3691F" w:rsidP="00A3691F">
      <w:pPr>
        <w:pStyle w:val="breakline"/>
        <w:rPr>
          <w:color w:val="002060"/>
        </w:rPr>
      </w:pPr>
    </w:p>
    <w:p w14:paraId="1957D0BE" w14:textId="77777777" w:rsidR="00A3691F" w:rsidRPr="00B92253" w:rsidRDefault="00A3691F" w:rsidP="00A3691F">
      <w:pPr>
        <w:pStyle w:val="titoloprinc0"/>
        <w:rPr>
          <w:color w:val="002060"/>
        </w:rPr>
      </w:pPr>
      <w:r w:rsidRPr="00B92253">
        <w:rPr>
          <w:color w:val="002060"/>
        </w:rPr>
        <w:t>GIUDICE SPORTIVO</w:t>
      </w:r>
    </w:p>
    <w:p w14:paraId="58EFC6FD" w14:textId="77777777" w:rsidR="00A3691F" w:rsidRPr="00B92253" w:rsidRDefault="00A3691F" w:rsidP="00A3691F">
      <w:pPr>
        <w:pStyle w:val="diffida"/>
        <w:rPr>
          <w:color w:val="002060"/>
        </w:rPr>
      </w:pPr>
      <w:r w:rsidRPr="00B92253">
        <w:rPr>
          <w:color w:val="002060"/>
        </w:rPr>
        <w:t>Il Giudice Sportivo Avv. Agnese Lazzaretti, con l'assistenza del Segretario Angelo Castellana, nella seduta del 05/05/2026, ha adottato le decisioni che di seguito integralmente si riportano:</w:t>
      </w:r>
    </w:p>
    <w:p w14:paraId="01B1BA12" w14:textId="77777777" w:rsidR="00A3691F" w:rsidRPr="00B92253" w:rsidRDefault="00A3691F" w:rsidP="00A3691F">
      <w:pPr>
        <w:pStyle w:val="titolo10"/>
        <w:rPr>
          <w:color w:val="002060"/>
        </w:rPr>
      </w:pPr>
      <w:r w:rsidRPr="00B92253">
        <w:rPr>
          <w:color w:val="002060"/>
        </w:rPr>
        <w:t xml:space="preserve">GARE DEL 2/ 5/2026 </w:t>
      </w:r>
    </w:p>
    <w:p w14:paraId="1A3BF612" w14:textId="77777777" w:rsidR="00A3691F" w:rsidRPr="00B92253" w:rsidRDefault="00A3691F" w:rsidP="00A3691F">
      <w:pPr>
        <w:pStyle w:val="titolo7a"/>
        <w:rPr>
          <w:color w:val="002060"/>
        </w:rPr>
      </w:pPr>
      <w:r w:rsidRPr="00B92253">
        <w:rPr>
          <w:color w:val="002060"/>
        </w:rPr>
        <w:t xml:space="preserve">PROVVEDIMENTI DISCIPLINARI </w:t>
      </w:r>
    </w:p>
    <w:p w14:paraId="095BC67E" w14:textId="77777777" w:rsidR="00A3691F" w:rsidRPr="00B92253" w:rsidRDefault="00A3691F" w:rsidP="00A3691F">
      <w:pPr>
        <w:pStyle w:val="titolo7b0"/>
        <w:rPr>
          <w:color w:val="002060"/>
        </w:rPr>
      </w:pPr>
      <w:r w:rsidRPr="00B92253">
        <w:rPr>
          <w:color w:val="002060"/>
        </w:rPr>
        <w:t xml:space="preserve">In base alle risultanze degli atti ufficiali sono state deliberate le seguenti sanzioni disciplinari. </w:t>
      </w:r>
    </w:p>
    <w:p w14:paraId="20DA91DD" w14:textId="77777777" w:rsidR="00A3691F" w:rsidRPr="00B92253" w:rsidRDefault="00A3691F" w:rsidP="00A3691F">
      <w:pPr>
        <w:pStyle w:val="titolo30"/>
        <w:rPr>
          <w:color w:val="002060"/>
        </w:rPr>
      </w:pPr>
      <w:r w:rsidRPr="00B92253">
        <w:rPr>
          <w:color w:val="002060"/>
        </w:rPr>
        <w:t xml:space="preserve">CALCIATORI NON ESPULSI </w:t>
      </w:r>
    </w:p>
    <w:p w14:paraId="7C1A86B3" w14:textId="77777777" w:rsidR="00A3691F" w:rsidRPr="00B92253" w:rsidRDefault="00A3691F" w:rsidP="00A3691F">
      <w:pPr>
        <w:pStyle w:val="titolo20"/>
        <w:rPr>
          <w:color w:val="002060"/>
        </w:rPr>
      </w:pPr>
      <w:r w:rsidRPr="00B9225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07514989" w14:textId="77777777" w:rsidTr="00137D72">
        <w:tc>
          <w:tcPr>
            <w:tcW w:w="2200" w:type="dxa"/>
            <w:tcMar>
              <w:top w:w="20" w:type="dxa"/>
              <w:left w:w="20" w:type="dxa"/>
              <w:bottom w:w="20" w:type="dxa"/>
              <w:right w:w="20" w:type="dxa"/>
            </w:tcMar>
            <w:vAlign w:val="center"/>
            <w:hideMark/>
          </w:tcPr>
          <w:p w14:paraId="20AE82CE" w14:textId="77777777" w:rsidR="00A3691F" w:rsidRPr="00B92253" w:rsidRDefault="00A3691F" w:rsidP="00137D72">
            <w:pPr>
              <w:pStyle w:val="movimento"/>
              <w:rPr>
                <w:color w:val="002060"/>
              </w:rPr>
            </w:pPr>
            <w:r w:rsidRPr="00B92253">
              <w:rPr>
                <w:color w:val="002060"/>
              </w:rPr>
              <w:t>MORETTI FRANCESCO</w:t>
            </w:r>
          </w:p>
        </w:tc>
        <w:tc>
          <w:tcPr>
            <w:tcW w:w="2200" w:type="dxa"/>
            <w:tcMar>
              <w:top w:w="20" w:type="dxa"/>
              <w:left w:w="20" w:type="dxa"/>
              <w:bottom w:w="20" w:type="dxa"/>
              <w:right w:w="20" w:type="dxa"/>
            </w:tcMar>
            <w:vAlign w:val="center"/>
            <w:hideMark/>
          </w:tcPr>
          <w:p w14:paraId="61DCE363" w14:textId="77777777" w:rsidR="00A3691F" w:rsidRPr="00B92253" w:rsidRDefault="00A3691F" w:rsidP="00137D72">
            <w:pPr>
              <w:pStyle w:val="movimento2"/>
              <w:rPr>
                <w:color w:val="002060"/>
              </w:rPr>
            </w:pPr>
            <w:r w:rsidRPr="00B92253">
              <w:rPr>
                <w:color w:val="002060"/>
              </w:rPr>
              <w:t xml:space="preserve">(ACSS MONDOLFO C5) </w:t>
            </w:r>
          </w:p>
        </w:tc>
        <w:tc>
          <w:tcPr>
            <w:tcW w:w="800" w:type="dxa"/>
            <w:tcMar>
              <w:top w:w="20" w:type="dxa"/>
              <w:left w:w="20" w:type="dxa"/>
              <w:bottom w:w="20" w:type="dxa"/>
              <w:right w:w="20" w:type="dxa"/>
            </w:tcMar>
            <w:vAlign w:val="center"/>
            <w:hideMark/>
          </w:tcPr>
          <w:p w14:paraId="720C42E6"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5B6F6E02" w14:textId="77777777" w:rsidR="00A3691F" w:rsidRPr="00B92253" w:rsidRDefault="00A3691F" w:rsidP="00137D72">
            <w:pPr>
              <w:pStyle w:val="movimento"/>
              <w:rPr>
                <w:color w:val="002060"/>
              </w:rPr>
            </w:pPr>
            <w:r w:rsidRPr="00B92253">
              <w:rPr>
                <w:color w:val="002060"/>
              </w:rPr>
              <w:t>UMILE SAMUELE</w:t>
            </w:r>
          </w:p>
        </w:tc>
        <w:tc>
          <w:tcPr>
            <w:tcW w:w="2200" w:type="dxa"/>
            <w:tcMar>
              <w:top w:w="20" w:type="dxa"/>
              <w:left w:w="20" w:type="dxa"/>
              <w:bottom w:w="20" w:type="dxa"/>
              <w:right w:w="20" w:type="dxa"/>
            </w:tcMar>
            <w:vAlign w:val="center"/>
            <w:hideMark/>
          </w:tcPr>
          <w:p w14:paraId="5CDC37B0" w14:textId="77777777" w:rsidR="00A3691F" w:rsidRPr="00B92253" w:rsidRDefault="00A3691F" w:rsidP="00137D72">
            <w:pPr>
              <w:pStyle w:val="movimento2"/>
              <w:rPr>
                <w:color w:val="002060"/>
              </w:rPr>
            </w:pPr>
            <w:r w:rsidRPr="00B92253">
              <w:rPr>
                <w:color w:val="002060"/>
              </w:rPr>
              <w:t xml:space="preserve">(C.U.S. ANCONA) </w:t>
            </w:r>
          </w:p>
        </w:tc>
      </w:tr>
    </w:tbl>
    <w:p w14:paraId="547EC424" w14:textId="77777777" w:rsidR="00A3691F" w:rsidRPr="00B92253" w:rsidRDefault="00A3691F" w:rsidP="00A3691F">
      <w:pPr>
        <w:pStyle w:val="titolo20"/>
        <w:rPr>
          <w:rFonts w:eastAsiaTheme="minorEastAsia"/>
          <w:color w:val="002060"/>
        </w:rPr>
      </w:pPr>
      <w:r w:rsidRPr="00B9225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3691F" w:rsidRPr="00B92253" w14:paraId="7D59066E" w14:textId="77777777" w:rsidTr="00137D72">
        <w:tc>
          <w:tcPr>
            <w:tcW w:w="2200" w:type="dxa"/>
            <w:tcMar>
              <w:top w:w="20" w:type="dxa"/>
              <w:left w:w="20" w:type="dxa"/>
              <w:bottom w:w="20" w:type="dxa"/>
              <w:right w:w="20" w:type="dxa"/>
            </w:tcMar>
            <w:vAlign w:val="center"/>
            <w:hideMark/>
          </w:tcPr>
          <w:p w14:paraId="1E377BD6" w14:textId="77777777" w:rsidR="00A3691F" w:rsidRPr="00B92253" w:rsidRDefault="00A3691F" w:rsidP="00137D72">
            <w:pPr>
              <w:pStyle w:val="movimento"/>
              <w:rPr>
                <w:color w:val="002060"/>
              </w:rPr>
            </w:pPr>
            <w:r w:rsidRPr="00B92253">
              <w:rPr>
                <w:color w:val="002060"/>
              </w:rPr>
              <w:t>ROSSETTI TOMMASO</w:t>
            </w:r>
          </w:p>
        </w:tc>
        <w:tc>
          <w:tcPr>
            <w:tcW w:w="2200" w:type="dxa"/>
            <w:tcMar>
              <w:top w:w="20" w:type="dxa"/>
              <w:left w:w="20" w:type="dxa"/>
              <w:bottom w:w="20" w:type="dxa"/>
              <w:right w:w="20" w:type="dxa"/>
            </w:tcMar>
            <w:vAlign w:val="center"/>
            <w:hideMark/>
          </w:tcPr>
          <w:p w14:paraId="519683A7" w14:textId="77777777" w:rsidR="00A3691F" w:rsidRPr="00B92253" w:rsidRDefault="00A3691F" w:rsidP="00137D72">
            <w:pPr>
              <w:pStyle w:val="movimento2"/>
              <w:rPr>
                <w:color w:val="002060"/>
              </w:rPr>
            </w:pPr>
            <w:r w:rsidRPr="00B92253">
              <w:rPr>
                <w:color w:val="002060"/>
              </w:rPr>
              <w:t xml:space="preserve">(ACSS MONDOLFO C5) </w:t>
            </w:r>
          </w:p>
        </w:tc>
        <w:tc>
          <w:tcPr>
            <w:tcW w:w="800" w:type="dxa"/>
            <w:tcMar>
              <w:top w:w="20" w:type="dxa"/>
              <w:left w:w="20" w:type="dxa"/>
              <w:bottom w:w="20" w:type="dxa"/>
              <w:right w:w="20" w:type="dxa"/>
            </w:tcMar>
            <w:vAlign w:val="center"/>
            <w:hideMark/>
          </w:tcPr>
          <w:p w14:paraId="16457F61"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03345A53" w14:textId="77777777" w:rsidR="00A3691F" w:rsidRPr="00B92253" w:rsidRDefault="00A3691F" w:rsidP="00137D72">
            <w:pPr>
              <w:pStyle w:val="movimento"/>
              <w:rPr>
                <w:color w:val="002060"/>
              </w:rPr>
            </w:pPr>
            <w:r w:rsidRPr="00B92253">
              <w:rPr>
                <w:color w:val="002060"/>
              </w:rPr>
              <w:t> </w:t>
            </w:r>
          </w:p>
        </w:tc>
        <w:tc>
          <w:tcPr>
            <w:tcW w:w="2200" w:type="dxa"/>
            <w:tcMar>
              <w:top w:w="20" w:type="dxa"/>
              <w:left w:w="20" w:type="dxa"/>
              <w:bottom w:w="20" w:type="dxa"/>
              <w:right w:w="20" w:type="dxa"/>
            </w:tcMar>
            <w:vAlign w:val="center"/>
            <w:hideMark/>
          </w:tcPr>
          <w:p w14:paraId="0A79CA78" w14:textId="77777777" w:rsidR="00A3691F" w:rsidRPr="00B92253" w:rsidRDefault="00A3691F" w:rsidP="00137D72">
            <w:pPr>
              <w:pStyle w:val="movimento2"/>
              <w:rPr>
                <w:color w:val="002060"/>
              </w:rPr>
            </w:pPr>
            <w:r w:rsidRPr="00B92253">
              <w:rPr>
                <w:color w:val="002060"/>
              </w:rPr>
              <w:t> </w:t>
            </w:r>
          </w:p>
        </w:tc>
      </w:tr>
    </w:tbl>
    <w:p w14:paraId="5B589A91" w14:textId="77777777" w:rsidR="00A3691F" w:rsidRDefault="00A3691F" w:rsidP="00A3691F">
      <w:pPr>
        <w:pStyle w:val="breakline"/>
        <w:rPr>
          <w:color w:val="002060"/>
        </w:rPr>
      </w:pPr>
    </w:p>
    <w:p w14:paraId="712E9DE4" w14:textId="77777777" w:rsidR="00A3691F" w:rsidRPr="001910FC" w:rsidRDefault="00A3691F" w:rsidP="00A3691F">
      <w:pPr>
        <w:jc w:val="center"/>
        <w:rPr>
          <w:rFonts w:ascii="Arial" w:hAnsi="Arial" w:cs="Arial"/>
          <w:noProof/>
          <w:color w:val="002060"/>
          <w:sz w:val="22"/>
          <w:szCs w:val="22"/>
        </w:rPr>
      </w:pPr>
      <w:r w:rsidRPr="001910FC">
        <w:rPr>
          <w:rFonts w:ascii="Arial" w:hAnsi="Arial" w:cs="Arial"/>
          <w:noProof/>
          <w:color w:val="002060"/>
          <w:sz w:val="22"/>
          <w:szCs w:val="22"/>
        </w:rPr>
        <w:t>F.to IL SEGRETARIO                                   F.to IL GIUDICE SPORTIVO</w:t>
      </w:r>
    </w:p>
    <w:p w14:paraId="246C1F47" w14:textId="77777777" w:rsidR="00A3691F" w:rsidRPr="001910FC" w:rsidRDefault="00A3691F" w:rsidP="00A3691F">
      <w:pPr>
        <w:pStyle w:val="Corpodeltesto2"/>
        <w:spacing w:after="0" w:line="240" w:lineRule="auto"/>
        <w:jc w:val="both"/>
        <w:rPr>
          <w:rFonts w:ascii="Arial" w:hAnsi="Arial" w:cs="Arial"/>
          <w:noProof/>
          <w:color w:val="002060"/>
          <w:sz w:val="22"/>
          <w:szCs w:val="22"/>
        </w:rPr>
      </w:pPr>
      <w:r w:rsidRPr="001910FC">
        <w:rPr>
          <w:rFonts w:ascii="Arial" w:hAnsi="Arial" w:cs="Arial"/>
          <w:noProof/>
          <w:color w:val="002060"/>
          <w:sz w:val="22"/>
          <w:szCs w:val="22"/>
        </w:rPr>
        <w:t xml:space="preserve">                         Angelo Castellana        </w:t>
      </w:r>
      <w:r w:rsidRPr="001910FC">
        <w:rPr>
          <w:rFonts w:ascii="Arial" w:hAnsi="Arial" w:cs="Arial"/>
          <w:noProof/>
          <w:color w:val="002060"/>
          <w:sz w:val="22"/>
          <w:szCs w:val="22"/>
        </w:rPr>
        <w:tab/>
        <w:t xml:space="preserve">                                Agnese Lazzaretti</w:t>
      </w:r>
    </w:p>
    <w:p w14:paraId="260283BD" w14:textId="77777777" w:rsidR="00A3691F" w:rsidRDefault="00A3691F" w:rsidP="00610358">
      <w:pPr>
        <w:pStyle w:val="NormaleWeb"/>
        <w:jc w:val="both"/>
        <w:rPr>
          <w:rFonts w:ascii="Arial" w:hAnsi="Arial" w:cs="Arial"/>
          <w:b/>
          <w:bCs/>
          <w:color w:val="001E5E"/>
          <w:sz w:val="22"/>
          <w:szCs w:val="22"/>
        </w:rPr>
      </w:pPr>
    </w:p>
    <w:p w14:paraId="754BF371" w14:textId="77777777" w:rsidR="00817682" w:rsidRPr="00CE58E2" w:rsidRDefault="00817682" w:rsidP="00817682">
      <w:pPr>
        <w:pStyle w:val="breakline"/>
        <w:rPr>
          <w:rFonts w:eastAsiaTheme="minorEastAsia"/>
          <w:color w:val="002060"/>
        </w:rPr>
      </w:pPr>
    </w:p>
    <w:p w14:paraId="6360E8A1" w14:textId="77777777" w:rsidR="00817682" w:rsidRDefault="00817682" w:rsidP="00817682">
      <w:pPr>
        <w:pStyle w:val="breakline"/>
        <w:rPr>
          <w:color w:val="002060"/>
        </w:rPr>
      </w:pPr>
    </w:p>
    <w:p w14:paraId="5463B566" w14:textId="77777777" w:rsidR="00817682" w:rsidRDefault="00817682" w:rsidP="00817682">
      <w:pPr>
        <w:pStyle w:val="breakline"/>
        <w:rPr>
          <w:color w:val="002060"/>
        </w:rPr>
      </w:pPr>
    </w:p>
    <w:p w14:paraId="32089DAE" w14:textId="77777777" w:rsidR="00182A8A" w:rsidRDefault="00182A8A" w:rsidP="006F53CC">
      <w:pPr>
        <w:pStyle w:val="breakline"/>
        <w:rPr>
          <w:color w:val="002060"/>
        </w:rPr>
      </w:pPr>
    </w:p>
    <w:p w14:paraId="235B1128" w14:textId="77777777" w:rsidR="00182A8A" w:rsidRPr="00B62EBC" w:rsidRDefault="00182A8A" w:rsidP="006F53CC">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7A4B0327"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817682">
        <w:rPr>
          <w:rFonts w:ascii="Arial" w:hAnsi="Arial" w:cs="Arial"/>
          <w:b/>
          <w:bCs/>
          <w:color w:val="002060"/>
        </w:rPr>
        <w:t>1</w:t>
      </w:r>
      <w:r w:rsidR="00610358">
        <w:rPr>
          <w:rFonts w:ascii="Arial" w:hAnsi="Arial" w:cs="Arial"/>
          <w:b/>
          <w:bCs/>
          <w:color w:val="002060"/>
        </w:rPr>
        <w:t>8</w:t>
      </w:r>
      <w:r w:rsidR="00390DC8">
        <w:rPr>
          <w:rFonts w:ascii="Arial" w:hAnsi="Arial" w:cs="Arial"/>
          <w:b/>
          <w:bCs/>
          <w:color w:val="002060"/>
        </w:rPr>
        <w:t xml:space="preserve"> maggio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bookmarkEnd w:id="11"/>
    </w:p>
    <w:p w14:paraId="221107D5" w14:textId="77777777" w:rsidR="00AE1554" w:rsidRDefault="00AE1554"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2B6B6E0E"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610358">
        <w:rPr>
          <w:b/>
          <w:color w:val="002060"/>
          <w:u w:val="single"/>
        </w:rPr>
        <w:t>05</w:t>
      </w:r>
      <w:r w:rsidR="003D6BA1">
        <w:rPr>
          <w:b/>
          <w:color w:val="002060"/>
          <w:u w:val="single"/>
        </w:rPr>
        <w:t>/</w:t>
      </w:r>
      <w:r w:rsidR="00F3715D">
        <w:rPr>
          <w:b/>
          <w:color w:val="002060"/>
          <w:u w:val="single"/>
        </w:rPr>
        <w:t>0</w:t>
      </w:r>
      <w:r w:rsidR="00610358">
        <w:rPr>
          <w:b/>
          <w:color w:val="002060"/>
          <w:u w:val="single"/>
        </w:rPr>
        <w:t>5</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591324">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363F9" w14:textId="77777777" w:rsidR="00E41095" w:rsidRDefault="00E41095">
      <w:r>
        <w:separator/>
      </w:r>
    </w:p>
  </w:endnote>
  <w:endnote w:type="continuationSeparator" w:id="0">
    <w:p w14:paraId="6030D93F" w14:textId="77777777" w:rsidR="00E41095" w:rsidRDefault="00E410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50C5700"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E1E81">
      <w:rPr>
        <w:rStyle w:val="Numeropagina"/>
        <w:rFonts w:ascii="Arial" w:hAnsi="Arial" w:cs="Arial"/>
        <w:color w:val="002060"/>
      </w:rPr>
      <w:t>10</w:t>
    </w:r>
    <w:r w:rsidR="0060540A">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D46AA" w14:textId="77777777" w:rsidR="00E41095" w:rsidRDefault="00E41095">
      <w:r>
        <w:separator/>
      </w:r>
    </w:p>
  </w:footnote>
  <w:footnote w:type="continuationSeparator" w:id="0">
    <w:p w14:paraId="17AE0E16" w14:textId="77777777" w:rsidR="00E41095" w:rsidRDefault="00E410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8537D"/>
    <w:multiLevelType w:val="hybridMultilevel"/>
    <w:tmpl w:val="5D26102C"/>
    <w:lvl w:ilvl="0" w:tplc="0410000F">
      <w:start w:val="1"/>
      <w:numFmt w:val="decimal"/>
      <w:lvlText w:val="%1."/>
      <w:lvlJc w:val="left"/>
      <w:pPr>
        <w:ind w:left="786"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5"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42021D5"/>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4A463A5"/>
    <w:multiLevelType w:val="multilevel"/>
    <w:tmpl w:val="17020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C851FB8"/>
    <w:multiLevelType w:val="multilevel"/>
    <w:tmpl w:val="1F789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E01921"/>
    <w:multiLevelType w:val="hybridMultilevel"/>
    <w:tmpl w:val="55D2F2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4B05DF"/>
    <w:multiLevelType w:val="multilevel"/>
    <w:tmpl w:val="EEC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E5565DD"/>
    <w:multiLevelType w:val="hybridMultilevel"/>
    <w:tmpl w:val="330A60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28" w15:restartNumberingAfterBreak="0">
    <w:nsid w:val="67E6245F"/>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F7E786D"/>
    <w:multiLevelType w:val="hybridMultilevel"/>
    <w:tmpl w:val="97008100"/>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32"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34"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5"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34"/>
  </w:num>
  <w:num w:numId="3" w16cid:durableId="57946484">
    <w:abstractNumId w:val="6"/>
  </w:num>
  <w:num w:numId="4" w16cid:durableId="564266614">
    <w:abstractNumId w:val="29"/>
  </w:num>
  <w:num w:numId="5" w16cid:durableId="1249315646">
    <w:abstractNumId w:val="25"/>
  </w:num>
  <w:num w:numId="6" w16cid:durableId="934754267">
    <w:abstractNumId w:val="7"/>
  </w:num>
  <w:num w:numId="7" w16cid:durableId="2088965195">
    <w:abstractNumId w:val="18"/>
  </w:num>
  <w:num w:numId="8" w16cid:durableId="1258707900">
    <w:abstractNumId w:val="35"/>
  </w:num>
  <w:num w:numId="9" w16cid:durableId="1178347381">
    <w:abstractNumId w:val="16"/>
  </w:num>
  <w:num w:numId="10" w16cid:durableId="898786278">
    <w:abstractNumId w:val="27"/>
  </w:num>
  <w:num w:numId="11" w16cid:durableId="494956249">
    <w:abstractNumId w:val="4"/>
  </w:num>
  <w:num w:numId="12" w16cid:durableId="42485999">
    <w:abstractNumId w:val="31"/>
  </w:num>
  <w:num w:numId="13" w16cid:durableId="719942284">
    <w:abstractNumId w:val="33"/>
  </w:num>
  <w:num w:numId="14" w16cid:durableId="441070817">
    <w:abstractNumId w:val="26"/>
  </w:num>
  <w:num w:numId="15" w16cid:durableId="185873864">
    <w:abstractNumId w:val="19"/>
  </w:num>
  <w:num w:numId="16" w16cid:durableId="2025663332">
    <w:abstractNumId w:val="15"/>
  </w:num>
  <w:num w:numId="17" w16cid:durableId="835270767">
    <w:abstractNumId w:val="22"/>
  </w:num>
  <w:num w:numId="18" w16cid:durableId="1125348853">
    <w:abstractNumId w:val="11"/>
  </w:num>
  <w:num w:numId="19" w16cid:durableId="1200316192">
    <w:abstractNumId w:val="20"/>
  </w:num>
  <w:num w:numId="20" w16cid:durableId="1561752122">
    <w:abstractNumId w:val="24"/>
  </w:num>
  <w:num w:numId="21" w16cid:durableId="1582134860">
    <w:abstractNumId w:val="32"/>
  </w:num>
  <w:num w:numId="22" w16cid:durableId="2112506361">
    <w:abstractNumId w:val="8"/>
  </w:num>
  <w:num w:numId="23" w16cid:durableId="747462559">
    <w:abstractNumId w:val="12"/>
  </w:num>
  <w:num w:numId="24" w16cid:durableId="1143424291">
    <w:abstractNumId w:val="13"/>
  </w:num>
  <w:num w:numId="25" w16cid:durableId="1515802342">
    <w:abstractNumId w:val="10"/>
  </w:num>
  <w:num w:numId="26" w16cid:durableId="777599862">
    <w:abstractNumId w:val="0"/>
  </w:num>
  <w:num w:numId="27" w16cid:durableId="1074427556">
    <w:abstractNumId w:val="21"/>
  </w:num>
  <w:num w:numId="28" w16cid:durableId="234822795">
    <w:abstractNumId w:val="14"/>
  </w:num>
  <w:num w:numId="29" w16cid:durableId="2116169793">
    <w:abstractNumId w:val="17"/>
  </w:num>
  <w:num w:numId="30" w16cid:durableId="1052272926">
    <w:abstractNumId w:val="23"/>
  </w:num>
  <w:num w:numId="31" w16cid:durableId="1674992774">
    <w:abstractNumId w:val="5"/>
  </w:num>
  <w:num w:numId="32" w16cid:durableId="497775291">
    <w:abstractNumId w:val="1"/>
  </w:num>
  <w:num w:numId="33" w16cid:durableId="1160734668">
    <w:abstractNumId w:val="30"/>
  </w:num>
  <w:num w:numId="34" w16cid:durableId="571965097">
    <w:abstractNumId w:val="9"/>
  </w:num>
  <w:num w:numId="35" w16cid:durableId="1617522025">
    <w:abstractNumId w:val="2"/>
  </w:num>
  <w:num w:numId="36" w16cid:durableId="384987255">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4C6F"/>
    <w:rsid w:val="00005189"/>
    <w:rsid w:val="00005731"/>
    <w:rsid w:val="000058FC"/>
    <w:rsid w:val="00005D12"/>
    <w:rsid w:val="0000615B"/>
    <w:rsid w:val="000064EE"/>
    <w:rsid w:val="00006FDF"/>
    <w:rsid w:val="00007127"/>
    <w:rsid w:val="00007368"/>
    <w:rsid w:val="000074BF"/>
    <w:rsid w:val="00007A73"/>
    <w:rsid w:val="00007A77"/>
    <w:rsid w:val="00007DAD"/>
    <w:rsid w:val="00007FD5"/>
    <w:rsid w:val="000100E7"/>
    <w:rsid w:val="00010684"/>
    <w:rsid w:val="0001087C"/>
    <w:rsid w:val="00010C17"/>
    <w:rsid w:val="00011727"/>
    <w:rsid w:val="00011F55"/>
    <w:rsid w:val="0001266D"/>
    <w:rsid w:val="00012A02"/>
    <w:rsid w:val="00012A93"/>
    <w:rsid w:val="00013231"/>
    <w:rsid w:val="000138CC"/>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99"/>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0F3"/>
    <w:rsid w:val="000334EC"/>
    <w:rsid w:val="00033C77"/>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471DE"/>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1FF"/>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4AC"/>
    <w:rsid w:val="0007055B"/>
    <w:rsid w:val="0007072E"/>
    <w:rsid w:val="000709F5"/>
    <w:rsid w:val="00070CD2"/>
    <w:rsid w:val="00070E37"/>
    <w:rsid w:val="000713EE"/>
    <w:rsid w:val="00071BEF"/>
    <w:rsid w:val="00072072"/>
    <w:rsid w:val="00072256"/>
    <w:rsid w:val="00072362"/>
    <w:rsid w:val="000728AE"/>
    <w:rsid w:val="00072C50"/>
    <w:rsid w:val="000738BB"/>
    <w:rsid w:val="000739F1"/>
    <w:rsid w:val="00073FA0"/>
    <w:rsid w:val="00073FF4"/>
    <w:rsid w:val="00074171"/>
    <w:rsid w:val="000743E2"/>
    <w:rsid w:val="00074509"/>
    <w:rsid w:val="000745AF"/>
    <w:rsid w:val="000747ED"/>
    <w:rsid w:val="00074A17"/>
    <w:rsid w:val="00074A3A"/>
    <w:rsid w:val="00074A77"/>
    <w:rsid w:val="00075920"/>
    <w:rsid w:val="00075A9B"/>
    <w:rsid w:val="00075B1B"/>
    <w:rsid w:val="00075E35"/>
    <w:rsid w:val="0007635E"/>
    <w:rsid w:val="00076533"/>
    <w:rsid w:val="00076847"/>
    <w:rsid w:val="00076856"/>
    <w:rsid w:val="00076A07"/>
    <w:rsid w:val="000776A2"/>
    <w:rsid w:val="000777DC"/>
    <w:rsid w:val="00077E3F"/>
    <w:rsid w:val="00077E71"/>
    <w:rsid w:val="0008002D"/>
    <w:rsid w:val="00080103"/>
    <w:rsid w:val="00080782"/>
    <w:rsid w:val="000807B5"/>
    <w:rsid w:val="00080826"/>
    <w:rsid w:val="00080D94"/>
    <w:rsid w:val="00081178"/>
    <w:rsid w:val="00081A73"/>
    <w:rsid w:val="00081AEE"/>
    <w:rsid w:val="00081CD1"/>
    <w:rsid w:val="00082180"/>
    <w:rsid w:val="000822F3"/>
    <w:rsid w:val="00082AF0"/>
    <w:rsid w:val="00082B5F"/>
    <w:rsid w:val="000833CC"/>
    <w:rsid w:val="000833D8"/>
    <w:rsid w:val="00083855"/>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67E"/>
    <w:rsid w:val="000A09C7"/>
    <w:rsid w:val="000A0AAB"/>
    <w:rsid w:val="000A0BC5"/>
    <w:rsid w:val="000A0E66"/>
    <w:rsid w:val="000A0E80"/>
    <w:rsid w:val="000A154D"/>
    <w:rsid w:val="000A1A20"/>
    <w:rsid w:val="000A1E37"/>
    <w:rsid w:val="000A1EC8"/>
    <w:rsid w:val="000A1FC8"/>
    <w:rsid w:val="000A2755"/>
    <w:rsid w:val="000A3242"/>
    <w:rsid w:val="000A3AC9"/>
    <w:rsid w:val="000A41BE"/>
    <w:rsid w:val="000A4314"/>
    <w:rsid w:val="000A467E"/>
    <w:rsid w:val="000A4795"/>
    <w:rsid w:val="000A48FC"/>
    <w:rsid w:val="000A4CD9"/>
    <w:rsid w:val="000A5060"/>
    <w:rsid w:val="000A518B"/>
    <w:rsid w:val="000A5520"/>
    <w:rsid w:val="000A591A"/>
    <w:rsid w:val="000A65A3"/>
    <w:rsid w:val="000A6667"/>
    <w:rsid w:val="000A66BC"/>
    <w:rsid w:val="000A689F"/>
    <w:rsid w:val="000A6BD1"/>
    <w:rsid w:val="000A7160"/>
    <w:rsid w:val="000A7233"/>
    <w:rsid w:val="000A7833"/>
    <w:rsid w:val="000A7E24"/>
    <w:rsid w:val="000B05DF"/>
    <w:rsid w:val="000B09CA"/>
    <w:rsid w:val="000B0A74"/>
    <w:rsid w:val="000B0AF8"/>
    <w:rsid w:val="000B0CBE"/>
    <w:rsid w:val="000B10F6"/>
    <w:rsid w:val="000B1E9C"/>
    <w:rsid w:val="000B2016"/>
    <w:rsid w:val="000B23B5"/>
    <w:rsid w:val="000B2747"/>
    <w:rsid w:val="000B27BC"/>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4E31"/>
    <w:rsid w:val="000B50D5"/>
    <w:rsid w:val="000B5178"/>
    <w:rsid w:val="000B57AD"/>
    <w:rsid w:val="000B6171"/>
    <w:rsid w:val="000B623D"/>
    <w:rsid w:val="000B63BE"/>
    <w:rsid w:val="000B664E"/>
    <w:rsid w:val="000B692A"/>
    <w:rsid w:val="000B6B4C"/>
    <w:rsid w:val="000B6E8C"/>
    <w:rsid w:val="000B7784"/>
    <w:rsid w:val="000B7AB5"/>
    <w:rsid w:val="000B7AFD"/>
    <w:rsid w:val="000C0596"/>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05F"/>
    <w:rsid w:val="000D02C5"/>
    <w:rsid w:val="000D0315"/>
    <w:rsid w:val="000D0BF9"/>
    <w:rsid w:val="000D0C1C"/>
    <w:rsid w:val="000D115D"/>
    <w:rsid w:val="000D18CD"/>
    <w:rsid w:val="000D1C5F"/>
    <w:rsid w:val="000D257F"/>
    <w:rsid w:val="000D2B0F"/>
    <w:rsid w:val="000D34C3"/>
    <w:rsid w:val="000D34E6"/>
    <w:rsid w:val="000D355F"/>
    <w:rsid w:val="000D38B0"/>
    <w:rsid w:val="000D3CA6"/>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0D"/>
    <w:rsid w:val="000E0A2C"/>
    <w:rsid w:val="000E142C"/>
    <w:rsid w:val="000E173E"/>
    <w:rsid w:val="000E1C32"/>
    <w:rsid w:val="000E1D81"/>
    <w:rsid w:val="000E1E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715"/>
    <w:rsid w:val="000E68FA"/>
    <w:rsid w:val="000E6986"/>
    <w:rsid w:val="000E6C22"/>
    <w:rsid w:val="000E70BF"/>
    <w:rsid w:val="000E7419"/>
    <w:rsid w:val="000E7845"/>
    <w:rsid w:val="000E7DEF"/>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B04"/>
    <w:rsid w:val="000F2EB2"/>
    <w:rsid w:val="000F36B6"/>
    <w:rsid w:val="000F399C"/>
    <w:rsid w:val="000F39B4"/>
    <w:rsid w:val="000F3FEA"/>
    <w:rsid w:val="000F40DD"/>
    <w:rsid w:val="000F45DB"/>
    <w:rsid w:val="000F4B5C"/>
    <w:rsid w:val="000F4E8C"/>
    <w:rsid w:val="000F4F31"/>
    <w:rsid w:val="000F4F60"/>
    <w:rsid w:val="000F4F79"/>
    <w:rsid w:val="000F507A"/>
    <w:rsid w:val="000F5269"/>
    <w:rsid w:val="000F55CF"/>
    <w:rsid w:val="000F58D9"/>
    <w:rsid w:val="000F5B68"/>
    <w:rsid w:val="000F5BEF"/>
    <w:rsid w:val="000F5D34"/>
    <w:rsid w:val="000F654A"/>
    <w:rsid w:val="000F67E0"/>
    <w:rsid w:val="000F6807"/>
    <w:rsid w:val="000F7A14"/>
    <w:rsid w:val="000F7C58"/>
    <w:rsid w:val="00100147"/>
    <w:rsid w:val="001005E3"/>
    <w:rsid w:val="00100F7E"/>
    <w:rsid w:val="0010125C"/>
    <w:rsid w:val="00101A9A"/>
    <w:rsid w:val="00101DBD"/>
    <w:rsid w:val="00102631"/>
    <w:rsid w:val="00102D1B"/>
    <w:rsid w:val="00103746"/>
    <w:rsid w:val="001042D1"/>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116"/>
    <w:rsid w:val="00112193"/>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90E"/>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33F"/>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ADC"/>
    <w:rsid w:val="00127B1E"/>
    <w:rsid w:val="00127C2C"/>
    <w:rsid w:val="00127D61"/>
    <w:rsid w:val="00127F9F"/>
    <w:rsid w:val="001303D4"/>
    <w:rsid w:val="0013048F"/>
    <w:rsid w:val="00130690"/>
    <w:rsid w:val="001307CF"/>
    <w:rsid w:val="00130928"/>
    <w:rsid w:val="00130C77"/>
    <w:rsid w:val="00130DB1"/>
    <w:rsid w:val="00131438"/>
    <w:rsid w:val="00131807"/>
    <w:rsid w:val="00131D2F"/>
    <w:rsid w:val="00131FF2"/>
    <w:rsid w:val="00132459"/>
    <w:rsid w:val="001328E4"/>
    <w:rsid w:val="00132A49"/>
    <w:rsid w:val="00132B21"/>
    <w:rsid w:val="00132FDD"/>
    <w:rsid w:val="001331BC"/>
    <w:rsid w:val="00133FFA"/>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7AF"/>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46"/>
    <w:rsid w:val="00161ADE"/>
    <w:rsid w:val="00161AF6"/>
    <w:rsid w:val="0016248E"/>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674"/>
    <w:rsid w:val="00166D2B"/>
    <w:rsid w:val="00167698"/>
    <w:rsid w:val="00167A69"/>
    <w:rsid w:val="00167D8D"/>
    <w:rsid w:val="00167F50"/>
    <w:rsid w:val="00170B6C"/>
    <w:rsid w:val="00170D11"/>
    <w:rsid w:val="00171204"/>
    <w:rsid w:val="001719C2"/>
    <w:rsid w:val="00171B14"/>
    <w:rsid w:val="001720C0"/>
    <w:rsid w:val="001728DA"/>
    <w:rsid w:val="0017299B"/>
    <w:rsid w:val="001734F6"/>
    <w:rsid w:val="001735C3"/>
    <w:rsid w:val="00174627"/>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A8A"/>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7DD"/>
    <w:rsid w:val="001908F6"/>
    <w:rsid w:val="0019095B"/>
    <w:rsid w:val="00190ECF"/>
    <w:rsid w:val="00191B35"/>
    <w:rsid w:val="00191C94"/>
    <w:rsid w:val="00192510"/>
    <w:rsid w:val="00192626"/>
    <w:rsid w:val="00192717"/>
    <w:rsid w:val="0019287D"/>
    <w:rsid w:val="001928E2"/>
    <w:rsid w:val="00192C23"/>
    <w:rsid w:val="00193BE4"/>
    <w:rsid w:val="00193F35"/>
    <w:rsid w:val="00194542"/>
    <w:rsid w:val="001947BD"/>
    <w:rsid w:val="00194CF0"/>
    <w:rsid w:val="001953C7"/>
    <w:rsid w:val="0019541B"/>
    <w:rsid w:val="0019568B"/>
    <w:rsid w:val="00195D7C"/>
    <w:rsid w:val="001965CF"/>
    <w:rsid w:val="0019673C"/>
    <w:rsid w:val="00196788"/>
    <w:rsid w:val="00196DEF"/>
    <w:rsid w:val="00196EB3"/>
    <w:rsid w:val="001970C7"/>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581"/>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4D9"/>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948"/>
    <w:rsid w:val="001B4B2A"/>
    <w:rsid w:val="001B4F3F"/>
    <w:rsid w:val="001B54ED"/>
    <w:rsid w:val="001B55E1"/>
    <w:rsid w:val="001B57D6"/>
    <w:rsid w:val="001B5AE4"/>
    <w:rsid w:val="001B5DD6"/>
    <w:rsid w:val="001B6006"/>
    <w:rsid w:val="001B61AF"/>
    <w:rsid w:val="001B64CC"/>
    <w:rsid w:val="001B66C4"/>
    <w:rsid w:val="001B6722"/>
    <w:rsid w:val="001B6741"/>
    <w:rsid w:val="001B6C38"/>
    <w:rsid w:val="001B6EAD"/>
    <w:rsid w:val="001B73A3"/>
    <w:rsid w:val="001B7648"/>
    <w:rsid w:val="001B77A0"/>
    <w:rsid w:val="001B77D2"/>
    <w:rsid w:val="001C0343"/>
    <w:rsid w:val="001C0607"/>
    <w:rsid w:val="001C06DD"/>
    <w:rsid w:val="001C0A51"/>
    <w:rsid w:val="001C0B5F"/>
    <w:rsid w:val="001C0DDE"/>
    <w:rsid w:val="001C1D77"/>
    <w:rsid w:val="001C1F73"/>
    <w:rsid w:val="001C24CB"/>
    <w:rsid w:val="001C26C8"/>
    <w:rsid w:val="001C2825"/>
    <w:rsid w:val="001C320A"/>
    <w:rsid w:val="001C3C55"/>
    <w:rsid w:val="001C3D30"/>
    <w:rsid w:val="001C3EF8"/>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D95"/>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844"/>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5CC"/>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69F"/>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697"/>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3E"/>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22"/>
    <w:rsid w:val="002263E6"/>
    <w:rsid w:val="00226699"/>
    <w:rsid w:val="00226EA3"/>
    <w:rsid w:val="0022764D"/>
    <w:rsid w:val="00227968"/>
    <w:rsid w:val="00227BFB"/>
    <w:rsid w:val="00230226"/>
    <w:rsid w:val="002306B2"/>
    <w:rsid w:val="00230821"/>
    <w:rsid w:val="00230966"/>
    <w:rsid w:val="002309D1"/>
    <w:rsid w:val="00230CAF"/>
    <w:rsid w:val="002313B8"/>
    <w:rsid w:val="0023191A"/>
    <w:rsid w:val="0023223B"/>
    <w:rsid w:val="0023251D"/>
    <w:rsid w:val="0023276D"/>
    <w:rsid w:val="00232835"/>
    <w:rsid w:val="002332A4"/>
    <w:rsid w:val="002333F3"/>
    <w:rsid w:val="00233888"/>
    <w:rsid w:val="00233C60"/>
    <w:rsid w:val="00233CB4"/>
    <w:rsid w:val="00234029"/>
    <w:rsid w:val="00234598"/>
    <w:rsid w:val="00234C49"/>
    <w:rsid w:val="00234C94"/>
    <w:rsid w:val="00234E53"/>
    <w:rsid w:val="00235022"/>
    <w:rsid w:val="0023593C"/>
    <w:rsid w:val="00235D23"/>
    <w:rsid w:val="00235EEF"/>
    <w:rsid w:val="00236443"/>
    <w:rsid w:val="002364D7"/>
    <w:rsid w:val="00236539"/>
    <w:rsid w:val="002367A9"/>
    <w:rsid w:val="002369DA"/>
    <w:rsid w:val="00236A2F"/>
    <w:rsid w:val="0023763B"/>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74B"/>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0C22"/>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CA5"/>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634"/>
    <w:rsid w:val="00293E4A"/>
    <w:rsid w:val="00293FCA"/>
    <w:rsid w:val="00293FF0"/>
    <w:rsid w:val="0029463D"/>
    <w:rsid w:val="00294D09"/>
    <w:rsid w:val="00294D49"/>
    <w:rsid w:val="00294EBD"/>
    <w:rsid w:val="002950E1"/>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054"/>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C0"/>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036"/>
    <w:rsid w:val="002C05B5"/>
    <w:rsid w:val="002C06FF"/>
    <w:rsid w:val="002C1273"/>
    <w:rsid w:val="002C1588"/>
    <w:rsid w:val="002C1673"/>
    <w:rsid w:val="002C1EAF"/>
    <w:rsid w:val="002C2424"/>
    <w:rsid w:val="002C2C17"/>
    <w:rsid w:val="002C2CF6"/>
    <w:rsid w:val="002C2D6C"/>
    <w:rsid w:val="002C3425"/>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7A9"/>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CC2"/>
    <w:rsid w:val="002D7DFA"/>
    <w:rsid w:val="002E116E"/>
    <w:rsid w:val="002E16E7"/>
    <w:rsid w:val="002E1787"/>
    <w:rsid w:val="002E2492"/>
    <w:rsid w:val="002E2FBF"/>
    <w:rsid w:val="002E337C"/>
    <w:rsid w:val="002E33D9"/>
    <w:rsid w:val="002E3BFF"/>
    <w:rsid w:val="002E3D41"/>
    <w:rsid w:val="002E41ED"/>
    <w:rsid w:val="002E4C50"/>
    <w:rsid w:val="002E4D33"/>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9B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B4A"/>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07DE5"/>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14D"/>
    <w:rsid w:val="00323435"/>
    <w:rsid w:val="00323BD6"/>
    <w:rsid w:val="0032424A"/>
    <w:rsid w:val="003254DA"/>
    <w:rsid w:val="00325736"/>
    <w:rsid w:val="00325D0D"/>
    <w:rsid w:val="0032614D"/>
    <w:rsid w:val="003261F3"/>
    <w:rsid w:val="003263BE"/>
    <w:rsid w:val="00326561"/>
    <w:rsid w:val="00326607"/>
    <w:rsid w:val="00326D71"/>
    <w:rsid w:val="00326F74"/>
    <w:rsid w:val="0032743C"/>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922"/>
    <w:rsid w:val="00335B8D"/>
    <w:rsid w:val="00335C1A"/>
    <w:rsid w:val="00335DC8"/>
    <w:rsid w:val="00336587"/>
    <w:rsid w:val="00336BB3"/>
    <w:rsid w:val="00336BC3"/>
    <w:rsid w:val="00337322"/>
    <w:rsid w:val="0033737D"/>
    <w:rsid w:val="00340611"/>
    <w:rsid w:val="00340C11"/>
    <w:rsid w:val="00342E13"/>
    <w:rsid w:val="00343A01"/>
    <w:rsid w:val="00343E9C"/>
    <w:rsid w:val="00344516"/>
    <w:rsid w:val="003449B4"/>
    <w:rsid w:val="00344A21"/>
    <w:rsid w:val="00344E8A"/>
    <w:rsid w:val="00344ED7"/>
    <w:rsid w:val="0034515D"/>
    <w:rsid w:val="0034532F"/>
    <w:rsid w:val="003456C0"/>
    <w:rsid w:val="003456D5"/>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0B0E"/>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C9F"/>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2AA"/>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77AF7"/>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0DC8"/>
    <w:rsid w:val="003912CF"/>
    <w:rsid w:val="00391407"/>
    <w:rsid w:val="0039149E"/>
    <w:rsid w:val="00391691"/>
    <w:rsid w:val="00391D1F"/>
    <w:rsid w:val="00391FEB"/>
    <w:rsid w:val="00392329"/>
    <w:rsid w:val="003925B6"/>
    <w:rsid w:val="003929EF"/>
    <w:rsid w:val="00393225"/>
    <w:rsid w:val="00393352"/>
    <w:rsid w:val="00393B65"/>
    <w:rsid w:val="00393F47"/>
    <w:rsid w:val="00394622"/>
    <w:rsid w:val="00394DA7"/>
    <w:rsid w:val="00394F5A"/>
    <w:rsid w:val="00395615"/>
    <w:rsid w:val="0039603B"/>
    <w:rsid w:val="0039625E"/>
    <w:rsid w:val="00396434"/>
    <w:rsid w:val="003964BE"/>
    <w:rsid w:val="003964E0"/>
    <w:rsid w:val="00396A3F"/>
    <w:rsid w:val="00396AD1"/>
    <w:rsid w:val="00397434"/>
    <w:rsid w:val="00397561"/>
    <w:rsid w:val="00397A9A"/>
    <w:rsid w:val="00397AB1"/>
    <w:rsid w:val="00397AED"/>
    <w:rsid w:val="00397C10"/>
    <w:rsid w:val="003A00EA"/>
    <w:rsid w:val="003A02F2"/>
    <w:rsid w:val="003A02FF"/>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6EA8"/>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A8"/>
    <w:rsid w:val="003C09F8"/>
    <w:rsid w:val="003C0DA0"/>
    <w:rsid w:val="003C0E12"/>
    <w:rsid w:val="003C0FBE"/>
    <w:rsid w:val="003C122A"/>
    <w:rsid w:val="003C15C5"/>
    <w:rsid w:val="003C180B"/>
    <w:rsid w:val="003C1828"/>
    <w:rsid w:val="003C1847"/>
    <w:rsid w:val="003C19D8"/>
    <w:rsid w:val="003C1D7E"/>
    <w:rsid w:val="003C1EA9"/>
    <w:rsid w:val="003C25B7"/>
    <w:rsid w:val="003C2F6C"/>
    <w:rsid w:val="003C3713"/>
    <w:rsid w:val="003C3740"/>
    <w:rsid w:val="003C3948"/>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323"/>
    <w:rsid w:val="003D05D5"/>
    <w:rsid w:val="003D063F"/>
    <w:rsid w:val="003D0CCE"/>
    <w:rsid w:val="003D10E8"/>
    <w:rsid w:val="003D1451"/>
    <w:rsid w:val="003D1E6B"/>
    <w:rsid w:val="003D2C64"/>
    <w:rsid w:val="003D2C6C"/>
    <w:rsid w:val="003D2DA8"/>
    <w:rsid w:val="003D3151"/>
    <w:rsid w:val="003D382A"/>
    <w:rsid w:val="003D3D16"/>
    <w:rsid w:val="003D3F21"/>
    <w:rsid w:val="003D407E"/>
    <w:rsid w:val="003D4094"/>
    <w:rsid w:val="003D4338"/>
    <w:rsid w:val="003D4422"/>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1E8"/>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141"/>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78E"/>
    <w:rsid w:val="003F79AC"/>
    <w:rsid w:val="003F7BDF"/>
    <w:rsid w:val="003F7C07"/>
    <w:rsid w:val="003F7FB6"/>
    <w:rsid w:val="004000EB"/>
    <w:rsid w:val="00400604"/>
    <w:rsid w:val="00400671"/>
    <w:rsid w:val="004007F4"/>
    <w:rsid w:val="00400E12"/>
    <w:rsid w:val="00401005"/>
    <w:rsid w:val="004016BD"/>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793"/>
    <w:rsid w:val="00405C4D"/>
    <w:rsid w:val="00405E24"/>
    <w:rsid w:val="00406090"/>
    <w:rsid w:val="0040635C"/>
    <w:rsid w:val="00406454"/>
    <w:rsid w:val="00406A10"/>
    <w:rsid w:val="0040753D"/>
    <w:rsid w:val="004075D9"/>
    <w:rsid w:val="00407688"/>
    <w:rsid w:val="00410265"/>
    <w:rsid w:val="0041047C"/>
    <w:rsid w:val="00410C2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DFA"/>
    <w:rsid w:val="00417E70"/>
    <w:rsid w:val="00417EAA"/>
    <w:rsid w:val="00417F78"/>
    <w:rsid w:val="00417FAE"/>
    <w:rsid w:val="004202D6"/>
    <w:rsid w:val="00420411"/>
    <w:rsid w:val="00420864"/>
    <w:rsid w:val="00420982"/>
    <w:rsid w:val="00420C33"/>
    <w:rsid w:val="004214F2"/>
    <w:rsid w:val="004216D7"/>
    <w:rsid w:val="00421858"/>
    <w:rsid w:val="00421939"/>
    <w:rsid w:val="00421BFE"/>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E92"/>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4E81"/>
    <w:rsid w:val="00445142"/>
    <w:rsid w:val="00445520"/>
    <w:rsid w:val="00445D30"/>
    <w:rsid w:val="004463C1"/>
    <w:rsid w:val="0044671B"/>
    <w:rsid w:val="00446787"/>
    <w:rsid w:val="0044685E"/>
    <w:rsid w:val="00447527"/>
    <w:rsid w:val="00450378"/>
    <w:rsid w:val="004504A0"/>
    <w:rsid w:val="00450600"/>
    <w:rsid w:val="00450AE3"/>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49B8"/>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2DF8"/>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A8F"/>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5CB1"/>
    <w:rsid w:val="00486013"/>
    <w:rsid w:val="0048643A"/>
    <w:rsid w:val="00486565"/>
    <w:rsid w:val="004866C8"/>
    <w:rsid w:val="00486A57"/>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3BA"/>
    <w:rsid w:val="004A3572"/>
    <w:rsid w:val="004A3585"/>
    <w:rsid w:val="004A38E3"/>
    <w:rsid w:val="004A4161"/>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288"/>
    <w:rsid w:val="004C580B"/>
    <w:rsid w:val="004C5952"/>
    <w:rsid w:val="004C5B7C"/>
    <w:rsid w:val="004C62F0"/>
    <w:rsid w:val="004C6605"/>
    <w:rsid w:val="004C6688"/>
    <w:rsid w:val="004C70F5"/>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905"/>
    <w:rsid w:val="004D3A73"/>
    <w:rsid w:val="004D3B80"/>
    <w:rsid w:val="004D3E0B"/>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51C2"/>
    <w:rsid w:val="004E6299"/>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8F3"/>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6C7"/>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122"/>
    <w:rsid w:val="005224A1"/>
    <w:rsid w:val="005226D1"/>
    <w:rsid w:val="0052280F"/>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6C5"/>
    <w:rsid w:val="0053298C"/>
    <w:rsid w:val="00532C2D"/>
    <w:rsid w:val="00532D52"/>
    <w:rsid w:val="00533486"/>
    <w:rsid w:val="00533590"/>
    <w:rsid w:val="00533790"/>
    <w:rsid w:val="00533B1D"/>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B59"/>
    <w:rsid w:val="00542EA2"/>
    <w:rsid w:val="00542F0E"/>
    <w:rsid w:val="00543208"/>
    <w:rsid w:val="00544131"/>
    <w:rsid w:val="005441B6"/>
    <w:rsid w:val="005442A7"/>
    <w:rsid w:val="005446D2"/>
    <w:rsid w:val="00544A31"/>
    <w:rsid w:val="00544ECE"/>
    <w:rsid w:val="00544F87"/>
    <w:rsid w:val="00545565"/>
    <w:rsid w:val="00545796"/>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D1C"/>
    <w:rsid w:val="00560E39"/>
    <w:rsid w:val="00560F61"/>
    <w:rsid w:val="00561311"/>
    <w:rsid w:val="005613C1"/>
    <w:rsid w:val="00561844"/>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490"/>
    <w:rsid w:val="005708D5"/>
    <w:rsid w:val="00570A51"/>
    <w:rsid w:val="00570B9A"/>
    <w:rsid w:val="00570EEA"/>
    <w:rsid w:val="00571821"/>
    <w:rsid w:val="00571BA9"/>
    <w:rsid w:val="00571D25"/>
    <w:rsid w:val="00571DFF"/>
    <w:rsid w:val="00572460"/>
    <w:rsid w:val="0057267C"/>
    <w:rsid w:val="0057285B"/>
    <w:rsid w:val="00572AAE"/>
    <w:rsid w:val="00572BA1"/>
    <w:rsid w:val="00572D8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2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05B"/>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50E"/>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68FA"/>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3A6C"/>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5CF"/>
    <w:rsid w:val="005D4705"/>
    <w:rsid w:val="005D494A"/>
    <w:rsid w:val="005D4A65"/>
    <w:rsid w:val="005D4D74"/>
    <w:rsid w:val="005D4DB2"/>
    <w:rsid w:val="005D4F2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6FE"/>
    <w:rsid w:val="005E09A1"/>
    <w:rsid w:val="005E0D5C"/>
    <w:rsid w:val="005E0DF4"/>
    <w:rsid w:val="005E17F8"/>
    <w:rsid w:val="005E1D85"/>
    <w:rsid w:val="005E1F79"/>
    <w:rsid w:val="005E2190"/>
    <w:rsid w:val="005E23DD"/>
    <w:rsid w:val="005E2460"/>
    <w:rsid w:val="005E2833"/>
    <w:rsid w:val="005E2BA2"/>
    <w:rsid w:val="005E2DC5"/>
    <w:rsid w:val="005E314A"/>
    <w:rsid w:val="005E3272"/>
    <w:rsid w:val="005E32EC"/>
    <w:rsid w:val="005E3376"/>
    <w:rsid w:val="005E3FBE"/>
    <w:rsid w:val="005E423E"/>
    <w:rsid w:val="005E42EB"/>
    <w:rsid w:val="005E447C"/>
    <w:rsid w:val="005E4833"/>
    <w:rsid w:val="005E4A9E"/>
    <w:rsid w:val="005E4D3C"/>
    <w:rsid w:val="005E4E13"/>
    <w:rsid w:val="005E5503"/>
    <w:rsid w:val="005E5651"/>
    <w:rsid w:val="005E566B"/>
    <w:rsid w:val="005E579E"/>
    <w:rsid w:val="005E5A14"/>
    <w:rsid w:val="005E5C98"/>
    <w:rsid w:val="005E5F26"/>
    <w:rsid w:val="005E61C2"/>
    <w:rsid w:val="005E6228"/>
    <w:rsid w:val="005E64CD"/>
    <w:rsid w:val="005E6534"/>
    <w:rsid w:val="005E65E3"/>
    <w:rsid w:val="005E65E5"/>
    <w:rsid w:val="005E6C2D"/>
    <w:rsid w:val="005E6F7F"/>
    <w:rsid w:val="005E732F"/>
    <w:rsid w:val="005E7535"/>
    <w:rsid w:val="005E7DB6"/>
    <w:rsid w:val="005F0565"/>
    <w:rsid w:val="005F0A0C"/>
    <w:rsid w:val="005F0E90"/>
    <w:rsid w:val="005F12D0"/>
    <w:rsid w:val="005F12D5"/>
    <w:rsid w:val="005F13A2"/>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486"/>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E6"/>
    <w:rsid w:val="006046F0"/>
    <w:rsid w:val="00604B0F"/>
    <w:rsid w:val="00604B8C"/>
    <w:rsid w:val="00604F00"/>
    <w:rsid w:val="0060512B"/>
    <w:rsid w:val="0060513C"/>
    <w:rsid w:val="0060536A"/>
    <w:rsid w:val="0060540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58"/>
    <w:rsid w:val="0061039A"/>
    <w:rsid w:val="006103FB"/>
    <w:rsid w:val="006108B5"/>
    <w:rsid w:val="006109BE"/>
    <w:rsid w:val="00610AE7"/>
    <w:rsid w:val="00610CC0"/>
    <w:rsid w:val="00611549"/>
    <w:rsid w:val="006115B0"/>
    <w:rsid w:val="00611A33"/>
    <w:rsid w:val="006120A4"/>
    <w:rsid w:val="006120F4"/>
    <w:rsid w:val="00612143"/>
    <w:rsid w:val="00612209"/>
    <w:rsid w:val="00612318"/>
    <w:rsid w:val="0061297B"/>
    <w:rsid w:val="00612C27"/>
    <w:rsid w:val="00612CA3"/>
    <w:rsid w:val="0061326A"/>
    <w:rsid w:val="006134B1"/>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9C0"/>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043"/>
    <w:rsid w:val="0063127A"/>
    <w:rsid w:val="0063161F"/>
    <w:rsid w:val="00631743"/>
    <w:rsid w:val="006317C1"/>
    <w:rsid w:val="006319C6"/>
    <w:rsid w:val="00631D3D"/>
    <w:rsid w:val="00631DC6"/>
    <w:rsid w:val="00631FAC"/>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3768A"/>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0C6"/>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3E4"/>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187"/>
    <w:rsid w:val="00661B29"/>
    <w:rsid w:val="006622B5"/>
    <w:rsid w:val="0066279A"/>
    <w:rsid w:val="00662A14"/>
    <w:rsid w:val="00662DA3"/>
    <w:rsid w:val="00663063"/>
    <w:rsid w:val="0066320B"/>
    <w:rsid w:val="006634E1"/>
    <w:rsid w:val="00664140"/>
    <w:rsid w:val="006644BA"/>
    <w:rsid w:val="00664AFB"/>
    <w:rsid w:val="00664CA5"/>
    <w:rsid w:val="00664DD2"/>
    <w:rsid w:val="00665012"/>
    <w:rsid w:val="0066565A"/>
    <w:rsid w:val="00665A69"/>
    <w:rsid w:val="00665C70"/>
    <w:rsid w:val="00665E77"/>
    <w:rsid w:val="006667C0"/>
    <w:rsid w:val="006668B7"/>
    <w:rsid w:val="00667D4D"/>
    <w:rsid w:val="00667F53"/>
    <w:rsid w:val="0067093C"/>
    <w:rsid w:val="00670978"/>
    <w:rsid w:val="00670A8C"/>
    <w:rsid w:val="00670F48"/>
    <w:rsid w:val="0067133B"/>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8D3"/>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7F"/>
    <w:rsid w:val="006857AD"/>
    <w:rsid w:val="006858AD"/>
    <w:rsid w:val="00685F46"/>
    <w:rsid w:val="00685F71"/>
    <w:rsid w:val="00685F84"/>
    <w:rsid w:val="00686114"/>
    <w:rsid w:val="0068629E"/>
    <w:rsid w:val="00686445"/>
    <w:rsid w:val="00686D3A"/>
    <w:rsid w:val="00686D5A"/>
    <w:rsid w:val="00686FCA"/>
    <w:rsid w:val="0068700C"/>
    <w:rsid w:val="006873BB"/>
    <w:rsid w:val="00687708"/>
    <w:rsid w:val="006879CF"/>
    <w:rsid w:val="00687C6B"/>
    <w:rsid w:val="00690972"/>
    <w:rsid w:val="00690DD6"/>
    <w:rsid w:val="00690EF0"/>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30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1A29"/>
    <w:rsid w:val="006A1E46"/>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A7F54"/>
    <w:rsid w:val="006B024B"/>
    <w:rsid w:val="006B030C"/>
    <w:rsid w:val="006B0E1E"/>
    <w:rsid w:val="006B0FAF"/>
    <w:rsid w:val="006B1295"/>
    <w:rsid w:val="006B1385"/>
    <w:rsid w:val="006B1819"/>
    <w:rsid w:val="006B1C92"/>
    <w:rsid w:val="006B2351"/>
    <w:rsid w:val="006B25CF"/>
    <w:rsid w:val="006B2A55"/>
    <w:rsid w:val="006B2C5A"/>
    <w:rsid w:val="006B2FE3"/>
    <w:rsid w:val="006B357B"/>
    <w:rsid w:val="006B3D88"/>
    <w:rsid w:val="006B3DE0"/>
    <w:rsid w:val="006B4433"/>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72"/>
    <w:rsid w:val="006C3093"/>
    <w:rsid w:val="006C34C1"/>
    <w:rsid w:val="006C458A"/>
    <w:rsid w:val="006C4803"/>
    <w:rsid w:val="006C480E"/>
    <w:rsid w:val="006C4A13"/>
    <w:rsid w:val="006C4D15"/>
    <w:rsid w:val="006C511D"/>
    <w:rsid w:val="006C5514"/>
    <w:rsid w:val="006C5B97"/>
    <w:rsid w:val="006C62F3"/>
    <w:rsid w:val="006C683A"/>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500"/>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494"/>
    <w:rsid w:val="006E7501"/>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53CC"/>
    <w:rsid w:val="006F61F0"/>
    <w:rsid w:val="006F6438"/>
    <w:rsid w:val="006F644F"/>
    <w:rsid w:val="006F66CC"/>
    <w:rsid w:val="006F69D2"/>
    <w:rsid w:val="006F6C4A"/>
    <w:rsid w:val="006F6FCE"/>
    <w:rsid w:val="006F702A"/>
    <w:rsid w:val="006F7160"/>
    <w:rsid w:val="006F77DF"/>
    <w:rsid w:val="006F79F4"/>
    <w:rsid w:val="006F7A0F"/>
    <w:rsid w:val="006F7BD0"/>
    <w:rsid w:val="006F7F5C"/>
    <w:rsid w:val="00700398"/>
    <w:rsid w:val="007003BF"/>
    <w:rsid w:val="0070093F"/>
    <w:rsid w:val="00700F2E"/>
    <w:rsid w:val="00701FB5"/>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97"/>
    <w:rsid w:val="007122CD"/>
    <w:rsid w:val="00712A38"/>
    <w:rsid w:val="00712C2C"/>
    <w:rsid w:val="00712D37"/>
    <w:rsid w:val="0071302C"/>
    <w:rsid w:val="007132F7"/>
    <w:rsid w:val="00713A62"/>
    <w:rsid w:val="00713CB2"/>
    <w:rsid w:val="00713FA3"/>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DA1"/>
    <w:rsid w:val="00720F0D"/>
    <w:rsid w:val="007216F5"/>
    <w:rsid w:val="00721E5A"/>
    <w:rsid w:val="00721E7D"/>
    <w:rsid w:val="007221F4"/>
    <w:rsid w:val="00722794"/>
    <w:rsid w:val="00722AA8"/>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E41"/>
    <w:rsid w:val="00730F29"/>
    <w:rsid w:val="00732254"/>
    <w:rsid w:val="00732815"/>
    <w:rsid w:val="007328C0"/>
    <w:rsid w:val="00732D8F"/>
    <w:rsid w:val="00732DB4"/>
    <w:rsid w:val="007330B0"/>
    <w:rsid w:val="007332DC"/>
    <w:rsid w:val="00733806"/>
    <w:rsid w:val="00733B7F"/>
    <w:rsid w:val="00733D91"/>
    <w:rsid w:val="00733EFE"/>
    <w:rsid w:val="007347D6"/>
    <w:rsid w:val="00734CCF"/>
    <w:rsid w:val="00734FAA"/>
    <w:rsid w:val="00735134"/>
    <w:rsid w:val="00735255"/>
    <w:rsid w:val="00735C49"/>
    <w:rsid w:val="00735D4D"/>
    <w:rsid w:val="007364D6"/>
    <w:rsid w:val="00736AC4"/>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19"/>
    <w:rsid w:val="00753B27"/>
    <w:rsid w:val="00754139"/>
    <w:rsid w:val="007549E7"/>
    <w:rsid w:val="00754A38"/>
    <w:rsid w:val="00754B2F"/>
    <w:rsid w:val="00755D33"/>
    <w:rsid w:val="00756100"/>
    <w:rsid w:val="0075612D"/>
    <w:rsid w:val="00756487"/>
    <w:rsid w:val="007576A6"/>
    <w:rsid w:val="00757E34"/>
    <w:rsid w:val="00757FE6"/>
    <w:rsid w:val="00760249"/>
    <w:rsid w:val="00760545"/>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6FED"/>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CD8"/>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037"/>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1EF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AA1"/>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6FDA"/>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499"/>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E7DC6"/>
    <w:rsid w:val="007F0B35"/>
    <w:rsid w:val="007F1075"/>
    <w:rsid w:val="007F10F1"/>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4DC"/>
    <w:rsid w:val="007F6788"/>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5AE5"/>
    <w:rsid w:val="008060A2"/>
    <w:rsid w:val="008061A5"/>
    <w:rsid w:val="0080625D"/>
    <w:rsid w:val="00806445"/>
    <w:rsid w:val="00806918"/>
    <w:rsid w:val="00806974"/>
    <w:rsid w:val="00806E9D"/>
    <w:rsid w:val="0080733D"/>
    <w:rsid w:val="00807466"/>
    <w:rsid w:val="00807500"/>
    <w:rsid w:val="00810281"/>
    <w:rsid w:val="00810448"/>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4C0E"/>
    <w:rsid w:val="008151D2"/>
    <w:rsid w:val="0081545B"/>
    <w:rsid w:val="00815686"/>
    <w:rsid w:val="00815E6E"/>
    <w:rsid w:val="0081656C"/>
    <w:rsid w:val="00816952"/>
    <w:rsid w:val="0081697D"/>
    <w:rsid w:val="0081702F"/>
    <w:rsid w:val="0081707C"/>
    <w:rsid w:val="00817083"/>
    <w:rsid w:val="00817682"/>
    <w:rsid w:val="0082030F"/>
    <w:rsid w:val="00820456"/>
    <w:rsid w:val="00820E2E"/>
    <w:rsid w:val="00821040"/>
    <w:rsid w:val="008212BD"/>
    <w:rsid w:val="0082155B"/>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AA3"/>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2DA3"/>
    <w:rsid w:val="008531B6"/>
    <w:rsid w:val="0085373F"/>
    <w:rsid w:val="00853B7E"/>
    <w:rsid w:val="00854099"/>
    <w:rsid w:val="00854167"/>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30D"/>
    <w:rsid w:val="00860BAD"/>
    <w:rsid w:val="008610F9"/>
    <w:rsid w:val="00861775"/>
    <w:rsid w:val="00861AFF"/>
    <w:rsid w:val="00861CCB"/>
    <w:rsid w:val="00862D5F"/>
    <w:rsid w:val="00863005"/>
    <w:rsid w:val="00863277"/>
    <w:rsid w:val="008632FF"/>
    <w:rsid w:val="008636A5"/>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25C4"/>
    <w:rsid w:val="008732F9"/>
    <w:rsid w:val="008735AD"/>
    <w:rsid w:val="008738F9"/>
    <w:rsid w:val="00873B7D"/>
    <w:rsid w:val="00873C04"/>
    <w:rsid w:val="00873D54"/>
    <w:rsid w:val="008747B5"/>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48"/>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20"/>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A86"/>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A7E7E"/>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55"/>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C8A"/>
    <w:rsid w:val="008C7E6E"/>
    <w:rsid w:val="008C7EB7"/>
    <w:rsid w:val="008C7FAC"/>
    <w:rsid w:val="008D01D5"/>
    <w:rsid w:val="008D0977"/>
    <w:rsid w:val="008D0A1B"/>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34A"/>
    <w:rsid w:val="008D7919"/>
    <w:rsid w:val="008D7D7A"/>
    <w:rsid w:val="008D7FA3"/>
    <w:rsid w:val="008E0B3C"/>
    <w:rsid w:val="008E0E04"/>
    <w:rsid w:val="008E1014"/>
    <w:rsid w:val="008E1AEB"/>
    <w:rsid w:val="008E1BBD"/>
    <w:rsid w:val="008E1CB7"/>
    <w:rsid w:val="008E1D07"/>
    <w:rsid w:val="008E1D7D"/>
    <w:rsid w:val="008E1DAF"/>
    <w:rsid w:val="008E2107"/>
    <w:rsid w:val="008E2F78"/>
    <w:rsid w:val="008E2FC1"/>
    <w:rsid w:val="008E2FCE"/>
    <w:rsid w:val="008E3101"/>
    <w:rsid w:val="008E34C6"/>
    <w:rsid w:val="008E356B"/>
    <w:rsid w:val="008E3612"/>
    <w:rsid w:val="008E3853"/>
    <w:rsid w:val="008E43CD"/>
    <w:rsid w:val="008E4567"/>
    <w:rsid w:val="008E4CAF"/>
    <w:rsid w:val="008E5315"/>
    <w:rsid w:val="008E55A9"/>
    <w:rsid w:val="008E5CEB"/>
    <w:rsid w:val="008E5E8B"/>
    <w:rsid w:val="008E5F17"/>
    <w:rsid w:val="008E6137"/>
    <w:rsid w:val="008E6B80"/>
    <w:rsid w:val="008E6C90"/>
    <w:rsid w:val="008E6D8A"/>
    <w:rsid w:val="008E7814"/>
    <w:rsid w:val="008E7C6C"/>
    <w:rsid w:val="008E7CF1"/>
    <w:rsid w:val="008E7DE6"/>
    <w:rsid w:val="008F031F"/>
    <w:rsid w:val="008F035F"/>
    <w:rsid w:val="008F0EAB"/>
    <w:rsid w:val="008F0EE1"/>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71D"/>
    <w:rsid w:val="008F38E8"/>
    <w:rsid w:val="008F3E08"/>
    <w:rsid w:val="008F3E8F"/>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85A"/>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75F"/>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52A"/>
    <w:rsid w:val="00920697"/>
    <w:rsid w:val="009206A6"/>
    <w:rsid w:val="0092074C"/>
    <w:rsid w:val="00920DE1"/>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2AD8"/>
    <w:rsid w:val="00933078"/>
    <w:rsid w:val="00933382"/>
    <w:rsid w:val="009333DB"/>
    <w:rsid w:val="00933BD1"/>
    <w:rsid w:val="00933D8A"/>
    <w:rsid w:val="009349AB"/>
    <w:rsid w:val="00934A0E"/>
    <w:rsid w:val="00934A2D"/>
    <w:rsid w:val="00934BCB"/>
    <w:rsid w:val="00934C12"/>
    <w:rsid w:val="00934E35"/>
    <w:rsid w:val="00935095"/>
    <w:rsid w:val="0093516F"/>
    <w:rsid w:val="009352F5"/>
    <w:rsid w:val="00935E70"/>
    <w:rsid w:val="009362EA"/>
    <w:rsid w:val="009368CA"/>
    <w:rsid w:val="00936E24"/>
    <w:rsid w:val="009373FB"/>
    <w:rsid w:val="009376B8"/>
    <w:rsid w:val="009376E4"/>
    <w:rsid w:val="0093777D"/>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5E53"/>
    <w:rsid w:val="009460D6"/>
    <w:rsid w:val="009461B5"/>
    <w:rsid w:val="009466E5"/>
    <w:rsid w:val="00946BE2"/>
    <w:rsid w:val="00946C18"/>
    <w:rsid w:val="00946D41"/>
    <w:rsid w:val="0094705C"/>
    <w:rsid w:val="009470DA"/>
    <w:rsid w:val="0094762A"/>
    <w:rsid w:val="009476DC"/>
    <w:rsid w:val="00947C7D"/>
    <w:rsid w:val="00947E75"/>
    <w:rsid w:val="00950653"/>
    <w:rsid w:val="009508DC"/>
    <w:rsid w:val="009509E3"/>
    <w:rsid w:val="00950EE8"/>
    <w:rsid w:val="00951364"/>
    <w:rsid w:val="00951E3F"/>
    <w:rsid w:val="00952551"/>
    <w:rsid w:val="00952741"/>
    <w:rsid w:val="009529DD"/>
    <w:rsid w:val="00952A69"/>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6D50"/>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B9F"/>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441"/>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0CD"/>
    <w:rsid w:val="0097520B"/>
    <w:rsid w:val="009765AF"/>
    <w:rsid w:val="00976D8E"/>
    <w:rsid w:val="00977407"/>
    <w:rsid w:val="0098019B"/>
    <w:rsid w:val="00980260"/>
    <w:rsid w:val="00980286"/>
    <w:rsid w:val="00980361"/>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E9"/>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6913"/>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14"/>
    <w:rsid w:val="009A395D"/>
    <w:rsid w:val="009A3AF7"/>
    <w:rsid w:val="009A3C59"/>
    <w:rsid w:val="009A3E51"/>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853"/>
    <w:rsid w:val="009B0D1A"/>
    <w:rsid w:val="009B1C0E"/>
    <w:rsid w:val="009B2069"/>
    <w:rsid w:val="009B2456"/>
    <w:rsid w:val="009B2808"/>
    <w:rsid w:val="009B2C42"/>
    <w:rsid w:val="009B2ED2"/>
    <w:rsid w:val="009B3508"/>
    <w:rsid w:val="009B3521"/>
    <w:rsid w:val="009B3942"/>
    <w:rsid w:val="009B3B47"/>
    <w:rsid w:val="009B3E69"/>
    <w:rsid w:val="009B40C4"/>
    <w:rsid w:val="009B44F1"/>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AE"/>
    <w:rsid w:val="009D57DB"/>
    <w:rsid w:val="009D5D1C"/>
    <w:rsid w:val="009D5D5B"/>
    <w:rsid w:val="009D5F17"/>
    <w:rsid w:val="009D5FDD"/>
    <w:rsid w:val="009D60BA"/>
    <w:rsid w:val="009D61E7"/>
    <w:rsid w:val="009D62BF"/>
    <w:rsid w:val="009D63FA"/>
    <w:rsid w:val="009D646B"/>
    <w:rsid w:val="009D68AB"/>
    <w:rsid w:val="009D68DE"/>
    <w:rsid w:val="009D6E96"/>
    <w:rsid w:val="009D6EE5"/>
    <w:rsid w:val="009D70AB"/>
    <w:rsid w:val="009D7696"/>
    <w:rsid w:val="009D7771"/>
    <w:rsid w:val="009D7F4A"/>
    <w:rsid w:val="009E003A"/>
    <w:rsid w:val="009E01DC"/>
    <w:rsid w:val="009E0678"/>
    <w:rsid w:val="009E0B73"/>
    <w:rsid w:val="009E0F62"/>
    <w:rsid w:val="009E1092"/>
    <w:rsid w:val="009E1F75"/>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363"/>
    <w:rsid w:val="009F04FD"/>
    <w:rsid w:val="009F0F93"/>
    <w:rsid w:val="009F0FA1"/>
    <w:rsid w:val="009F10C6"/>
    <w:rsid w:val="009F1E91"/>
    <w:rsid w:val="009F21D0"/>
    <w:rsid w:val="009F226F"/>
    <w:rsid w:val="009F2519"/>
    <w:rsid w:val="009F3950"/>
    <w:rsid w:val="009F4073"/>
    <w:rsid w:val="009F4F37"/>
    <w:rsid w:val="009F5436"/>
    <w:rsid w:val="009F5B6F"/>
    <w:rsid w:val="009F60E8"/>
    <w:rsid w:val="009F62EE"/>
    <w:rsid w:val="009F71C6"/>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B9B"/>
    <w:rsid w:val="00A05C88"/>
    <w:rsid w:val="00A064AB"/>
    <w:rsid w:val="00A076C6"/>
    <w:rsid w:val="00A10032"/>
    <w:rsid w:val="00A10584"/>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8F4"/>
    <w:rsid w:val="00A31EA4"/>
    <w:rsid w:val="00A31F58"/>
    <w:rsid w:val="00A32388"/>
    <w:rsid w:val="00A3247B"/>
    <w:rsid w:val="00A330C9"/>
    <w:rsid w:val="00A33384"/>
    <w:rsid w:val="00A333B7"/>
    <w:rsid w:val="00A336C4"/>
    <w:rsid w:val="00A33A74"/>
    <w:rsid w:val="00A34004"/>
    <w:rsid w:val="00A34129"/>
    <w:rsid w:val="00A3433B"/>
    <w:rsid w:val="00A347D6"/>
    <w:rsid w:val="00A34892"/>
    <w:rsid w:val="00A34AC7"/>
    <w:rsid w:val="00A34CE1"/>
    <w:rsid w:val="00A35050"/>
    <w:rsid w:val="00A357DD"/>
    <w:rsid w:val="00A357E6"/>
    <w:rsid w:val="00A35BB9"/>
    <w:rsid w:val="00A35D80"/>
    <w:rsid w:val="00A36247"/>
    <w:rsid w:val="00A3649B"/>
    <w:rsid w:val="00A367EA"/>
    <w:rsid w:val="00A3682B"/>
    <w:rsid w:val="00A368E5"/>
    <w:rsid w:val="00A3691F"/>
    <w:rsid w:val="00A36AE6"/>
    <w:rsid w:val="00A36BBC"/>
    <w:rsid w:val="00A36D62"/>
    <w:rsid w:val="00A36FB8"/>
    <w:rsid w:val="00A37032"/>
    <w:rsid w:val="00A37078"/>
    <w:rsid w:val="00A375B4"/>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65D"/>
    <w:rsid w:val="00A577B4"/>
    <w:rsid w:val="00A578F6"/>
    <w:rsid w:val="00A57A56"/>
    <w:rsid w:val="00A57A84"/>
    <w:rsid w:val="00A57FB1"/>
    <w:rsid w:val="00A60479"/>
    <w:rsid w:val="00A60702"/>
    <w:rsid w:val="00A60BD6"/>
    <w:rsid w:val="00A6131A"/>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77E"/>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0888"/>
    <w:rsid w:val="00A816E4"/>
    <w:rsid w:val="00A81724"/>
    <w:rsid w:val="00A81727"/>
    <w:rsid w:val="00A81911"/>
    <w:rsid w:val="00A81A40"/>
    <w:rsid w:val="00A823BF"/>
    <w:rsid w:val="00A8271B"/>
    <w:rsid w:val="00A82A38"/>
    <w:rsid w:val="00A82C01"/>
    <w:rsid w:val="00A82C56"/>
    <w:rsid w:val="00A8324A"/>
    <w:rsid w:val="00A83FEA"/>
    <w:rsid w:val="00A840F9"/>
    <w:rsid w:val="00A84320"/>
    <w:rsid w:val="00A8479C"/>
    <w:rsid w:val="00A847AA"/>
    <w:rsid w:val="00A84A22"/>
    <w:rsid w:val="00A852D7"/>
    <w:rsid w:val="00A85CFE"/>
    <w:rsid w:val="00A861DB"/>
    <w:rsid w:val="00A86878"/>
    <w:rsid w:val="00A86968"/>
    <w:rsid w:val="00A86CD6"/>
    <w:rsid w:val="00A870D9"/>
    <w:rsid w:val="00A87961"/>
    <w:rsid w:val="00A90793"/>
    <w:rsid w:val="00A90DBA"/>
    <w:rsid w:val="00A912F4"/>
    <w:rsid w:val="00A91ADC"/>
    <w:rsid w:val="00A92335"/>
    <w:rsid w:val="00A923BC"/>
    <w:rsid w:val="00A923E3"/>
    <w:rsid w:val="00A924D1"/>
    <w:rsid w:val="00A92A15"/>
    <w:rsid w:val="00A92A99"/>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1E5"/>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E55"/>
    <w:rsid w:val="00AB1F6F"/>
    <w:rsid w:val="00AB2753"/>
    <w:rsid w:val="00AB2B19"/>
    <w:rsid w:val="00AB33E0"/>
    <w:rsid w:val="00AB369E"/>
    <w:rsid w:val="00AB37C0"/>
    <w:rsid w:val="00AB38C2"/>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3DE"/>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2EDC"/>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554"/>
    <w:rsid w:val="00AE16F8"/>
    <w:rsid w:val="00AE1A33"/>
    <w:rsid w:val="00AE1B84"/>
    <w:rsid w:val="00AE1E9E"/>
    <w:rsid w:val="00AE1FB4"/>
    <w:rsid w:val="00AE20AA"/>
    <w:rsid w:val="00AE20FF"/>
    <w:rsid w:val="00AE2649"/>
    <w:rsid w:val="00AE2AD2"/>
    <w:rsid w:val="00AE2F00"/>
    <w:rsid w:val="00AE3295"/>
    <w:rsid w:val="00AE3E74"/>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39"/>
    <w:rsid w:val="00AE7357"/>
    <w:rsid w:val="00AE7629"/>
    <w:rsid w:val="00AF00AD"/>
    <w:rsid w:val="00AF060A"/>
    <w:rsid w:val="00AF0ACE"/>
    <w:rsid w:val="00AF18C6"/>
    <w:rsid w:val="00AF22A1"/>
    <w:rsid w:val="00AF2435"/>
    <w:rsid w:val="00AF2513"/>
    <w:rsid w:val="00AF2638"/>
    <w:rsid w:val="00AF2714"/>
    <w:rsid w:val="00AF2AF6"/>
    <w:rsid w:val="00AF2DD8"/>
    <w:rsid w:val="00AF2F98"/>
    <w:rsid w:val="00AF37D4"/>
    <w:rsid w:val="00AF40A4"/>
    <w:rsid w:val="00AF422C"/>
    <w:rsid w:val="00AF46EE"/>
    <w:rsid w:val="00AF4F82"/>
    <w:rsid w:val="00AF5362"/>
    <w:rsid w:val="00AF5ACD"/>
    <w:rsid w:val="00AF5DB3"/>
    <w:rsid w:val="00AF62EC"/>
    <w:rsid w:val="00AF68E4"/>
    <w:rsid w:val="00AF7095"/>
    <w:rsid w:val="00AF742E"/>
    <w:rsid w:val="00AF749F"/>
    <w:rsid w:val="00AF782A"/>
    <w:rsid w:val="00AF79DB"/>
    <w:rsid w:val="00AF7A6A"/>
    <w:rsid w:val="00B00AC3"/>
    <w:rsid w:val="00B011CC"/>
    <w:rsid w:val="00B0124A"/>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A25"/>
    <w:rsid w:val="00B24C1F"/>
    <w:rsid w:val="00B252C7"/>
    <w:rsid w:val="00B25EAE"/>
    <w:rsid w:val="00B26033"/>
    <w:rsid w:val="00B2609E"/>
    <w:rsid w:val="00B261E8"/>
    <w:rsid w:val="00B264CD"/>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B93"/>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4D81"/>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1F6B"/>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578AB"/>
    <w:rsid w:val="00B60201"/>
    <w:rsid w:val="00B605C8"/>
    <w:rsid w:val="00B60840"/>
    <w:rsid w:val="00B6086E"/>
    <w:rsid w:val="00B60A3D"/>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75C"/>
    <w:rsid w:val="00B77A43"/>
    <w:rsid w:val="00B800D6"/>
    <w:rsid w:val="00B802F8"/>
    <w:rsid w:val="00B806D2"/>
    <w:rsid w:val="00B80CF0"/>
    <w:rsid w:val="00B80CF7"/>
    <w:rsid w:val="00B80D1B"/>
    <w:rsid w:val="00B811E5"/>
    <w:rsid w:val="00B81228"/>
    <w:rsid w:val="00B81592"/>
    <w:rsid w:val="00B81D91"/>
    <w:rsid w:val="00B81DFB"/>
    <w:rsid w:val="00B81E48"/>
    <w:rsid w:val="00B81E4F"/>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678F"/>
    <w:rsid w:val="00B87271"/>
    <w:rsid w:val="00B879C8"/>
    <w:rsid w:val="00B90347"/>
    <w:rsid w:val="00B906B9"/>
    <w:rsid w:val="00B90C40"/>
    <w:rsid w:val="00B90D6C"/>
    <w:rsid w:val="00B91431"/>
    <w:rsid w:val="00B9171E"/>
    <w:rsid w:val="00B91BFF"/>
    <w:rsid w:val="00B91C2A"/>
    <w:rsid w:val="00B93162"/>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018"/>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C22"/>
    <w:rsid w:val="00BC3D25"/>
    <w:rsid w:val="00BC3D7E"/>
    <w:rsid w:val="00BC45DC"/>
    <w:rsid w:val="00BC4AAD"/>
    <w:rsid w:val="00BC4C89"/>
    <w:rsid w:val="00BC5937"/>
    <w:rsid w:val="00BC5DCA"/>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644"/>
    <w:rsid w:val="00BD3831"/>
    <w:rsid w:val="00BD416C"/>
    <w:rsid w:val="00BD4373"/>
    <w:rsid w:val="00BD4592"/>
    <w:rsid w:val="00BD4A04"/>
    <w:rsid w:val="00BD4CD3"/>
    <w:rsid w:val="00BD5226"/>
    <w:rsid w:val="00BD5319"/>
    <w:rsid w:val="00BD5427"/>
    <w:rsid w:val="00BD54D1"/>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D7AF7"/>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0E20"/>
    <w:rsid w:val="00BF1309"/>
    <w:rsid w:val="00BF147C"/>
    <w:rsid w:val="00BF1899"/>
    <w:rsid w:val="00BF1BC5"/>
    <w:rsid w:val="00BF1DAD"/>
    <w:rsid w:val="00BF1E54"/>
    <w:rsid w:val="00BF21C3"/>
    <w:rsid w:val="00BF21D1"/>
    <w:rsid w:val="00BF249F"/>
    <w:rsid w:val="00BF258A"/>
    <w:rsid w:val="00BF37AD"/>
    <w:rsid w:val="00BF412B"/>
    <w:rsid w:val="00BF43F9"/>
    <w:rsid w:val="00BF44FD"/>
    <w:rsid w:val="00BF4F2F"/>
    <w:rsid w:val="00BF5AA9"/>
    <w:rsid w:val="00BF6096"/>
    <w:rsid w:val="00BF6097"/>
    <w:rsid w:val="00BF6141"/>
    <w:rsid w:val="00BF62CC"/>
    <w:rsid w:val="00BF6802"/>
    <w:rsid w:val="00BF68E9"/>
    <w:rsid w:val="00BF6DB4"/>
    <w:rsid w:val="00BF7176"/>
    <w:rsid w:val="00BF71A2"/>
    <w:rsid w:val="00BF7B1B"/>
    <w:rsid w:val="00BF7FBC"/>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87"/>
    <w:rsid w:val="00C059D5"/>
    <w:rsid w:val="00C05B68"/>
    <w:rsid w:val="00C05C17"/>
    <w:rsid w:val="00C067EB"/>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5ED"/>
    <w:rsid w:val="00C14974"/>
    <w:rsid w:val="00C14C81"/>
    <w:rsid w:val="00C14D38"/>
    <w:rsid w:val="00C15037"/>
    <w:rsid w:val="00C1519D"/>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113"/>
    <w:rsid w:val="00C371A7"/>
    <w:rsid w:val="00C3748E"/>
    <w:rsid w:val="00C374C5"/>
    <w:rsid w:val="00C376DA"/>
    <w:rsid w:val="00C37830"/>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9F3"/>
    <w:rsid w:val="00C45A2F"/>
    <w:rsid w:val="00C46265"/>
    <w:rsid w:val="00C462F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A45"/>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57F30"/>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3E3"/>
    <w:rsid w:val="00C6478F"/>
    <w:rsid w:val="00C6491F"/>
    <w:rsid w:val="00C6497F"/>
    <w:rsid w:val="00C64B46"/>
    <w:rsid w:val="00C64CBF"/>
    <w:rsid w:val="00C64E81"/>
    <w:rsid w:val="00C65861"/>
    <w:rsid w:val="00C65D04"/>
    <w:rsid w:val="00C664A5"/>
    <w:rsid w:val="00C66907"/>
    <w:rsid w:val="00C66CCE"/>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22"/>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87F9C"/>
    <w:rsid w:val="00C9080F"/>
    <w:rsid w:val="00C9099D"/>
    <w:rsid w:val="00C90A68"/>
    <w:rsid w:val="00C90ED8"/>
    <w:rsid w:val="00C91157"/>
    <w:rsid w:val="00C91750"/>
    <w:rsid w:val="00C9178D"/>
    <w:rsid w:val="00C9182F"/>
    <w:rsid w:val="00C91A3E"/>
    <w:rsid w:val="00C91C94"/>
    <w:rsid w:val="00C91E6C"/>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C4C"/>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6A8"/>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59"/>
    <w:rsid w:val="00CC4DD9"/>
    <w:rsid w:val="00CC505A"/>
    <w:rsid w:val="00CC510E"/>
    <w:rsid w:val="00CC5280"/>
    <w:rsid w:val="00CC544C"/>
    <w:rsid w:val="00CC655A"/>
    <w:rsid w:val="00CC666F"/>
    <w:rsid w:val="00CC6A38"/>
    <w:rsid w:val="00CC6AC1"/>
    <w:rsid w:val="00CC6BD4"/>
    <w:rsid w:val="00CC6F18"/>
    <w:rsid w:val="00CC7238"/>
    <w:rsid w:val="00CD05DD"/>
    <w:rsid w:val="00CD0FD3"/>
    <w:rsid w:val="00CD1242"/>
    <w:rsid w:val="00CD1593"/>
    <w:rsid w:val="00CD2024"/>
    <w:rsid w:val="00CD2156"/>
    <w:rsid w:val="00CD2598"/>
    <w:rsid w:val="00CD30CA"/>
    <w:rsid w:val="00CD3812"/>
    <w:rsid w:val="00CD389D"/>
    <w:rsid w:val="00CD3AC4"/>
    <w:rsid w:val="00CD406B"/>
    <w:rsid w:val="00CD4387"/>
    <w:rsid w:val="00CD44FA"/>
    <w:rsid w:val="00CD4784"/>
    <w:rsid w:val="00CD49F6"/>
    <w:rsid w:val="00CD5180"/>
    <w:rsid w:val="00CD5233"/>
    <w:rsid w:val="00CD5670"/>
    <w:rsid w:val="00CD56AF"/>
    <w:rsid w:val="00CD56BE"/>
    <w:rsid w:val="00CD58F5"/>
    <w:rsid w:val="00CD5E88"/>
    <w:rsid w:val="00CD6259"/>
    <w:rsid w:val="00CD63CA"/>
    <w:rsid w:val="00CD67A9"/>
    <w:rsid w:val="00CD753D"/>
    <w:rsid w:val="00CD7746"/>
    <w:rsid w:val="00CD7747"/>
    <w:rsid w:val="00CD78C9"/>
    <w:rsid w:val="00CD7BAB"/>
    <w:rsid w:val="00CE07ED"/>
    <w:rsid w:val="00CE092A"/>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570"/>
    <w:rsid w:val="00CE5AC3"/>
    <w:rsid w:val="00CE5CB1"/>
    <w:rsid w:val="00CE5FE1"/>
    <w:rsid w:val="00CE609D"/>
    <w:rsid w:val="00CE60DF"/>
    <w:rsid w:val="00CE61AE"/>
    <w:rsid w:val="00CE6339"/>
    <w:rsid w:val="00CE69A8"/>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0F78"/>
    <w:rsid w:val="00CF17BF"/>
    <w:rsid w:val="00CF18B8"/>
    <w:rsid w:val="00CF18E8"/>
    <w:rsid w:val="00CF1A70"/>
    <w:rsid w:val="00CF1BEF"/>
    <w:rsid w:val="00CF21D6"/>
    <w:rsid w:val="00CF2570"/>
    <w:rsid w:val="00CF2A48"/>
    <w:rsid w:val="00CF2B14"/>
    <w:rsid w:val="00CF3318"/>
    <w:rsid w:val="00CF35E1"/>
    <w:rsid w:val="00CF383D"/>
    <w:rsid w:val="00CF383F"/>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9BD"/>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6C6B"/>
    <w:rsid w:val="00D17484"/>
    <w:rsid w:val="00D20672"/>
    <w:rsid w:val="00D20917"/>
    <w:rsid w:val="00D20AFA"/>
    <w:rsid w:val="00D20EA6"/>
    <w:rsid w:val="00D2146B"/>
    <w:rsid w:val="00D216BA"/>
    <w:rsid w:val="00D21F1B"/>
    <w:rsid w:val="00D21F62"/>
    <w:rsid w:val="00D22337"/>
    <w:rsid w:val="00D2249D"/>
    <w:rsid w:val="00D22B26"/>
    <w:rsid w:val="00D22C2C"/>
    <w:rsid w:val="00D22E70"/>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5E7"/>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7D5"/>
    <w:rsid w:val="00D40985"/>
    <w:rsid w:val="00D417F6"/>
    <w:rsid w:val="00D418A6"/>
    <w:rsid w:val="00D4191A"/>
    <w:rsid w:val="00D41999"/>
    <w:rsid w:val="00D41BEA"/>
    <w:rsid w:val="00D42289"/>
    <w:rsid w:val="00D426DA"/>
    <w:rsid w:val="00D428DB"/>
    <w:rsid w:val="00D4306B"/>
    <w:rsid w:val="00D4313E"/>
    <w:rsid w:val="00D433BF"/>
    <w:rsid w:val="00D437FC"/>
    <w:rsid w:val="00D43867"/>
    <w:rsid w:val="00D439D5"/>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5E6C"/>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088"/>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4DC"/>
    <w:rsid w:val="00D8565F"/>
    <w:rsid w:val="00D85752"/>
    <w:rsid w:val="00D85A33"/>
    <w:rsid w:val="00D86DFB"/>
    <w:rsid w:val="00D87494"/>
    <w:rsid w:val="00D87727"/>
    <w:rsid w:val="00D87D7F"/>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4B3"/>
    <w:rsid w:val="00DA0BA6"/>
    <w:rsid w:val="00DA0BD0"/>
    <w:rsid w:val="00DA0D23"/>
    <w:rsid w:val="00DA16EA"/>
    <w:rsid w:val="00DA1B35"/>
    <w:rsid w:val="00DA1CAE"/>
    <w:rsid w:val="00DA2052"/>
    <w:rsid w:val="00DA24A0"/>
    <w:rsid w:val="00DA259D"/>
    <w:rsid w:val="00DA268F"/>
    <w:rsid w:val="00DA302F"/>
    <w:rsid w:val="00DA3709"/>
    <w:rsid w:val="00DA378F"/>
    <w:rsid w:val="00DA3C1B"/>
    <w:rsid w:val="00DA3CFB"/>
    <w:rsid w:val="00DA487F"/>
    <w:rsid w:val="00DA4BBD"/>
    <w:rsid w:val="00DA4CF8"/>
    <w:rsid w:val="00DA4FF1"/>
    <w:rsid w:val="00DA552C"/>
    <w:rsid w:val="00DA59D1"/>
    <w:rsid w:val="00DA5EF3"/>
    <w:rsid w:val="00DA65BB"/>
    <w:rsid w:val="00DA682E"/>
    <w:rsid w:val="00DA68EE"/>
    <w:rsid w:val="00DA6B04"/>
    <w:rsid w:val="00DA72DD"/>
    <w:rsid w:val="00DA7864"/>
    <w:rsid w:val="00DB05A5"/>
    <w:rsid w:val="00DB05B4"/>
    <w:rsid w:val="00DB085B"/>
    <w:rsid w:val="00DB0F4E"/>
    <w:rsid w:val="00DB163F"/>
    <w:rsid w:val="00DB16D0"/>
    <w:rsid w:val="00DB195D"/>
    <w:rsid w:val="00DB19F7"/>
    <w:rsid w:val="00DB19FC"/>
    <w:rsid w:val="00DB25A1"/>
    <w:rsid w:val="00DB27C8"/>
    <w:rsid w:val="00DB2A8F"/>
    <w:rsid w:val="00DB2BD7"/>
    <w:rsid w:val="00DB2D10"/>
    <w:rsid w:val="00DB2EFF"/>
    <w:rsid w:val="00DB2F7B"/>
    <w:rsid w:val="00DB38B7"/>
    <w:rsid w:val="00DB3FBF"/>
    <w:rsid w:val="00DB446B"/>
    <w:rsid w:val="00DB473D"/>
    <w:rsid w:val="00DB48D1"/>
    <w:rsid w:val="00DB4CA4"/>
    <w:rsid w:val="00DB4D65"/>
    <w:rsid w:val="00DB5372"/>
    <w:rsid w:val="00DB5405"/>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B2"/>
    <w:rsid w:val="00DC10FF"/>
    <w:rsid w:val="00DC1126"/>
    <w:rsid w:val="00DC1663"/>
    <w:rsid w:val="00DC1AC3"/>
    <w:rsid w:val="00DC2663"/>
    <w:rsid w:val="00DC2891"/>
    <w:rsid w:val="00DC2922"/>
    <w:rsid w:val="00DC3218"/>
    <w:rsid w:val="00DC33D3"/>
    <w:rsid w:val="00DC3831"/>
    <w:rsid w:val="00DC38F3"/>
    <w:rsid w:val="00DC3F7B"/>
    <w:rsid w:val="00DC3FD4"/>
    <w:rsid w:val="00DC415E"/>
    <w:rsid w:val="00DC527E"/>
    <w:rsid w:val="00DC52B7"/>
    <w:rsid w:val="00DC53C2"/>
    <w:rsid w:val="00DC5B05"/>
    <w:rsid w:val="00DC5B3C"/>
    <w:rsid w:val="00DC6327"/>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8C6"/>
    <w:rsid w:val="00DD2F3C"/>
    <w:rsid w:val="00DD2FE6"/>
    <w:rsid w:val="00DD3048"/>
    <w:rsid w:val="00DD32AC"/>
    <w:rsid w:val="00DD33E6"/>
    <w:rsid w:val="00DD38C2"/>
    <w:rsid w:val="00DD3D9C"/>
    <w:rsid w:val="00DD48A9"/>
    <w:rsid w:val="00DD4973"/>
    <w:rsid w:val="00DD4CB2"/>
    <w:rsid w:val="00DD4E9F"/>
    <w:rsid w:val="00DD52EA"/>
    <w:rsid w:val="00DD5398"/>
    <w:rsid w:val="00DD56DE"/>
    <w:rsid w:val="00DD5798"/>
    <w:rsid w:val="00DD595B"/>
    <w:rsid w:val="00DD5D26"/>
    <w:rsid w:val="00DD60D8"/>
    <w:rsid w:val="00DD6242"/>
    <w:rsid w:val="00DD62B9"/>
    <w:rsid w:val="00DD6F22"/>
    <w:rsid w:val="00DD70DC"/>
    <w:rsid w:val="00DD7176"/>
    <w:rsid w:val="00DD764A"/>
    <w:rsid w:val="00DE0069"/>
    <w:rsid w:val="00DE05EB"/>
    <w:rsid w:val="00DE096C"/>
    <w:rsid w:val="00DE0AD3"/>
    <w:rsid w:val="00DE0DA8"/>
    <w:rsid w:val="00DE1338"/>
    <w:rsid w:val="00DE16AA"/>
    <w:rsid w:val="00DE17C7"/>
    <w:rsid w:val="00DE1BC4"/>
    <w:rsid w:val="00DE1EF7"/>
    <w:rsid w:val="00DE2112"/>
    <w:rsid w:val="00DE234F"/>
    <w:rsid w:val="00DE24EF"/>
    <w:rsid w:val="00DE277B"/>
    <w:rsid w:val="00DE2A5B"/>
    <w:rsid w:val="00DE30C9"/>
    <w:rsid w:val="00DE3D4F"/>
    <w:rsid w:val="00DE405D"/>
    <w:rsid w:val="00DE419A"/>
    <w:rsid w:val="00DE4340"/>
    <w:rsid w:val="00DE4771"/>
    <w:rsid w:val="00DE4C05"/>
    <w:rsid w:val="00DE4C2F"/>
    <w:rsid w:val="00DE4E50"/>
    <w:rsid w:val="00DE4EE2"/>
    <w:rsid w:val="00DE4F35"/>
    <w:rsid w:val="00DE535C"/>
    <w:rsid w:val="00DE5479"/>
    <w:rsid w:val="00DE54C0"/>
    <w:rsid w:val="00DE560C"/>
    <w:rsid w:val="00DE579F"/>
    <w:rsid w:val="00DE5B46"/>
    <w:rsid w:val="00DE5BA6"/>
    <w:rsid w:val="00DE6011"/>
    <w:rsid w:val="00DE65B2"/>
    <w:rsid w:val="00DE66BF"/>
    <w:rsid w:val="00DE67E8"/>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520"/>
    <w:rsid w:val="00DF1C23"/>
    <w:rsid w:val="00DF2455"/>
    <w:rsid w:val="00DF2460"/>
    <w:rsid w:val="00DF25FC"/>
    <w:rsid w:val="00DF2908"/>
    <w:rsid w:val="00DF29A3"/>
    <w:rsid w:val="00DF2E84"/>
    <w:rsid w:val="00DF312A"/>
    <w:rsid w:val="00DF3523"/>
    <w:rsid w:val="00DF38A7"/>
    <w:rsid w:val="00DF3A9D"/>
    <w:rsid w:val="00DF3F2B"/>
    <w:rsid w:val="00DF3F88"/>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3E01"/>
    <w:rsid w:val="00E0423D"/>
    <w:rsid w:val="00E042DA"/>
    <w:rsid w:val="00E04EC4"/>
    <w:rsid w:val="00E055C2"/>
    <w:rsid w:val="00E05CDB"/>
    <w:rsid w:val="00E05CFC"/>
    <w:rsid w:val="00E05FD6"/>
    <w:rsid w:val="00E063A9"/>
    <w:rsid w:val="00E0693C"/>
    <w:rsid w:val="00E073CF"/>
    <w:rsid w:val="00E07FB8"/>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7DD"/>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0B6"/>
    <w:rsid w:val="00E27516"/>
    <w:rsid w:val="00E27630"/>
    <w:rsid w:val="00E276CB"/>
    <w:rsid w:val="00E278CF"/>
    <w:rsid w:val="00E30058"/>
    <w:rsid w:val="00E30528"/>
    <w:rsid w:val="00E307E8"/>
    <w:rsid w:val="00E30BD5"/>
    <w:rsid w:val="00E30BDC"/>
    <w:rsid w:val="00E31607"/>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095"/>
    <w:rsid w:val="00E414E1"/>
    <w:rsid w:val="00E42112"/>
    <w:rsid w:val="00E425B7"/>
    <w:rsid w:val="00E427A5"/>
    <w:rsid w:val="00E428D9"/>
    <w:rsid w:val="00E43B1F"/>
    <w:rsid w:val="00E43B64"/>
    <w:rsid w:val="00E43C48"/>
    <w:rsid w:val="00E446E5"/>
    <w:rsid w:val="00E44AB5"/>
    <w:rsid w:val="00E44CE0"/>
    <w:rsid w:val="00E44CF3"/>
    <w:rsid w:val="00E4524E"/>
    <w:rsid w:val="00E457D9"/>
    <w:rsid w:val="00E462D6"/>
    <w:rsid w:val="00E46F3D"/>
    <w:rsid w:val="00E4702C"/>
    <w:rsid w:val="00E47093"/>
    <w:rsid w:val="00E471E8"/>
    <w:rsid w:val="00E47259"/>
    <w:rsid w:val="00E47757"/>
    <w:rsid w:val="00E5094F"/>
    <w:rsid w:val="00E50A05"/>
    <w:rsid w:val="00E50A43"/>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4CD2"/>
    <w:rsid w:val="00E553B9"/>
    <w:rsid w:val="00E55B51"/>
    <w:rsid w:val="00E561F3"/>
    <w:rsid w:val="00E564C1"/>
    <w:rsid w:val="00E566D0"/>
    <w:rsid w:val="00E56AE0"/>
    <w:rsid w:val="00E56FCD"/>
    <w:rsid w:val="00E57215"/>
    <w:rsid w:val="00E57322"/>
    <w:rsid w:val="00E575B1"/>
    <w:rsid w:val="00E57821"/>
    <w:rsid w:val="00E57B21"/>
    <w:rsid w:val="00E57B2D"/>
    <w:rsid w:val="00E57F68"/>
    <w:rsid w:val="00E6063E"/>
    <w:rsid w:val="00E60FEA"/>
    <w:rsid w:val="00E61062"/>
    <w:rsid w:val="00E612B9"/>
    <w:rsid w:val="00E61342"/>
    <w:rsid w:val="00E613A6"/>
    <w:rsid w:val="00E6183D"/>
    <w:rsid w:val="00E62711"/>
    <w:rsid w:val="00E62F0D"/>
    <w:rsid w:val="00E63532"/>
    <w:rsid w:val="00E6465E"/>
    <w:rsid w:val="00E64F9B"/>
    <w:rsid w:val="00E656D1"/>
    <w:rsid w:val="00E65AAB"/>
    <w:rsid w:val="00E65C16"/>
    <w:rsid w:val="00E66022"/>
    <w:rsid w:val="00E661C2"/>
    <w:rsid w:val="00E664C2"/>
    <w:rsid w:val="00E67AE5"/>
    <w:rsid w:val="00E67FAF"/>
    <w:rsid w:val="00E7038A"/>
    <w:rsid w:val="00E70497"/>
    <w:rsid w:val="00E7058C"/>
    <w:rsid w:val="00E70A2D"/>
    <w:rsid w:val="00E71501"/>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369"/>
    <w:rsid w:val="00E75448"/>
    <w:rsid w:val="00E75888"/>
    <w:rsid w:val="00E75BE5"/>
    <w:rsid w:val="00E75EB9"/>
    <w:rsid w:val="00E75F0B"/>
    <w:rsid w:val="00E765ED"/>
    <w:rsid w:val="00E76A8F"/>
    <w:rsid w:val="00E76C85"/>
    <w:rsid w:val="00E76CFA"/>
    <w:rsid w:val="00E77241"/>
    <w:rsid w:val="00E7746F"/>
    <w:rsid w:val="00E775A8"/>
    <w:rsid w:val="00E77992"/>
    <w:rsid w:val="00E77A78"/>
    <w:rsid w:val="00E77E05"/>
    <w:rsid w:val="00E77E93"/>
    <w:rsid w:val="00E80D43"/>
    <w:rsid w:val="00E811C2"/>
    <w:rsid w:val="00E81347"/>
    <w:rsid w:val="00E8157F"/>
    <w:rsid w:val="00E81A76"/>
    <w:rsid w:val="00E81CF2"/>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7F6"/>
    <w:rsid w:val="00E869CB"/>
    <w:rsid w:val="00E86A20"/>
    <w:rsid w:val="00E8727D"/>
    <w:rsid w:val="00E8746D"/>
    <w:rsid w:val="00E8796E"/>
    <w:rsid w:val="00E87984"/>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97DDD"/>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686"/>
    <w:rsid w:val="00EA7FA2"/>
    <w:rsid w:val="00EB0336"/>
    <w:rsid w:val="00EB08EE"/>
    <w:rsid w:val="00EB0E1C"/>
    <w:rsid w:val="00EB0EBF"/>
    <w:rsid w:val="00EB10A5"/>
    <w:rsid w:val="00EB2092"/>
    <w:rsid w:val="00EB23B9"/>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1FDE"/>
    <w:rsid w:val="00EC20D0"/>
    <w:rsid w:val="00EC211A"/>
    <w:rsid w:val="00EC22C6"/>
    <w:rsid w:val="00EC2464"/>
    <w:rsid w:val="00EC2BCF"/>
    <w:rsid w:val="00EC2F4F"/>
    <w:rsid w:val="00EC301E"/>
    <w:rsid w:val="00EC30DC"/>
    <w:rsid w:val="00EC34A4"/>
    <w:rsid w:val="00EC3E10"/>
    <w:rsid w:val="00EC3F5F"/>
    <w:rsid w:val="00EC51C8"/>
    <w:rsid w:val="00EC528D"/>
    <w:rsid w:val="00EC53B4"/>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02"/>
    <w:rsid w:val="00ED4AE4"/>
    <w:rsid w:val="00ED4C28"/>
    <w:rsid w:val="00ED51B7"/>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A67"/>
    <w:rsid w:val="00EE6C23"/>
    <w:rsid w:val="00EE6D2E"/>
    <w:rsid w:val="00EE7270"/>
    <w:rsid w:val="00EE7552"/>
    <w:rsid w:val="00EE7953"/>
    <w:rsid w:val="00EE7A8B"/>
    <w:rsid w:val="00EE7B95"/>
    <w:rsid w:val="00EE7CC5"/>
    <w:rsid w:val="00EE7F4B"/>
    <w:rsid w:val="00EF05C3"/>
    <w:rsid w:val="00EF082A"/>
    <w:rsid w:val="00EF0853"/>
    <w:rsid w:val="00EF0C7A"/>
    <w:rsid w:val="00EF0D11"/>
    <w:rsid w:val="00EF0D6C"/>
    <w:rsid w:val="00EF1791"/>
    <w:rsid w:val="00EF2348"/>
    <w:rsid w:val="00EF25BB"/>
    <w:rsid w:val="00EF2964"/>
    <w:rsid w:val="00EF2B0A"/>
    <w:rsid w:val="00EF2B95"/>
    <w:rsid w:val="00EF2F74"/>
    <w:rsid w:val="00EF325A"/>
    <w:rsid w:val="00EF34F1"/>
    <w:rsid w:val="00EF37F9"/>
    <w:rsid w:val="00EF3AD7"/>
    <w:rsid w:val="00EF3C4F"/>
    <w:rsid w:val="00EF3FBD"/>
    <w:rsid w:val="00EF411E"/>
    <w:rsid w:val="00EF4527"/>
    <w:rsid w:val="00EF4A0D"/>
    <w:rsid w:val="00EF51AE"/>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0"/>
    <w:rsid w:val="00F02463"/>
    <w:rsid w:val="00F024A0"/>
    <w:rsid w:val="00F024FC"/>
    <w:rsid w:val="00F02D77"/>
    <w:rsid w:val="00F02EAE"/>
    <w:rsid w:val="00F03159"/>
    <w:rsid w:val="00F0369E"/>
    <w:rsid w:val="00F03BC9"/>
    <w:rsid w:val="00F04064"/>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491"/>
    <w:rsid w:val="00F21ACE"/>
    <w:rsid w:val="00F21C89"/>
    <w:rsid w:val="00F21D2D"/>
    <w:rsid w:val="00F21E1E"/>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50D"/>
    <w:rsid w:val="00F27712"/>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3D4"/>
    <w:rsid w:val="00F40A39"/>
    <w:rsid w:val="00F40B3A"/>
    <w:rsid w:val="00F40C20"/>
    <w:rsid w:val="00F40E58"/>
    <w:rsid w:val="00F4123B"/>
    <w:rsid w:val="00F41445"/>
    <w:rsid w:val="00F418F3"/>
    <w:rsid w:val="00F420BD"/>
    <w:rsid w:val="00F42375"/>
    <w:rsid w:val="00F42613"/>
    <w:rsid w:val="00F42747"/>
    <w:rsid w:val="00F42816"/>
    <w:rsid w:val="00F42AF2"/>
    <w:rsid w:val="00F42D3E"/>
    <w:rsid w:val="00F42E59"/>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5EE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77"/>
    <w:rsid w:val="00F61FEE"/>
    <w:rsid w:val="00F6204B"/>
    <w:rsid w:val="00F622D9"/>
    <w:rsid w:val="00F62CB6"/>
    <w:rsid w:val="00F62F26"/>
    <w:rsid w:val="00F64007"/>
    <w:rsid w:val="00F6406A"/>
    <w:rsid w:val="00F648A8"/>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9C7"/>
    <w:rsid w:val="00F76A4F"/>
    <w:rsid w:val="00F76B63"/>
    <w:rsid w:val="00F770E5"/>
    <w:rsid w:val="00F77B3F"/>
    <w:rsid w:val="00F77DD7"/>
    <w:rsid w:val="00F77E48"/>
    <w:rsid w:val="00F8015D"/>
    <w:rsid w:val="00F802BB"/>
    <w:rsid w:val="00F8030C"/>
    <w:rsid w:val="00F80A4A"/>
    <w:rsid w:val="00F80ED9"/>
    <w:rsid w:val="00F82082"/>
    <w:rsid w:val="00F8211C"/>
    <w:rsid w:val="00F82473"/>
    <w:rsid w:val="00F826D1"/>
    <w:rsid w:val="00F8298B"/>
    <w:rsid w:val="00F83DC7"/>
    <w:rsid w:val="00F8403C"/>
    <w:rsid w:val="00F84355"/>
    <w:rsid w:val="00F84510"/>
    <w:rsid w:val="00F84546"/>
    <w:rsid w:val="00F8484F"/>
    <w:rsid w:val="00F84AC8"/>
    <w:rsid w:val="00F84E61"/>
    <w:rsid w:val="00F8508E"/>
    <w:rsid w:val="00F854A1"/>
    <w:rsid w:val="00F859D4"/>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6625"/>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837"/>
    <w:rsid w:val="00FA6FC7"/>
    <w:rsid w:val="00FA70A6"/>
    <w:rsid w:val="00FA7206"/>
    <w:rsid w:val="00FA724E"/>
    <w:rsid w:val="00FA7A24"/>
    <w:rsid w:val="00FA7FA3"/>
    <w:rsid w:val="00FB0300"/>
    <w:rsid w:val="00FB05A8"/>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47A"/>
    <w:rsid w:val="00FC3735"/>
    <w:rsid w:val="00FC3AB3"/>
    <w:rsid w:val="00FC3CA4"/>
    <w:rsid w:val="00FC3F04"/>
    <w:rsid w:val="00FC41C2"/>
    <w:rsid w:val="00FC4739"/>
    <w:rsid w:val="00FC49A6"/>
    <w:rsid w:val="00FC530D"/>
    <w:rsid w:val="00FC5A18"/>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899"/>
    <w:rsid w:val="00FD2DBD"/>
    <w:rsid w:val="00FD2DC7"/>
    <w:rsid w:val="00FD2DDC"/>
    <w:rsid w:val="00FD2E8D"/>
    <w:rsid w:val="00FD3582"/>
    <w:rsid w:val="00FD3EF5"/>
    <w:rsid w:val="00FD4013"/>
    <w:rsid w:val="00FD43E5"/>
    <w:rsid w:val="00FD482F"/>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098"/>
    <w:rsid w:val="00FD7667"/>
    <w:rsid w:val="00FD76F8"/>
    <w:rsid w:val="00FD792E"/>
    <w:rsid w:val="00FD7EB1"/>
    <w:rsid w:val="00FD7ED8"/>
    <w:rsid w:val="00FE037D"/>
    <w:rsid w:val="00FE03FE"/>
    <w:rsid w:val="00FE0563"/>
    <w:rsid w:val="00FE0982"/>
    <w:rsid w:val="00FE0DBF"/>
    <w:rsid w:val="00FE1CE7"/>
    <w:rsid w:val="00FE1F22"/>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3BB"/>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5E9B"/>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 w:type="paragraph" w:customStyle="1" w:styleId="p2">
    <w:name w:val="p2"/>
    <w:basedOn w:val="Normale"/>
    <w:rsid w:val="00B8678F"/>
    <w:pPr>
      <w:jc w:val="left"/>
    </w:pPr>
    <w:rPr>
      <w:rFonts w:ascii="Arial" w:hAnsi="Arial" w:cs="Arial"/>
      <w:color w:val="000000"/>
      <w:sz w:val="17"/>
      <w:szCs w:val="17"/>
    </w:rPr>
  </w:style>
  <w:style w:type="character" w:customStyle="1" w:styleId="s1">
    <w:name w:val="s1"/>
    <w:basedOn w:val="Carpredefinitoparagrafo"/>
    <w:rsid w:val="00B8678F"/>
    <w:rPr>
      <w:rFonts w:ascii="Helvetica" w:hAnsi="Helvetica" w:hint="default"/>
      <w:sz w:val="18"/>
      <w:szCs w:val="18"/>
    </w:rPr>
  </w:style>
  <w:style w:type="character" w:customStyle="1" w:styleId="s2">
    <w:name w:val="s2"/>
    <w:basedOn w:val="Carpredefinitoparagrafo"/>
    <w:rsid w:val="00B8678F"/>
    <w:rPr>
      <w:rFonts w:ascii="Arial" w:hAnsi="Arial" w:cs="Arial" w:hint="default"/>
      <w:sz w:val="18"/>
      <w:szCs w:val="18"/>
    </w:rPr>
  </w:style>
  <w:style w:type="table" w:customStyle="1" w:styleId="Grigliatabella1">
    <w:name w:val="Griglia tabella1"/>
    <w:basedOn w:val="Tabellanormale"/>
    <w:next w:val="Grigliatabella"/>
    <w:uiPriority w:val="39"/>
    <w:rsid w:val="000E7DEF"/>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segreteria.generale@pec.f.igc.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163</TotalTime>
  <Pages>19</Pages>
  <Words>5686</Words>
  <Characters>32412</Characters>
  <Application>Microsoft Office Word</Application>
  <DocSecurity>0</DocSecurity>
  <Lines>270</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38022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33</cp:revision>
  <cp:lastPrinted>2026-04-29T13:56:00Z</cp:lastPrinted>
  <dcterms:created xsi:type="dcterms:W3CDTF">2026-05-03T12:08:00Z</dcterms:created>
  <dcterms:modified xsi:type="dcterms:W3CDTF">2026-05-05T11:15:00Z</dcterms:modified>
</cp:coreProperties>
</file>