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2FCF600B"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03B4A">
              <w:rPr>
                <w:rFonts w:ascii="Arial" w:hAnsi="Arial" w:cs="Arial"/>
                <w:color w:val="002060"/>
                <w:sz w:val="40"/>
                <w:szCs w:val="40"/>
              </w:rPr>
              <w:t>1</w:t>
            </w:r>
            <w:r w:rsidR="00FA6F94">
              <w:rPr>
                <w:rFonts w:ascii="Arial" w:hAnsi="Arial" w:cs="Arial"/>
                <w:color w:val="002060"/>
                <w:sz w:val="40"/>
                <w:szCs w:val="40"/>
              </w:rPr>
              <w:t>10</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60540A">
              <w:rPr>
                <w:rFonts w:ascii="Arial" w:hAnsi="Arial" w:cs="Arial"/>
                <w:color w:val="002060"/>
                <w:sz w:val="40"/>
                <w:szCs w:val="40"/>
              </w:rPr>
              <w:t>0</w:t>
            </w:r>
            <w:r w:rsidR="00FA6F94">
              <w:rPr>
                <w:rFonts w:ascii="Arial" w:hAnsi="Arial" w:cs="Arial"/>
                <w:color w:val="002060"/>
                <w:sz w:val="40"/>
                <w:szCs w:val="40"/>
              </w:rPr>
              <w:t>6</w:t>
            </w:r>
            <w:r w:rsidR="00580BE5">
              <w:rPr>
                <w:rFonts w:ascii="Arial" w:hAnsi="Arial" w:cs="Arial"/>
                <w:color w:val="002060"/>
                <w:sz w:val="40"/>
                <w:szCs w:val="40"/>
              </w:rPr>
              <w:t>/</w:t>
            </w:r>
            <w:r w:rsidR="00F3715D">
              <w:rPr>
                <w:rFonts w:ascii="Arial" w:hAnsi="Arial" w:cs="Arial"/>
                <w:color w:val="002060"/>
                <w:sz w:val="40"/>
                <w:szCs w:val="40"/>
              </w:rPr>
              <w:t>0</w:t>
            </w:r>
            <w:r w:rsidR="0060540A">
              <w:rPr>
                <w:rFonts w:ascii="Arial" w:hAnsi="Arial" w:cs="Arial"/>
                <w:color w:val="002060"/>
                <w:sz w:val="40"/>
                <w:szCs w:val="40"/>
              </w:rPr>
              <w:t>5</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803E72"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EA9736A" w:rsidR="00AC19D9" w:rsidRPr="00DE1EF7" w:rsidRDefault="00FD0027" w:rsidP="00DE0AD3">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452F3C">
          <w:rPr>
            <w:noProof/>
            <w:webHidden/>
          </w:rPr>
          <w:t>1</w:t>
        </w:r>
        <w:r w:rsidR="00AC19D9" w:rsidRPr="00DE1EF7">
          <w:rPr>
            <w:noProof/>
            <w:webHidden/>
          </w:rPr>
          <w:fldChar w:fldCharType="end"/>
        </w:r>
      </w:hyperlink>
    </w:p>
    <w:p w14:paraId="112EDB38" w14:textId="47EDCB54" w:rsidR="00AC19D9" w:rsidRPr="00DE1EF7" w:rsidRDefault="00AC19D9" w:rsidP="00DE0AD3">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452F3C">
          <w:rPr>
            <w:noProof/>
            <w:webHidden/>
          </w:rPr>
          <w:t>1</w:t>
        </w:r>
        <w:r w:rsidRPr="00DE1EF7">
          <w:rPr>
            <w:noProof/>
            <w:webHidden/>
          </w:rPr>
          <w:fldChar w:fldCharType="end"/>
        </w:r>
      </w:hyperlink>
    </w:p>
    <w:p w14:paraId="4D9CAD43" w14:textId="32D76DB9" w:rsidR="00AC19D9" w:rsidRPr="00DE1EF7" w:rsidRDefault="00AC19D9" w:rsidP="00DE0AD3">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452F3C">
          <w:rPr>
            <w:noProof/>
            <w:webHidden/>
          </w:rPr>
          <w:t>1</w:t>
        </w:r>
        <w:r w:rsidRPr="00DE1EF7">
          <w:rPr>
            <w:noProof/>
            <w:webHidden/>
          </w:rPr>
          <w:fldChar w:fldCharType="end"/>
        </w:r>
      </w:hyperlink>
    </w:p>
    <w:p w14:paraId="0EAFCCD8" w14:textId="2664FFF2" w:rsidR="00AC19D9" w:rsidRPr="00DE1EF7" w:rsidRDefault="00AC19D9" w:rsidP="00DE0AD3">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452F3C">
          <w:rPr>
            <w:noProof/>
            <w:webHidden/>
          </w:rPr>
          <w:t>1</w:t>
        </w:r>
        <w:r w:rsidRPr="00DE1EF7">
          <w:rPr>
            <w:noProof/>
            <w:webHidden/>
          </w:rPr>
          <w:fldChar w:fldCharType="end"/>
        </w:r>
      </w:hyperlink>
    </w:p>
    <w:p w14:paraId="0952245B" w14:textId="688B8350" w:rsidR="00AC19D9" w:rsidRPr="00DE1EF7" w:rsidRDefault="00AC19D9" w:rsidP="00DE0AD3">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452F3C">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1585FDC9" w14:textId="77777777" w:rsidR="00852DA3" w:rsidRDefault="00852DA3"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D742BA9" w14:textId="77777777" w:rsidR="00450600" w:rsidRDefault="00450600" w:rsidP="00947C7D">
      <w:pPr>
        <w:tabs>
          <w:tab w:val="left" w:pos="1260"/>
        </w:tabs>
        <w:rPr>
          <w:rFonts w:ascii="Arial" w:hAnsi="Arial" w:cs="Arial"/>
          <w:color w:val="002060"/>
          <w:sz w:val="22"/>
          <w:szCs w:val="22"/>
        </w:rPr>
      </w:pPr>
    </w:p>
    <w:p w14:paraId="76DE73B9" w14:textId="77777777" w:rsidR="00CD1E84" w:rsidRPr="00CD1E84" w:rsidRDefault="00CD1E84" w:rsidP="00CD1E84">
      <w:pPr>
        <w:pStyle w:val="LndNormale1"/>
        <w:rPr>
          <w:b/>
          <w:color w:val="002060"/>
          <w:sz w:val="28"/>
          <w:szCs w:val="28"/>
        </w:rPr>
      </w:pPr>
      <w:r w:rsidRPr="00CD1E84">
        <w:rPr>
          <w:b/>
          <w:color w:val="002060"/>
          <w:sz w:val="28"/>
          <w:szCs w:val="28"/>
        </w:rPr>
        <w:t>CIRCOLARE N. 40 DEL 04.05.2026</w:t>
      </w:r>
    </w:p>
    <w:p w14:paraId="255D0418" w14:textId="77777777" w:rsidR="00CD1E84" w:rsidRPr="00CD1E84" w:rsidRDefault="00CD1E84" w:rsidP="00CD1E84">
      <w:pPr>
        <w:pStyle w:val="LndNormale1"/>
        <w:rPr>
          <w:color w:val="002060"/>
        </w:rPr>
      </w:pPr>
    </w:p>
    <w:p w14:paraId="4F0A697B" w14:textId="288F87E4" w:rsidR="00CD1E84" w:rsidRPr="00CD1E84" w:rsidRDefault="00CD1E84" w:rsidP="00CD1E84">
      <w:pPr>
        <w:pStyle w:val="LndNormale1"/>
        <w:rPr>
          <w:color w:val="002060"/>
        </w:rPr>
      </w:pPr>
      <w:r w:rsidRPr="00CD1E84">
        <w:rPr>
          <w:color w:val="002060"/>
        </w:rPr>
        <w:t>Si pubblica, per opportuna conoscenza, copa della Circolare n. 13-2026 elaborata dal Centro Studi Tributari della L.N.D., avente per oggetto:</w:t>
      </w:r>
    </w:p>
    <w:p w14:paraId="5D7D7577" w14:textId="77777777" w:rsidR="00CD1E84" w:rsidRPr="00CD1E84" w:rsidRDefault="00CD1E84" w:rsidP="00CD1E84">
      <w:pPr>
        <w:pStyle w:val="LndNormale1"/>
        <w:rPr>
          <w:b/>
          <w:i/>
          <w:color w:val="002060"/>
        </w:rPr>
      </w:pPr>
      <w:r w:rsidRPr="00CD1E84">
        <w:rPr>
          <w:b/>
          <w:i/>
          <w:color w:val="002060"/>
        </w:rPr>
        <w:t>“D.L. n. 62 del 30.04.2026 – Disposizioni urgenti in materia di giusto salario, incentivo all’occupazione e di contrasto al caporalato digitale. D.L. n. 63 del 30 aprile 2026 – Disposizioni in materia di accise sui carburanti”</w:t>
      </w:r>
    </w:p>
    <w:p w14:paraId="7883E468" w14:textId="77777777" w:rsidR="00CD1E84" w:rsidRDefault="00CD1E84" w:rsidP="00947C7D">
      <w:pPr>
        <w:tabs>
          <w:tab w:val="left" w:pos="1260"/>
        </w:tabs>
        <w:rPr>
          <w:rFonts w:ascii="Arial" w:hAnsi="Arial" w:cs="Arial"/>
          <w:color w:val="002060"/>
          <w:sz w:val="22"/>
          <w:szCs w:val="22"/>
        </w:rPr>
      </w:pPr>
    </w:p>
    <w:p w14:paraId="5AB263E5" w14:textId="77777777" w:rsidR="00CD1E84" w:rsidRPr="00CD1E84" w:rsidRDefault="00CD1E84" w:rsidP="00947C7D">
      <w:pPr>
        <w:tabs>
          <w:tab w:val="left" w:pos="1260"/>
        </w:tabs>
        <w:rPr>
          <w:rFonts w:ascii="Arial" w:hAnsi="Arial" w:cs="Arial"/>
          <w:color w:val="002060"/>
          <w:sz w:val="22"/>
          <w:szCs w:val="22"/>
        </w:rPr>
      </w:pPr>
    </w:p>
    <w:p w14:paraId="09E9FAE3" w14:textId="086A90AF" w:rsidR="00BC3C22" w:rsidRPr="000E1E81" w:rsidRDefault="00BC5DCA" w:rsidP="000E1E81">
      <w:pPr>
        <w:pStyle w:val="TITOLOCAMPIONATO"/>
        <w:shd w:val="clear" w:color="auto" w:fill="002060"/>
        <w:spacing w:before="0" w:beforeAutospacing="0" w:after="0" w:afterAutospacing="0"/>
        <w:rPr>
          <w:color w:val="FFFFFF" w:themeColor="background1"/>
        </w:rPr>
      </w:pPr>
      <w:bookmarkStart w:id="3" w:name="_Toc536439831"/>
      <w:bookmarkStart w:id="4" w:name="_Toc66891193"/>
      <w:r>
        <w:rPr>
          <w:color w:val="FFFFFF" w:themeColor="background1"/>
        </w:rPr>
        <w:t xml:space="preserve">COMUNICAZIONI </w:t>
      </w:r>
      <w:r w:rsidR="00CB0BB9" w:rsidRPr="00DE1EF7">
        <w:rPr>
          <w:color w:val="FFFFFF" w:themeColor="background1"/>
        </w:rPr>
        <w:t>DELLA DIVISIONE CALCIO A CINQUE</w:t>
      </w:r>
      <w:bookmarkEnd w:id="3"/>
      <w:bookmarkEnd w:id="4"/>
    </w:p>
    <w:p w14:paraId="333A2CC9" w14:textId="77777777" w:rsidR="00BC3C22" w:rsidRDefault="00BC3C2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w:t>
      </w:r>
      <w:r w:rsidRPr="00DE1EF7">
        <w:rPr>
          <w:color w:val="002060"/>
          <w:sz w:val="26"/>
          <w:szCs w:val="26"/>
        </w:rPr>
        <w:lastRenderedPageBreak/>
        <w:t xml:space="preserve">di utilizzare la casella e-mail comunicata all'atto dell'iscrizione per ogni tipo di comunicazione verso il Comitato Regionale Marche. </w:t>
      </w:r>
    </w:p>
    <w:p w14:paraId="2CC646F3" w14:textId="77777777" w:rsidR="00CB507D" w:rsidRPr="005136C7" w:rsidRDefault="00CB507D" w:rsidP="0047674B">
      <w:pPr>
        <w:pStyle w:val="LndNormale1"/>
        <w:rPr>
          <w:rFonts w:cs="Arial"/>
          <w:color w:val="002060"/>
          <w:szCs w:val="22"/>
        </w:rPr>
      </w:pPr>
    </w:p>
    <w:p w14:paraId="7F9F86B0" w14:textId="77777777" w:rsidR="003D1451" w:rsidRPr="005136C7" w:rsidRDefault="003D1451"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36E5F1FB" w14:textId="4A8A1768" w:rsidR="001970C7" w:rsidRPr="00CE69A8" w:rsidRDefault="00387589" w:rsidP="00CE69A8">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1AC971C" w14:textId="77777777" w:rsidR="000E7DEF" w:rsidRDefault="000E7DEF" w:rsidP="00387589">
      <w:pPr>
        <w:pStyle w:val="LndNormale1"/>
        <w:rPr>
          <w:color w:val="002060"/>
        </w:rPr>
      </w:pPr>
    </w:p>
    <w:p w14:paraId="45FD0B19" w14:textId="77777777" w:rsidR="003A02FF" w:rsidRDefault="003A02FF" w:rsidP="00387589">
      <w:pPr>
        <w:pStyle w:val="LndNormale1"/>
        <w:rPr>
          <w:color w:val="002060"/>
        </w:rPr>
      </w:pPr>
    </w:p>
    <w:p w14:paraId="5BDE287A" w14:textId="7E53F472" w:rsidR="003A02FF" w:rsidRPr="00C27E5A" w:rsidRDefault="003A02FF" w:rsidP="003A02FF">
      <w:pPr>
        <w:pStyle w:val="LndNormale1"/>
        <w:rPr>
          <w:b/>
          <w:color w:val="002060"/>
          <w:sz w:val="28"/>
          <w:szCs w:val="28"/>
        </w:rPr>
      </w:pPr>
      <w:r>
        <w:rPr>
          <w:b/>
          <w:color w:val="002060"/>
          <w:sz w:val="28"/>
          <w:szCs w:val="28"/>
        </w:rPr>
        <w:t>CAMPIONATI SERIE C1, SERIE C2, SERIE D, FEMMINILE: GARE PLAY OFF E PLAY OUT IN PROGRAMMA VENERDI’ 8 MAGGIO 2026</w:t>
      </w:r>
    </w:p>
    <w:p w14:paraId="74C3B6D2" w14:textId="77777777" w:rsidR="003A02FF" w:rsidRPr="00C27E5A" w:rsidRDefault="003A02FF" w:rsidP="003A02FF">
      <w:pPr>
        <w:pStyle w:val="LndNormale1"/>
        <w:rPr>
          <w:color w:val="002060"/>
        </w:rPr>
      </w:pPr>
    </w:p>
    <w:p w14:paraId="1EA0E181" w14:textId="5E7ED990" w:rsidR="003A02FF" w:rsidRPr="003A02FF" w:rsidRDefault="003A02FF" w:rsidP="003A02FF">
      <w:pPr>
        <w:pStyle w:val="LndNormale1"/>
        <w:rPr>
          <w:color w:val="002060"/>
        </w:rPr>
      </w:pPr>
      <w:r>
        <w:rPr>
          <w:color w:val="002060"/>
        </w:rPr>
        <w:t xml:space="preserve">Preso atto che </w:t>
      </w:r>
      <w:r w:rsidRPr="006C3072">
        <w:rPr>
          <w:color w:val="002060"/>
          <w:u w:val="single"/>
        </w:rPr>
        <w:t>Venerdì 8 Maggio 2026</w:t>
      </w:r>
      <w:r>
        <w:rPr>
          <w:color w:val="002060"/>
        </w:rPr>
        <w:t xml:space="preserve"> a Pesaro si disputeranno le </w:t>
      </w:r>
      <w:r w:rsidRPr="003A02FF">
        <w:rPr>
          <w:color w:val="002060"/>
        </w:rPr>
        <w:t xml:space="preserve">Final Four della </w:t>
      </w:r>
      <w:r w:rsidRPr="006C3072">
        <w:rPr>
          <w:color w:val="002060"/>
          <w:u w:val="single"/>
        </w:rPr>
        <w:t>Uefa Futsal Champions League</w:t>
      </w:r>
      <w:r>
        <w:rPr>
          <w:color w:val="002060"/>
        </w:rPr>
        <w:t xml:space="preserve">, considerata l’eccezionalità e l’importanza dell’evento, </w:t>
      </w:r>
      <w:r w:rsidRPr="006C3072">
        <w:rPr>
          <w:b/>
          <w:bCs/>
          <w:color w:val="002060"/>
        </w:rPr>
        <w:t>le gare di play off e play out</w:t>
      </w:r>
      <w:r>
        <w:rPr>
          <w:color w:val="002060"/>
        </w:rPr>
        <w:t xml:space="preserve"> </w:t>
      </w:r>
      <w:r w:rsidR="006C3072">
        <w:rPr>
          <w:color w:val="002060"/>
        </w:rPr>
        <w:t xml:space="preserve">dei campionati in epigrafe, saranno calendarizzate d’ufficio </w:t>
      </w:r>
      <w:r w:rsidR="006C3072" w:rsidRPr="006C3072">
        <w:rPr>
          <w:b/>
          <w:bCs/>
          <w:color w:val="002060"/>
        </w:rPr>
        <w:t>SABATO 9 MAGGIO 2026</w:t>
      </w:r>
      <w:r w:rsidR="006C3072">
        <w:rPr>
          <w:color w:val="002060"/>
        </w:rPr>
        <w:t xml:space="preserve"> alle </w:t>
      </w:r>
      <w:r w:rsidR="006C3072" w:rsidRPr="006C3072">
        <w:rPr>
          <w:b/>
          <w:bCs/>
          <w:color w:val="002060"/>
        </w:rPr>
        <w:t>ore 15:00</w:t>
      </w:r>
      <w:r w:rsidR="006C3072">
        <w:rPr>
          <w:color w:val="002060"/>
        </w:rPr>
        <w:t>.</w:t>
      </w:r>
    </w:p>
    <w:p w14:paraId="4D322043" w14:textId="77777777" w:rsidR="00CE69A8" w:rsidRDefault="00CE69A8" w:rsidP="00387589">
      <w:pPr>
        <w:pStyle w:val="LndNormale1"/>
        <w:rPr>
          <w:color w:val="002060"/>
        </w:rPr>
      </w:pPr>
    </w:p>
    <w:p w14:paraId="65F4E5FF" w14:textId="77777777" w:rsidR="00CD1E84" w:rsidRDefault="00CD1E84" w:rsidP="00387589">
      <w:pPr>
        <w:pStyle w:val="LndNormale1"/>
        <w:rPr>
          <w:color w:val="002060"/>
        </w:rPr>
      </w:pPr>
    </w:p>
    <w:p w14:paraId="5725FF7D" w14:textId="77777777" w:rsidR="00CD1E84" w:rsidRPr="00CD1E84" w:rsidRDefault="00CD1E84" w:rsidP="00CD1E84">
      <w:pPr>
        <w:pStyle w:val="LndNormale1"/>
        <w:rPr>
          <w:b/>
          <w:color w:val="002060"/>
          <w:sz w:val="28"/>
          <w:szCs w:val="28"/>
        </w:rPr>
      </w:pPr>
      <w:r w:rsidRPr="00CD1E84">
        <w:rPr>
          <w:b/>
          <w:color w:val="002060"/>
          <w:sz w:val="28"/>
          <w:szCs w:val="28"/>
        </w:rPr>
        <w:t>SVINCOLI EX ART. 117 BIS NOIF</w:t>
      </w:r>
    </w:p>
    <w:p w14:paraId="67C7389F" w14:textId="77777777" w:rsidR="00CD1E84" w:rsidRPr="00CD1E84" w:rsidRDefault="00CD1E84" w:rsidP="00CD1E84">
      <w:pPr>
        <w:rPr>
          <w:rFonts w:ascii="Arial" w:hAnsi="Arial" w:cs="Arial"/>
          <w:color w:val="002060"/>
          <w:sz w:val="22"/>
          <w:szCs w:val="22"/>
        </w:rPr>
      </w:pPr>
    </w:p>
    <w:p w14:paraId="60D42046" w14:textId="77777777" w:rsidR="00CD1E84" w:rsidRPr="00CD1E84" w:rsidRDefault="00CD1E84" w:rsidP="00CD1E84">
      <w:pPr>
        <w:pStyle w:val="LndNormale1"/>
        <w:rPr>
          <w:b/>
          <w:color w:val="002060"/>
        </w:rPr>
      </w:pPr>
      <w:r w:rsidRPr="00CD1E84">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CD1E84">
        <w:rPr>
          <w:b/>
          <w:color w:val="002060"/>
        </w:rPr>
        <w:t>30.04.2026:</w:t>
      </w:r>
    </w:p>
    <w:tbl>
      <w:tblPr>
        <w:tblW w:w="0" w:type="auto"/>
        <w:tblLook w:val="04A0" w:firstRow="1" w:lastRow="0" w:firstColumn="1" w:lastColumn="0" w:noHBand="0" w:noVBand="1"/>
      </w:tblPr>
      <w:tblGrid>
        <w:gridCol w:w="1265"/>
        <w:gridCol w:w="2756"/>
        <w:gridCol w:w="1273"/>
        <w:gridCol w:w="1182"/>
        <w:gridCol w:w="3436"/>
      </w:tblGrid>
      <w:tr w:rsidR="00CD1E84" w:rsidRPr="00CD1E84" w14:paraId="2EF1EB46" w14:textId="77777777" w:rsidTr="007C58E5">
        <w:tc>
          <w:tcPr>
            <w:tcW w:w="1265" w:type="dxa"/>
            <w:tcBorders>
              <w:top w:val="single" w:sz="4" w:space="0" w:color="auto"/>
              <w:left w:val="single" w:sz="4" w:space="0" w:color="auto"/>
              <w:bottom w:val="single" w:sz="4" w:space="0" w:color="auto"/>
              <w:right w:val="single" w:sz="4" w:space="0" w:color="auto"/>
            </w:tcBorders>
            <w:hideMark/>
          </w:tcPr>
          <w:p w14:paraId="44E70894" w14:textId="77777777" w:rsidR="00CD1E84" w:rsidRPr="00CD1E84" w:rsidRDefault="00CD1E84" w:rsidP="007C58E5">
            <w:pPr>
              <w:pStyle w:val="LndNormale1"/>
              <w:jc w:val="center"/>
              <w:rPr>
                <w:color w:val="002060"/>
              </w:rPr>
            </w:pPr>
            <w:r w:rsidRPr="00CD1E84">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6E40E5DD" w14:textId="77777777" w:rsidR="00CD1E84" w:rsidRPr="00CD1E84" w:rsidRDefault="00CD1E84" w:rsidP="007C58E5">
            <w:pPr>
              <w:pStyle w:val="LndNormale1"/>
              <w:jc w:val="center"/>
              <w:rPr>
                <w:color w:val="002060"/>
              </w:rPr>
            </w:pPr>
            <w:r w:rsidRPr="00CD1E84">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4ABF2FCB" w14:textId="77777777" w:rsidR="00CD1E84" w:rsidRPr="00CD1E84" w:rsidRDefault="00CD1E84" w:rsidP="007C58E5">
            <w:pPr>
              <w:pStyle w:val="LndNormale1"/>
              <w:jc w:val="center"/>
              <w:rPr>
                <w:color w:val="002060"/>
              </w:rPr>
            </w:pPr>
            <w:r w:rsidRPr="00CD1E84">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39956CA" w14:textId="77777777" w:rsidR="00CD1E84" w:rsidRPr="00CD1E84" w:rsidRDefault="00CD1E84" w:rsidP="007C58E5">
            <w:pPr>
              <w:pStyle w:val="LndNormale1"/>
              <w:jc w:val="center"/>
              <w:rPr>
                <w:color w:val="002060"/>
              </w:rPr>
            </w:pPr>
            <w:r w:rsidRPr="00CD1E84">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CA34744" w14:textId="77777777" w:rsidR="00CD1E84" w:rsidRPr="00CD1E84" w:rsidRDefault="00CD1E84" w:rsidP="007C58E5">
            <w:pPr>
              <w:pStyle w:val="LndNormale1"/>
              <w:jc w:val="center"/>
              <w:rPr>
                <w:color w:val="002060"/>
              </w:rPr>
            </w:pPr>
            <w:r w:rsidRPr="00CD1E84">
              <w:rPr>
                <w:color w:val="002060"/>
              </w:rPr>
              <w:t>Società</w:t>
            </w:r>
          </w:p>
        </w:tc>
      </w:tr>
      <w:tr w:rsidR="00CD1E84" w:rsidRPr="00CD1E84" w14:paraId="61AD5F7B" w14:textId="77777777" w:rsidTr="007C58E5">
        <w:tc>
          <w:tcPr>
            <w:tcW w:w="1265" w:type="dxa"/>
            <w:tcBorders>
              <w:top w:val="single" w:sz="4" w:space="0" w:color="auto"/>
              <w:left w:val="single" w:sz="4" w:space="0" w:color="auto"/>
              <w:bottom w:val="single" w:sz="4" w:space="0" w:color="auto"/>
              <w:right w:val="single" w:sz="4" w:space="0" w:color="auto"/>
            </w:tcBorders>
          </w:tcPr>
          <w:p w14:paraId="11DBA1AB" w14:textId="77777777" w:rsidR="00CD1E84" w:rsidRPr="00CD1E84" w:rsidRDefault="00CD1E84" w:rsidP="007C58E5">
            <w:pPr>
              <w:pStyle w:val="LndNormale1"/>
              <w:rPr>
                <w:color w:val="002060"/>
                <w:sz w:val="20"/>
              </w:rPr>
            </w:pPr>
            <w:r w:rsidRPr="00CD1E84">
              <w:rPr>
                <w:color w:val="002060"/>
                <w:sz w:val="20"/>
              </w:rPr>
              <w:t>4731811</w:t>
            </w:r>
          </w:p>
        </w:tc>
        <w:tc>
          <w:tcPr>
            <w:tcW w:w="2756" w:type="dxa"/>
            <w:tcBorders>
              <w:top w:val="single" w:sz="4" w:space="0" w:color="auto"/>
              <w:left w:val="single" w:sz="4" w:space="0" w:color="auto"/>
              <w:bottom w:val="single" w:sz="4" w:space="0" w:color="auto"/>
              <w:right w:val="single" w:sz="4" w:space="0" w:color="auto"/>
            </w:tcBorders>
          </w:tcPr>
          <w:p w14:paraId="31D5CA4E" w14:textId="77777777" w:rsidR="00CD1E84" w:rsidRPr="00CD1E84" w:rsidRDefault="00CD1E84" w:rsidP="007C58E5">
            <w:pPr>
              <w:pStyle w:val="LndNormale1"/>
              <w:rPr>
                <w:color w:val="002060"/>
                <w:sz w:val="20"/>
              </w:rPr>
            </w:pPr>
            <w:r w:rsidRPr="00CD1E84">
              <w:rPr>
                <w:color w:val="002060"/>
                <w:sz w:val="20"/>
              </w:rPr>
              <w:t>CANESIN LORENZO</w:t>
            </w:r>
          </w:p>
        </w:tc>
        <w:tc>
          <w:tcPr>
            <w:tcW w:w="1273" w:type="dxa"/>
            <w:tcBorders>
              <w:top w:val="single" w:sz="4" w:space="0" w:color="auto"/>
              <w:left w:val="single" w:sz="4" w:space="0" w:color="auto"/>
              <w:bottom w:val="single" w:sz="4" w:space="0" w:color="auto"/>
              <w:right w:val="single" w:sz="4" w:space="0" w:color="auto"/>
            </w:tcBorders>
          </w:tcPr>
          <w:p w14:paraId="71BEDA1D" w14:textId="77777777" w:rsidR="00CD1E84" w:rsidRPr="00CD1E84" w:rsidRDefault="00CD1E84" w:rsidP="007C58E5">
            <w:pPr>
              <w:pStyle w:val="LndNormale1"/>
              <w:rPr>
                <w:color w:val="002060"/>
                <w:sz w:val="20"/>
              </w:rPr>
            </w:pPr>
            <w:r w:rsidRPr="00CD1E84">
              <w:rPr>
                <w:color w:val="002060"/>
                <w:sz w:val="20"/>
              </w:rPr>
              <w:t>15.02.1996</w:t>
            </w:r>
          </w:p>
        </w:tc>
        <w:tc>
          <w:tcPr>
            <w:tcW w:w="1182" w:type="dxa"/>
            <w:tcBorders>
              <w:top w:val="single" w:sz="4" w:space="0" w:color="auto"/>
              <w:left w:val="single" w:sz="4" w:space="0" w:color="auto"/>
              <w:bottom w:val="single" w:sz="4" w:space="0" w:color="auto"/>
              <w:right w:val="single" w:sz="4" w:space="0" w:color="auto"/>
            </w:tcBorders>
          </w:tcPr>
          <w:p w14:paraId="41C28B30" w14:textId="77777777" w:rsidR="00CD1E84" w:rsidRPr="00CD1E84" w:rsidRDefault="00CD1E84" w:rsidP="007C58E5">
            <w:pPr>
              <w:pStyle w:val="LndNormale1"/>
              <w:jc w:val="left"/>
              <w:rPr>
                <w:color w:val="002060"/>
                <w:sz w:val="20"/>
              </w:rPr>
            </w:pPr>
            <w:r w:rsidRPr="00CD1E84">
              <w:rPr>
                <w:color w:val="002060"/>
                <w:sz w:val="20"/>
              </w:rPr>
              <w:t>914489</w:t>
            </w:r>
          </w:p>
        </w:tc>
        <w:tc>
          <w:tcPr>
            <w:tcW w:w="3436" w:type="dxa"/>
            <w:tcBorders>
              <w:top w:val="single" w:sz="4" w:space="0" w:color="auto"/>
              <w:left w:val="single" w:sz="4" w:space="0" w:color="auto"/>
              <w:bottom w:val="single" w:sz="4" w:space="0" w:color="auto"/>
              <w:right w:val="single" w:sz="4" w:space="0" w:color="auto"/>
            </w:tcBorders>
          </w:tcPr>
          <w:p w14:paraId="5F6285A1" w14:textId="77777777" w:rsidR="00CD1E84" w:rsidRPr="00CD1E84" w:rsidRDefault="00CD1E84" w:rsidP="007C58E5">
            <w:pPr>
              <w:pStyle w:val="LndNormale1"/>
              <w:jc w:val="left"/>
              <w:rPr>
                <w:color w:val="002060"/>
                <w:sz w:val="20"/>
                <w:lang w:val="en-US"/>
              </w:rPr>
            </w:pPr>
            <w:r w:rsidRPr="00CD1E84">
              <w:rPr>
                <w:color w:val="002060"/>
                <w:sz w:val="20"/>
                <w:lang w:val="en-US"/>
              </w:rPr>
              <w:t>A.S.D. ARIES TRODICA 04</w:t>
            </w:r>
          </w:p>
        </w:tc>
      </w:tr>
    </w:tbl>
    <w:p w14:paraId="5334E466" w14:textId="77777777" w:rsidR="00CD1E84" w:rsidRPr="00CD1E84" w:rsidRDefault="00CD1E84" w:rsidP="00CD1E84">
      <w:pPr>
        <w:rPr>
          <w:rFonts w:ascii="Arial" w:hAnsi="Arial" w:cs="Arial"/>
          <w:color w:val="002060"/>
          <w:sz w:val="22"/>
          <w:szCs w:val="22"/>
          <w:lang w:val="en-US"/>
        </w:rPr>
      </w:pPr>
    </w:p>
    <w:p w14:paraId="2F2AFA6B" w14:textId="77777777" w:rsidR="00CD1E84" w:rsidRPr="00CD1E84" w:rsidRDefault="00CD1E84" w:rsidP="00CD1E84">
      <w:pPr>
        <w:pStyle w:val="LndNormale1"/>
        <w:rPr>
          <w:b/>
          <w:color w:val="002060"/>
        </w:rPr>
      </w:pPr>
      <w:r w:rsidRPr="00CD1E84">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CD1E84">
        <w:rPr>
          <w:b/>
          <w:color w:val="002060"/>
        </w:rPr>
        <w:t>03.05.2026:</w:t>
      </w:r>
    </w:p>
    <w:tbl>
      <w:tblPr>
        <w:tblW w:w="0" w:type="auto"/>
        <w:tblLook w:val="04A0" w:firstRow="1" w:lastRow="0" w:firstColumn="1" w:lastColumn="0" w:noHBand="0" w:noVBand="1"/>
      </w:tblPr>
      <w:tblGrid>
        <w:gridCol w:w="1265"/>
        <w:gridCol w:w="2756"/>
        <w:gridCol w:w="1273"/>
        <w:gridCol w:w="1182"/>
        <w:gridCol w:w="3436"/>
      </w:tblGrid>
      <w:tr w:rsidR="00CD1E84" w:rsidRPr="00CD1E84" w14:paraId="09677BDF" w14:textId="77777777" w:rsidTr="007C58E5">
        <w:tc>
          <w:tcPr>
            <w:tcW w:w="1265" w:type="dxa"/>
            <w:tcBorders>
              <w:top w:val="single" w:sz="4" w:space="0" w:color="auto"/>
              <w:left w:val="single" w:sz="4" w:space="0" w:color="auto"/>
              <w:bottom w:val="single" w:sz="4" w:space="0" w:color="auto"/>
              <w:right w:val="single" w:sz="4" w:space="0" w:color="auto"/>
            </w:tcBorders>
            <w:hideMark/>
          </w:tcPr>
          <w:p w14:paraId="1ED59ACA" w14:textId="77777777" w:rsidR="00CD1E84" w:rsidRPr="00CD1E84" w:rsidRDefault="00CD1E84" w:rsidP="007C58E5">
            <w:pPr>
              <w:pStyle w:val="LndNormale1"/>
              <w:jc w:val="center"/>
              <w:rPr>
                <w:color w:val="002060"/>
              </w:rPr>
            </w:pPr>
            <w:r w:rsidRPr="00CD1E84">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039FE88A" w14:textId="77777777" w:rsidR="00CD1E84" w:rsidRPr="00CD1E84" w:rsidRDefault="00CD1E84" w:rsidP="007C58E5">
            <w:pPr>
              <w:pStyle w:val="LndNormale1"/>
              <w:jc w:val="center"/>
              <w:rPr>
                <w:color w:val="002060"/>
              </w:rPr>
            </w:pPr>
            <w:r w:rsidRPr="00CD1E84">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8A8AF9B" w14:textId="77777777" w:rsidR="00CD1E84" w:rsidRPr="00CD1E84" w:rsidRDefault="00CD1E84" w:rsidP="007C58E5">
            <w:pPr>
              <w:pStyle w:val="LndNormale1"/>
              <w:jc w:val="center"/>
              <w:rPr>
                <w:color w:val="002060"/>
              </w:rPr>
            </w:pPr>
            <w:r w:rsidRPr="00CD1E84">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6A658CFF" w14:textId="77777777" w:rsidR="00CD1E84" w:rsidRPr="00CD1E84" w:rsidRDefault="00CD1E84" w:rsidP="007C58E5">
            <w:pPr>
              <w:pStyle w:val="LndNormale1"/>
              <w:jc w:val="center"/>
              <w:rPr>
                <w:color w:val="002060"/>
              </w:rPr>
            </w:pPr>
            <w:r w:rsidRPr="00CD1E84">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4DEFB9C" w14:textId="77777777" w:rsidR="00CD1E84" w:rsidRPr="00CD1E84" w:rsidRDefault="00CD1E84" w:rsidP="007C58E5">
            <w:pPr>
              <w:pStyle w:val="LndNormale1"/>
              <w:jc w:val="center"/>
              <w:rPr>
                <w:color w:val="002060"/>
              </w:rPr>
            </w:pPr>
            <w:r w:rsidRPr="00CD1E84">
              <w:rPr>
                <w:color w:val="002060"/>
              </w:rPr>
              <w:t>Società</w:t>
            </w:r>
          </w:p>
        </w:tc>
      </w:tr>
      <w:tr w:rsidR="00CD1E84" w:rsidRPr="00CD1E84" w14:paraId="1C91ABF5" w14:textId="77777777" w:rsidTr="007C58E5">
        <w:tc>
          <w:tcPr>
            <w:tcW w:w="1265" w:type="dxa"/>
            <w:tcBorders>
              <w:top w:val="single" w:sz="4" w:space="0" w:color="auto"/>
              <w:left w:val="single" w:sz="4" w:space="0" w:color="auto"/>
              <w:bottom w:val="single" w:sz="4" w:space="0" w:color="auto"/>
              <w:right w:val="single" w:sz="4" w:space="0" w:color="auto"/>
            </w:tcBorders>
          </w:tcPr>
          <w:p w14:paraId="6207D893" w14:textId="77777777" w:rsidR="00CD1E84" w:rsidRPr="00CD1E84" w:rsidRDefault="00CD1E84" w:rsidP="007C58E5">
            <w:pPr>
              <w:pStyle w:val="LndNormale1"/>
              <w:rPr>
                <w:color w:val="002060"/>
                <w:sz w:val="20"/>
              </w:rPr>
            </w:pPr>
            <w:r w:rsidRPr="00CD1E84">
              <w:rPr>
                <w:color w:val="002060"/>
                <w:sz w:val="20"/>
              </w:rPr>
              <w:t>4820081</w:t>
            </w:r>
          </w:p>
        </w:tc>
        <w:tc>
          <w:tcPr>
            <w:tcW w:w="2756" w:type="dxa"/>
            <w:tcBorders>
              <w:top w:val="single" w:sz="4" w:space="0" w:color="auto"/>
              <w:left w:val="single" w:sz="4" w:space="0" w:color="auto"/>
              <w:bottom w:val="single" w:sz="4" w:space="0" w:color="auto"/>
              <w:right w:val="single" w:sz="4" w:space="0" w:color="auto"/>
            </w:tcBorders>
          </w:tcPr>
          <w:p w14:paraId="620C72F1" w14:textId="77777777" w:rsidR="00CD1E84" w:rsidRPr="00CD1E84" w:rsidRDefault="00CD1E84" w:rsidP="007C58E5">
            <w:pPr>
              <w:pStyle w:val="LndNormale1"/>
              <w:rPr>
                <w:color w:val="002060"/>
                <w:sz w:val="20"/>
              </w:rPr>
            </w:pPr>
            <w:r w:rsidRPr="00CD1E84">
              <w:rPr>
                <w:color w:val="002060"/>
                <w:sz w:val="20"/>
              </w:rPr>
              <w:t>CONFORTI YOUSSEF</w:t>
            </w:r>
          </w:p>
        </w:tc>
        <w:tc>
          <w:tcPr>
            <w:tcW w:w="1273" w:type="dxa"/>
            <w:tcBorders>
              <w:top w:val="single" w:sz="4" w:space="0" w:color="auto"/>
              <w:left w:val="single" w:sz="4" w:space="0" w:color="auto"/>
              <w:bottom w:val="single" w:sz="4" w:space="0" w:color="auto"/>
              <w:right w:val="single" w:sz="4" w:space="0" w:color="auto"/>
            </w:tcBorders>
          </w:tcPr>
          <w:p w14:paraId="12A264D7" w14:textId="77777777" w:rsidR="00CD1E84" w:rsidRPr="00CD1E84" w:rsidRDefault="00CD1E84" w:rsidP="007C58E5">
            <w:pPr>
              <w:pStyle w:val="LndNormale1"/>
              <w:rPr>
                <w:color w:val="002060"/>
                <w:sz w:val="20"/>
              </w:rPr>
            </w:pPr>
            <w:r w:rsidRPr="00CD1E84">
              <w:rPr>
                <w:color w:val="002060"/>
                <w:sz w:val="20"/>
              </w:rPr>
              <w:t>15.09.1997</w:t>
            </w:r>
          </w:p>
        </w:tc>
        <w:tc>
          <w:tcPr>
            <w:tcW w:w="1182" w:type="dxa"/>
            <w:tcBorders>
              <w:top w:val="single" w:sz="4" w:space="0" w:color="auto"/>
              <w:left w:val="single" w:sz="4" w:space="0" w:color="auto"/>
              <w:bottom w:val="single" w:sz="4" w:space="0" w:color="auto"/>
              <w:right w:val="single" w:sz="4" w:space="0" w:color="auto"/>
            </w:tcBorders>
          </w:tcPr>
          <w:p w14:paraId="7B03450C" w14:textId="77777777" w:rsidR="00CD1E84" w:rsidRPr="00CD1E84" w:rsidRDefault="00CD1E84" w:rsidP="007C58E5">
            <w:pPr>
              <w:pStyle w:val="LndNormale1"/>
              <w:jc w:val="left"/>
              <w:rPr>
                <w:color w:val="002060"/>
                <w:sz w:val="20"/>
              </w:rPr>
            </w:pPr>
            <w:r w:rsidRPr="00CD1E84">
              <w:rPr>
                <w:color w:val="002060"/>
                <w:sz w:val="20"/>
              </w:rPr>
              <w:t>700210</w:t>
            </w:r>
          </w:p>
        </w:tc>
        <w:tc>
          <w:tcPr>
            <w:tcW w:w="3436" w:type="dxa"/>
            <w:tcBorders>
              <w:top w:val="single" w:sz="4" w:space="0" w:color="auto"/>
              <w:left w:val="single" w:sz="4" w:space="0" w:color="auto"/>
              <w:bottom w:val="single" w:sz="4" w:space="0" w:color="auto"/>
              <w:right w:val="single" w:sz="4" w:space="0" w:color="auto"/>
            </w:tcBorders>
          </w:tcPr>
          <w:p w14:paraId="477CDF5C" w14:textId="77777777" w:rsidR="00CD1E84" w:rsidRPr="00CD1E84" w:rsidRDefault="00CD1E84" w:rsidP="007C58E5">
            <w:pPr>
              <w:pStyle w:val="LndNormale1"/>
              <w:jc w:val="left"/>
              <w:rPr>
                <w:color w:val="002060"/>
                <w:sz w:val="20"/>
              </w:rPr>
            </w:pPr>
            <w:r w:rsidRPr="00CD1E84">
              <w:rPr>
                <w:color w:val="002060"/>
                <w:sz w:val="20"/>
              </w:rPr>
              <w:t>POL. RIPE SAN GINESIO A.S.D.</w:t>
            </w:r>
          </w:p>
        </w:tc>
      </w:tr>
    </w:tbl>
    <w:p w14:paraId="4B24A049" w14:textId="77777777" w:rsidR="00CD1E84" w:rsidRPr="00CD1E84" w:rsidRDefault="00CD1E84" w:rsidP="00387589">
      <w:pPr>
        <w:pStyle w:val="LndNormale1"/>
        <w:rPr>
          <w:color w:val="002060"/>
        </w:rPr>
      </w:pPr>
    </w:p>
    <w:p w14:paraId="1862F7D1" w14:textId="77777777" w:rsidR="005B050E" w:rsidRPr="00CD1E84" w:rsidRDefault="005B050E" w:rsidP="00387589">
      <w:pPr>
        <w:pStyle w:val="LndNormale1"/>
        <w:rPr>
          <w:color w:val="002060"/>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0"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lastRenderedPageBreak/>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376E48DC" w14:textId="77777777" w:rsidR="00B44D81" w:rsidRDefault="00B44D81" w:rsidP="006F53CC">
      <w:pPr>
        <w:pStyle w:val="breakline"/>
        <w:rPr>
          <w:color w:val="002060"/>
        </w:rPr>
      </w:pPr>
    </w:p>
    <w:p w14:paraId="721DA9AB" w14:textId="77777777" w:rsidR="00817682" w:rsidRPr="00BC2F63" w:rsidRDefault="00817682" w:rsidP="00817682">
      <w:pPr>
        <w:pStyle w:val="titolocampionato0"/>
        <w:shd w:val="clear" w:color="auto" w:fill="CCCCCC"/>
        <w:spacing w:before="80" w:after="40"/>
        <w:rPr>
          <w:color w:val="002060"/>
        </w:rPr>
      </w:pPr>
      <w:r w:rsidRPr="00BC2F63">
        <w:rPr>
          <w:color w:val="002060"/>
        </w:rPr>
        <w:t>CALCIO A CINQUE SERIE D</w:t>
      </w:r>
    </w:p>
    <w:p w14:paraId="0B4D52B0" w14:textId="77777777" w:rsidR="003E220B" w:rsidRPr="007E6314" w:rsidRDefault="003E220B" w:rsidP="003E220B">
      <w:pPr>
        <w:pStyle w:val="titoloprinc0"/>
        <w:rPr>
          <w:color w:val="002060"/>
        </w:rPr>
      </w:pPr>
      <w:r w:rsidRPr="007E6314">
        <w:rPr>
          <w:color w:val="002060"/>
        </w:rPr>
        <w:t>VARIAZIONI AL PROGRAMMA GARE</w:t>
      </w:r>
    </w:p>
    <w:p w14:paraId="3069E5CE" w14:textId="77777777" w:rsidR="003E220B" w:rsidRPr="007E6314" w:rsidRDefault="003E220B" w:rsidP="003E220B">
      <w:pPr>
        <w:pStyle w:val="breakline"/>
        <w:rPr>
          <w:color w:val="002060"/>
        </w:rPr>
      </w:pPr>
    </w:p>
    <w:p w14:paraId="69A1EEB1" w14:textId="77777777" w:rsidR="003E220B" w:rsidRPr="007E6314" w:rsidRDefault="003E220B" w:rsidP="003E220B">
      <w:pPr>
        <w:pStyle w:val="breakline"/>
        <w:rPr>
          <w:color w:val="002060"/>
        </w:rPr>
      </w:pPr>
    </w:p>
    <w:p w14:paraId="02C10DAA" w14:textId="1143B22D" w:rsidR="003E220B" w:rsidRPr="007E6314" w:rsidRDefault="003E220B" w:rsidP="003E220B">
      <w:pPr>
        <w:pStyle w:val="sottotitolocampionato10"/>
        <w:rPr>
          <w:color w:val="002060"/>
        </w:rPr>
      </w:pPr>
      <w:r>
        <w:rPr>
          <w:color w:val="002060"/>
        </w:rPr>
        <w:t xml:space="preserve">PLAY OFF </w:t>
      </w:r>
      <w:r w:rsidRPr="007E6314">
        <w:rPr>
          <w:color w:val="002060"/>
        </w:rPr>
        <w:t xml:space="preserve">GIRONE </w:t>
      </w:r>
      <w:r>
        <w:rPr>
          <w:color w:val="002060"/>
        </w:rPr>
        <w:t>FF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E220B" w:rsidRPr="007E6314" w14:paraId="5613A328" w14:textId="77777777" w:rsidTr="007C58E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5D90C" w14:textId="77777777" w:rsidR="003E220B" w:rsidRPr="007E6314" w:rsidRDefault="003E220B" w:rsidP="007C58E5">
            <w:pPr>
              <w:pStyle w:val="headertabella0"/>
              <w:rPr>
                <w:color w:val="002060"/>
              </w:rPr>
            </w:pPr>
            <w:r w:rsidRPr="007E631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4743D" w14:textId="77777777" w:rsidR="003E220B" w:rsidRPr="007E6314" w:rsidRDefault="003E220B" w:rsidP="007C58E5">
            <w:pPr>
              <w:pStyle w:val="headertabella0"/>
              <w:rPr>
                <w:color w:val="002060"/>
              </w:rPr>
            </w:pPr>
            <w:r w:rsidRPr="007E6314">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BE83C" w14:textId="77777777" w:rsidR="003E220B" w:rsidRPr="007E6314" w:rsidRDefault="003E220B" w:rsidP="007C58E5">
            <w:pPr>
              <w:pStyle w:val="headertabella0"/>
              <w:rPr>
                <w:color w:val="002060"/>
              </w:rPr>
            </w:pPr>
            <w:r w:rsidRPr="007E631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8EF63" w14:textId="77777777" w:rsidR="003E220B" w:rsidRPr="007E6314" w:rsidRDefault="003E220B" w:rsidP="007C58E5">
            <w:pPr>
              <w:pStyle w:val="headertabella0"/>
              <w:rPr>
                <w:color w:val="002060"/>
              </w:rPr>
            </w:pPr>
            <w:r w:rsidRPr="007E631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4552C" w14:textId="77777777" w:rsidR="003E220B" w:rsidRPr="007E6314" w:rsidRDefault="003E220B" w:rsidP="007C58E5">
            <w:pPr>
              <w:pStyle w:val="headertabella0"/>
              <w:rPr>
                <w:color w:val="002060"/>
              </w:rPr>
            </w:pPr>
            <w:r w:rsidRPr="007E6314">
              <w:rPr>
                <w:color w:val="002060"/>
              </w:rPr>
              <w:t xml:space="preserve">Data </w:t>
            </w:r>
            <w:proofErr w:type="spellStart"/>
            <w:r w:rsidRPr="007E6314">
              <w:rPr>
                <w:color w:val="002060"/>
              </w:rPr>
              <w:t>Orig</w:t>
            </w:r>
            <w:proofErr w:type="spellEnd"/>
            <w:r w:rsidRPr="007E631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45945" w14:textId="77777777" w:rsidR="003E220B" w:rsidRPr="007E6314" w:rsidRDefault="003E220B" w:rsidP="007C58E5">
            <w:pPr>
              <w:pStyle w:val="headertabella0"/>
              <w:rPr>
                <w:color w:val="002060"/>
              </w:rPr>
            </w:pPr>
            <w:r w:rsidRPr="007E631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16F34" w14:textId="77777777" w:rsidR="003E220B" w:rsidRPr="007E6314" w:rsidRDefault="003E220B" w:rsidP="007C58E5">
            <w:pPr>
              <w:pStyle w:val="headertabella0"/>
              <w:rPr>
                <w:color w:val="002060"/>
              </w:rPr>
            </w:pPr>
            <w:r w:rsidRPr="007E6314">
              <w:rPr>
                <w:color w:val="002060"/>
              </w:rPr>
              <w:t xml:space="preserve">Ora </w:t>
            </w:r>
            <w:proofErr w:type="spellStart"/>
            <w:r w:rsidRPr="007E6314">
              <w:rPr>
                <w:color w:val="002060"/>
              </w:rPr>
              <w:t>Orig</w:t>
            </w:r>
            <w:proofErr w:type="spellEnd"/>
            <w:r w:rsidRPr="007E6314">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3EE23" w14:textId="77777777" w:rsidR="003E220B" w:rsidRPr="007E6314" w:rsidRDefault="003E220B" w:rsidP="007C58E5">
            <w:pPr>
              <w:pStyle w:val="headertabella0"/>
              <w:rPr>
                <w:color w:val="002060"/>
              </w:rPr>
            </w:pPr>
            <w:r w:rsidRPr="007E6314">
              <w:rPr>
                <w:color w:val="002060"/>
              </w:rPr>
              <w:t>Impianto</w:t>
            </w:r>
          </w:p>
        </w:tc>
      </w:tr>
      <w:tr w:rsidR="003E220B" w:rsidRPr="007E6314" w14:paraId="7925F540" w14:textId="77777777" w:rsidTr="007C58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72BD8" w14:textId="2BB59244" w:rsidR="003E220B" w:rsidRPr="003E220B" w:rsidRDefault="003E220B" w:rsidP="007C58E5">
            <w:pPr>
              <w:pStyle w:val="rowtabella0"/>
              <w:rPr>
                <w:color w:val="002060"/>
                <w:highlight w:val="yellow"/>
              </w:rPr>
            </w:pPr>
            <w:r w:rsidRPr="003E220B">
              <w:rPr>
                <w:color w:val="002060"/>
                <w:highlight w:val="yellow"/>
              </w:rPr>
              <w:t>1</w:t>
            </w:r>
            <w:r w:rsidRPr="003E220B">
              <w:rPr>
                <w:color w:val="002060"/>
                <w:highlight w:val="yellow"/>
              </w:rPr>
              <w:t>1</w:t>
            </w:r>
            <w:r w:rsidRPr="003E220B">
              <w:rPr>
                <w:color w:val="002060"/>
                <w:highlight w:val="yellow"/>
              </w:rPr>
              <w:t>/05/2026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9D009" w14:textId="644420D6" w:rsidR="003E220B" w:rsidRPr="003E220B" w:rsidRDefault="003E220B" w:rsidP="007C58E5">
            <w:pPr>
              <w:pStyle w:val="rowtabella0"/>
              <w:jc w:val="center"/>
              <w:rPr>
                <w:color w:val="002060"/>
                <w:highlight w:val="yellow"/>
              </w:rPr>
            </w:pPr>
            <w:r w:rsidRPr="003E220B">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EEFEA" w14:textId="5B13743B" w:rsidR="003E220B" w:rsidRPr="003E220B" w:rsidRDefault="003E220B" w:rsidP="007C58E5">
            <w:pPr>
              <w:pStyle w:val="rowtabella0"/>
              <w:rPr>
                <w:color w:val="002060"/>
                <w:highlight w:val="yellow"/>
              </w:rPr>
            </w:pPr>
            <w:r w:rsidRPr="003E220B">
              <w:rPr>
                <w:color w:val="002060"/>
                <w:highlight w:val="yellow"/>
              </w:rPr>
              <w:t>RIPE SAN GINESIO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6CD95" w14:textId="62782C9A" w:rsidR="003E220B" w:rsidRPr="003E220B" w:rsidRDefault="003E220B" w:rsidP="007C58E5">
            <w:pPr>
              <w:pStyle w:val="rowtabella0"/>
              <w:rPr>
                <w:color w:val="002060"/>
                <w:highlight w:val="yellow"/>
              </w:rPr>
            </w:pPr>
            <w:r w:rsidRPr="003E220B">
              <w:rPr>
                <w:color w:val="002060"/>
                <w:highlight w:val="yellow"/>
              </w:rPr>
              <w:t>ACLI AUDAX MONTECOSARO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9A459" w14:textId="2D7E24E2" w:rsidR="003E220B" w:rsidRPr="003E220B" w:rsidRDefault="003E220B" w:rsidP="007C58E5">
            <w:pPr>
              <w:rPr>
                <w:rFonts w:ascii="Arial" w:hAnsi="Arial" w:cs="Arial"/>
                <w:color w:val="002060"/>
                <w:sz w:val="12"/>
                <w:szCs w:val="12"/>
              </w:rPr>
            </w:pPr>
            <w:r w:rsidRPr="003E220B">
              <w:rPr>
                <w:rFonts w:ascii="Arial" w:hAnsi="Arial" w:cs="Arial"/>
                <w:color w:val="002060"/>
                <w:sz w:val="12"/>
                <w:szCs w:val="12"/>
              </w:rPr>
              <w:t>09/05/2026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2AE4A" w14:textId="17764100" w:rsidR="003E220B" w:rsidRPr="007E6314" w:rsidRDefault="003E220B" w:rsidP="007C58E5">
            <w:pPr>
              <w:pStyle w:val="rowtabella0"/>
              <w:jc w:val="center"/>
              <w:rPr>
                <w:color w:val="002060"/>
              </w:rPr>
            </w:pPr>
            <w:r w:rsidRPr="003E220B">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5436C" w14:textId="0A170DC8" w:rsidR="003E220B" w:rsidRPr="007E6314" w:rsidRDefault="003E220B" w:rsidP="007C58E5">
            <w:pPr>
              <w:pStyle w:val="rowtabella0"/>
              <w:jc w:val="center"/>
              <w:rPr>
                <w:color w:val="002060"/>
              </w:rPr>
            </w:pPr>
            <w:r w:rsidRPr="007E6314">
              <w:rPr>
                <w:color w:val="002060"/>
              </w:rPr>
              <w:t>1</w:t>
            </w:r>
            <w:r>
              <w:rPr>
                <w:color w:val="002060"/>
              </w:rPr>
              <w:t>5</w:t>
            </w:r>
            <w:r w:rsidRPr="007E6314">
              <w:rPr>
                <w:color w:val="002060"/>
              </w:rPr>
              <w:t>:00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8475A" w14:textId="77777777" w:rsidR="003E220B" w:rsidRPr="007E6314" w:rsidRDefault="003E220B" w:rsidP="007C58E5">
            <w:pPr>
              <w:rPr>
                <w:color w:val="002060"/>
              </w:rPr>
            </w:pPr>
          </w:p>
        </w:tc>
      </w:tr>
    </w:tbl>
    <w:p w14:paraId="260283BD" w14:textId="77777777" w:rsidR="00A3691F" w:rsidRDefault="00A3691F" w:rsidP="00610358">
      <w:pPr>
        <w:pStyle w:val="NormaleWeb"/>
        <w:jc w:val="both"/>
        <w:rPr>
          <w:rFonts w:ascii="Arial" w:hAnsi="Arial" w:cs="Arial"/>
          <w:b/>
          <w:bCs/>
          <w:color w:val="001E5E"/>
          <w:sz w:val="22"/>
          <w:szCs w:val="22"/>
        </w:rPr>
      </w:pPr>
    </w:p>
    <w:p w14:paraId="2F20A3C7" w14:textId="77777777" w:rsidR="003E220B" w:rsidRPr="00BC2F63" w:rsidRDefault="003E220B" w:rsidP="003E220B">
      <w:pPr>
        <w:pStyle w:val="titolocampionato0"/>
        <w:shd w:val="clear" w:color="auto" w:fill="CCCCCC"/>
        <w:spacing w:before="80" w:after="40"/>
        <w:rPr>
          <w:color w:val="002060"/>
        </w:rPr>
      </w:pPr>
      <w:r w:rsidRPr="00BC2F63">
        <w:rPr>
          <w:color w:val="002060"/>
        </w:rPr>
        <w:t>CALCIO A 5 UNDER 15 FEM. REG.</w:t>
      </w:r>
    </w:p>
    <w:p w14:paraId="1237E8C1" w14:textId="77777777" w:rsidR="003E220B" w:rsidRPr="007E6314" w:rsidRDefault="003E220B" w:rsidP="003E220B">
      <w:pPr>
        <w:pStyle w:val="titoloprinc0"/>
        <w:rPr>
          <w:color w:val="002060"/>
        </w:rPr>
      </w:pPr>
      <w:r w:rsidRPr="007E6314">
        <w:rPr>
          <w:color w:val="002060"/>
        </w:rPr>
        <w:t>VARIAZIONI AL PROGRAMMA GARE</w:t>
      </w:r>
    </w:p>
    <w:p w14:paraId="05E8F754" w14:textId="77777777" w:rsidR="003E220B" w:rsidRPr="007E6314" w:rsidRDefault="003E220B" w:rsidP="003E220B">
      <w:pPr>
        <w:pStyle w:val="breakline"/>
        <w:rPr>
          <w:color w:val="002060"/>
        </w:rPr>
      </w:pPr>
    </w:p>
    <w:p w14:paraId="5565025E" w14:textId="77777777" w:rsidR="003E220B" w:rsidRPr="007E6314" w:rsidRDefault="003E220B" w:rsidP="003E220B">
      <w:pPr>
        <w:pStyle w:val="breakline"/>
        <w:rPr>
          <w:color w:val="002060"/>
        </w:rPr>
      </w:pPr>
    </w:p>
    <w:p w14:paraId="03922227" w14:textId="77777777" w:rsidR="003E220B" w:rsidRPr="007E6314" w:rsidRDefault="003E220B" w:rsidP="003E220B">
      <w:pPr>
        <w:pStyle w:val="sottotitolocampionato10"/>
        <w:rPr>
          <w:color w:val="002060"/>
        </w:rPr>
      </w:pPr>
      <w:r w:rsidRPr="007E631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E220B" w:rsidRPr="007E6314" w14:paraId="48482F8F" w14:textId="77777777" w:rsidTr="007C58E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4F66E" w14:textId="77777777" w:rsidR="003E220B" w:rsidRPr="007E6314" w:rsidRDefault="003E220B" w:rsidP="007C58E5">
            <w:pPr>
              <w:pStyle w:val="headertabella0"/>
              <w:rPr>
                <w:color w:val="002060"/>
              </w:rPr>
            </w:pPr>
            <w:r w:rsidRPr="007E631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E9FA5" w14:textId="77777777" w:rsidR="003E220B" w:rsidRPr="007E6314" w:rsidRDefault="003E220B" w:rsidP="007C58E5">
            <w:pPr>
              <w:pStyle w:val="headertabella0"/>
              <w:rPr>
                <w:color w:val="002060"/>
              </w:rPr>
            </w:pPr>
            <w:r w:rsidRPr="007E6314">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F53EE" w14:textId="77777777" w:rsidR="003E220B" w:rsidRPr="007E6314" w:rsidRDefault="003E220B" w:rsidP="007C58E5">
            <w:pPr>
              <w:pStyle w:val="headertabella0"/>
              <w:rPr>
                <w:color w:val="002060"/>
              </w:rPr>
            </w:pPr>
            <w:r w:rsidRPr="007E631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3CD3F" w14:textId="77777777" w:rsidR="003E220B" w:rsidRPr="007E6314" w:rsidRDefault="003E220B" w:rsidP="007C58E5">
            <w:pPr>
              <w:pStyle w:val="headertabella0"/>
              <w:rPr>
                <w:color w:val="002060"/>
              </w:rPr>
            </w:pPr>
            <w:r w:rsidRPr="007E631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5A00F" w14:textId="77777777" w:rsidR="003E220B" w:rsidRPr="007E6314" w:rsidRDefault="003E220B" w:rsidP="007C58E5">
            <w:pPr>
              <w:pStyle w:val="headertabella0"/>
              <w:rPr>
                <w:color w:val="002060"/>
              </w:rPr>
            </w:pPr>
            <w:r w:rsidRPr="007E6314">
              <w:rPr>
                <w:color w:val="002060"/>
              </w:rPr>
              <w:t xml:space="preserve">Data </w:t>
            </w:r>
            <w:proofErr w:type="spellStart"/>
            <w:r w:rsidRPr="007E6314">
              <w:rPr>
                <w:color w:val="002060"/>
              </w:rPr>
              <w:t>Orig</w:t>
            </w:r>
            <w:proofErr w:type="spellEnd"/>
            <w:r w:rsidRPr="007E631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A45CC" w14:textId="77777777" w:rsidR="003E220B" w:rsidRPr="007E6314" w:rsidRDefault="003E220B" w:rsidP="007C58E5">
            <w:pPr>
              <w:pStyle w:val="headertabella0"/>
              <w:rPr>
                <w:color w:val="002060"/>
              </w:rPr>
            </w:pPr>
            <w:r w:rsidRPr="007E631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4A81C" w14:textId="77777777" w:rsidR="003E220B" w:rsidRPr="007E6314" w:rsidRDefault="003E220B" w:rsidP="007C58E5">
            <w:pPr>
              <w:pStyle w:val="headertabella0"/>
              <w:rPr>
                <w:color w:val="002060"/>
              </w:rPr>
            </w:pPr>
            <w:r w:rsidRPr="007E6314">
              <w:rPr>
                <w:color w:val="002060"/>
              </w:rPr>
              <w:t xml:space="preserve">Ora </w:t>
            </w:r>
            <w:proofErr w:type="spellStart"/>
            <w:r w:rsidRPr="007E6314">
              <w:rPr>
                <w:color w:val="002060"/>
              </w:rPr>
              <w:t>Orig</w:t>
            </w:r>
            <w:proofErr w:type="spellEnd"/>
            <w:r w:rsidRPr="007E6314">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1FD89" w14:textId="77777777" w:rsidR="003E220B" w:rsidRPr="007E6314" w:rsidRDefault="003E220B" w:rsidP="007C58E5">
            <w:pPr>
              <w:pStyle w:val="headertabella0"/>
              <w:rPr>
                <w:color w:val="002060"/>
              </w:rPr>
            </w:pPr>
            <w:r w:rsidRPr="007E6314">
              <w:rPr>
                <w:color w:val="002060"/>
              </w:rPr>
              <w:t>Impianto</w:t>
            </w:r>
          </w:p>
        </w:tc>
      </w:tr>
      <w:tr w:rsidR="003E220B" w:rsidRPr="007E6314" w14:paraId="3ED28DE8" w14:textId="77777777" w:rsidTr="007C58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56E89" w14:textId="77777777" w:rsidR="003E220B" w:rsidRPr="003E220B" w:rsidRDefault="003E220B" w:rsidP="007C58E5">
            <w:pPr>
              <w:pStyle w:val="rowtabella0"/>
              <w:rPr>
                <w:color w:val="002060"/>
                <w:highlight w:val="yellow"/>
              </w:rPr>
            </w:pPr>
            <w:r w:rsidRPr="003E220B">
              <w:rPr>
                <w:color w:val="002060"/>
                <w:highlight w:val="yellow"/>
              </w:rPr>
              <w:t>14/05/2026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E3704" w14:textId="77777777" w:rsidR="003E220B" w:rsidRPr="003E220B" w:rsidRDefault="003E220B" w:rsidP="007C58E5">
            <w:pPr>
              <w:pStyle w:val="rowtabella0"/>
              <w:jc w:val="center"/>
              <w:rPr>
                <w:color w:val="002060"/>
                <w:highlight w:val="yellow"/>
              </w:rPr>
            </w:pPr>
            <w:r w:rsidRPr="003E220B">
              <w:rPr>
                <w:color w:val="002060"/>
                <w:highlight w:val="yellow"/>
              </w:rPr>
              <w:t>6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1659B" w14:textId="77777777" w:rsidR="003E220B" w:rsidRPr="003E220B" w:rsidRDefault="003E220B" w:rsidP="007C58E5">
            <w:pPr>
              <w:pStyle w:val="rowtabella0"/>
              <w:rPr>
                <w:color w:val="002060"/>
                <w:highlight w:val="yellow"/>
              </w:rPr>
            </w:pPr>
            <w:r w:rsidRPr="003E220B">
              <w:rPr>
                <w:color w:val="002060"/>
                <w:highlight w:val="yellow"/>
              </w:rPr>
              <w:t>ACSS MONDOLFO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393EC" w14:textId="77777777" w:rsidR="003E220B" w:rsidRPr="003E220B" w:rsidRDefault="003E220B" w:rsidP="007C58E5">
            <w:pPr>
              <w:pStyle w:val="rowtabella0"/>
              <w:rPr>
                <w:color w:val="002060"/>
                <w:highlight w:val="yellow"/>
              </w:rPr>
            </w:pPr>
            <w:r w:rsidRPr="003E220B">
              <w:rPr>
                <w:color w:val="002060"/>
                <w:highlight w:val="yellow"/>
              </w:rPr>
              <w:t>FALCONARA 1995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E8972" w14:textId="0282031B" w:rsidR="003E220B" w:rsidRPr="003E220B" w:rsidRDefault="003E220B" w:rsidP="007C58E5">
            <w:pPr>
              <w:rPr>
                <w:rFonts w:ascii="Arial" w:hAnsi="Arial" w:cs="Arial"/>
                <w:color w:val="002060"/>
                <w:sz w:val="12"/>
                <w:szCs w:val="12"/>
              </w:rPr>
            </w:pPr>
            <w:r w:rsidRPr="003E220B">
              <w:rPr>
                <w:rFonts w:ascii="Arial" w:hAnsi="Arial" w:cs="Arial"/>
                <w:color w:val="002060"/>
                <w:sz w:val="12"/>
                <w:szCs w:val="12"/>
              </w:rPr>
              <w:t>10/05/2026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BAF0B" w14:textId="77777777" w:rsidR="003E220B" w:rsidRPr="007E6314" w:rsidRDefault="003E220B" w:rsidP="007C58E5">
            <w:pPr>
              <w:pStyle w:val="rowtabella0"/>
              <w:jc w:val="center"/>
              <w:rPr>
                <w:color w:val="002060"/>
              </w:rPr>
            </w:pPr>
            <w:r w:rsidRPr="003E220B">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72C3C" w14:textId="77777777" w:rsidR="003E220B" w:rsidRPr="007E6314" w:rsidRDefault="003E220B" w:rsidP="007C58E5">
            <w:pPr>
              <w:pStyle w:val="rowtabella0"/>
              <w:jc w:val="center"/>
              <w:rPr>
                <w:color w:val="002060"/>
              </w:rPr>
            </w:pPr>
            <w:r w:rsidRPr="007E6314">
              <w:rPr>
                <w:color w:val="002060"/>
              </w:rPr>
              <w:t>11:00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8E192" w14:textId="77777777" w:rsidR="003E220B" w:rsidRPr="007E6314" w:rsidRDefault="003E220B" w:rsidP="007C58E5">
            <w:pPr>
              <w:rPr>
                <w:color w:val="002060"/>
              </w:rPr>
            </w:pPr>
          </w:p>
        </w:tc>
      </w:tr>
    </w:tbl>
    <w:p w14:paraId="2E9ADE77" w14:textId="77777777" w:rsidR="003E220B" w:rsidRPr="007E6314" w:rsidRDefault="003E220B" w:rsidP="003E220B">
      <w:pPr>
        <w:pStyle w:val="breakline"/>
        <w:rPr>
          <w:rFonts w:eastAsiaTheme="minorEastAsia"/>
          <w:color w:val="002060"/>
        </w:rPr>
      </w:pPr>
    </w:p>
    <w:p w14:paraId="06554543" w14:textId="77777777" w:rsidR="003E220B" w:rsidRPr="007E6314" w:rsidRDefault="003E220B" w:rsidP="003E220B">
      <w:pPr>
        <w:pStyle w:val="breakline"/>
        <w:rPr>
          <w:color w:val="002060"/>
        </w:rPr>
      </w:pPr>
    </w:p>
    <w:p w14:paraId="104EE080" w14:textId="77777777" w:rsidR="003E220B" w:rsidRPr="007E6314" w:rsidRDefault="003E220B" w:rsidP="003E220B">
      <w:pPr>
        <w:pStyle w:val="titoloprinc0"/>
        <w:rPr>
          <w:color w:val="002060"/>
        </w:rPr>
      </w:pPr>
      <w:r w:rsidRPr="007E6314">
        <w:rPr>
          <w:color w:val="002060"/>
        </w:rPr>
        <w:t>RISULTATI</w:t>
      </w:r>
    </w:p>
    <w:p w14:paraId="3D075B14" w14:textId="77777777" w:rsidR="003E220B" w:rsidRPr="007E6314" w:rsidRDefault="003E220B" w:rsidP="003E220B">
      <w:pPr>
        <w:pStyle w:val="breakline"/>
        <w:rPr>
          <w:color w:val="002060"/>
        </w:rPr>
      </w:pPr>
    </w:p>
    <w:p w14:paraId="5E3DDA2B" w14:textId="77777777" w:rsidR="003E220B" w:rsidRPr="007E6314" w:rsidRDefault="003E220B" w:rsidP="003E220B">
      <w:pPr>
        <w:pStyle w:val="sottotitolocampionato10"/>
        <w:rPr>
          <w:color w:val="002060"/>
        </w:rPr>
      </w:pPr>
      <w:r w:rsidRPr="007E6314">
        <w:rPr>
          <w:color w:val="002060"/>
        </w:rPr>
        <w:t>RISULTATI UFFICIALI GARE DEL 05/05/2026</w:t>
      </w:r>
    </w:p>
    <w:p w14:paraId="05E77D8A" w14:textId="77777777" w:rsidR="003E220B" w:rsidRPr="003E220B" w:rsidRDefault="003E220B" w:rsidP="003E220B">
      <w:pPr>
        <w:pStyle w:val="sottotitolocampionato20"/>
        <w:spacing w:before="0" w:beforeAutospacing="0" w:after="0" w:afterAutospacing="0"/>
        <w:rPr>
          <w:rFonts w:ascii="Arial" w:hAnsi="Arial" w:cs="Arial"/>
          <w:color w:val="002060"/>
          <w:sz w:val="20"/>
          <w:szCs w:val="20"/>
        </w:rPr>
      </w:pPr>
      <w:r w:rsidRPr="003E220B">
        <w:rPr>
          <w:rFonts w:ascii="Arial" w:hAnsi="Arial" w:cs="Arial"/>
          <w:color w:val="002060"/>
          <w:sz w:val="20"/>
          <w:szCs w:val="20"/>
        </w:rPr>
        <w:t>Si trascrivono qui di seguito i risultati ufficiali delle gare disputate</w:t>
      </w:r>
    </w:p>
    <w:p w14:paraId="1CC7C96A" w14:textId="77777777" w:rsidR="003E220B" w:rsidRPr="007E6314" w:rsidRDefault="003E220B" w:rsidP="003E220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E220B" w:rsidRPr="007E6314" w14:paraId="03F01B52" w14:textId="77777777" w:rsidTr="007C58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E220B" w:rsidRPr="007E6314" w14:paraId="41452F1C" w14:textId="77777777" w:rsidTr="007C58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6966A" w14:textId="77777777" w:rsidR="003E220B" w:rsidRPr="007E6314" w:rsidRDefault="003E220B" w:rsidP="007C58E5">
                  <w:pPr>
                    <w:pStyle w:val="headertabella0"/>
                    <w:rPr>
                      <w:color w:val="002060"/>
                    </w:rPr>
                  </w:pPr>
                  <w:r w:rsidRPr="007E6314">
                    <w:rPr>
                      <w:color w:val="002060"/>
                    </w:rPr>
                    <w:t>GIRONE A - 5 Giornata - A</w:t>
                  </w:r>
                </w:p>
              </w:tc>
            </w:tr>
            <w:tr w:rsidR="003E220B" w:rsidRPr="007E6314" w14:paraId="76DF216E" w14:textId="77777777" w:rsidTr="007C58E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62D0D68" w14:textId="77777777" w:rsidR="003E220B" w:rsidRPr="007E6314" w:rsidRDefault="003E220B" w:rsidP="007C58E5">
                  <w:pPr>
                    <w:pStyle w:val="rowtabella0"/>
                    <w:rPr>
                      <w:color w:val="002060"/>
                    </w:rPr>
                  </w:pPr>
                  <w:r w:rsidRPr="007E6314">
                    <w:rPr>
                      <w:color w:val="002060"/>
                    </w:rPr>
                    <w:t>FALCONARA 1995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680627" w14:textId="77777777" w:rsidR="003E220B" w:rsidRPr="007E6314" w:rsidRDefault="003E220B" w:rsidP="007C58E5">
                  <w:pPr>
                    <w:pStyle w:val="rowtabella0"/>
                    <w:rPr>
                      <w:color w:val="002060"/>
                    </w:rPr>
                  </w:pPr>
                  <w:r w:rsidRPr="007E6314">
                    <w:rPr>
                      <w:color w:val="002060"/>
                    </w:rPr>
                    <w:t>- POLISPORTIVA BOCA S.E.M.</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C0E8ED" w14:textId="77777777" w:rsidR="003E220B" w:rsidRPr="007E6314" w:rsidRDefault="003E220B" w:rsidP="007C58E5">
                  <w:pPr>
                    <w:pStyle w:val="rowtabella0"/>
                    <w:jc w:val="center"/>
                    <w:rPr>
                      <w:color w:val="002060"/>
                    </w:rPr>
                  </w:pPr>
                  <w:r w:rsidRPr="007E6314">
                    <w:rPr>
                      <w:color w:val="002060"/>
                    </w:rPr>
                    <w:t>5 - 4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B48F03" w14:textId="77777777" w:rsidR="003E220B" w:rsidRPr="007E6314" w:rsidRDefault="003E220B" w:rsidP="007C58E5">
                  <w:pPr>
                    <w:pStyle w:val="rowtabella0"/>
                    <w:jc w:val="center"/>
                    <w:rPr>
                      <w:color w:val="002060"/>
                    </w:rPr>
                  </w:pPr>
                  <w:r w:rsidRPr="007E6314">
                    <w:rPr>
                      <w:color w:val="002060"/>
                    </w:rPr>
                    <w:t> </w:t>
                  </w:r>
                </w:p>
              </w:tc>
            </w:tr>
          </w:tbl>
          <w:p w14:paraId="691273C4" w14:textId="77777777" w:rsidR="003E220B" w:rsidRPr="007E6314" w:rsidRDefault="003E220B" w:rsidP="007C58E5">
            <w:pPr>
              <w:rPr>
                <w:color w:val="002060"/>
              </w:rPr>
            </w:pPr>
          </w:p>
        </w:tc>
      </w:tr>
    </w:tbl>
    <w:p w14:paraId="2D54C898" w14:textId="77777777" w:rsidR="003E220B" w:rsidRPr="007E6314" w:rsidRDefault="003E220B" w:rsidP="003E220B">
      <w:pPr>
        <w:pStyle w:val="breakline"/>
        <w:rPr>
          <w:rFonts w:eastAsiaTheme="minorEastAsia"/>
          <w:color w:val="002060"/>
        </w:rPr>
      </w:pPr>
    </w:p>
    <w:p w14:paraId="28A044B7" w14:textId="77777777" w:rsidR="003E220B" w:rsidRPr="00631D3D" w:rsidRDefault="003E220B" w:rsidP="003E220B">
      <w:pPr>
        <w:pStyle w:val="titoloprinc0"/>
        <w:rPr>
          <w:color w:val="002060"/>
          <w:sz w:val="22"/>
          <w:szCs w:val="22"/>
        </w:rPr>
      </w:pPr>
    </w:p>
    <w:p w14:paraId="2778DDA0" w14:textId="77777777" w:rsidR="003E220B" w:rsidRPr="007A6443" w:rsidRDefault="003E220B" w:rsidP="003E220B">
      <w:pPr>
        <w:pStyle w:val="titoloprinc0"/>
        <w:rPr>
          <w:color w:val="002060"/>
        </w:rPr>
      </w:pPr>
      <w:r w:rsidRPr="007A6443">
        <w:rPr>
          <w:color w:val="002060"/>
        </w:rPr>
        <w:t>CLASSIFICA</w:t>
      </w:r>
    </w:p>
    <w:p w14:paraId="62DAFEFE" w14:textId="77777777" w:rsidR="003E220B" w:rsidRPr="007A6443" w:rsidRDefault="003E220B" w:rsidP="003E220B">
      <w:pPr>
        <w:pStyle w:val="breakline"/>
        <w:rPr>
          <w:color w:val="002060"/>
        </w:rPr>
      </w:pPr>
    </w:p>
    <w:p w14:paraId="06753523" w14:textId="77777777" w:rsidR="003E220B" w:rsidRPr="007A6443" w:rsidRDefault="003E220B" w:rsidP="003E220B">
      <w:pPr>
        <w:pStyle w:val="breakline"/>
        <w:rPr>
          <w:color w:val="002060"/>
        </w:rPr>
      </w:pPr>
    </w:p>
    <w:p w14:paraId="5984318A" w14:textId="77777777" w:rsidR="003E220B" w:rsidRPr="007A6443" w:rsidRDefault="003E220B" w:rsidP="003E220B">
      <w:pPr>
        <w:pStyle w:val="sottotitolocampionato10"/>
        <w:rPr>
          <w:color w:val="002060"/>
        </w:rPr>
      </w:pPr>
      <w:r w:rsidRPr="007A6443">
        <w:rPr>
          <w:color w:val="002060"/>
        </w:rPr>
        <w:t xml:space="preserve">GIRONE </w:t>
      </w:r>
      <w:r>
        <w:rPr>
          <w:color w:val="002060"/>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E220B" w:rsidRPr="007A6443" w14:paraId="0D7DB959" w14:textId="77777777" w:rsidTr="007C58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D7351" w14:textId="77777777" w:rsidR="003E220B" w:rsidRPr="007A6443" w:rsidRDefault="003E220B" w:rsidP="007C58E5">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DD1C0" w14:textId="77777777" w:rsidR="003E220B" w:rsidRPr="007A6443" w:rsidRDefault="003E220B" w:rsidP="007C58E5">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49F19" w14:textId="77777777" w:rsidR="003E220B" w:rsidRPr="007A6443" w:rsidRDefault="003E220B" w:rsidP="007C58E5">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84E95" w14:textId="77777777" w:rsidR="003E220B" w:rsidRPr="007A6443" w:rsidRDefault="003E220B" w:rsidP="007C58E5">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B956D" w14:textId="77777777" w:rsidR="003E220B" w:rsidRPr="007A6443" w:rsidRDefault="003E220B" w:rsidP="007C58E5">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054A1" w14:textId="77777777" w:rsidR="003E220B" w:rsidRPr="007A6443" w:rsidRDefault="003E220B" w:rsidP="007C58E5">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BA31D" w14:textId="77777777" w:rsidR="003E220B" w:rsidRPr="007A6443" w:rsidRDefault="003E220B" w:rsidP="007C58E5">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D8EB0" w14:textId="77777777" w:rsidR="003E220B" w:rsidRPr="007A6443" w:rsidRDefault="003E220B" w:rsidP="007C58E5">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7D938" w14:textId="77777777" w:rsidR="003E220B" w:rsidRPr="007A6443" w:rsidRDefault="003E220B" w:rsidP="007C58E5">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506AC" w14:textId="77777777" w:rsidR="003E220B" w:rsidRPr="007A6443" w:rsidRDefault="003E220B" w:rsidP="007C58E5">
            <w:pPr>
              <w:pStyle w:val="headertabella0"/>
              <w:rPr>
                <w:color w:val="002060"/>
              </w:rPr>
            </w:pPr>
            <w:r w:rsidRPr="007A6443">
              <w:rPr>
                <w:color w:val="002060"/>
              </w:rPr>
              <w:t>PE</w:t>
            </w:r>
          </w:p>
        </w:tc>
      </w:tr>
      <w:tr w:rsidR="003E220B" w:rsidRPr="007A6443" w14:paraId="6173AD83" w14:textId="77777777" w:rsidTr="007C58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B3C3C09" w14:textId="77777777" w:rsidR="003E220B" w:rsidRPr="007A6443" w:rsidRDefault="003E220B" w:rsidP="007C58E5">
            <w:pPr>
              <w:pStyle w:val="rowtabella0"/>
              <w:rPr>
                <w:color w:val="002060"/>
              </w:rPr>
            </w:pPr>
            <w:r w:rsidRPr="007A6443">
              <w:rPr>
                <w:color w:val="002060"/>
              </w:rPr>
              <w:t xml:space="preserve">A.S.D. </w:t>
            </w:r>
            <w:r>
              <w:rPr>
                <w:color w:val="002060"/>
              </w:rPr>
              <w:t>FALCONARA 1995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D801A8" w14:textId="77777777" w:rsidR="003E220B" w:rsidRPr="007A6443" w:rsidRDefault="003E220B" w:rsidP="007C58E5">
            <w:pPr>
              <w:pStyle w:val="rowtabella0"/>
              <w:jc w:val="center"/>
              <w:rPr>
                <w:color w:val="002060"/>
              </w:rPr>
            </w:pPr>
            <w:r>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C46273" w14:textId="77777777" w:rsidR="003E220B" w:rsidRPr="007A6443" w:rsidRDefault="003E220B" w:rsidP="007C58E5">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019624" w14:textId="77777777" w:rsidR="003E220B" w:rsidRPr="007A6443" w:rsidRDefault="003E220B" w:rsidP="007C58E5">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E9BE0A" w14:textId="77777777" w:rsidR="003E220B" w:rsidRPr="007A6443" w:rsidRDefault="003E220B" w:rsidP="007C58E5">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2C731A" w14:textId="77777777" w:rsidR="003E220B" w:rsidRPr="007A6443" w:rsidRDefault="003E220B" w:rsidP="007C58E5">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4894BF" w14:textId="77777777" w:rsidR="003E220B" w:rsidRPr="007A6443" w:rsidRDefault="003E220B" w:rsidP="007C58E5">
            <w:pPr>
              <w:pStyle w:val="rowtabella0"/>
              <w:jc w:val="center"/>
              <w:rPr>
                <w:color w:val="002060"/>
              </w:rPr>
            </w:pPr>
            <w:r>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7F373C" w14:textId="77777777" w:rsidR="003E220B" w:rsidRPr="007A6443" w:rsidRDefault="003E220B" w:rsidP="007C58E5">
            <w:pPr>
              <w:pStyle w:val="rowtabella0"/>
              <w:jc w:val="center"/>
              <w:rPr>
                <w:color w:val="002060"/>
              </w:rPr>
            </w:pPr>
            <w:r>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76B616" w14:textId="77777777" w:rsidR="003E220B" w:rsidRPr="007A6443" w:rsidRDefault="003E220B" w:rsidP="007C58E5">
            <w:pPr>
              <w:pStyle w:val="rowtabella0"/>
              <w:jc w:val="center"/>
              <w:rPr>
                <w:color w:val="002060"/>
              </w:rPr>
            </w:pPr>
            <w:r>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345A29" w14:textId="77777777" w:rsidR="003E220B" w:rsidRPr="007A6443" w:rsidRDefault="003E220B" w:rsidP="007C58E5">
            <w:pPr>
              <w:pStyle w:val="rowtabella0"/>
              <w:jc w:val="center"/>
              <w:rPr>
                <w:color w:val="002060"/>
              </w:rPr>
            </w:pPr>
            <w:r w:rsidRPr="007A6443">
              <w:rPr>
                <w:color w:val="002060"/>
              </w:rPr>
              <w:t>0</w:t>
            </w:r>
          </w:p>
        </w:tc>
      </w:tr>
      <w:tr w:rsidR="003E220B" w:rsidRPr="007A6443" w14:paraId="21C909D4" w14:textId="77777777" w:rsidTr="007C58E5">
        <w:tc>
          <w:tcPr>
            <w:tcW w:w="5640" w:type="dxa"/>
            <w:tcBorders>
              <w:top w:val="nil"/>
              <w:left w:val="outset" w:sz="6" w:space="0" w:color="auto"/>
              <w:bottom w:val="nil"/>
              <w:right w:val="nil"/>
            </w:tcBorders>
            <w:tcMar>
              <w:top w:w="20" w:type="dxa"/>
              <w:left w:w="20" w:type="dxa"/>
              <w:bottom w:w="20" w:type="dxa"/>
              <w:right w:w="20" w:type="dxa"/>
            </w:tcMar>
            <w:vAlign w:val="center"/>
          </w:tcPr>
          <w:p w14:paraId="2DD45388" w14:textId="77777777" w:rsidR="003E220B" w:rsidRDefault="003E220B" w:rsidP="007C58E5">
            <w:pPr>
              <w:pStyle w:val="rowtabella0"/>
              <w:rPr>
                <w:color w:val="002060"/>
              </w:rPr>
            </w:pPr>
            <w:r>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95532F" w14:textId="77777777" w:rsidR="003E220B" w:rsidRDefault="003E220B" w:rsidP="007C58E5">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A5168E" w14:textId="77777777" w:rsidR="003E220B" w:rsidRDefault="003E220B" w:rsidP="007C58E5">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5F0F51" w14:textId="77777777" w:rsidR="003E220B" w:rsidRDefault="003E220B" w:rsidP="007C58E5">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B6613" w14:textId="77777777" w:rsidR="003E220B" w:rsidRPr="007A6443" w:rsidRDefault="003E220B" w:rsidP="007C58E5">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E7C3F7" w14:textId="77777777" w:rsidR="003E220B" w:rsidRDefault="003E220B" w:rsidP="007C58E5">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55A522" w14:textId="77777777" w:rsidR="003E220B" w:rsidRDefault="003E220B" w:rsidP="007C58E5">
            <w:pPr>
              <w:pStyle w:val="rowtabella0"/>
              <w:jc w:val="center"/>
              <w:rPr>
                <w:color w:val="002060"/>
              </w:rPr>
            </w:pPr>
            <w:r>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ACF159" w14:textId="77777777" w:rsidR="003E220B" w:rsidRDefault="003E220B" w:rsidP="007C58E5">
            <w:pPr>
              <w:pStyle w:val="rowtabella0"/>
              <w:jc w:val="center"/>
              <w:rPr>
                <w:color w:val="002060"/>
              </w:rPr>
            </w:pPr>
            <w:r>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B3E807" w14:textId="77777777" w:rsidR="003E220B" w:rsidRDefault="003E220B" w:rsidP="007C58E5">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D948C1" w14:textId="77777777" w:rsidR="003E220B" w:rsidRPr="007A6443" w:rsidRDefault="003E220B" w:rsidP="007C58E5">
            <w:pPr>
              <w:pStyle w:val="rowtabella0"/>
              <w:jc w:val="center"/>
              <w:rPr>
                <w:color w:val="002060"/>
              </w:rPr>
            </w:pPr>
            <w:r w:rsidRPr="007A6443">
              <w:rPr>
                <w:color w:val="002060"/>
              </w:rPr>
              <w:t>0</w:t>
            </w:r>
          </w:p>
        </w:tc>
      </w:tr>
      <w:tr w:rsidR="003E220B" w:rsidRPr="007A6443" w14:paraId="59EE3DA4" w14:textId="77777777" w:rsidTr="007C58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88ACB34" w14:textId="77777777" w:rsidR="003E220B" w:rsidRDefault="003E220B" w:rsidP="007C58E5">
            <w:pPr>
              <w:pStyle w:val="rowtabella0"/>
              <w:rPr>
                <w:color w:val="002060"/>
              </w:rPr>
            </w:pPr>
            <w:r w:rsidRPr="007A6443">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A264C7" w14:textId="77777777" w:rsidR="003E220B" w:rsidRDefault="003E220B" w:rsidP="007C58E5">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010CCB" w14:textId="77777777" w:rsidR="003E220B" w:rsidRDefault="003E220B" w:rsidP="007C58E5">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54B42B" w14:textId="77777777" w:rsidR="003E220B" w:rsidRDefault="003E220B" w:rsidP="007C58E5">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90A918" w14:textId="77777777" w:rsidR="003E220B" w:rsidRPr="007A6443" w:rsidRDefault="003E220B" w:rsidP="007C58E5">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B3BE89" w14:textId="77777777" w:rsidR="003E220B" w:rsidRDefault="003E220B" w:rsidP="007C58E5">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A145D1" w14:textId="77777777" w:rsidR="003E220B" w:rsidRDefault="003E220B" w:rsidP="007C58E5">
            <w:pPr>
              <w:pStyle w:val="rowtabella0"/>
              <w:jc w:val="center"/>
              <w:rPr>
                <w:color w:val="002060"/>
              </w:rPr>
            </w:pPr>
            <w:r>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0037AB" w14:textId="77777777" w:rsidR="003E220B" w:rsidRDefault="003E220B" w:rsidP="007C58E5">
            <w:pPr>
              <w:pStyle w:val="rowtabella0"/>
              <w:jc w:val="center"/>
              <w:rPr>
                <w:color w:val="002060"/>
              </w:rPr>
            </w:pPr>
            <w:r>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6485AC" w14:textId="77777777" w:rsidR="003E220B" w:rsidRDefault="003E220B" w:rsidP="007C58E5">
            <w:pPr>
              <w:pStyle w:val="rowtabella0"/>
              <w:jc w:val="center"/>
              <w:rPr>
                <w:color w:val="002060"/>
              </w:rPr>
            </w:pPr>
            <w:r>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68D634" w14:textId="77777777" w:rsidR="003E220B" w:rsidRPr="007A6443" w:rsidRDefault="003E220B" w:rsidP="007C58E5">
            <w:pPr>
              <w:pStyle w:val="rowtabella0"/>
              <w:jc w:val="center"/>
              <w:rPr>
                <w:color w:val="002060"/>
              </w:rPr>
            </w:pPr>
            <w:r w:rsidRPr="007A6443">
              <w:rPr>
                <w:color w:val="002060"/>
              </w:rPr>
              <w:t>0</w:t>
            </w:r>
          </w:p>
        </w:tc>
      </w:tr>
    </w:tbl>
    <w:p w14:paraId="23BF91A0" w14:textId="77777777" w:rsidR="003E220B" w:rsidRDefault="003E220B" w:rsidP="003E220B">
      <w:pPr>
        <w:pStyle w:val="breakline"/>
        <w:rPr>
          <w:color w:val="002060"/>
        </w:rPr>
      </w:pPr>
    </w:p>
    <w:p w14:paraId="074260D3" w14:textId="77777777" w:rsidR="003E220B" w:rsidRDefault="003E220B" w:rsidP="003E220B">
      <w:pPr>
        <w:pStyle w:val="breakline"/>
        <w:rPr>
          <w:color w:val="002060"/>
        </w:rPr>
      </w:pPr>
    </w:p>
    <w:p w14:paraId="18892CE3" w14:textId="77777777" w:rsidR="003E220B" w:rsidRPr="007A6443" w:rsidRDefault="003E220B" w:rsidP="003E220B">
      <w:pPr>
        <w:pStyle w:val="titoloprinc0"/>
        <w:rPr>
          <w:color w:val="002060"/>
        </w:rPr>
      </w:pPr>
      <w:r>
        <w:rPr>
          <w:color w:val="002060"/>
        </w:rPr>
        <w:t>PROGRAMMA GARE</w:t>
      </w:r>
    </w:p>
    <w:p w14:paraId="5E599E74" w14:textId="77777777" w:rsidR="003E220B" w:rsidRDefault="003E220B" w:rsidP="00610358">
      <w:pPr>
        <w:pStyle w:val="NormaleWeb"/>
        <w:jc w:val="both"/>
        <w:rPr>
          <w:rFonts w:ascii="Arial" w:hAnsi="Arial" w:cs="Arial"/>
          <w:b/>
          <w:bCs/>
          <w:color w:val="001E5E"/>
          <w:sz w:val="22"/>
          <w:szCs w:val="22"/>
        </w:rPr>
      </w:pPr>
    </w:p>
    <w:p w14:paraId="77A2A4BE" w14:textId="77777777" w:rsidR="00F35BE9" w:rsidRPr="007E6314" w:rsidRDefault="00F35BE9" w:rsidP="00F35BE9">
      <w:pPr>
        <w:pStyle w:val="titolocampionato0"/>
        <w:shd w:val="clear" w:color="auto" w:fill="CCCCCC"/>
        <w:spacing w:before="80" w:after="40"/>
        <w:rPr>
          <w:color w:val="002060"/>
        </w:rPr>
      </w:pPr>
      <w:r w:rsidRPr="007E6314">
        <w:rPr>
          <w:color w:val="002060"/>
        </w:rPr>
        <w:t>COPPA PRIMAVERA C5 UNDER 18</w:t>
      </w:r>
    </w:p>
    <w:p w14:paraId="359708BB" w14:textId="77777777" w:rsidR="00F35BE9" w:rsidRPr="007E6314" w:rsidRDefault="00F35BE9" w:rsidP="00F35BE9">
      <w:pPr>
        <w:pStyle w:val="titoloprinc0"/>
        <w:rPr>
          <w:color w:val="002060"/>
        </w:rPr>
      </w:pPr>
      <w:r w:rsidRPr="007E6314">
        <w:rPr>
          <w:color w:val="002060"/>
        </w:rPr>
        <w:t>VARIAZIONI AL PROGRAMMA GARE</w:t>
      </w:r>
    </w:p>
    <w:p w14:paraId="7E36C393" w14:textId="77777777" w:rsidR="00F35BE9" w:rsidRPr="007E6314" w:rsidRDefault="00F35BE9" w:rsidP="00F35BE9">
      <w:pPr>
        <w:pStyle w:val="breakline"/>
        <w:rPr>
          <w:color w:val="002060"/>
        </w:rPr>
      </w:pPr>
    </w:p>
    <w:p w14:paraId="15F9CFD9" w14:textId="77777777" w:rsidR="00F35BE9" w:rsidRPr="007E6314" w:rsidRDefault="00F35BE9" w:rsidP="00F35BE9">
      <w:pPr>
        <w:pStyle w:val="breakline"/>
        <w:rPr>
          <w:color w:val="002060"/>
        </w:rPr>
      </w:pPr>
    </w:p>
    <w:p w14:paraId="2F964CF5" w14:textId="77777777" w:rsidR="00F35BE9" w:rsidRPr="007E6314" w:rsidRDefault="00F35BE9" w:rsidP="00F35BE9">
      <w:pPr>
        <w:pStyle w:val="sottotitolocampionato10"/>
        <w:rPr>
          <w:color w:val="002060"/>
        </w:rPr>
      </w:pPr>
      <w:r w:rsidRPr="007E631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35BE9" w:rsidRPr="007E6314" w14:paraId="5296B449" w14:textId="77777777" w:rsidTr="003E220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310AC" w14:textId="77777777" w:rsidR="00F35BE9" w:rsidRPr="007E6314" w:rsidRDefault="00F35BE9" w:rsidP="007C58E5">
            <w:pPr>
              <w:pStyle w:val="headertabella0"/>
              <w:rPr>
                <w:color w:val="002060"/>
              </w:rPr>
            </w:pPr>
            <w:r w:rsidRPr="007E631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35CC4" w14:textId="77777777" w:rsidR="00F35BE9" w:rsidRPr="007E6314" w:rsidRDefault="00F35BE9" w:rsidP="007C58E5">
            <w:pPr>
              <w:pStyle w:val="headertabella0"/>
              <w:rPr>
                <w:color w:val="002060"/>
              </w:rPr>
            </w:pPr>
            <w:r w:rsidRPr="007E6314">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AB395" w14:textId="77777777" w:rsidR="00F35BE9" w:rsidRPr="007E6314" w:rsidRDefault="00F35BE9" w:rsidP="007C58E5">
            <w:pPr>
              <w:pStyle w:val="headertabella0"/>
              <w:rPr>
                <w:color w:val="002060"/>
              </w:rPr>
            </w:pPr>
            <w:r w:rsidRPr="007E631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80F95" w14:textId="77777777" w:rsidR="00F35BE9" w:rsidRPr="007E6314" w:rsidRDefault="00F35BE9" w:rsidP="007C58E5">
            <w:pPr>
              <w:pStyle w:val="headertabella0"/>
              <w:rPr>
                <w:color w:val="002060"/>
              </w:rPr>
            </w:pPr>
            <w:r w:rsidRPr="007E631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A804C" w14:textId="77777777" w:rsidR="00F35BE9" w:rsidRPr="007E6314" w:rsidRDefault="00F35BE9" w:rsidP="007C58E5">
            <w:pPr>
              <w:pStyle w:val="headertabella0"/>
              <w:rPr>
                <w:color w:val="002060"/>
              </w:rPr>
            </w:pPr>
            <w:r w:rsidRPr="007E6314">
              <w:rPr>
                <w:color w:val="002060"/>
              </w:rPr>
              <w:t xml:space="preserve">Data </w:t>
            </w:r>
            <w:proofErr w:type="spellStart"/>
            <w:r w:rsidRPr="007E6314">
              <w:rPr>
                <w:color w:val="002060"/>
              </w:rPr>
              <w:t>Orig</w:t>
            </w:r>
            <w:proofErr w:type="spellEnd"/>
            <w:r w:rsidRPr="007E631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8D427" w14:textId="77777777" w:rsidR="00F35BE9" w:rsidRPr="007E6314" w:rsidRDefault="00F35BE9" w:rsidP="007C58E5">
            <w:pPr>
              <w:pStyle w:val="headertabella0"/>
              <w:rPr>
                <w:color w:val="002060"/>
              </w:rPr>
            </w:pPr>
            <w:r w:rsidRPr="007E631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FAF43" w14:textId="77777777" w:rsidR="00F35BE9" w:rsidRPr="007E6314" w:rsidRDefault="00F35BE9" w:rsidP="007C58E5">
            <w:pPr>
              <w:pStyle w:val="headertabella0"/>
              <w:rPr>
                <w:color w:val="002060"/>
              </w:rPr>
            </w:pPr>
            <w:r w:rsidRPr="007E6314">
              <w:rPr>
                <w:color w:val="002060"/>
              </w:rPr>
              <w:t xml:space="preserve">Ora </w:t>
            </w:r>
            <w:proofErr w:type="spellStart"/>
            <w:r w:rsidRPr="007E6314">
              <w:rPr>
                <w:color w:val="002060"/>
              </w:rPr>
              <w:t>Orig</w:t>
            </w:r>
            <w:proofErr w:type="spellEnd"/>
            <w:r w:rsidRPr="007E631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3880A" w14:textId="77777777" w:rsidR="00F35BE9" w:rsidRPr="007E6314" w:rsidRDefault="00F35BE9" w:rsidP="007C58E5">
            <w:pPr>
              <w:pStyle w:val="headertabella0"/>
              <w:rPr>
                <w:color w:val="002060"/>
              </w:rPr>
            </w:pPr>
            <w:r w:rsidRPr="007E6314">
              <w:rPr>
                <w:color w:val="002060"/>
              </w:rPr>
              <w:t>Impianto</w:t>
            </w:r>
          </w:p>
        </w:tc>
      </w:tr>
      <w:tr w:rsidR="00F35BE9" w:rsidRPr="007E6314" w14:paraId="3485D13E" w14:textId="77777777" w:rsidTr="003E220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F2763" w14:textId="77777777" w:rsidR="00F35BE9" w:rsidRPr="003E220B" w:rsidRDefault="00F35BE9" w:rsidP="007C58E5">
            <w:pPr>
              <w:pStyle w:val="rowtabella0"/>
              <w:rPr>
                <w:color w:val="002060"/>
                <w:highlight w:val="yellow"/>
              </w:rPr>
            </w:pPr>
            <w:r w:rsidRPr="003E220B">
              <w:rPr>
                <w:color w:val="002060"/>
                <w:highlight w:val="yellow"/>
              </w:rPr>
              <w:t>09/05/2026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6FD1F" w14:textId="77777777" w:rsidR="00F35BE9" w:rsidRPr="003E220B" w:rsidRDefault="00F35BE9" w:rsidP="007C58E5">
            <w:pPr>
              <w:pStyle w:val="rowtabella0"/>
              <w:jc w:val="center"/>
              <w:rPr>
                <w:color w:val="002060"/>
                <w:highlight w:val="yellow"/>
              </w:rPr>
            </w:pPr>
            <w:r w:rsidRPr="003E220B">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9675B" w14:textId="77777777" w:rsidR="00F35BE9" w:rsidRPr="003E220B" w:rsidRDefault="00F35BE9" w:rsidP="007C58E5">
            <w:pPr>
              <w:pStyle w:val="rowtabella0"/>
              <w:rPr>
                <w:color w:val="002060"/>
                <w:highlight w:val="yellow"/>
              </w:rPr>
            </w:pPr>
            <w:r w:rsidRPr="003E220B">
              <w:rPr>
                <w:color w:val="002060"/>
                <w:highlight w:val="yellow"/>
              </w:rPr>
              <w:t xml:space="preserve">AUDAX 1970 </w:t>
            </w:r>
            <w:proofErr w:type="gramStart"/>
            <w:r w:rsidRPr="003E220B">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EC068" w14:textId="77777777" w:rsidR="00F35BE9" w:rsidRPr="003E220B" w:rsidRDefault="00F35BE9" w:rsidP="007C58E5">
            <w:pPr>
              <w:pStyle w:val="rowtabella0"/>
              <w:rPr>
                <w:color w:val="002060"/>
                <w:highlight w:val="yellow"/>
              </w:rPr>
            </w:pPr>
            <w:r w:rsidRPr="003E220B">
              <w:rPr>
                <w:color w:val="002060"/>
                <w:highlight w:val="yellow"/>
              </w:rPr>
              <w:t>CSI GAUDIO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85861" w14:textId="77777777" w:rsidR="00F35BE9" w:rsidRPr="007E6314" w:rsidRDefault="00F35BE9" w:rsidP="007C58E5">
            <w:pPr>
              <w:pStyle w:val="rowtabella0"/>
              <w:rPr>
                <w:color w:val="002060"/>
              </w:rPr>
            </w:pPr>
            <w:r w:rsidRPr="007E6314">
              <w:rPr>
                <w:color w:val="002060"/>
              </w:rPr>
              <w:t>16/05/2026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37215" w14:textId="77777777" w:rsidR="00F35BE9" w:rsidRPr="003E220B" w:rsidRDefault="00F35BE9" w:rsidP="007C58E5">
            <w:pPr>
              <w:pStyle w:val="rowtabella0"/>
              <w:jc w:val="center"/>
              <w:rPr>
                <w:color w:val="002060"/>
                <w:highlight w:val="yellow"/>
              </w:rPr>
            </w:pPr>
            <w:r w:rsidRPr="003E220B">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C583C" w14:textId="77777777" w:rsidR="00F35BE9" w:rsidRPr="007E6314" w:rsidRDefault="00F35BE9" w:rsidP="007C58E5">
            <w:pPr>
              <w:pStyle w:val="rowtabella0"/>
              <w:jc w:val="center"/>
              <w:rPr>
                <w:color w:val="002060"/>
              </w:rPr>
            </w:pPr>
            <w:r w:rsidRPr="007E6314">
              <w:rPr>
                <w:color w:val="002060"/>
              </w:rPr>
              <w:t>17:30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1D004" w14:textId="77777777" w:rsidR="00F35BE9" w:rsidRPr="007E6314" w:rsidRDefault="00F35BE9" w:rsidP="007C58E5">
            <w:pPr>
              <w:rPr>
                <w:color w:val="002060"/>
              </w:rPr>
            </w:pPr>
          </w:p>
        </w:tc>
      </w:tr>
    </w:tbl>
    <w:p w14:paraId="6446957E" w14:textId="77777777" w:rsidR="00F35BE9" w:rsidRPr="007E6314" w:rsidRDefault="00F35BE9" w:rsidP="00F35BE9">
      <w:pPr>
        <w:pStyle w:val="breakline"/>
        <w:rPr>
          <w:rFonts w:eastAsiaTheme="minorEastAsia"/>
          <w:color w:val="002060"/>
        </w:rPr>
      </w:pPr>
    </w:p>
    <w:p w14:paraId="02E1FE42" w14:textId="77777777" w:rsidR="00F35BE9" w:rsidRPr="007E6314" w:rsidRDefault="00F35BE9" w:rsidP="00F35BE9">
      <w:pPr>
        <w:pStyle w:val="breakline"/>
        <w:rPr>
          <w:color w:val="002060"/>
        </w:rPr>
      </w:pPr>
    </w:p>
    <w:p w14:paraId="2E32D5CE" w14:textId="77777777" w:rsidR="00F35BE9" w:rsidRPr="007E6314" w:rsidRDefault="00F35BE9" w:rsidP="00F35BE9">
      <w:pPr>
        <w:pStyle w:val="titoloprinc0"/>
        <w:rPr>
          <w:color w:val="002060"/>
        </w:rPr>
      </w:pPr>
      <w:r w:rsidRPr="007E6314">
        <w:rPr>
          <w:color w:val="002060"/>
        </w:rPr>
        <w:lastRenderedPageBreak/>
        <w:t>RISULTATI</w:t>
      </w:r>
    </w:p>
    <w:p w14:paraId="6F410DE9" w14:textId="77777777" w:rsidR="00F35BE9" w:rsidRPr="007E6314" w:rsidRDefault="00F35BE9" w:rsidP="00F35BE9">
      <w:pPr>
        <w:pStyle w:val="breakline"/>
        <w:rPr>
          <w:color w:val="002060"/>
        </w:rPr>
      </w:pPr>
    </w:p>
    <w:p w14:paraId="2DBF87D3" w14:textId="77777777" w:rsidR="00F35BE9" w:rsidRPr="007E6314" w:rsidRDefault="00F35BE9" w:rsidP="00F35BE9">
      <w:pPr>
        <w:pStyle w:val="sottotitolocampionato10"/>
        <w:rPr>
          <w:color w:val="002060"/>
        </w:rPr>
      </w:pPr>
      <w:r w:rsidRPr="007E6314">
        <w:rPr>
          <w:color w:val="002060"/>
        </w:rPr>
        <w:t>RISULTATI UFFICIALI GARE DEL 03/05/2026</w:t>
      </w:r>
    </w:p>
    <w:p w14:paraId="27CA7DF3" w14:textId="77777777" w:rsidR="00F35BE9" w:rsidRPr="003E220B" w:rsidRDefault="00F35BE9" w:rsidP="003E220B">
      <w:pPr>
        <w:pStyle w:val="sottotitolocampionato20"/>
        <w:spacing w:before="0" w:beforeAutospacing="0" w:after="0" w:afterAutospacing="0"/>
        <w:rPr>
          <w:rFonts w:ascii="Arial" w:hAnsi="Arial" w:cs="Arial"/>
          <w:color w:val="002060"/>
          <w:sz w:val="20"/>
          <w:szCs w:val="20"/>
        </w:rPr>
      </w:pPr>
      <w:r w:rsidRPr="003E220B">
        <w:rPr>
          <w:rFonts w:ascii="Arial" w:hAnsi="Arial" w:cs="Arial"/>
          <w:color w:val="002060"/>
          <w:sz w:val="20"/>
          <w:szCs w:val="20"/>
        </w:rPr>
        <w:t>Si trascrivono qui di seguito i risultati ufficiali delle gare disputate</w:t>
      </w:r>
    </w:p>
    <w:p w14:paraId="1E4E9405" w14:textId="77777777" w:rsidR="00F35BE9" w:rsidRPr="007E6314" w:rsidRDefault="00F35BE9" w:rsidP="00F35BE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35BE9" w:rsidRPr="007E6314" w14:paraId="0FDCACC8" w14:textId="77777777" w:rsidTr="007C58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5BE9" w:rsidRPr="007E6314" w14:paraId="28A70E0F" w14:textId="77777777" w:rsidTr="007C58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134E5" w14:textId="77777777" w:rsidR="00F35BE9" w:rsidRPr="007E6314" w:rsidRDefault="00F35BE9" w:rsidP="007C58E5">
                  <w:pPr>
                    <w:pStyle w:val="headertabella0"/>
                    <w:rPr>
                      <w:color w:val="002060"/>
                    </w:rPr>
                  </w:pPr>
                  <w:r w:rsidRPr="007E6314">
                    <w:rPr>
                      <w:color w:val="002060"/>
                    </w:rPr>
                    <w:t>GIRONE A - 4 Giornata - A</w:t>
                  </w:r>
                </w:p>
              </w:tc>
            </w:tr>
            <w:tr w:rsidR="00F35BE9" w:rsidRPr="007E6314" w14:paraId="414D59A1" w14:textId="77777777" w:rsidTr="007C58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D31943" w14:textId="77777777" w:rsidR="00F35BE9" w:rsidRPr="007E6314" w:rsidRDefault="00F35BE9" w:rsidP="007C58E5">
                  <w:pPr>
                    <w:pStyle w:val="rowtabella0"/>
                    <w:rPr>
                      <w:color w:val="002060"/>
                    </w:rPr>
                  </w:pPr>
                  <w:r w:rsidRPr="007E6314">
                    <w:rPr>
                      <w:color w:val="002060"/>
                    </w:rPr>
                    <w:t>(1) 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7CE193" w14:textId="77777777" w:rsidR="00F35BE9" w:rsidRPr="007E6314" w:rsidRDefault="00F35BE9" w:rsidP="007C58E5">
                  <w:pPr>
                    <w:pStyle w:val="rowtabella0"/>
                    <w:rPr>
                      <w:color w:val="002060"/>
                    </w:rPr>
                  </w:pPr>
                  <w:r w:rsidRPr="007E6314">
                    <w:rPr>
                      <w:color w:val="002060"/>
                    </w:rPr>
                    <w:t>- CSI GAUDIO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E6B41F" w14:textId="77777777" w:rsidR="00F35BE9" w:rsidRPr="007E6314" w:rsidRDefault="00F35BE9" w:rsidP="007C58E5">
                  <w:pPr>
                    <w:pStyle w:val="rowtabella0"/>
                    <w:jc w:val="center"/>
                    <w:rPr>
                      <w:color w:val="002060"/>
                    </w:rPr>
                  </w:pPr>
                  <w:r w:rsidRPr="007E6314">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98DC6E" w14:textId="77777777" w:rsidR="00F35BE9" w:rsidRPr="007E6314" w:rsidRDefault="00F35BE9" w:rsidP="007C58E5">
                  <w:pPr>
                    <w:pStyle w:val="rowtabella0"/>
                    <w:jc w:val="center"/>
                    <w:rPr>
                      <w:color w:val="002060"/>
                    </w:rPr>
                  </w:pPr>
                  <w:r w:rsidRPr="007E6314">
                    <w:rPr>
                      <w:color w:val="002060"/>
                    </w:rPr>
                    <w:t> </w:t>
                  </w:r>
                </w:p>
              </w:tc>
            </w:tr>
            <w:tr w:rsidR="00F35BE9" w:rsidRPr="007E6314" w14:paraId="4391880A" w14:textId="77777777" w:rsidTr="007C58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743E05" w14:textId="77777777" w:rsidR="00F35BE9" w:rsidRPr="007E6314" w:rsidRDefault="00F35BE9" w:rsidP="007C58E5">
                  <w:pPr>
                    <w:pStyle w:val="rowtabella0"/>
                    <w:rPr>
                      <w:color w:val="002060"/>
                    </w:rPr>
                  </w:pPr>
                  <w:r w:rsidRPr="007E6314">
                    <w:rPr>
                      <w:color w:val="002060"/>
                    </w:rPr>
                    <w:t>(2) CERRETO D ESI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7C1910" w14:textId="77777777" w:rsidR="00F35BE9" w:rsidRPr="007E6314" w:rsidRDefault="00F35BE9" w:rsidP="007C58E5">
                  <w:pPr>
                    <w:pStyle w:val="rowtabella0"/>
                    <w:rPr>
                      <w:color w:val="002060"/>
                    </w:rPr>
                  </w:pPr>
                  <w:r w:rsidRPr="007E6314">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DA4D15" w14:textId="77777777" w:rsidR="00F35BE9" w:rsidRPr="007E6314" w:rsidRDefault="00F35BE9" w:rsidP="007C58E5">
                  <w:pPr>
                    <w:pStyle w:val="rowtabella0"/>
                    <w:jc w:val="center"/>
                    <w:rPr>
                      <w:color w:val="002060"/>
                    </w:rPr>
                  </w:pPr>
                  <w:r w:rsidRPr="007E6314">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CC0968" w14:textId="77777777" w:rsidR="00F35BE9" w:rsidRPr="007E6314" w:rsidRDefault="00F35BE9" w:rsidP="007C58E5">
                  <w:pPr>
                    <w:pStyle w:val="rowtabella0"/>
                    <w:jc w:val="center"/>
                    <w:rPr>
                      <w:color w:val="002060"/>
                    </w:rPr>
                  </w:pPr>
                  <w:r w:rsidRPr="007E6314">
                    <w:rPr>
                      <w:color w:val="002060"/>
                    </w:rPr>
                    <w:t> </w:t>
                  </w:r>
                </w:p>
              </w:tc>
            </w:tr>
            <w:tr w:rsidR="00F35BE9" w:rsidRPr="007E6314" w14:paraId="49496EDF" w14:textId="77777777" w:rsidTr="007C58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1CB662" w14:textId="77777777" w:rsidR="00F35BE9" w:rsidRPr="007E6314" w:rsidRDefault="00F35BE9" w:rsidP="007C58E5">
                  <w:pPr>
                    <w:pStyle w:val="rowtabella0"/>
                    <w:rPr>
                      <w:color w:val="002060"/>
                    </w:rPr>
                  </w:pPr>
                  <w:r w:rsidRPr="007E6314">
                    <w:rPr>
                      <w:color w:val="002060"/>
                    </w:rPr>
                    <w:t>ETA BETA F.C.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8DA3C6" w14:textId="77777777" w:rsidR="00F35BE9" w:rsidRPr="007E6314" w:rsidRDefault="00F35BE9" w:rsidP="007C58E5">
                  <w:pPr>
                    <w:pStyle w:val="rowtabella0"/>
                    <w:rPr>
                      <w:color w:val="002060"/>
                    </w:rPr>
                  </w:pPr>
                  <w:r w:rsidRPr="007E6314">
                    <w:rPr>
                      <w:color w:val="002060"/>
                    </w:rPr>
                    <w:t xml:space="preserve">- AUDAX 1970 </w:t>
                  </w:r>
                  <w:proofErr w:type="gramStart"/>
                  <w:r w:rsidRPr="007E6314">
                    <w:rPr>
                      <w:color w:val="002060"/>
                    </w:rPr>
                    <w:t>S.ANGELO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D09210" w14:textId="77777777" w:rsidR="00F35BE9" w:rsidRPr="007E6314" w:rsidRDefault="00F35BE9" w:rsidP="007C58E5">
                  <w:pPr>
                    <w:pStyle w:val="rowtabella0"/>
                    <w:jc w:val="center"/>
                    <w:rPr>
                      <w:color w:val="002060"/>
                    </w:rPr>
                  </w:pPr>
                  <w:r w:rsidRPr="007E6314">
                    <w:rPr>
                      <w:color w:val="002060"/>
                    </w:rPr>
                    <w:t>13 - 1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802CF4" w14:textId="77777777" w:rsidR="00F35BE9" w:rsidRPr="007E6314" w:rsidRDefault="00F35BE9" w:rsidP="007C58E5">
                  <w:pPr>
                    <w:pStyle w:val="rowtabella0"/>
                    <w:jc w:val="center"/>
                    <w:rPr>
                      <w:color w:val="002060"/>
                    </w:rPr>
                  </w:pPr>
                  <w:r w:rsidRPr="007E6314">
                    <w:rPr>
                      <w:color w:val="002060"/>
                    </w:rPr>
                    <w:t> </w:t>
                  </w:r>
                </w:p>
              </w:tc>
            </w:tr>
            <w:tr w:rsidR="00F35BE9" w:rsidRPr="007E6314" w14:paraId="2CB22634" w14:textId="77777777" w:rsidTr="007C58E5">
              <w:tc>
                <w:tcPr>
                  <w:tcW w:w="4700" w:type="dxa"/>
                  <w:gridSpan w:val="4"/>
                  <w:tcBorders>
                    <w:top w:val="nil"/>
                    <w:left w:val="nil"/>
                    <w:bottom w:val="nil"/>
                    <w:right w:val="nil"/>
                  </w:tcBorders>
                  <w:tcMar>
                    <w:top w:w="20" w:type="dxa"/>
                    <w:left w:w="20" w:type="dxa"/>
                    <w:bottom w:w="20" w:type="dxa"/>
                    <w:right w:w="20" w:type="dxa"/>
                  </w:tcMar>
                  <w:vAlign w:val="center"/>
                  <w:hideMark/>
                </w:tcPr>
                <w:p w14:paraId="212F3FE0" w14:textId="77777777" w:rsidR="00F35BE9" w:rsidRPr="007E6314" w:rsidRDefault="00F35BE9" w:rsidP="007C58E5">
                  <w:pPr>
                    <w:pStyle w:val="rowtabella0"/>
                    <w:rPr>
                      <w:color w:val="002060"/>
                    </w:rPr>
                  </w:pPr>
                  <w:r w:rsidRPr="007E6314">
                    <w:rPr>
                      <w:color w:val="002060"/>
                    </w:rPr>
                    <w:t>(1) - disputata il 02/05/2026</w:t>
                  </w:r>
                </w:p>
              </w:tc>
            </w:tr>
            <w:tr w:rsidR="00F35BE9" w:rsidRPr="007E6314" w14:paraId="78BAAF71" w14:textId="77777777" w:rsidTr="007C58E5">
              <w:tc>
                <w:tcPr>
                  <w:tcW w:w="4700" w:type="dxa"/>
                  <w:gridSpan w:val="4"/>
                  <w:tcBorders>
                    <w:top w:val="nil"/>
                    <w:left w:val="nil"/>
                    <w:bottom w:val="nil"/>
                    <w:right w:val="nil"/>
                  </w:tcBorders>
                  <w:tcMar>
                    <w:top w:w="20" w:type="dxa"/>
                    <w:left w:w="20" w:type="dxa"/>
                    <w:bottom w:w="20" w:type="dxa"/>
                    <w:right w:w="20" w:type="dxa"/>
                  </w:tcMar>
                  <w:vAlign w:val="center"/>
                  <w:hideMark/>
                </w:tcPr>
                <w:p w14:paraId="49706AB6" w14:textId="77777777" w:rsidR="00F35BE9" w:rsidRPr="007E6314" w:rsidRDefault="00F35BE9" w:rsidP="007C58E5">
                  <w:pPr>
                    <w:pStyle w:val="rowtabella0"/>
                    <w:rPr>
                      <w:color w:val="002060"/>
                    </w:rPr>
                  </w:pPr>
                  <w:r w:rsidRPr="007E6314">
                    <w:rPr>
                      <w:color w:val="002060"/>
                    </w:rPr>
                    <w:t>(2) - disputata il 05/05/2026</w:t>
                  </w:r>
                </w:p>
              </w:tc>
            </w:tr>
          </w:tbl>
          <w:p w14:paraId="2CE96E66" w14:textId="77777777" w:rsidR="00F35BE9" w:rsidRPr="007E6314" w:rsidRDefault="00F35BE9" w:rsidP="007C58E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5BE9" w:rsidRPr="007E6314" w14:paraId="4AF6F1A0" w14:textId="77777777" w:rsidTr="007C58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D0BB6" w14:textId="77777777" w:rsidR="00F35BE9" w:rsidRPr="007E6314" w:rsidRDefault="00F35BE9" w:rsidP="007C58E5">
                  <w:pPr>
                    <w:pStyle w:val="headertabella0"/>
                    <w:rPr>
                      <w:color w:val="002060"/>
                    </w:rPr>
                  </w:pPr>
                  <w:r w:rsidRPr="007E6314">
                    <w:rPr>
                      <w:color w:val="002060"/>
                    </w:rPr>
                    <w:t>GIRONE B - 4 Giornata - A</w:t>
                  </w:r>
                </w:p>
              </w:tc>
            </w:tr>
            <w:tr w:rsidR="00F35BE9" w:rsidRPr="007E6314" w14:paraId="64B96B6C" w14:textId="77777777" w:rsidTr="007C58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A05CEA" w14:textId="77777777" w:rsidR="00F35BE9" w:rsidRPr="007E6314" w:rsidRDefault="00F35BE9" w:rsidP="007C58E5">
                  <w:pPr>
                    <w:pStyle w:val="rowtabella0"/>
                    <w:rPr>
                      <w:color w:val="002060"/>
                    </w:rPr>
                  </w:pPr>
                  <w:r w:rsidRPr="007E6314">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197C62" w14:textId="77777777" w:rsidR="00F35BE9" w:rsidRPr="007E6314" w:rsidRDefault="00F35BE9" w:rsidP="007C58E5">
                  <w:pPr>
                    <w:pStyle w:val="rowtabella0"/>
                    <w:rPr>
                      <w:color w:val="002060"/>
                    </w:rPr>
                  </w:pPr>
                  <w:r w:rsidRPr="007E6314">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C5B3B7" w14:textId="77777777" w:rsidR="00F35BE9" w:rsidRPr="007E6314" w:rsidRDefault="00F35BE9" w:rsidP="007C58E5">
                  <w:pPr>
                    <w:pStyle w:val="rowtabella0"/>
                    <w:jc w:val="center"/>
                    <w:rPr>
                      <w:color w:val="002060"/>
                    </w:rPr>
                  </w:pPr>
                  <w:r w:rsidRPr="007E6314">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8C2D79" w14:textId="77777777" w:rsidR="00F35BE9" w:rsidRPr="007E6314" w:rsidRDefault="00F35BE9" w:rsidP="007C58E5">
                  <w:pPr>
                    <w:pStyle w:val="rowtabella0"/>
                    <w:jc w:val="center"/>
                    <w:rPr>
                      <w:color w:val="002060"/>
                    </w:rPr>
                  </w:pPr>
                  <w:r w:rsidRPr="007E6314">
                    <w:rPr>
                      <w:color w:val="002060"/>
                    </w:rPr>
                    <w:t> </w:t>
                  </w:r>
                </w:p>
              </w:tc>
            </w:tr>
            <w:tr w:rsidR="00F35BE9" w:rsidRPr="007E6314" w14:paraId="0E8033B0" w14:textId="77777777" w:rsidTr="007C58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5B00BA" w14:textId="77777777" w:rsidR="00F35BE9" w:rsidRPr="007E6314" w:rsidRDefault="00F35BE9" w:rsidP="007C58E5">
                  <w:pPr>
                    <w:pStyle w:val="rowtabella0"/>
                    <w:rPr>
                      <w:color w:val="002060"/>
                    </w:rPr>
                  </w:pPr>
                  <w:r w:rsidRPr="007E6314">
                    <w:rPr>
                      <w:color w:val="002060"/>
                    </w:rPr>
                    <w:t>POLISPORTIVA RIPATRANSONE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37A807" w14:textId="77777777" w:rsidR="00F35BE9" w:rsidRPr="007E6314" w:rsidRDefault="00F35BE9" w:rsidP="007C58E5">
                  <w:pPr>
                    <w:pStyle w:val="rowtabella0"/>
                    <w:rPr>
                      <w:color w:val="002060"/>
                    </w:rPr>
                  </w:pPr>
                  <w:r w:rsidRPr="007E6314">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35E0D1" w14:textId="77777777" w:rsidR="00F35BE9" w:rsidRPr="007E6314" w:rsidRDefault="00F35BE9" w:rsidP="007C58E5">
                  <w:pPr>
                    <w:pStyle w:val="rowtabella0"/>
                    <w:jc w:val="center"/>
                    <w:rPr>
                      <w:color w:val="002060"/>
                    </w:rPr>
                  </w:pPr>
                  <w:r w:rsidRPr="007E6314">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FEAEAE" w14:textId="77777777" w:rsidR="00F35BE9" w:rsidRPr="007E6314" w:rsidRDefault="00F35BE9" w:rsidP="007C58E5">
                  <w:pPr>
                    <w:pStyle w:val="rowtabella0"/>
                    <w:jc w:val="center"/>
                    <w:rPr>
                      <w:color w:val="002060"/>
                    </w:rPr>
                  </w:pPr>
                  <w:r w:rsidRPr="007E6314">
                    <w:rPr>
                      <w:color w:val="002060"/>
                    </w:rPr>
                    <w:t> </w:t>
                  </w:r>
                </w:p>
              </w:tc>
            </w:tr>
            <w:tr w:rsidR="00F35BE9" w:rsidRPr="007E6314" w14:paraId="4C3DF945" w14:textId="77777777" w:rsidTr="007C58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4B9EAF" w14:textId="77777777" w:rsidR="00F35BE9" w:rsidRPr="007E6314" w:rsidRDefault="00F35BE9" w:rsidP="007C58E5">
                  <w:pPr>
                    <w:pStyle w:val="rowtabella0"/>
                    <w:rPr>
                      <w:color w:val="002060"/>
                    </w:rPr>
                  </w:pPr>
                  <w:r w:rsidRPr="007E6314">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137ECF" w14:textId="77777777" w:rsidR="00F35BE9" w:rsidRPr="007E6314" w:rsidRDefault="00F35BE9" w:rsidP="007C58E5">
                  <w:pPr>
                    <w:pStyle w:val="rowtabella0"/>
                    <w:rPr>
                      <w:color w:val="002060"/>
                    </w:rPr>
                  </w:pPr>
                  <w:r w:rsidRPr="007E6314">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F49FDF" w14:textId="77777777" w:rsidR="00F35BE9" w:rsidRPr="007E6314" w:rsidRDefault="00F35BE9" w:rsidP="007C58E5">
                  <w:pPr>
                    <w:pStyle w:val="rowtabella0"/>
                    <w:jc w:val="center"/>
                    <w:rPr>
                      <w:color w:val="002060"/>
                    </w:rPr>
                  </w:pPr>
                  <w:r w:rsidRPr="007E6314">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A5EB3A" w14:textId="77777777" w:rsidR="00F35BE9" w:rsidRPr="007E6314" w:rsidRDefault="00F35BE9" w:rsidP="007C58E5">
                  <w:pPr>
                    <w:pStyle w:val="rowtabella0"/>
                    <w:jc w:val="center"/>
                    <w:rPr>
                      <w:color w:val="002060"/>
                    </w:rPr>
                  </w:pPr>
                  <w:r w:rsidRPr="007E6314">
                    <w:rPr>
                      <w:color w:val="002060"/>
                    </w:rPr>
                    <w:t> </w:t>
                  </w:r>
                </w:p>
              </w:tc>
            </w:tr>
            <w:tr w:rsidR="00F35BE9" w:rsidRPr="007E6314" w14:paraId="0B6DFDC0" w14:textId="77777777" w:rsidTr="007C58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90A6CF" w14:textId="77777777" w:rsidR="00F35BE9" w:rsidRPr="007E6314" w:rsidRDefault="00F35BE9" w:rsidP="007C58E5">
                  <w:pPr>
                    <w:pStyle w:val="rowtabella0"/>
                    <w:rPr>
                      <w:color w:val="002060"/>
                    </w:rPr>
                  </w:pPr>
                  <w:r w:rsidRPr="007E6314">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5C0567" w14:textId="77777777" w:rsidR="00F35BE9" w:rsidRPr="007E6314" w:rsidRDefault="00F35BE9" w:rsidP="007C58E5">
                  <w:pPr>
                    <w:pStyle w:val="rowtabella0"/>
                    <w:rPr>
                      <w:color w:val="002060"/>
                    </w:rPr>
                  </w:pPr>
                  <w:r w:rsidRPr="007E6314">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480EB9" w14:textId="77777777" w:rsidR="00F35BE9" w:rsidRPr="007E6314" w:rsidRDefault="00F35BE9" w:rsidP="007C58E5">
                  <w:pPr>
                    <w:pStyle w:val="rowtabella0"/>
                    <w:jc w:val="center"/>
                    <w:rPr>
                      <w:color w:val="002060"/>
                    </w:rPr>
                  </w:pPr>
                  <w:r w:rsidRPr="007E6314">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698708" w14:textId="77777777" w:rsidR="00F35BE9" w:rsidRPr="007E6314" w:rsidRDefault="00F35BE9" w:rsidP="007C58E5">
                  <w:pPr>
                    <w:pStyle w:val="rowtabella0"/>
                    <w:jc w:val="center"/>
                    <w:rPr>
                      <w:color w:val="002060"/>
                    </w:rPr>
                  </w:pPr>
                  <w:r w:rsidRPr="007E6314">
                    <w:rPr>
                      <w:color w:val="002060"/>
                    </w:rPr>
                    <w:t> </w:t>
                  </w:r>
                </w:p>
              </w:tc>
            </w:tr>
          </w:tbl>
          <w:p w14:paraId="15AC58F0" w14:textId="77777777" w:rsidR="00F35BE9" w:rsidRPr="007E6314" w:rsidRDefault="00F35BE9" w:rsidP="007C58E5">
            <w:pPr>
              <w:rPr>
                <w:color w:val="002060"/>
              </w:rPr>
            </w:pPr>
          </w:p>
        </w:tc>
      </w:tr>
    </w:tbl>
    <w:p w14:paraId="1FDD33F9" w14:textId="77777777" w:rsidR="00F35BE9" w:rsidRPr="007E6314" w:rsidRDefault="00F35BE9" w:rsidP="00F35BE9">
      <w:pPr>
        <w:pStyle w:val="breakline"/>
        <w:rPr>
          <w:rFonts w:eastAsiaTheme="minorEastAsia"/>
          <w:color w:val="002060"/>
        </w:rPr>
      </w:pPr>
    </w:p>
    <w:p w14:paraId="041F9D98" w14:textId="77777777" w:rsidR="00F35BE9" w:rsidRPr="007E6314" w:rsidRDefault="00F35BE9" w:rsidP="00F35BE9">
      <w:pPr>
        <w:pStyle w:val="breakline"/>
        <w:rPr>
          <w:color w:val="002060"/>
        </w:rPr>
      </w:pPr>
    </w:p>
    <w:p w14:paraId="4BED844B" w14:textId="77777777" w:rsidR="00F35BE9" w:rsidRPr="007E6314" w:rsidRDefault="00F35BE9" w:rsidP="00F35BE9">
      <w:pPr>
        <w:pStyle w:val="titoloprinc0"/>
        <w:rPr>
          <w:color w:val="002060"/>
        </w:rPr>
      </w:pPr>
      <w:r w:rsidRPr="007E6314">
        <w:rPr>
          <w:color w:val="002060"/>
        </w:rPr>
        <w:t>GIUDICE SPORTIVO</w:t>
      </w:r>
    </w:p>
    <w:p w14:paraId="71F9144C" w14:textId="77777777" w:rsidR="00F35BE9" w:rsidRPr="007E6314" w:rsidRDefault="00F35BE9" w:rsidP="00F35BE9">
      <w:pPr>
        <w:pStyle w:val="diffida"/>
        <w:rPr>
          <w:color w:val="002060"/>
        </w:rPr>
      </w:pPr>
      <w:r w:rsidRPr="007E6314">
        <w:rPr>
          <w:color w:val="002060"/>
        </w:rPr>
        <w:t>Il Giudice Sportivo Avv. Agnese Lazzaretti, con l'assistenza del Segretario Angelo Castellana, nella seduta del 06/05/2026, ha adottato le decisioni che di seguito integralmente si riportano:</w:t>
      </w:r>
    </w:p>
    <w:p w14:paraId="7B8CACC1" w14:textId="77777777" w:rsidR="00F35BE9" w:rsidRPr="007E6314" w:rsidRDefault="00F35BE9" w:rsidP="00F35BE9">
      <w:pPr>
        <w:pStyle w:val="titolo10"/>
        <w:rPr>
          <w:color w:val="002060"/>
        </w:rPr>
      </w:pPr>
      <w:r w:rsidRPr="007E6314">
        <w:rPr>
          <w:color w:val="002060"/>
        </w:rPr>
        <w:t xml:space="preserve">GARE DEL 2/ 5/2026 </w:t>
      </w:r>
    </w:p>
    <w:p w14:paraId="5ECC5FC6" w14:textId="77777777" w:rsidR="00F35BE9" w:rsidRPr="007E6314" w:rsidRDefault="00F35BE9" w:rsidP="00F35BE9">
      <w:pPr>
        <w:pStyle w:val="titolo7a"/>
        <w:rPr>
          <w:color w:val="002060"/>
        </w:rPr>
      </w:pPr>
      <w:r w:rsidRPr="007E6314">
        <w:rPr>
          <w:color w:val="002060"/>
        </w:rPr>
        <w:t xml:space="preserve">PROVVEDIMENTI DISCIPLINARI </w:t>
      </w:r>
    </w:p>
    <w:p w14:paraId="61830BEA" w14:textId="77777777" w:rsidR="00F35BE9" w:rsidRPr="007E6314" w:rsidRDefault="00F35BE9" w:rsidP="00F35BE9">
      <w:pPr>
        <w:pStyle w:val="titolo7b0"/>
        <w:rPr>
          <w:color w:val="002060"/>
        </w:rPr>
      </w:pPr>
      <w:r w:rsidRPr="007E6314">
        <w:rPr>
          <w:color w:val="002060"/>
        </w:rPr>
        <w:t xml:space="preserve">In base alle risultanze degli atti ufficiali sono state deliberate le seguenti sanzioni disciplinari. </w:t>
      </w:r>
    </w:p>
    <w:p w14:paraId="7B6CF9CE" w14:textId="77777777" w:rsidR="00F35BE9" w:rsidRPr="007E6314" w:rsidRDefault="00F35BE9" w:rsidP="00F35BE9">
      <w:pPr>
        <w:pStyle w:val="titolo30"/>
        <w:rPr>
          <w:color w:val="002060"/>
        </w:rPr>
      </w:pPr>
      <w:r w:rsidRPr="007E6314">
        <w:rPr>
          <w:color w:val="002060"/>
        </w:rPr>
        <w:t xml:space="preserve">CALCIATORI NON ESPULSI </w:t>
      </w:r>
    </w:p>
    <w:p w14:paraId="1EB83FF6" w14:textId="77777777" w:rsidR="00F35BE9" w:rsidRPr="007E6314" w:rsidRDefault="00F35BE9" w:rsidP="00F35BE9">
      <w:pPr>
        <w:pStyle w:val="titolo20"/>
        <w:rPr>
          <w:color w:val="002060"/>
        </w:rPr>
      </w:pPr>
      <w:r w:rsidRPr="007E6314">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5BE9" w:rsidRPr="007E6314" w14:paraId="6E40E09F" w14:textId="77777777" w:rsidTr="007C58E5">
        <w:tc>
          <w:tcPr>
            <w:tcW w:w="2200" w:type="dxa"/>
            <w:tcMar>
              <w:top w:w="20" w:type="dxa"/>
              <w:left w:w="20" w:type="dxa"/>
              <w:bottom w:w="20" w:type="dxa"/>
              <w:right w:w="20" w:type="dxa"/>
            </w:tcMar>
            <w:vAlign w:val="center"/>
            <w:hideMark/>
          </w:tcPr>
          <w:p w14:paraId="1D7A780B" w14:textId="77777777" w:rsidR="00F35BE9" w:rsidRPr="007E6314" w:rsidRDefault="00F35BE9" w:rsidP="007C58E5">
            <w:pPr>
              <w:pStyle w:val="movimento"/>
              <w:rPr>
                <w:color w:val="002060"/>
              </w:rPr>
            </w:pPr>
            <w:r w:rsidRPr="007E6314">
              <w:rPr>
                <w:color w:val="002060"/>
              </w:rPr>
              <w:t>ALIAJ ANDREA</w:t>
            </w:r>
          </w:p>
        </w:tc>
        <w:tc>
          <w:tcPr>
            <w:tcW w:w="2200" w:type="dxa"/>
            <w:tcMar>
              <w:top w:w="20" w:type="dxa"/>
              <w:left w:w="20" w:type="dxa"/>
              <w:bottom w:w="20" w:type="dxa"/>
              <w:right w:w="20" w:type="dxa"/>
            </w:tcMar>
            <w:vAlign w:val="center"/>
            <w:hideMark/>
          </w:tcPr>
          <w:p w14:paraId="7E5BEFE5" w14:textId="77777777" w:rsidR="00F35BE9" w:rsidRPr="007E6314" w:rsidRDefault="00F35BE9" w:rsidP="007C58E5">
            <w:pPr>
              <w:pStyle w:val="movimento2"/>
              <w:rPr>
                <w:color w:val="002060"/>
              </w:rPr>
            </w:pPr>
            <w:r w:rsidRPr="007E6314">
              <w:rPr>
                <w:color w:val="002060"/>
              </w:rPr>
              <w:t xml:space="preserve">(CSI GAUDIO) </w:t>
            </w:r>
          </w:p>
        </w:tc>
        <w:tc>
          <w:tcPr>
            <w:tcW w:w="800" w:type="dxa"/>
            <w:tcMar>
              <w:top w:w="20" w:type="dxa"/>
              <w:left w:w="20" w:type="dxa"/>
              <w:bottom w:w="20" w:type="dxa"/>
              <w:right w:w="20" w:type="dxa"/>
            </w:tcMar>
            <w:vAlign w:val="center"/>
            <w:hideMark/>
          </w:tcPr>
          <w:p w14:paraId="280F2359" w14:textId="77777777" w:rsidR="00F35BE9" w:rsidRPr="007E6314" w:rsidRDefault="00F35BE9" w:rsidP="007C58E5">
            <w:pPr>
              <w:pStyle w:val="movimento"/>
              <w:rPr>
                <w:color w:val="002060"/>
              </w:rPr>
            </w:pPr>
            <w:r w:rsidRPr="007E6314">
              <w:rPr>
                <w:color w:val="002060"/>
              </w:rPr>
              <w:t> </w:t>
            </w:r>
          </w:p>
        </w:tc>
        <w:tc>
          <w:tcPr>
            <w:tcW w:w="2200" w:type="dxa"/>
            <w:tcMar>
              <w:top w:w="20" w:type="dxa"/>
              <w:left w:w="20" w:type="dxa"/>
              <w:bottom w:w="20" w:type="dxa"/>
              <w:right w:w="20" w:type="dxa"/>
            </w:tcMar>
            <w:vAlign w:val="center"/>
            <w:hideMark/>
          </w:tcPr>
          <w:p w14:paraId="67CBCA3F" w14:textId="77777777" w:rsidR="00F35BE9" w:rsidRPr="007E6314" w:rsidRDefault="00F35BE9" w:rsidP="007C58E5">
            <w:pPr>
              <w:pStyle w:val="movimento"/>
              <w:rPr>
                <w:color w:val="002060"/>
              </w:rPr>
            </w:pPr>
            <w:r w:rsidRPr="007E6314">
              <w:rPr>
                <w:color w:val="002060"/>
              </w:rPr>
              <w:t> </w:t>
            </w:r>
          </w:p>
        </w:tc>
        <w:tc>
          <w:tcPr>
            <w:tcW w:w="2200" w:type="dxa"/>
            <w:tcMar>
              <w:top w:w="20" w:type="dxa"/>
              <w:left w:w="20" w:type="dxa"/>
              <w:bottom w:w="20" w:type="dxa"/>
              <w:right w:w="20" w:type="dxa"/>
            </w:tcMar>
            <w:vAlign w:val="center"/>
            <w:hideMark/>
          </w:tcPr>
          <w:p w14:paraId="101AC694" w14:textId="77777777" w:rsidR="00F35BE9" w:rsidRPr="007E6314" w:rsidRDefault="00F35BE9" w:rsidP="007C58E5">
            <w:pPr>
              <w:pStyle w:val="movimento2"/>
              <w:rPr>
                <w:color w:val="002060"/>
              </w:rPr>
            </w:pPr>
            <w:r w:rsidRPr="007E6314">
              <w:rPr>
                <w:color w:val="002060"/>
              </w:rPr>
              <w:t> </w:t>
            </w:r>
          </w:p>
        </w:tc>
      </w:tr>
    </w:tbl>
    <w:p w14:paraId="49F63131" w14:textId="77777777" w:rsidR="00F35BE9" w:rsidRPr="007E6314" w:rsidRDefault="00F35BE9" w:rsidP="00F35BE9">
      <w:pPr>
        <w:pStyle w:val="titolo20"/>
        <w:rPr>
          <w:rFonts w:eastAsiaTheme="minorEastAsia"/>
          <w:color w:val="002060"/>
        </w:rPr>
      </w:pPr>
      <w:r w:rsidRPr="007E6314">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5BE9" w:rsidRPr="007E6314" w14:paraId="09368B78" w14:textId="77777777" w:rsidTr="007C58E5">
        <w:tc>
          <w:tcPr>
            <w:tcW w:w="2200" w:type="dxa"/>
            <w:tcMar>
              <w:top w:w="20" w:type="dxa"/>
              <w:left w:w="20" w:type="dxa"/>
              <w:bottom w:w="20" w:type="dxa"/>
              <w:right w:w="20" w:type="dxa"/>
            </w:tcMar>
            <w:vAlign w:val="center"/>
            <w:hideMark/>
          </w:tcPr>
          <w:p w14:paraId="04CA0157" w14:textId="77777777" w:rsidR="00F35BE9" w:rsidRPr="007E6314" w:rsidRDefault="00F35BE9" w:rsidP="007C58E5">
            <w:pPr>
              <w:pStyle w:val="movimento"/>
              <w:rPr>
                <w:color w:val="002060"/>
              </w:rPr>
            </w:pPr>
            <w:r w:rsidRPr="007E6314">
              <w:rPr>
                <w:color w:val="002060"/>
              </w:rPr>
              <w:t>FABRIZI ELIA</w:t>
            </w:r>
          </w:p>
        </w:tc>
        <w:tc>
          <w:tcPr>
            <w:tcW w:w="2200" w:type="dxa"/>
            <w:tcMar>
              <w:top w:w="20" w:type="dxa"/>
              <w:left w:w="20" w:type="dxa"/>
              <w:bottom w:w="20" w:type="dxa"/>
              <w:right w:w="20" w:type="dxa"/>
            </w:tcMar>
            <w:vAlign w:val="center"/>
            <w:hideMark/>
          </w:tcPr>
          <w:p w14:paraId="54A22698" w14:textId="77777777" w:rsidR="00F35BE9" w:rsidRPr="007E6314" w:rsidRDefault="00F35BE9" w:rsidP="007C58E5">
            <w:pPr>
              <w:pStyle w:val="movimento2"/>
              <w:rPr>
                <w:color w:val="002060"/>
              </w:rPr>
            </w:pPr>
            <w:r w:rsidRPr="007E6314">
              <w:rPr>
                <w:color w:val="002060"/>
              </w:rPr>
              <w:t xml:space="preserve">(CSI GAUDIO) </w:t>
            </w:r>
          </w:p>
        </w:tc>
        <w:tc>
          <w:tcPr>
            <w:tcW w:w="800" w:type="dxa"/>
            <w:tcMar>
              <w:top w:w="20" w:type="dxa"/>
              <w:left w:w="20" w:type="dxa"/>
              <w:bottom w:w="20" w:type="dxa"/>
              <w:right w:w="20" w:type="dxa"/>
            </w:tcMar>
            <w:vAlign w:val="center"/>
            <w:hideMark/>
          </w:tcPr>
          <w:p w14:paraId="6BAF73B3" w14:textId="77777777" w:rsidR="00F35BE9" w:rsidRPr="007E6314" w:rsidRDefault="00F35BE9" w:rsidP="007C58E5">
            <w:pPr>
              <w:pStyle w:val="movimento"/>
              <w:rPr>
                <w:color w:val="002060"/>
              </w:rPr>
            </w:pPr>
            <w:r w:rsidRPr="007E6314">
              <w:rPr>
                <w:color w:val="002060"/>
              </w:rPr>
              <w:t> </w:t>
            </w:r>
          </w:p>
        </w:tc>
        <w:tc>
          <w:tcPr>
            <w:tcW w:w="2200" w:type="dxa"/>
            <w:tcMar>
              <w:top w:w="20" w:type="dxa"/>
              <w:left w:w="20" w:type="dxa"/>
              <w:bottom w:w="20" w:type="dxa"/>
              <w:right w:w="20" w:type="dxa"/>
            </w:tcMar>
            <w:vAlign w:val="center"/>
            <w:hideMark/>
          </w:tcPr>
          <w:p w14:paraId="44F69C1A" w14:textId="77777777" w:rsidR="00F35BE9" w:rsidRPr="007E6314" w:rsidRDefault="00F35BE9" w:rsidP="007C58E5">
            <w:pPr>
              <w:pStyle w:val="movimento"/>
              <w:rPr>
                <w:color w:val="002060"/>
              </w:rPr>
            </w:pPr>
            <w:r w:rsidRPr="007E6314">
              <w:rPr>
                <w:color w:val="002060"/>
              </w:rPr>
              <w:t>HERNANDEZ URRUTIA JHONALD ESTIVEN</w:t>
            </w:r>
          </w:p>
        </w:tc>
        <w:tc>
          <w:tcPr>
            <w:tcW w:w="2200" w:type="dxa"/>
            <w:tcMar>
              <w:top w:w="20" w:type="dxa"/>
              <w:left w:w="20" w:type="dxa"/>
              <w:bottom w:w="20" w:type="dxa"/>
              <w:right w:w="20" w:type="dxa"/>
            </w:tcMar>
            <w:vAlign w:val="center"/>
            <w:hideMark/>
          </w:tcPr>
          <w:p w14:paraId="43CF77DF" w14:textId="77777777" w:rsidR="00F35BE9" w:rsidRPr="007E6314" w:rsidRDefault="00F35BE9" w:rsidP="007C58E5">
            <w:pPr>
              <w:pStyle w:val="movimento2"/>
              <w:rPr>
                <w:color w:val="002060"/>
              </w:rPr>
            </w:pPr>
            <w:r w:rsidRPr="007E6314">
              <w:rPr>
                <w:color w:val="002060"/>
              </w:rPr>
              <w:t xml:space="preserve">(CSI GAUDIO) </w:t>
            </w:r>
          </w:p>
        </w:tc>
      </w:tr>
    </w:tbl>
    <w:p w14:paraId="0C912BD3" w14:textId="77777777" w:rsidR="00F35BE9" w:rsidRPr="007E6314" w:rsidRDefault="00F35BE9" w:rsidP="00F35BE9">
      <w:pPr>
        <w:pStyle w:val="titolo10"/>
        <w:rPr>
          <w:rFonts w:eastAsiaTheme="minorEastAsia"/>
          <w:color w:val="002060"/>
        </w:rPr>
      </w:pPr>
      <w:r w:rsidRPr="007E6314">
        <w:rPr>
          <w:color w:val="002060"/>
        </w:rPr>
        <w:t xml:space="preserve">GARE DEL 3/ 5/2026 </w:t>
      </w:r>
    </w:p>
    <w:p w14:paraId="384AFE17" w14:textId="77777777" w:rsidR="00F35BE9" w:rsidRPr="007E6314" w:rsidRDefault="00F35BE9" w:rsidP="00F35BE9">
      <w:pPr>
        <w:pStyle w:val="titolo7a"/>
        <w:rPr>
          <w:color w:val="002060"/>
        </w:rPr>
      </w:pPr>
      <w:r w:rsidRPr="007E6314">
        <w:rPr>
          <w:color w:val="002060"/>
        </w:rPr>
        <w:t xml:space="preserve">PROVVEDIMENTI DISCIPLINARI </w:t>
      </w:r>
    </w:p>
    <w:p w14:paraId="30029A4A" w14:textId="77777777" w:rsidR="00F35BE9" w:rsidRPr="007E6314" w:rsidRDefault="00F35BE9" w:rsidP="00F35BE9">
      <w:pPr>
        <w:pStyle w:val="titolo7b0"/>
        <w:rPr>
          <w:color w:val="002060"/>
        </w:rPr>
      </w:pPr>
      <w:r w:rsidRPr="007E6314">
        <w:rPr>
          <w:color w:val="002060"/>
        </w:rPr>
        <w:t xml:space="preserve">In base alle risultanze degli atti ufficiali sono state deliberate le seguenti sanzioni disciplinari. </w:t>
      </w:r>
    </w:p>
    <w:p w14:paraId="6EE5CBDE" w14:textId="77777777" w:rsidR="00F35BE9" w:rsidRPr="007E6314" w:rsidRDefault="00F35BE9" w:rsidP="00F35BE9">
      <w:pPr>
        <w:pStyle w:val="titolo30"/>
        <w:rPr>
          <w:color w:val="002060"/>
        </w:rPr>
      </w:pPr>
      <w:r w:rsidRPr="007E6314">
        <w:rPr>
          <w:color w:val="002060"/>
        </w:rPr>
        <w:t xml:space="preserve">CALCIATORI NON ESPULSI </w:t>
      </w:r>
    </w:p>
    <w:p w14:paraId="00CAEC54" w14:textId="77777777" w:rsidR="00F35BE9" w:rsidRPr="007E6314" w:rsidRDefault="00F35BE9" w:rsidP="00F35BE9">
      <w:pPr>
        <w:pStyle w:val="titolo20"/>
        <w:rPr>
          <w:color w:val="002060"/>
        </w:rPr>
      </w:pPr>
      <w:r w:rsidRPr="007E6314">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5BE9" w:rsidRPr="007E6314" w14:paraId="307F6E25" w14:textId="77777777" w:rsidTr="007C58E5">
        <w:tc>
          <w:tcPr>
            <w:tcW w:w="2200" w:type="dxa"/>
            <w:tcMar>
              <w:top w:w="20" w:type="dxa"/>
              <w:left w:w="20" w:type="dxa"/>
              <w:bottom w:w="20" w:type="dxa"/>
              <w:right w:w="20" w:type="dxa"/>
            </w:tcMar>
            <w:vAlign w:val="center"/>
            <w:hideMark/>
          </w:tcPr>
          <w:p w14:paraId="03D8FC8E" w14:textId="77777777" w:rsidR="00F35BE9" w:rsidRPr="007E6314" w:rsidRDefault="00F35BE9" w:rsidP="007C58E5">
            <w:pPr>
              <w:pStyle w:val="movimento"/>
              <w:rPr>
                <w:color w:val="002060"/>
              </w:rPr>
            </w:pPr>
            <w:r w:rsidRPr="007E6314">
              <w:rPr>
                <w:color w:val="002060"/>
              </w:rPr>
              <w:t>LUCESOLI EDOARDO</w:t>
            </w:r>
          </w:p>
        </w:tc>
        <w:tc>
          <w:tcPr>
            <w:tcW w:w="2200" w:type="dxa"/>
            <w:tcMar>
              <w:top w:w="20" w:type="dxa"/>
              <w:left w:w="20" w:type="dxa"/>
              <w:bottom w:w="20" w:type="dxa"/>
              <w:right w:w="20" w:type="dxa"/>
            </w:tcMar>
            <w:vAlign w:val="center"/>
            <w:hideMark/>
          </w:tcPr>
          <w:p w14:paraId="365D833E" w14:textId="77777777" w:rsidR="00F35BE9" w:rsidRPr="007E6314" w:rsidRDefault="00F35BE9" w:rsidP="007C58E5">
            <w:pPr>
              <w:pStyle w:val="movimento2"/>
              <w:rPr>
                <w:color w:val="002060"/>
              </w:rPr>
            </w:pPr>
            <w:r w:rsidRPr="007E6314">
              <w:rPr>
                <w:color w:val="002060"/>
              </w:rPr>
              <w:t xml:space="preserve">(C.U.S. ANCONA) </w:t>
            </w:r>
          </w:p>
        </w:tc>
        <w:tc>
          <w:tcPr>
            <w:tcW w:w="800" w:type="dxa"/>
            <w:tcMar>
              <w:top w:w="20" w:type="dxa"/>
              <w:left w:w="20" w:type="dxa"/>
              <w:bottom w:w="20" w:type="dxa"/>
              <w:right w:w="20" w:type="dxa"/>
            </w:tcMar>
            <w:vAlign w:val="center"/>
            <w:hideMark/>
          </w:tcPr>
          <w:p w14:paraId="3C80B494" w14:textId="77777777" w:rsidR="00F35BE9" w:rsidRPr="007E6314" w:rsidRDefault="00F35BE9" w:rsidP="007C58E5">
            <w:pPr>
              <w:pStyle w:val="movimento"/>
              <w:rPr>
                <w:color w:val="002060"/>
              </w:rPr>
            </w:pPr>
            <w:r w:rsidRPr="007E6314">
              <w:rPr>
                <w:color w:val="002060"/>
              </w:rPr>
              <w:t> </w:t>
            </w:r>
          </w:p>
        </w:tc>
        <w:tc>
          <w:tcPr>
            <w:tcW w:w="2200" w:type="dxa"/>
            <w:tcMar>
              <w:top w:w="20" w:type="dxa"/>
              <w:left w:w="20" w:type="dxa"/>
              <w:bottom w:w="20" w:type="dxa"/>
              <w:right w:w="20" w:type="dxa"/>
            </w:tcMar>
            <w:vAlign w:val="center"/>
            <w:hideMark/>
          </w:tcPr>
          <w:p w14:paraId="309C5E32" w14:textId="77777777" w:rsidR="00F35BE9" w:rsidRPr="007E6314" w:rsidRDefault="00F35BE9" w:rsidP="007C58E5">
            <w:pPr>
              <w:pStyle w:val="movimento"/>
              <w:rPr>
                <w:color w:val="002060"/>
              </w:rPr>
            </w:pPr>
            <w:r w:rsidRPr="007E6314">
              <w:rPr>
                <w:color w:val="002060"/>
              </w:rPr>
              <w:t>PIRANI LORENZO</w:t>
            </w:r>
          </w:p>
        </w:tc>
        <w:tc>
          <w:tcPr>
            <w:tcW w:w="2200" w:type="dxa"/>
            <w:tcMar>
              <w:top w:w="20" w:type="dxa"/>
              <w:left w:w="20" w:type="dxa"/>
              <w:bottom w:w="20" w:type="dxa"/>
              <w:right w:w="20" w:type="dxa"/>
            </w:tcMar>
            <w:vAlign w:val="center"/>
            <w:hideMark/>
          </w:tcPr>
          <w:p w14:paraId="79D66220" w14:textId="77777777" w:rsidR="00F35BE9" w:rsidRPr="007E6314" w:rsidRDefault="00F35BE9" w:rsidP="007C58E5">
            <w:pPr>
              <w:pStyle w:val="movimento2"/>
              <w:rPr>
                <w:color w:val="002060"/>
              </w:rPr>
            </w:pPr>
            <w:r w:rsidRPr="007E6314">
              <w:rPr>
                <w:color w:val="002060"/>
              </w:rPr>
              <w:t xml:space="preserve">(OSIMO FIVE) </w:t>
            </w:r>
          </w:p>
        </w:tc>
      </w:tr>
      <w:tr w:rsidR="00F35BE9" w:rsidRPr="007E6314" w14:paraId="30F010E8" w14:textId="77777777" w:rsidTr="007C58E5">
        <w:tc>
          <w:tcPr>
            <w:tcW w:w="2200" w:type="dxa"/>
            <w:tcMar>
              <w:top w:w="20" w:type="dxa"/>
              <w:left w:w="20" w:type="dxa"/>
              <w:bottom w:w="20" w:type="dxa"/>
              <w:right w:w="20" w:type="dxa"/>
            </w:tcMar>
            <w:vAlign w:val="center"/>
            <w:hideMark/>
          </w:tcPr>
          <w:p w14:paraId="23B1597C" w14:textId="77777777" w:rsidR="00F35BE9" w:rsidRPr="007E6314" w:rsidRDefault="00F35BE9" w:rsidP="007C58E5">
            <w:pPr>
              <w:pStyle w:val="movimento"/>
              <w:rPr>
                <w:color w:val="002060"/>
              </w:rPr>
            </w:pPr>
            <w:r w:rsidRPr="007E6314">
              <w:rPr>
                <w:color w:val="002060"/>
              </w:rPr>
              <w:t>AGOSTINELLI ENEA</w:t>
            </w:r>
          </w:p>
        </w:tc>
        <w:tc>
          <w:tcPr>
            <w:tcW w:w="2200" w:type="dxa"/>
            <w:tcMar>
              <w:top w:w="20" w:type="dxa"/>
              <w:left w:w="20" w:type="dxa"/>
              <w:bottom w:w="20" w:type="dxa"/>
              <w:right w:w="20" w:type="dxa"/>
            </w:tcMar>
            <w:vAlign w:val="center"/>
            <w:hideMark/>
          </w:tcPr>
          <w:p w14:paraId="65C2ADEE" w14:textId="77777777" w:rsidR="00F35BE9" w:rsidRPr="007E6314" w:rsidRDefault="00F35BE9" w:rsidP="007C58E5">
            <w:pPr>
              <w:pStyle w:val="movimento2"/>
              <w:rPr>
                <w:color w:val="002060"/>
              </w:rPr>
            </w:pPr>
            <w:r w:rsidRPr="007E6314">
              <w:rPr>
                <w:color w:val="002060"/>
              </w:rPr>
              <w:t xml:space="preserve">(POLVERIGI C/5) </w:t>
            </w:r>
          </w:p>
        </w:tc>
        <w:tc>
          <w:tcPr>
            <w:tcW w:w="800" w:type="dxa"/>
            <w:tcMar>
              <w:top w:w="20" w:type="dxa"/>
              <w:left w:w="20" w:type="dxa"/>
              <w:bottom w:w="20" w:type="dxa"/>
              <w:right w:w="20" w:type="dxa"/>
            </w:tcMar>
            <w:vAlign w:val="center"/>
            <w:hideMark/>
          </w:tcPr>
          <w:p w14:paraId="78977307" w14:textId="77777777" w:rsidR="00F35BE9" w:rsidRPr="007E6314" w:rsidRDefault="00F35BE9" w:rsidP="007C58E5">
            <w:pPr>
              <w:pStyle w:val="movimento"/>
              <w:rPr>
                <w:color w:val="002060"/>
              </w:rPr>
            </w:pPr>
            <w:r w:rsidRPr="007E6314">
              <w:rPr>
                <w:color w:val="002060"/>
              </w:rPr>
              <w:t> </w:t>
            </w:r>
          </w:p>
        </w:tc>
        <w:tc>
          <w:tcPr>
            <w:tcW w:w="2200" w:type="dxa"/>
            <w:tcMar>
              <w:top w:w="20" w:type="dxa"/>
              <w:left w:w="20" w:type="dxa"/>
              <w:bottom w:w="20" w:type="dxa"/>
              <w:right w:w="20" w:type="dxa"/>
            </w:tcMar>
            <w:vAlign w:val="center"/>
            <w:hideMark/>
          </w:tcPr>
          <w:p w14:paraId="6524BF23" w14:textId="77777777" w:rsidR="00F35BE9" w:rsidRPr="007E6314" w:rsidRDefault="00F35BE9" w:rsidP="007C58E5">
            <w:pPr>
              <w:pStyle w:val="movimento"/>
              <w:rPr>
                <w:color w:val="002060"/>
              </w:rPr>
            </w:pPr>
            <w:r w:rsidRPr="007E6314">
              <w:rPr>
                <w:color w:val="002060"/>
              </w:rPr>
              <w:t>RAGAGLIA GIACOMO</w:t>
            </w:r>
          </w:p>
        </w:tc>
        <w:tc>
          <w:tcPr>
            <w:tcW w:w="2200" w:type="dxa"/>
            <w:tcMar>
              <w:top w:w="20" w:type="dxa"/>
              <w:left w:w="20" w:type="dxa"/>
              <w:bottom w:w="20" w:type="dxa"/>
              <w:right w:w="20" w:type="dxa"/>
            </w:tcMar>
            <w:vAlign w:val="center"/>
            <w:hideMark/>
          </w:tcPr>
          <w:p w14:paraId="4DC59B9F" w14:textId="77777777" w:rsidR="00F35BE9" w:rsidRPr="007E6314" w:rsidRDefault="00F35BE9" w:rsidP="007C58E5">
            <w:pPr>
              <w:pStyle w:val="movimento2"/>
              <w:rPr>
                <w:color w:val="002060"/>
              </w:rPr>
            </w:pPr>
            <w:r w:rsidRPr="007E6314">
              <w:rPr>
                <w:color w:val="002060"/>
              </w:rPr>
              <w:t xml:space="preserve">(POLVERIGI C/5) </w:t>
            </w:r>
          </w:p>
        </w:tc>
      </w:tr>
    </w:tbl>
    <w:p w14:paraId="04C56E93" w14:textId="77777777" w:rsidR="00F35BE9" w:rsidRPr="007E6314" w:rsidRDefault="00F35BE9" w:rsidP="00F35BE9">
      <w:pPr>
        <w:pStyle w:val="titolo10"/>
        <w:rPr>
          <w:rFonts w:eastAsiaTheme="minorEastAsia"/>
          <w:color w:val="002060"/>
        </w:rPr>
      </w:pPr>
      <w:r w:rsidRPr="007E6314">
        <w:rPr>
          <w:color w:val="002060"/>
        </w:rPr>
        <w:t xml:space="preserve">GARE DEL 5/ 5/2026 </w:t>
      </w:r>
    </w:p>
    <w:p w14:paraId="252FAC29" w14:textId="77777777" w:rsidR="00F35BE9" w:rsidRPr="007E6314" w:rsidRDefault="00F35BE9" w:rsidP="00F35BE9">
      <w:pPr>
        <w:pStyle w:val="titolo7a"/>
        <w:rPr>
          <w:color w:val="002060"/>
        </w:rPr>
      </w:pPr>
      <w:r w:rsidRPr="007E6314">
        <w:rPr>
          <w:color w:val="002060"/>
        </w:rPr>
        <w:t xml:space="preserve">PROVVEDIMENTI DISCIPLINARI </w:t>
      </w:r>
    </w:p>
    <w:p w14:paraId="30EC618F" w14:textId="77777777" w:rsidR="00F35BE9" w:rsidRPr="007E6314" w:rsidRDefault="00F35BE9" w:rsidP="00F35BE9">
      <w:pPr>
        <w:pStyle w:val="titolo7b0"/>
        <w:rPr>
          <w:color w:val="002060"/>
        </w:rPr>
      </w:pPr>
      <w:r w:rsidRPr="007E6314">
        <w:rPr>
          <w:color w:val="002060"/>
        </w:rPr>
        <w:t xml:space="preserve">In base alle risultanze degli atti ufficiali sono state deliberate le seguenti sanzioni disciplinari. </w:t>
      </w:r>
    </w:p>
    <w:p w14:paraId="77677B6B" w14:textId="77777777" w:rsidR="00F35BE9" w:rsidRPr="007E6314" w:rsidRDefault="00F35BE9" w:rsidP="00F35BE9">
      <w:pPr>
        <w:pStyle w:val="titolo30"/>
        <w:rPr>
          <w:color w:val="002060"/>
        </w:rPr>
      </w:pPr>
      <w:r w:rsidRPr="007E6314">
        <w:rPr>
          <w:color w:val="002060"/>
        </w:rPr>
        <w:t xml:space="preserve">CALCIATORI NON ESPULSI </w:t>
      </w:r>
    </w:p>
    <w:p w14:paraId="57F6BB38" w14:textId="77777777" w:rsidR="00F35BE9" w:rsidRPr="007E6314" w:rsidRDefault="00F35BE9" w:rsidP="00F35BE9">
      <w:pPr>
        <w:pStyle w:val="titolo20"/>
        <w:rPr>
          <w:color w:val="002060"/>
        </w:rPr>
      </w:pPr>
      <w:r w:rsidRPr="007E6314">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5BE9" w:rsidRPr="007E6314" w14:paraId="78273B7E" w14:textId="77777777" w:rsidTr="007C58E5">
        <w:tc>
          <w:tcPr>
            <w:tcW w:w="2200" w:type="dxa"/>
            <w:tcMar>
              <w:top w:w="20" w:type="dxa"/>
              <w:left w:w="20" w:type="dxa"/>
              <w:bottom w:w="20" w:type="dxa"/>
              <w:right w:w="20" w:type="dxa"/>
            </w:tcMar>
            <w:vAlign w:val="center"/>
            <w:hideMark/>
          </w:tcPr>
          <w:p w14:paraId="2F793D38" w14:textId="77777777" w:rsidR="00F35BE9" w:rsidRPr="007E6314" w:rsidRDefault="00F35BE9" w:rsidP="007C58E5">
            <w:pPr>
              <w:pStyle w:val="movimento"/>
              <w:rPr>
                <w:color w:val="002060"/>
              </w:rPr>
            </w:pPr>
            <w:r w:rsidRPr="007E6314">
              <w:rPr>
                <w:color w:val="002060"/>
              </w:rPr>
              <w:t>MATTEUCCI PIETRO</w:t>
            </w:r>
          </w:p>
        </w:tc>
        <w:tc>
          <w:tcPr>
            <w:tcW w:w="2200" w:type="dxa"/>
            <w:tcMar>
              <w:top w:w="20" w:type="dxa"/>
              <w:left w:w="20" w:type="dxa"/>
              <w:bottom w:w="20" w:type="dxa"/>
              <w:right w:w="20" w:type="dxa"/>
            </w:tcMar>
            <w:vAlign w:val="center"/>
            <w:hideMark/>
          </w:tcPr>
          <w:p w14:paraId="592E5A12" w14:textId="77777777" w:rsidR="00F35BE9" w:rsidRPr="007E6314" w:rsidRDefault="00F35BE9" w:rsidP="007C58E5">
            <w:pPr>
              <w:pStyle w:val="movimento2"/>
              <w:rPr>
                <w:color w:val="002060"/>
              </w:rPr>
            </w:pPr>
            <w:r w:rsidRPr="007E6314">
              <w:rPr>
                <w:color w:val="002060"/>
              </w:rPr>
              <w:t xml:space="preserve">(ITALSERVICE C5) </w:t>
            </w:r>
          </w:p>
        </w:tc>
        <w:tc>
          <w:tcPr>
            <w:tcW w:w="800" w:type="dxa"/>
            <w:tcMar>
              <w:top w:w="20" w:type="dxa"/>
              <w:left w:w="20" w:type="dxa"/>
              <w:bottom w:w="20" w:type="dxa"/>
              <w:right w:w="20" w:type="dxa"/>
            </w:tcMar>
            <w:vAlign w:val="center"/>
            <w:hideMark/>
          </w:tcPr>
          <w:p w14:paraId="62423E60" w14:textId="77777777" w:rsidR="00F35BE9" w:rsidRPr="007E6314" w:rsidRDefault="00F35BE9" w:rsidP="007C58E5">
            <w:pPr>
              <w:pStyle w:val="movimento"/>
              <w:rPr>
                <w:color w:val="002060"/>
              </w:rPr>
            </w:pPr>
            <w:r w:rsidRPr="007E6314">
              <w:rPr>
                <w:color w:val="002060"/>
              </w:rPr>
              <w:t> </w:t>
            </w:r>
          </w:p>
        </w:tc>
        <w:tc>
          <w:tcPr>
            <w:tcW w:w="2200" w:type="dxa"/>
            <w:tcMar>
              <w:top w:w="20" w:type="dxa"/>
              <w:left w:w="20" w:type="dxa"/>
              <w:bottom w:w="20" w:type="dxa"/>
              <w:right w:w="20" w:type="dxa"/>
            </w:tcMar>
            <w:vAlign w:val="center"/>
            <w:hideMark/>
          </w:tcPr>
          <w:p w14:paraId="225FE0EA" w14:textId="77777777" w:rsidR="00F35BE9" w:rsidRPr="007E6314" w:rsidRDefault="00F35BE9" w:rsidP="007C58E5">
            <w:pPr>
              <w:pStyle w:val="movimento"/>
              <w:rPr>
                <w:color w:val="002060"/>
              </w:rPr>
            </w:pPr>
            <w:r w:rsidRPr="007E6314">
              <w:rPr>
                <w:color w:val="002060"/>
              </w:rPr>
              <w:t> </w:t>
            </w:r>
          </w:p>
        </w:tc>
        <w:tc>
          <w:tcPr>
            <w:tcW w:w="2200" w:type="dxa"/>
            <w:tcMar>
              <w:top w:w="20" w:type="dxa"/>
              <w:left w:w="20" w:type="dxa"/>
              <w:bottom w:w="20" w:type="dxa"/>
              <w:right w:w="20" w:type="dxa"/>
            </w:tcMar>
            <w:vAlign w:val="center"/>
            <w:hideMark/>
          </w:tcPr>
          <w:p w14:paraId="53442408" w14:textId="77777777" w:rsidR="00F35BE9" w:rsidRPr="007E6314" w:rsidRDefault="00F35BE9" w:rsidP="007C58E5">
            <w:pPr>
              <w:pStyle w:val="movimento2"/>
              <w:rPr>
                <w:color w:val="002060"/>
              </w:rPr>
            </w:pPr>
            <w:r w:rsidRPr="007E6314">
              <w:rPr>
                <w:color w:val="002060"/>
              </w:rPr>
              <w:t> </w:t>
            </w:r>
          </w:p>
        </w:tc>
      </w:tr>
    </w:tbl>
    <w:p w14:paraId="142242E4" w14:textId="77777777" w:rsidR="00F35BE9" w:rsidRPr="007E6314" w:rsidRDefault="00F35BE9" w:rsidP="00F35BE9">
      <w:pPr>
        <w:pStyle w:val="titolo20"/>
        <w:rPr>
          <w:rFonts w:eastAsiaTheme="minorEastAsia"/>
          <w:color w:val="002060"/>
        </w:rPr>
      </w:pPr>
      <w:r w:rsidRPr="007E6314">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5BE9" w:rsidRPr="007E6314" w14:paraId="1C1896CE" w14:textId="77777777" w:rsidTr="007C58E5">
        <w:tc>
          <w:tcPr>
            <w:tcW w:w="2200" w:type="dxa"/>
            <w:tcMar>
              <w:top w:w="20" w:type="dxa"/>
              <w:left w:w="20" w:type="dxa"/>
              <w:bottom w:w="20" w:type="dxa"/>
              <w:right w:w="20" w:type="dxa"/>
            </w:tcMar>
            <w:vAlign w:val="center"/>
            <w:hideMark/>
          </w:tcPr>
          <w:p w14:paraId="016CF0E2" w14:textId="77777777" w:rsidR="00F35BE9" w:rsidRPr="007E6314" w:rsidRDefault="00F35BE9" w:rsidP="007C58E5">
            <w:pPr>
              <w:pStyle w:val="movimento"/>
              <w:rPr>
                <w:color w:val="002060"/>
              </w:rPr>
            </w:pPr>
            <w:r w:rsidRPr="007E6314">
              <w:rPr>
                <w:color w:val="002060"/>
              </w:rPr>
              <w:t>ILAZAJ ENDRI</w:t>
            </w:r>
          </w:p>
        </w:tc>
        <w:tc>
          <w:tcPr>
            <w:tcW w:w="2200" w:type="dxa"/>
            <w:tcMar>
              <w:top w:w="20" w:type="dxa"/>
              <w:left w:w="20" w:type="dxa"/>
              <w:bottom w:w="20" w:type="dxa"/>
              <w:right w:w="20" w:type="dxa"/>
            </w:tcMar>
            <w:vAlign w:val="center"/>
            <w:hideMark/>
          </w:tcPr>
          <w:p w14:paraId="4B61CF97" w14:textId="77777777" w:rsidR="00F35BE9" w:rsidRPr="007E6314" w:rsidRDefault="00F35BE9" w:rsidP="007C58E5">
            <w:pPr>
              <w:pStyle w:val="movimento2"/>
              <w:rPr>
                <w:color w:val="002060"/>
              </w:rPr>
            </w:pPr>
            <w:r w:rsidRPr="007E6314">
              <w:rPr>
                <w:color w:val="002060"/>
              </w:rPr>
              <w:t xml:space="preserve">(CERRETO D ESI ASD) </w:t>
            </w:r>
          </w:p>
        </w:tc>
        <w:tc>
          <w:tcPr>
            <w:tcW w:w="800" w:type="dxa"/>
            <w:tcMar>
              <w:top w:w="20" w:type="dxa"/>
              <w:left w:w="20" w:type="dxa"/>
              <w:bottom w:w="20" w:type="dxa"/>
              <w:right w:w="20" w:type="dxa"/>
            </w:tcMar>
            <w:vAlign w:val="center"/>
            <w:hideMark/>
          </w:tcPr>
          <w:p w14:paraId="0265A442" w14:textId="77777777" w:rsidR="00F35BE9" w:rsidRPr="007E6314" w:rsidRDefault="00F35BE9" w:rsidP="007C58E5">
            <w:pPr>
              <w:pStyle w:val="movimento"/>
              <w:rPr>
                <w:color w:val="002060"/>
              </w:rPr>
            </w:pPr>
            <w:r w:rsidRPr="007E6314">
              <w:rPr>
                <w:color w:val="002060"/>
              </w:rPr>
              <w:t> </w:t>
            </w:r>
          </w:p>
        </w:tc>
        <w:tc>
          <w:tcPr>
            <w:tcW w:w="2200" w:type="dxa"/>
            <w:tcMar>
              <w:top w:w="20" w:type="dxa"/>
              <w:left w:w="20" w:type="dxa"/>
              <w:bottom w:w="20" w:type="dxa"/>
              <w:right w:w="20" w:type="dxa"/>
            </w:tcMar>
            <w:vAlign w:val="center"/>
            <w:hideMark/>
          </w:tcPr>
          <w:p w14:paraId="105B3319" w14:textId="77777777" w:rsidR="00F35BE9" w:rsidRPr="007E6314" w:rsidRDefault="00F35BE9" w:rsidP="007C58E5">
            <w:pPr>
              <w:pStyle w:val="movimento"/>
              <w:rPr>
                <w:color w:val="002060"/>
              </w:rPr>
            </w:pPr>
            <w:r w:rsidRPr="007E6314">
              <w:rPr>
                <w:color w:val="002060"/>
              </w:rPr>
              <w:t> </w:t>
            </w:r>
          </w:p>
        </w:tc>
        <w:tc>
          <w:tcPr>
            <w:tcW w:w="2200" w:type="dxa"/>
            <w:tcMar>
              <w:top w:w="20" w:type="dxa"/>
              <w:left w:w="20" w:type="dxa"/>
              <w:bottom w:w="20" w:type="dxa"/>
              <w:right w:w="20" w:type="dxa"/>
            </w:tcMar>
            <w:vAlign w:val="center"/>
            <w:hideMark/>
          </w:tcPr>
          <w:p w14:paraId="15C405A0" w14:textId="77777777" w:rsidR="00F35BE9" w:rsidRPr="007E6314" w:rsidRDefault="00F35BE9" w:rsidP="007C58E5">
            <w:pPr>
              <w:pStyle w:val="movimento2"/>
              <w:rPr>
                <w:color w:val="002060"/>
              </w:rPr>
            </w:pPr>
            <w:r w:rsidRPr="007E6314">
              <w:rPr>
                <w:color w:val="002060"/>
              </w:rPr>
              <w:t> </w:t>
            </w:r>
          </w:p>
        </w:tc>
      </w:tr>
    </w:tbl>
    <w:p w14:paraId="765E21D8" w14:textId="77777777" w:rsidR="00F35BE9" w:rsidRDefault="00F35BE9" w:rsidP="00F35BE9">
      <w:pPr>
        <w:pStyle w:val="breakline"/>
        <w:rPr>
          <w:rFonts w:eastAsiaTheme="minorEastAsia"/>
          <w:color w:val="002060"/>
        </w:rPr>
      </w:pPr>
    </w:p>
    <w:p w14:paraId="1F963332" w14:textId="77777777" w:rsidR="003E220B" w:rsidRPr="001910FC" w:rsidRDefault="003E220B" w:rsidP="003E220B">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6036D93B" w14:textId="77777777" w:rsidR="003E220B" w:rsidRPr="001910FC" w:rsidRDefault="003E220B" w:rsidP="003E220B">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lastRenderedPageBreak/>
        <w:t xml:space="preserve">                         Angelo Castellana        </w:t>
      </w:r>
      <w:r w:rsidRPr="001910FC">
        <w:rPr>
          <w:rFonts w:ascii="Arial" w:hAnsi="Arial" w:cs="Arial"/>
          <w:noProof/>
          <w:color w:val="002060"/>
          <w:sz w:val="22"/>
          <w:szCs w:val="22"/>
        </w:rPr>
        <w:tab/>
        <w:t xml:space="preserve">                                Agnese Lazzaretti</w:t>
      </w:r>
    </w:p>
    <w:p w14:paraId="58CF30F6" w14:textId="77777777" w:rsidR="003E220B" w:rsidRPr="007E6314" w:rsidRDefault="003E220B" w:rsidP="00F35BE9">
      <w:pPr>
        <w:pStyle w:val="breakline"/>
        <w:rPr>
          <w:rFonts w:eastAsiaTheme="minorEastAsia"/>
          <w:color w:val="002060"/>
        </w:rPr>
      </w:pPr>
    </w:p>
    <w:p w14:paraId="1445407A" w14:textId="77777777" w:rsidR="00F35BE9" w:rsidRPr="007E6314" w:rsidRDefault="00F35BE9" w:rsidP="00F35BE9">
      <w:pPr>
        <w:pStyle w:val="titoloprinc0"/>
        <w:rPr>
          <w:color w:val="002060"/>
        </w:rPr>
      </w:pPr>
      <w:r w:rsidRPr="007E6314">
        <w:rPr>
          <w:color w:val="002060"/>
        </w:rPr>
        <w:t>CLASSIFICA</w:t>
      </w:r>
    </w:p>
    <w:p w14:paraId="3FC7361A" w14:textId="77777777" w:rsidR="00F35BE9" w:rsidRPr="007E6314" w:rsidRDefault="00F35BE9" w:rsidP="00F35BE9">
      <w:pPr>
        <w:pStyle w:val="breakline"/>
        <w:rPr>
          <w:color w:val="002060"/>
        </w:rPr>
      </w:pPr>
    </w:p>
    <w:p w14:paraId="58735C9C" w14:textId="77777777" w:rsidR="00F35BE9" w:rsidRPr="007E6314" w:rsidRDefault="00F35BE9" w:rsidP="00F35BE9">
      <w:pPr>
        <w:pStyle w:val="breakline"/>
        <w:rPr>
          <w:color w:val="002060"/>
        </w:rPr>
      </w:pPr>
    </w:p>
    <w:p w14:paraId="5CB4AC5B" w14:textId="77777777" w:rsidR="00F35BE9" w:rsidRPr="007E6314" w:rsidRDefault="00F35BE9" w:rsidP="00F35BE9">
      <w:pPr>
        <w:pStyle w:val="sottotitolocampionato10"/>
        <w:rPr>
          <w:color w:val="002060"/>
        </w:rPr>
      </w:pPr>
      <w:r w:rsidRPr="007E631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35BE9" w:rsidRPr="007E6314" w14:paraId="4822B408" w14:textId="77777777" w:rsidTr="007C58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4F72D" w14:textId="77777777" w:rsidR="00F35BE9" w:rsidRPr="007E6314" w:rsidRDefault="00F35BE9" w:rsidP="007C58E5">
            <w:pPr>
              <w:pStyle w:val="headertabella0"/>
              <w:rPr>
                <w:color w:val="002060"/>
              </w:rPr>
            </w:pPr>
            <w:r w:rsidRPr="007E631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B4433" w14:textId="77777777" w:rsidR="00F35BE9" w:rsidRPr="007E6314" w:rsidRDefault="00F35BE9" w:rsidP="007C58E5">
            <w:pPr>
              <w:pStyle w:val="headertabella0"/>
              <w:rPr>
                <w:color w:val="002060"/>
              </w:rPr>
            </w:pPr>
            <w:r w:rsidRPr="007E631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443FA" w14:textId="77777777" w:rsidR="00F35BE9" w:rsidRPr="007E6314" w:rsidRDefault="00F35BE9" w:rsidP="007C58E5">
            <w:pPr>
              <w:pStyle w:val="headertabella0"/>
              <w:rPr>
                <w:color w:val="002060"/>
              </w:rPr>
            </w:pPr>
            <w:r w:rsidRPr="007E631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0936D" w14:textId="77777777" w:rsidR="00F35BE9" w:rsidRPr="007E6314" w:rsidRDefault="00F35BE9" w:rsidP="007C58E5">
            <w:pPr>
              <w:pStyle w:val="headertabella0"/>
              <w:rPr>
                <w:color w:val="002060"/>
              </w:rPr>
            </w:pPr>
            <w:r w:rsidRPr="007E631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4B2FC" w14:textId="77777777" w:rsidR="00F35BE9" w:rsidRPr="007E6314" w:rsidRDefault="00F35BE9" w:rsidP="007C58E5">
            <w:pPr>
              <w:pStyle w:val="headertabella0"/>
              <w:rPr>
                <w:color w:val="002060"/>
              </w:rPr>
            </w:pPr>
            <w:r w:rsidRPr="007E631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34716" w14:textId="77777777" w:rsidR="00F35BE9" w:rsidRPr="007E6314" w:rsidRDefault="00F35BE9" w:rsidP="007C58E5">
            <w:pPr>
              <w:pStyle w:val="headertabella0"/>
              <w:rPr>
                <w:color w:val="002060"/>
              </w:rPr>
            </w:pPr>
            <w:r w:rsidRPr="007E631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AF327" w14:textId="77777777" w:rsidR="00F35BE9" w:rsidRPr="007E6314" w:rsidRDefault="00F35BE9" w:rsidP="007C58E5">
            <w:pPr>
              <w:pStyle w:val="headertabella0"/>
              <w:rPr>
                <w:color w:val="002060"/>
              </w:rPr>
            </w:pPr>
            <w:r w:rsidRPr="007E631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F090A" w14:textId="77777777" w:rsidR="00F35BE9" w:rsidRPr="007E6314" w:rsidRDefault="00F35BE9" w:rsidP="007C58E5">
            <w:pPr>
              <w:pStyle w:val="headertabella0"/>
              <w:rPr>
                <w:color w:val="002060"/>
              </w:rPr>
            </w:pPr>
            <w:r w:rsidRPr="007E631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AB7B9" w14:textId="77777777" w:rsidR="00F35BE9" w:rsidRPr="007E6314" w:rsidRDefault="00F35BE9" w:rsidP="007C58E5">
            <w:pPr>
              <w:pStyle w:val="headertabella0"/>
              <w:rPr>
                <w:color w:val="002060"/>
              </w:rPr>
            </w:pPr>
            <w:r w:rsidRPr="007E631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70E0C" w14:textId="77777777" w:rsidR="00F35BE9" w:rsidRPr="007E6314" w:rsidRDefault="00F35BE9" w:rsidP="007C58E5">
            <w:pPr>
              <w:pStyle w:val="headertabella0"/>
              <w:rPr>
                <w:color w:val="002060"/>
              </w:rPr>
            </w:pPr>
            <w:r w:rsidRPr="007E6314">
              <w:rPr>
                <w:color w:val="002060"/>
              </w:rPr>
              <w:t>PE</w:t>
            </w:r>
          </w:p>
        </w:tc>
      </w:tr>
      <w:tr w:rsidR="00F35BE9" w:rsidRPr="007E6314" w14:paraId="714990A6" w14:textId="77777777" w:rsidTr="007C58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61704B" w14:textId="77777777" w:rsidR="00F35BE9" w:rsidRPr="007E6314" w:rsidRDefault="00F35BE9" w:rsidP="007C58E5">
            <w:pPr>
              <w:pStyle w:val="rowtabella0"/>
              <w:rPr>
                <w:color w:val="002060"/>
              </w:rPr>
            </w:pPr>
            <w:r w:rsidRPr="007E6314">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DE1D6" w14:textId="77777777" w:rsidR="00F35BE9" w:rsidRPr="007E6314" w:rsidRDefault="00F35BE9" w:rsidP="007C58E5">
            <w:pPr>
              <w:pStyle w:val="rowtabella0"/>
              <w:jc w:val="center"/>
              <w:rPr>
                <w:color w:val="002060"/>
              </w:rPr>
            </w:pPr>
            <w:r w:rsidRPr="007E631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D9A7E"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CC61E"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92792"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FC821"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D8DC1" w14:textId="77777777" w:rsidR="00F35BE9" w:rsidRPr="007E6314" w:rsidRDefault="00F35BE9" w:rsidP="007C58E5">
            <w:pPr>
              <w:pStyle w:val="rowtabella0"/>
              <w:jc w:val="center"/>
              <w:rPr>
                <w:color w:val="002060"/>
              </w:rPr>
            </w:pPr>
            <w:r w:rsidRPr="007E631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3F104" w14:textId="77777777" w:rsidR="00F35BE9" w:rsidRPr="007E6314" w:rsidRDefault="00F35BE9" w:rsidP="007C58E5">
            <w:pPr>
              <w:pStyle w:val="rowtabella0"/>
              <w:jc w:val="center"/>
              <w:rPr>
                <w:color w:val="002060"/>
              </w:rPr>
            </w:pPr>
            <w:r w:rsidRPr="007E631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2005D" w14:textId="77777777" w:rsidR="00F35BE9" w:rsidRPr="007E6314" w:rsidRDefault="00F35BE9" w:rsidP="007C58E5">
            <w:pPr>
              <w:pStyle w:val="rowtabella0"/>
              <w:jc w:val="center"/>
              <w:rPr>
                <w:color w:val="002060"/>
              </w:rPr>
            </w:pPr>
            <w:r w:rsidRPr="007E631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4EEC9" w14:textId="77777777" w:rsidR="00F35BE9" w:rsidRPr="007E6314" w:rsidRDefault="00F35BE9" w:rsidP="007C58E5">
            <w:pPr>
              <w:pStyle w:val="rowtabella0"/>
              <w:jc w:val="center"/>
              <w:rPr>
                <w:color w:val="002060"/>
              </w:rPr>
            </w:pPr>
            <w:r w:rsidRPr="007E6314">
              <w:rPr>
                <w:color w:val="002060"/>
              </w:rPr>
              <w:t>0</w:t>
            </w:r>
          </w:p>
        </w:tc>
      </w:tr>
      <w:tr w:rsidR="00F35BE9" w:rsidRPr="007E6314" w14:paraId="682398DF" w14:textId="77777777" w:rsidTr="007C58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3F256B" w14:textId="77777777" w:rsidR="00F35BE9" w:rsidRPr="007E6314" w:rsidRDefault="00F35BE9" w:rsidP="007C58E5">
            <w:pPr>
              <w:pStyle w:val="rowtabella0"/>
              <w:rPr>
                <w:color w:val="002060"/>
              </w:rPr>
            </w:pPr>
            <w:r w:rsidRPr="007E6314">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B501D" w14:textId="77777777" w:rsidR="00F35BE9" w:rsidRPr="007E6314" w:rsidRDefault="00F35BE9" w:rsidP="007C58E5">
            <w:pPr>
              <w:pStyle w:val="rowtabella0"/>
              <w:jc w:val="center"/>
              <w:rPr>
                <w:color w:val="002060"/>
              </w:rPr>
            </w:pPr>
            <w:r w:rsidRPr="007E631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D44FF"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CCA05"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F046B"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97E93"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9910F" w14:textId="77777777" w:rsidR="00F35BE9" w:rsidRPr="007E6314" w:rsidRDefault="00F35BE9" w:rsidP="007C58E5">
            <w:pPr>
              <w:pStyle w:val="rowtabella0"/>
              <w:jc w:val="center"/>
              <w:rPr>
                <w:color w:val="002060"/>
              </w:rPr>
            </w:pPr>
            <w:r w:rsidRPr="007E631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EED7A" w14:textId="77777777" w:rsidR="00F35BE9" w:rsidRPr="007E6314" w:rsidRDefault="00F35BE9" w:rsidP="007C58E5">
            <w:pPr>
              <w:pStyle w:val="rowtabella0"/>
              <w:jc w:val="center"/>
              <w:rPr>
                <w:color w:val="002060"/>
              </w:rPr>
            </w:pPr>
            <w:r w:rsidRPr="007E631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93312" w14:textId="77777777" w:rsidR="00F35BE9" w:rsidRPr="007E6314" w:rsidRDefault="00F35BE9" w:rsidP="007C58E5">
            <w:pPr>
              <w:pStyle w:val="rowtabella0"/>
              <w:jc w:val="center"/>
              <w:rPr>
                <w:color w:val="002060"/>
              </w:rPr>
            </w:pPr>
            <w:r w:rsidRPr="007E631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8F389" w14:textId="77777777" w:rsidR="00F35BE9" w:rsidRPr="007E6314" w:rsidRDefault="00F35BE9" w:rsidP="007C58E5">
            <w:pPr>
              <w:pStyle w:val="rowtabella0"/>
              <w:jc w:val="center"/>
              <w:rPr>
                <w:color w:val="002060"/>
              </w:rPr>
            </w:pPr>
            <w:r w:rsidRPr="007E6314">
              <w:rPr>
                <w:color w:val="002060"/>
              </w:rPr>
              <w:t>0</w:t>
            </w:r>
          </w:p>
        </w:tc>
      </w:tr>
      <w:tr w:rsidR="00F35BE9" w:rsidRPr="007E6314" w14:paraId="2E52D146" w14:textId="77777777" w:rsidTr="007C58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AC9581" w14:textId="77777777" w:rsidR="00F35BE9" w:rsidRPr="007E6314" w:rsidRDefault="00F35BE9" w:rsidP="007C58E5">
            <w:pPr>
              <w:pStyle w:val="rowtabella0"/>
              <w:rPr>
                <w:color w:val="002060"/>
              </w:rPr>
            </w:pPr>
            <w:r w:rsidRPr="007E6314">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03E51" w14:textId="77777777" w:rsidR="00F35BE9" w:rsidRPr="007E6314" w:rsidRDefault="00F35BE9" w:rsidP="007C58E5">
            <w:pPr>
              <w:pStyle w:val="rowtabella0"/>
              <w:jc w:val="center"/>
              <w:rPr>
                <w:color w:val="002060"/>
              </w:rPr>
            </w:pPr>
            <w:r w:rsidRPr="007E631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39C11"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70E92"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6BB13"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39F0B"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94C5A" w14:textId="77777777" w:rsidR="00F35BE9" w:rsidRPr="007E6314" w:rsidRDefault="00F35BE9" w:rsidP="007C58E5">
            <w:pPr>
              <w:pStyle w:val="rowtabella0"/>
              <w:jc w:val="center"/>
              <w:rPr>
                <w:color w:val="002060"/>
              </w:rPr>
            </w:pPr>
            <w:r w:rsidRPr="007E631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2ECFE" w14:textId="77777777" w:rsidR="00F35BE9" w:rsidRPr="007E6314" w:rsidRDefault="00F35BE9" w:rsidP="007C58E5">
            <w:pPr>
              <w:pStyle w:val="rowtabella0"/>
              <w:jc w:val="center"/>
              <w:rPr>
                <w:color w:val="002060"/>
              </w:rPr>
            </w:pPr>
            <w:r w:rsidRPr="007E631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A8D03" w14:textId="77777777" w:rsidR="00F35BE9" w:rsidRPr="007E6314" w:rsidRDefault="00F35BE9" w:rsidP="007C58E5">
            <w:pPr>
              <w:pStyle w:val="rowtabella0"/>
              <w:jc w:val="center"/>
              <w:rPr>
                <w:color w:val="002060"/>
              </w:rPr>
            </w:pPr>
            <w:r w:rsidRPr="007E631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08387" w14:textId="77777777" w:rsidR="00F35BE9" w:rsidRPr="007E6314" w:rsidRDefault="00F35BE9" w:rsidP="007C58E5">
            <w:pPr>
              <w:pStyle w:val="rowtabella0"/>
              <w:jc w:val="center"/>
              <w:rPr>
                <w:color w:val="002060"/>
              </w:rPr>
            </w:pPr>
            <w:r w:rsidRPr="007E6314">
              <w:rPr>
                <w:color w:val="002060"/>
              </w:rPr>
              <w:t>0</w:t>
            </w:r>
          </w:p>
        </w:tc>
      </w:tr>
      <w:tr w:rsidR="00F35BE9" w:rsidRPr="007E6314" w14:paraId="3C7A7234" w14:textId="77777777" w:rsidTr="007C58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332E3E" w14:textId="77777777" w:rsidR="00F35BE9" w:rsidRPr="007E6314" w:rsidRDefault="00F35BE9" w:rsidP="007C58E5">
            <w:pPr>
              <w:pStyle w:val="rowtabella0"/>
              <w:rPr>
                <w:color w:val="002060"/>
                <w:lang w:val="es-ES"/>
              </w:rPr>
            </w:pPr>
            <w:r w:rsidRPr="007E6314">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1C2C2" w14:textId="77777777" w:rsidR="00F35BE9" w:rsidRPr="007E6314" w:rsidRDefault="00F35BE9" w:rsidP="007C58E5">
            <w:pPr>
              <w:pStyle w:val="rowtabella0"/>
              <w:jc w:val="center"/>
              <w:rPr>
                <w:color w:val="002060"/>
              </w:rPr>
            </w:pPr>
            <w:r w:rsidRPr="007E631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97C33"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E5D56" w14:textId="77777777" w:rsidR="00F35BE9" w:rsidRPr="007E6314" w:rsidRDefault="00F35BE9" w:rsidP="007C58E5">
            <w:pPr>
              <w:pStyle w:val="rowtabella0"/>
              <w:jc w:val="center"/>
              <w:rPr>
                <w:color w:val="002060"/>
              </w:rPr>
            </w:pPr>
            <w:r w:rsidRPr="007E631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F778B"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9FE64"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11593" w14:textId="77777777" w:rsidR="00F35BE9" w:rsidRPr="007E6314" w:rsidRDefault="00F35BE9" w:rsidP="007C58E5">
            <w:pPr>
              <w:pStyle w:val="rowtabella0"/>
              <w:jc w:val="center"/>
              <w:rPr>
                <w:color w:val="002060"/>
              </w:rPr>
            </w:pPr>
            <w:r w:rsidRPr="007E631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57AAC" w14:textId="77777777" w:rsidR="00F35BE9" w:rsidRPr="007E6314" w:rsidRDefault="00F35BE9" w:rsidP="007C58E5">
            <w:pPr>
              <w:pStyle w:val="rowtabella0"/>
              <w:jc w:val="center"/>
              <w:rPr>
                <w:color w:val="002060"/>
              </w:rPr>
            </w:pPr>
            <w:r w:rsidRPr="007E631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00341" w14:textId="77777777" w:rsidR="00F35BE9" w:rsidRPr="007E6314" w:rsidRDefault="00F35BE9" w:rsidP="007C58E5">
            <w:pPr>
              <w:pStyle w:val="rowtabella0"/>
              <w:jc w:val="center"/>
              <w:rPr>
                <w:color w:val="002060"/>
              </w:rPr>
            </w:pPr>
            <w:r w:rsidRPr="007E631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9CEAC" w14:textId="77777777" w:rsidR="00F35BE9" w:rsidRPr="007E6314" w:rsidRDefault="00F35BE9" w:rsidP="007C58E5">
            <w:pPr>
              <w:pStyle w:val="rowtabella0"/>
              <w:jc w:val="center"/>
              <w:rPr>
                <w:color w:val="002060"/>
              </w:rPr>
            </w:pPr>
            <w:r w:rsidRPr="007E6314">
              <w:rPr>
                <w:color w:val="002060"/>
              </w:rPr>
              <w:t>0</w:t>
            </w:r>
          </w:p>
        </w:tc>
      </w:tr>
      <w:tr w:rsidR="00F35BE9" w:rsidRPr="007E6314" w14:paraId="4A02C4B6" w14:textId="77777777" w:rsidTr="007C58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7C06F0" w14:textId="77777777" w:rsidR="00F35BE9" w:rsidRPr="007E6314" w:rsidRDefault="00F35BE9" w:rsidP="007C58E5">
            <w:pPr>
              <w:pStyle w:val="rowtabella0"/>
              <w:rPr>
                <w:color w:val="002060"/>
              </w:rPr>
            </w:pPr>
            <w:r w:rsidRPr="007E6314">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2FB0D" w14:textId="77777777" w:rsidR="00F35BE9" w:rsidRPr="007E6314" w:rsidRDefault="00F35BE9" w:rsidP="007C58E5">
            <w:pPr>
              <w:pStyle w:val="rowtabella0"/>
              <w:jc w:val="center"/>
              <w:rPr>
                <w:color w:val="002060"/>
              </w:rPr>
            </w:pPr>
            <w:r w:rsidRPr="007E631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62811"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C083E" w14:textId="77777777" w:rsidR="00F35BE9" w:rsidRPr="007E6314" w:rsidRDefault="00F35BE9" w:rsidP="007C58E5">
            <w:pPr>
              <w:pStyle w:val="rowtabella0"/>
              <w:jc w:val="center"/>
              <w:rPr>
                <w:color w:val="002060"/>
              </w:rPr>
            </w:pPr>
            <w:r w:rsidRPr="007E631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4F3DD"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C27BF" w14:textId="77777777" w:rsidR="00F35BE9" w:rsidRPr="007E6314" w:rsidRDefault="00F35BE9" w:rsidP="007C58E5">
            <w:pPr>
              <w:pStyle w:val="rowtabella0"/>
              <w:jc w:val="center"/>
              <w:rPr>
                <w:color w:val="002060"/>
              </w:rPr>
            </w:pPr>
            <w:r w:rsidRPr="007E631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DA8A5" w14:textId="77777777" w:rsidR="00F35BE9" w:rsidRPr="007E6314" w:rsidRDefault="00F35BE9" w:rsidP="007C58E5">
            <w:pPr>
              <w:pStyle w:val="rowtabella0"/>
              <w:jc w:val="center"/>
              <w:rPr>
                <w:color w:val="002060"/>
              </w:rPr>
            </w:pPr>
            <w:r w:rsidRPr="007E631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BAF1D" w14:textId="77777777" w:rsidR="00F35BE9" w:rsidRPr="007E6314" w:rsidRDefault="00F35BE9" w:rsidP="007C58E5">
            <w:pPr>
              <w:pStyle w:val="rowtabella0"/>
              <w:jc w:val="center"/>
              <w:rPr>
                <w:color w:val="002060"/>
              </w:rPr>
            </w:pPr>
            <w:r w:rsidRPr="007E631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9B809"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61C92" w14:textId="77777777" w:rsidR="00F35BE9" w:rsidRPr="007E6314" w:rsidRDefault="00F35BE9" w:rsidP="007C58E5">
            <w:pPr>
              <w:pStyle w:val="rowtabella0"/>
              <w:jc w:val="center"/>
              <w:rPr>
                <w:color w:val="002060"/>
              </w:rPr>
            </w:pPr>
            <w:r w:rsidRPr="007E6314">
              <w:rPr>
                <w:color w:val="002060"/>
              </w:rPr>
              <w:t>0</w:t>
            </w:r>
          </w:p>
        </w:tc>
      </w:tr>
      <w:tr w:rsidR="00F35BE9" w:rsidRPr="007E6314" w14:paraId="7E61FC31" w14:textId="77777777" w:rsidTr="007C58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415261" w14:textId="77777777" w:rsidR="00F35BE9" w:rsidRPr="007E6314" w:rsidRDefault="00F35BE9" w:rsidP="007C58E5">
            <w:pPr>
              <w:pStyle w:val="rowtabella0"/>
              <w:rPr>
                <w:color w:val="002060"/>
                <w:lang w:val="es-ES"/>
              </w:rPr>
            </w:pPr>
            <w:r w:rsidRPr="007E6314">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25264"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FA98A"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7B320"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FC1F9"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11DC9"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087EE" w14:textId="77777777" w:rsidR="00F35BE9" w:rsidRPr="007E6314" w:rsidRDefault="00F35BE9" w:rsidP="007C58E5">
            <w:pPr>
              <w:pStyle w:val="rowtabella0"/>
              <w:jc w:val="center"/>
              <w:rPr>
                <w:color w:val="002060"/>
              </w:rPr>
            </w:pPr>
            <w:r w:rsidRPr="007E631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B7C1F" w14:textId="77777777" w:rsidR="00F35BE9" w:rsidRPr="007E6314" w:rsidRDefault="00F35BE9" w:rsidP="007C58E5">
            <w:pPr>
              <w:pStyle w:val="rowtabella0"/>
              <w:jc w:val="center"/>
              <w:rPr>
                <w:color w:val="002060"/>
              </w:rPr>
            </w:pPr>
            <w:r w:rsidRPr="007E631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56FC0" w14:textId="77777777" w:rsidR="00F35BE9" w:rsidRPr="007E6314" w:rsidRDefault="00F35BE9" w:rsidP="007C58E5">
            <w:pPr>
              <w:pStyle w:val="rowtabella0"/>
              <w:jc w:val="center"/>
              <w:rPr>
                <w:color w:val="002060"/>
              </w:rPr>
            </w:pPr>
            <w:r w:rsidRPr="007E631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D0553" w14:textId="77777777" w:rsidR="00F35BE9" w:rsidRPr="007E6314" w:rsidRDefault="00F35BE9" w:rsidP="007C58E5">
            <w:pPr>
              <w:pStyle w:val="rowtabella0"/>
              <w:jc w:val="center"/>
              <w:rPr>
                <w:color w:val="002060"/>
              </w:rPr>
            </w:pPr>
            <w:r w:rsidRPr="007E6314">
              <w:rPr>
                <w:color w:val="002060"/>
              </w:rPr>
              <w:t>0</w:t>
            </w:r>
          </w:p>
        </w:tc>
      </w:tr>
      <w:tr w:rsidR="00F35BE9" w:rsidRPr="007E6314" w14:paraId="5CFF9D07" w14:textId="77777777" w:rsidTr="007C58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14E91A" w14:textId="77777777" w:rsidR="00F35BE9" w:rsidRPr="007E6314" w:rsidRDefault="00F35BE9" w:rsidP="007C58E5">
            <w:pPr>
              <w:pStyle w:val="rowtabella0"/>
              <w:rPr>
                <w:color w:val="002060"/>
              </w:rPr>
            </w:pPr>
            <w:r w:rsidRPr="007E6314">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F4352"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64F18"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52F4C"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45FD0"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C62F1"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C69C0" w14:textId="77777777" w:rsidR="00F35BE9" w:rsidRPr="007E6314" w:rsidRDefault="00F35BE9" w:rsidP="007C58E5">
            <w:pPr>
              <w:pStyle w:val="rowtabella0"/>
              <w:jc w:val="center"/>
              <w:rPr>
                <w:color w:val="002060"/>
              </w:rPr>
            </w:pPr>
            <w:r w:rsidRPr="007E631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1DF6A" w14:textId="77777777" w:rsidR="00F35BE9" w:rsidRPr="007E6314" w:rsidRDefault="00F35BE9" w:rsidP="007C58E5">
            <w:pPr>
              <w:pStyle w:val="rowtabella0"/>
              <w:jc w:val="center"/>
              <w:rPr>
                <w:color w:val="002060"/>
              </w:rPr>
            </w:pPr>
            <w:r w:rsidRPr="007E631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4B84E" w14:textId="77777777" w:rsidR="00F35BE9" w:rsidRPr="007E6314" w:rsidRDefault="00F35BE9" w:rsidP="007C58E5">
            <w:pPr>
              <w:pStyle w:val="rowtabella0"/>
              <w:jc w:val="center"/>
              <w:rPr>
                <w:color w:val="002060"/>
              </w:rPr>
            </w:pPr>
            <w:r w:rsidRPr="007E631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F572A" w14:textId="77777777" w:rsidR="00F35BE9" w:rsidRPr="007E6314" w:rsidRDefault="00F35BE9" w:rsidP="007C58E5">
            <w:pPr>
              <w:pStyle w:val="rowtabella0"/>
              <w:jc w:val="center"/>
              <w:rPr>
                <w:color w:val="002060"/>
              </w:rPr>
            </w:pPr>
            <w:r w:rsidRPr="007E6314">
              <w:rPr>
                <w:color w:val="002060"/>
              </w:rPr>
              <w:t>0</w:t>
            </w:r>
          </w:p>
        </w:tc>
      </w:tr>
      <w:tr w:rsidR="00F35BE9" w:rsidRPr="007E6314" w14:paraId="2D1DD982" w14:textId="77777777" w:rsidTr="007C58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380D47" w14:textId="77777777" w:rsidR="00F35BE9" w:rsidRPr="007E6314" w:rsidRDefault="00F35BE9" w:rsidP="007C58E5">
            <w:pPr>
              <w:pStyle w:val="rowtabella0"/>
              <w:rPr>
                <w:color w:val="002060"/>
                <w:lang w:val="es-ES"/>
              </w:rPr>
            </w:pPr>
            <w:r w:rsidRPr="007E6314">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240AC"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7E531"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0796B"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ED802"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1B246"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0F056" w14:textId="77777777" w:rsidR="00F35BE9" w:rsidRPr="007E6314" w:rsidRDefault="00F35BE9" w:rsidP="007C58E5">
            <w:pPr>
              <w:pStyle w:val="rowtabella0"/>
              <w:jc w:val="center"/>
              <w:rPr>
                <w:color w:val="002060"/>
              </w:rPr>
            </w:pPr>
            <w:r w:rsidRPr="007E631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0E2F6" w14:textId="77777777" w:rsidR="00F35BE9" w:rsidRPr="007E6314" w:rsidRDefault="00F35BE9" w:rsidP="007C58E5">
            <w:pPr>
              <w:pStyle w:val="rowtabella0"/>
              <w:jc w:val="center"/>
              <w:rPr>
                <w:color w:val="002060"/>
              </w:rPr>
            </w:pPr>
            <w:r w:rsidRPr="007E631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001C2" w14:textId="77777777" w:rsidR="00F35BE9" w:rsidRPr="007E6314" w:rsidRDefault="00F35BE9" w:rsidP="007C58E5">
            <w:pPr>
              <w:pStyle w:val="rowtabella0"/>
              <w:jc w:val="center"/>
              <w:rPr>
                <w:color w:val="002060"/>
              </w:rPr>
            </w:pPr>
            <w:r w:rsidRPr="007E631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05C32" w14:textId="77777777" w:rsidR="00F35BE9" w:rsidRPr="007E6314" w:rsidRDefault="00F35BE9" w:rsidP="007C58E5">
            <w:pPr>
              <w:pStyle w:val="rowtabella0"/>
              <w:jc w:val="center"/>
              <w:rPr>
                <w:color w:val="002060"/>
              </w:rPr>
            </w:pPr>
            <w:r w:rsidRPr="007E6314">
              <w:rPr>
                <w:color w:val="002060"/>
              </w:rPr>
              <w:t>0</w:t>
            </w:r>
          </w:p>
        </w:tc>
      </w:tr>
    </w:tbl>
    <w:p w14:paraId="6D2E26EB" w14:textId="77777777" w:rsidR="00F35BE9" w:rsidRPr="007E6314" w:rsidRDefault="00F35BE9" w:rsidP="00F35BE9">
      <w:pPr>
        <w:pStyle w:val="breakline"/>
        <w:rPr>
          <w:rFonts w:eastAsiaTheme="minorEastAsia"/>
          <w:color w:val="002060"/>
        </w:rPr>
      </w:pPr>
    </w:p>
    <w:p w14:paraId="1E97E548" w14:textId="77777777" w:rsidR="00F35BE9" w:rsidRPr="007E6314" w:rsidRDefault="00F35BE9" w:rsidP="00F35BE9">
      <w:pPr>
        <w:pStyle w:val="breakline"/>
        <w:rPr>
          <w:color w:val="002060"/>
        </w:rPr>
      </w:pPr>
    </w:p>
    <w:p w14:paraId="4443C1D0" w14:textId="77777777" w:rsidR="00F35BE9" w:rsidRPr="007E6314" w:rsidRDefault="00F35BE9" w:rsidP="00F35BE9">
      <w:pPr>
        <w:pStyle w:val="sottotitolocampionato10"/>
        <w:rPr>
          <w:color w:val="002060"/>
        </w:rPr>
      </w:pPr>
      <w:r w:rsidRPr="007E631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35BE9" w:rsidRPr="007E6314" w14:paraId="2425BC78" w14:textId="77777777" w:rsidTr="007C58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F2D6A" w14:textId="77777777" w:rsidR="00F35BE9" w:rsidRPr="007E6314" w:rsidRDefault="00F35BE9" w:rsidP="007C58E5">
            <w:pPr>
              <w:pStyle w:val="headertabella0"/>
              <w:rPr>
                <w:color w:val="002060"/>
              </w:rPr>
            </w:pPr>
            <w:r w:rsidRPr="007E631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E2815" w14:textId="77777777" w:rsidR="00F35BE9" w:rsidRPr="007E6314" w:rsidRDefault="00F35BE9" w:rsidP="007C58E5">
            <w:pPr>
              <w:pStyle w:val="headertabella0"/>
              <w:rPr>
                <w:color w:val="002060"/>
              </w:rPr>
            </w:pPr>
            <w:r w:rsidRPr="007E631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468BF" w14:textId="77777777" w:rsidR="00F35BE9" w:rsidRPr="007E6314" w:rsidRDefault="00F35BE9" w:rsidP="007C58E5">
            <w:pPr>
              <w:pStyle w:val="headertabella0"/>
              <w:rPr>
                <w:color w:val="002060"/>
              </w:rPr>
            </w:pPr>
            <w:r w:rsidRPr="007E631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34D4B" w14:textId="77777777" w:rsidR="00F35BE9" w:rsidRPr="007E6314" w:rsidRDefault="00F35BE9" w:rsidP="007C58E5">
            <w:pPr>
              <w:pStyle w:val="headertabella0"/>
              <w:rPr>
                <w:color w:val="002060"/>
              </w:rPr>
            </w:pPr>
            <w:r w:rsidRPr="007E631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8EAEB" w14:textId="77777777" w:rsidR="00F35BE9" w:rsidRPr="007E6314" w:rsidRDefault="00F35BE9" w:rsidP="007C58E5">
            <w:pPr>
              <w:pStyle w:val="headertabella0"/>
              <w:rPr>
                <w:color w:val="002060"/>
              </w:rPr>
            </w:pPr>
            <w:r w:rsidRPr="007E631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92DCF" w14:textId="77777777" w:rsidR="00F35BE9" w:rsidRPr="007E6314" w:rsidRDefault="00F35BE9" w:rsidP="007C58E5">
            <w:pPr>
              <w:pStyle w:val="headertabella0"/>
              <w:rPr>
                <w:color w:val="002060"/>
              </w:rPr>
            </w:pPr>
            <w:r w:rsidRPr="007E631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F4288" w14:textId="77777777" w:rsidR="00F35BE9" w:rsidRPr="007E6314" w:rsidRDefault="00F35BE9" w:rsidP="007C58E5">
            <w:pPr>
              <w:pStyle w:val="headertabella0"/>
              <w:rPr>
                <w:color w:val="002060"/>
              </w:rPr>
            </w:pPr>
            <w:r w:rsidRPr="007E631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81732" w14:textId="77777777" w:rsidR="00F35BE9" w:rsidRPr="007E6314" w:rsidRDefault="00F35BE9" w:rsidP="007C58E5">
            <w:pPr>
              <w:pStyle w:val="headertabella0"/>
              <w:rPr>
                <w:color w:val="002060"/>
              </w:rPr>
            </w:pPr>
            <w:r w:rsidRPr="007E631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ED76A" w14:textId="77777777" w:rsidR="00F35BE9" w:rsidRPr="007E6314" w:rsidRDefault="00F35BE9" w:rsidP="007C58E5">
            <w:pPr>
              <w:pStyle w:val="headertabella0"/>
              <w:rPr>
                <w:color w:val="002060"/>
              </w:rPr>
            </w:pPr>
            <w:r w:rsidRPr="007E631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B0043" w14:textId="77777777" w:rsidR="00F35BE9" w:rsidRPr="007E6314" w:rsidRDefault="00F35BE9" w:rsidP="007C58E5">
            <w:pPr>
              <w:pStyle w:val="headertabella0"/>
              <w:rPr>
                <w:color w:val="002060"/>
              </w:rPr>
            </w:pPr>
            <w:r w:rsidRPr="007E6314">
              <w:rPr>
                <w:color w:val="002060"/>
              </w:rPr>
              <w:t>PE</w:t>
            </w:r>
          </w:p>
        </w:tc>
      </w:tr>
      <w:tr w:rsidR="00F35BE9" w:rsidRPr="007E6314" w14:paraId="63E67DD8" w14:textId="77777777" w:rsidTr="007C58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BC0EED" w14:textId="77777777" w:rsidR="00F35BE9" w:rsidRPr="007E6314" w:rsidRDefault="00F35BE9" w:rsidP="007C58E5">
            <w:pPr>
              <w:pStyle w:val="rowtabella0"/>
              <w:rPr>
                <w:color w:val="002060"/>
              </w:rPr>
            </w:pPr>
            <w:r w:rsidRPr="007E6314">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570F1" w14:textId="77777777" w:rsidR="00F35BE9" w:rsidRPr="007E6314" w:rsidRDefault="00F35BE9" w:rsidP="007C58E5">
            <w:pPr>
              <w:pStyle w:val="rowtabella0"/>
              <w:jc w:val="center"/>
              <w:rPr>
                <w:color w:val="002060"/>
              </w:rPr>
            </w:pPr>
            <w:r w:rsidRPr="007E631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A9509"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438B0"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F772E"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BDEE0"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215F0" w14:textId="77777777" w:rsidR="00F35BE9" w:rsidRPr="007E6314" w:rsidRDefault="00F35BE9" w:rsidP="007C58E5">
            <w:pPr>
              <w:pStyle w:val="rowtabella0"/>
              <w:jc w:val="center"/>
              <w:rPr>
                <w:color w:val="002060"/>
              </w:rPr>
            </w:pPr>
            <w:r w:rsidRPr="007E631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05482" w14:textId="77777777" w:rsidR="00F35BE9" w:rsidRPr="007E6314" w:rsidRDefault="00F35BE9" w:rsidP="007C58E5">
            <w:pPr>
              <w:pStyle w:val="rowtabella0"/>
              <w:jc w:val="center"/>
              <w:rPr>
                <w:color w:val="002060"/>
              </w:rPr>
            </w:pPr>
            <w:r w:rsidRPr="007E631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6BB2B" w14:textId="77777777" w:rsidR="00F35BE9" w:rsidRPr="007E6314" w:rsidRDefault="00F35BE9" w:rsidP="007C58E5">
            <w:pPr>
              <w:pStyle w:val="rowtabella0"/>
              <w:jc w:val="center"/>
              <w:rPr>
                <w:color w:val="002060"/>
              </w:rPr>
            </w:pPr>
            <w:r w:rsidRPr="007E631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74672" w14:textId="77777777" w:rsidR="00F35BE9" w:rsidRPr="007E6314" w:rsidRDefault="00F35BE9" w:rsidP="007C58E5">
            <w:pPr>
              <w:pStyle w:val="rowtabella0"/>
              <w:jc w:val="center"/>
              <w:rPr>
                <w:color w:val="002060"/>
              </w:rPr>
            </w:pPr>
            <w:r w:rsidRPr="007E6314">
              <w:rPr>
                <w:color w:val="002060"/>
              </w:rPr>
              <w:t>0</w:t>
            </w:r>
          </w:p>
        </w:tc>
      </w:tr>
      <w:tr w:rsidR="00F35BE9" w:rsidRPr="007E6314" w14:paraId="295D6B9D" w14:textId="77777777" w:rsidTr="007C58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76C008" w14:textId="77777777" w:rsidR="00F35BE9" w:rsidRPr="007E6314" w:rsidRDefault="00F35BE9" w:rsidP="007C58E5">
            <w:pPr>
              <w:pStyle w:val="rowtabella0"/>
              <w:rPr>
                <w:color w:val="002060"/>
              </w:rPr>
            </w:pPr>
            <w:r w:rsidRPr="007E6314">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1B05A" w14:textId="77777777" w:rsidR="00F35BE9" w:rsidRPr="007E6314" w:rsidRDefault="00F35BE9" w:rsidP="007C58E5">
            <w:pPr>
              <w:pStyle w:val="rowtabella0"/>
              <w:jc w:val="center"/>
              <w:rPr>
                <w:color w:val="002060"/>
              </w:rPr>
            </w:pPr>
            <w:r w:rsidRPr="007E631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71E13"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98D48"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DB67B"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E76C8"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FCF5E" w14:textId="77777777" w:rsidR="00F35BE9" w:rsidRPr="007E6314" w:rsidRDefault="00F35BE9" w:rsidP="007C58E5">
            <w:pPr>
              <w:pStyle w:val="rowtabella0"/>
              <w:jc w:val="center"/>
              <w:rPr>
                <w:color w:val="002060"/>
              </w:rPr>
            </w:pPr>
            <w:r w:rsidRPr="007E631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3149A" w14:textId="77777777" w:rsidR="00F35BE9" w:rsidRPr="007E6314" w:rsidRDefault="00F35BE9" w:rsidP="007C58E5">
            <w:pPr>
              <w:pStyle w:val="rowtabella0"/>
              <w:jc w:val="center"/>
              <w:rPr>
                <w:color w:val="002060"/>
              </w:rPr>
            </w:pPr>
            <w:r w:rsidRPr="007E631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A2E6A" w14:textId="77777777" w:rsidR="00F35BE9" w:rsidRPr="007E6314" w:rsidRDefault="00F35BE9" w:rsidP="007C58E5">
            <w:pPr>
              <w:pStyle w:val="rowtabella0"/>
              <w:jc w:val="center"/>
              <w:rPr>
                <w:color w:val="002060"/>
              </w:rPr>
            </w:pPr>
            <w:r w:rsidRPr="007E631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36383" w14:textId="77777777" w:rsidR="00F35BE9" w:rsidRPr="007E6314" w:rsidRDefault="00F35BE9" w:rsidP="007C58E5">
            <w:pPr>
              <w:pStyle w:val="rowtabella0"/>
              <w:jc w:val="center"/>
              <w:rPr>
                <w:color w:val="002060"/>
              </w:rPr>
            </w:pPr>
            <w:r w:rsidRPr="007E6314">
              <w:rPr>
                <w:color w:val="002060"/>
              </w:rPr>
              <w:t>0</w:t>
            </w:r>
          </w:p>
        </w:tc>
      </w:tr>
      <w:tr w:rsidR="00F35BE9" w:rsidRPr="007E6314" w14:paraId="63568E30" w14:textId="77777777" w:rsidTr="007C58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F62366" w14:textId="77777777" w:rsidR="00F35BE9" w:rsidRPr="007E6314" w:rsidRDefault="00F35BE9" w:rsidP="007C58E5">
            <w:pPr>
              <w:pStyle w:val="rowtabella0"/>
              <w:rPr>
                <w:color w:val="002060"/>
              </w:rPr>
            </w:pPr>
            <w:r w:rsidRPr="007E6314">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8F731" w14:textId="77777777" w:rsidR="00F35BE9" w:rsidRPr="007E6314" w:rsidRDefault="00F35BE9" w:rsidP="007C58E5">
            <w:pPr>
              <w:pStyle w:val="rowtabella0"/>
              <w:jc w:val="center"/>
              <w:rPr>
                <w:color w:val="002060"/>
              </w:rPr>
            </w:pPr>
            <w:r w:rsidRPr="007E631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FE572" w14:textId="77777777" w:rsidR="00F35BE9" w:rsidRPr="007E6314" w:rsidRDefault="00F35BE9" w:rsidP="007C58E5">
            <w:pPr>
              <w:pStyle w:val="rowtabella0"/>
              <w:jc w:val="center"/>
              <w:rPr>
                <w:color w:val="002060"/>
              </w:rPr>
            </w:pPr>
            <w:r w:rsidRPr="007E631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22DAA" w14:textId="77777777" w:rsidR="00F35BE9" w:rsidRPr="007E6314" w:rsidRDefault="00F35BE9" w:rsidP="007C58E5">
            <w:pPr>
              <w:pStyle w:val="rowtabella0"/>
              <w:jc w:val="center"/>
              <w:rPr>
                <w:color w:val="002060"/>
              </w:rPr>
            </w:pPr>
            <w:r w:rsidRPr="007E631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EB84A"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0A728"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96CD2" w14:textId="77777777" w:rsidR="00F35BE9" w:rsidRPr="007E6314" w:rsidRDefault="00F35BE9" w:rsidP="007C58E5">
            <w:pPr>
              <w:pStyle w:val="rowtabella0"/>
              <w:jc w:val="center"/>
              <w:rPr>
                <w:color w:val="002060"/>
              </w:rPr>
            </w:pPr>
            <w:r w:rsidRPr="007E631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06C1C" w14:textId="77777777" w:rsidR="00F35BE9" w:rsidRPr="007E6314" w:rsidRDefault="00F35BE9" w:rsidP="007C58E5">
            <w:pPr>
              <w:pStyle w:val="rowtabella0"/>
              <w:jc w:val="center"/>
              <w:rPr>
                <w:color w:val="002060"/>
              </w:rPr>
            </w:pPr>
            <w:r w:rsidRPr="007E631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0545F" w14:textId="77777777" w:rsidR="00F35BE9" w:rsidRPr="007E6314" w:rsidRDefault="00F35BE9" w:rsidP="007C58E5">
            <w:pPr>
              <w:pStyle w:val="rowtabella0"/>
              <w:jc w:val="center"/>
              <w:rPr>
                <w:color w:val="002060"/>
              </w:rPr>
            </w:pPr>
            <w:r w:rsidRPr="007E631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1B76C" w14:textId="77777777" w:rsidR="00F35BE9" w:rsidRPr="007E6314" w:rsidRDefault="00F35BE9" w:rsidP="007C58E5">
            <w:pPr>
              <w:pStyle w:val="rowtabella0"/>
              <w:jc w:val="center"/>
              <w:rPr>
                <w:color w:val="002060"/>
              </w:rPr>
            </w:pPr>
            <w:r w:rsidRPr="007E6314">
              <w:rPr>
                <w:color w:val="002060"/>
              </w:rPr>
              <w:t>0</w:t>
            </w:r>
          </w:p>
        </w:tc>
      </w:tr>
      <w:tr w:rsidR="00F35BE9" w:rsidRPr="007E6314" w14:paraId="3E98A4E0" w14:textId="77777777" w:rsidTr="007C58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99AD1E" w14:textId="77777777" w:rsidR="00F35BE9" w:rsidRPr="007E6314" w:rsidRDefault="00F35BE9" w:rsidP="007C58E5">
            <w:pPr>
              <w:pStyle w:val="rowtabella0"/>
              <w:rPr>
                <w:color w:val="002060"/>
              </w:rPr>
            </w:pPr>
            <w:r w:rsidRPr="007E631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31E08"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3F358"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B5A06"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976F7"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5B2F4" w14:textId="77777777" w:rsidR="00F35BE9" w:rsidRPr="007E6314" w:rsidRDefault="00F35BE9" w:rsidP="007C58E5">
            <w:pPr>
              <w:pStyle w:val="rowtabella0"/>
              <w:jc w:val="center"/>
              <w:rPr>
                <w:color w:val="002060"/>
              </w:rPr>
            </w:pPr>
            <w:r w:rsidRPr="007E631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F1095" w14:textId="77777777" w:rsidR="00F35BE9" w:rsidRPr="007E6314" w:rsidRDefault="00F35BE9" w:rsidP="007C58E5">
            <w:pPr>
              <w:pStyle w:val="rowtabella0"/>
              <w:jc w:val="center"/>
              <w:rPr>
                <w:color w:val="002060"/>
              </w:rPr>
            </w:pPr>
            <w:r w:rsidRPr="007E631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C0B14" w14:textId="77777777" w:rsidR="00F35BE9" w:rsidRPr="007E6314" w:rsidRDefault="00F35BE9" w:rsidP="007C58E5">
            <w:pPr>
              <w:pStyle w:val="rowtabella0"/>
              <w:jc w:val="center"/>
              <w:rPr>
                <w:color w:val="002060"/>
              </w:rPr>
            </w:pPr>
            <w:r w:rsidRPr="007E631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1EE22" w14:textId="77777777" w:rsidR="00F35BE9" w:rsidRPr="007E6314" w:rsidRDefault="00F35BE9" w:rsidP="007C58E5">
            <w:pPr>
              <w:pStyle w:val="rowtabella0"/>
              <w:jc w:val="center"/>
              <w:rPr>
                <w:color w:val="002060"/>
              </w:rPr>
            </w:pPr>
            <w:r w:rsidRPr="007E631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96F88" w14:textId="77777777" w:rsidR="00F35BE9" w:rsidRPr="007E6314" w:rsidRDefault="00F35BE9" w:rsidP="007C58E5">
            <w:pPr>
              <w:pStyle w:val="rowtabella0"/>
              <w:jc w:val="center"/>
              <w:rPr>
                <w:color w:val="002060"/>
              </w:rPr>
            </w:pPr>
            <w:r w:rsidRPr="007E6314">
              <w:rPr>
                <w:color w:val="002060"/>
              </w:rPr>
              <w:t>0</w:t>
            </w:r>
          </w:p>
        </w:tc>
      </w:tr>
      <w:tr w:rsidR="00F35BE9" w:rsidRPr="007E6314" w14:paraId="6A72F469" w14:textId="77777777" w:rsidTr="007C58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F9F182" w14:textId="77777777" w:rsidR="00F35BE9" w:rsidRPr="007E6314" w:rsidRDefault="00F35BE9" w:rsidP="007C58E5">
            <w:pPr>
              <w:pStyle w:val="rowtabella0"/>
              <w:rPr>
                <w:color w:val="002060"/>
              </w:rPr>
            </w:pPr>
            <w:r w:rsidRPr="007E6314">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2AA52"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CD811"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9E612"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C1342"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BB933" w14:textId="77777777" w:rsidR="00F35BE9" w:rsidRPr="007E6314" w:rsidRDefault="00F35BE9" w:rsidP="007C58E5">
            <w:pPr>
              <w:pStyle w:val="rowtabella0"/>
              <w:jc w:val="center"/>
              <w:rPr>
                <w:color w:val="002060"/>
              </w:rPr>
            </w:pPr>
            <w:r w:rsidRPr="007E631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C947F" w14:textId="77777777" w:rsidR="00F35BE9" w:rsidRPr="007E6314" w:rsidRDefault="00F35BE9" w:rsidP="007C58E5">
            <w:pPr>
              <w:pStyle w:val="rowtabella0"/>
              <w:jc w:val="center"/>
              <w:rPr>
                <w:color w:val="002060"/>
              </w:rPr>
            </w:pPr>
            <w:r w:rsidRPr="007E631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9A41B" w14:textId="77777777" w:rsidR="00F35BE9" w:rsidRPr="007E6314" w:rsidRDefault="00F35BE9" w:rsidP="007C58E5">
            <w:pPr>
              <w:pStyle w:val="rowtabella0"/>
              <w:jc w:val="center"/>
              <w:rPr>
                <w:color w:val="002060"/>
              </w:rPr>
            </w:pPr>
            <w:r w:rsidRPr="007E631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95CBA" w14:textId="77777777" w:rsidR="00F35BE9" w:rsidRPr="007E6314" w:rsidRDefault="00F35BE9" w:rsidP="007C58E5">
            <w:pPr>
              <w:pStyle w:val="rowtabella0"/>
              <w:jc w:val="center"/>
              <w:rPr>
                <w:color w:val="002060"/>
              </w:rPr>
            </w:pPr>
            <w:r w:rsidRPr="007E631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718E6" w14:textId="77777777" w:rsidR="00F35BE9" w:rsidRPr="007E6314" w:rsidRDefault="00F35BE9" w:rsidP="007C58E5">
            <w:pPr>
              <w:pStyle w:val="rowtabella0"/>
              <w:jc w:val="center"/>
              <w:rPr>
                <w:color w:val="002060"/>
              </w:rPr>
            </w:pPr>
            <w:r w:rsidRPr="007E6314">
              <w:rPr>
                <w:color w:val="002060"/>
              </w:rPr>
              <w:t>0</w:t>
            </w:r>
          </w:p>
        </w:tc>
      </w:tr>
      <w:tr w:rsidR="00F35BE9" w:rsidRPr="007E6314" w14:paraId="6F1A6D1C" w14:textId="77777777" w:rsidTr="007C58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175D93" w14:textId="77777777" w:rsidR="00F35BE9" w:rsidRPr="007E6314" w:rsidRDefault="00F35BE9" w:rsidP="007C58E5">
            <w:pPr>
              <w:pStyle w:val="rowtabella0"/>
              <w:rPr>
                <w:color w:val="002060"/>
              </w:rPr>
            </w:pPr>
            <w:r w:rsidRPr="007E631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DACCA"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A99CD"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B0DD5"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EA5B5"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7D7DC" w14:textId="77777777" w:rsidR="00F35BE9" w:rsidRPr="007E6314" w:rsidRDefault="00F35BE9" w:rsidP="007C58E5">
            <w:pPr>
              <w:pStyle w:val="rowtabella0"/>
              <w:jc w:val="center"/>
              <w:rPr>
                <w:color w:val="002060"/>
              </w:rPr>
            </w:pPr>
            <w:r w:rsidRPr="007E631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0FB38" w14:textId="77777777" w:rsidR="00F35BE9" w:rsidRPr="007E6314" w:rsidRDefault="00F35BE9" w:rsidP="007C58E5">
            <w:pPr>
              <w:pStyle w:val="rowtabella0"/>
              <w:jc w:val="center"/>
              <w:rPr>
                <w:color w:val="002060"/>
              </w:rPr>
            </w:pPr>
            <w:r w:rsidRPr="007E631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28D8D" w14:textId="77777777" w:rsidR="00F35BE9" w:rsidRPr="007E6314" w:rsidRDefault="00F35BE9" w:rsidP="007C58E5">
            <w:pPr>
              <w:pStyle w:val="rowtabella0"/>
              <w:jc w:val="center"/>
              <w:rPr>
                <w:color w:val="002060"/>
              </w:rPr>
            </w:pPr>
            <w:r w:rsidRPr="007E631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D3DE1" w14:textId="77777777" w:rsidR="00F35BE9" w:rsidRPr="007E6314" w:rsidRDefault="00F35BE9" w:rsidP="007C58E5">
            <w:pPr>
              <w:pStyle w:val="rowtabella0"/>
              <w:jc w:val="center"/>
              <w:rPr>
                <w:color w:val="002060"/>
              </w:rPr>
            </w:pPr>
            <w:r w:rsidRPr="007E631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BAA8C" w14:textId="77777777" w:rsidR="00F35BE9" w:rsidRPr="007E6314" w:rsidRDefault="00F35BE9" w:rsidP="007C58E5">
            <w:pPr>
              <w:pStyle w:val="rowtabella0"/>
              <w:jc w:val="center"/>
              <w:rPr>
                <w:color w:val="002060"/>
              </w:rPr>
            </w:pPr>
            <w:r w:rsidRPr="007E6314">
              <w:rPr>
                <w:color w:val="002060"/>
              </w:rPr>
              <w:t>0</w:t>
            </w:r>
          </w:p>
        </w:tc>
      </w:tr>
      <w:tr w:rsidR="00F35BE9" w:rsidRPr="007E6314" w14:paraId="480E759D" w14:textId="77777777" w:rsidTr="007C58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D8CA79" w14:textId="77777777" w:rsidR="00F35BE9" w:rsidRPr="007E6314" w:rsidRDefault="00F35BE9" w:rsidP="007C58E5">
            <w:pPr>
              <w:pStyle w:val="rowtabella0"/>
              <w:rPr>
                <w:color w:val="002060"/>
              </w:rPr>
            </w:pPr>
            <w:r w:rsidRPr="007E6314">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C752D" w14:textId="77777777" w:rsidR="00F35BE9" w:rsidRPr="007E6314" w:rsidRDefault="00F35BE9" w:rsidP="007C58E5">
            <w:pPr>
              <w:pStyle w:val="rowtabella0"/>
              <w:jc w:val="center"/>
              <w:rPr>
                <w:color w:val="002060"/>
              </w:rPr>
            </w:pPr>
            <w:r w:rsidRPr="007E631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8046F"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EDBF0"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82FD9" w14:textId="77777777" w:rsidR="00F35BE9" w:rsidRPr="007E6314" w:rsidRDefault="00F35BE9" w:rsidP="007C58E5">
            <w:pPr>
              <w:pStyle w:val="rowtabella0"/>
              <w:jc w:val="center"/>
              <w:rPr>
                <w:color w:val="002060"/>
              </w:rPr>
            </w:pPr>
            <w:r w:rsidRPr="007E631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0715F"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A25AD" w14:textId="77777777" w:rsidR="00F35BE9" w:rsidRPr="007E6314" w:rsidRDefault="00F35BE9" w:rsidP="007C58E5">
            <w:pPr>
              <w:pStyle w:val="rowtabella0"/>
              <w:jc w:val="center"/>
              <w:rPr>
                <w:color w:val="002060"/>
              </w:rPr>
            </w:pPr>
            <w:r w:rsidRPr="007E631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4215B" w14:textId="77777777" w:rsidR="00F35BE9" w:rsidRPr="007E6314" w:rsidRDefault="00F35BE9" w:rsidP="007C58E5">
            <w:pPr>
              <w:pStyle w:val="rowtabella0"/>
              <w:jc w:val="center"/>
              <w:rPr>
                <w:color w:val="002060"/>
              </w:rPr>
            </w:pPr>
            <w:r w:rsidRPr="007E631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09327"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9F2A5" w14:textId="77777777" w:rsidR="00F35BE9" w:rsidRPr="007E6314" w:rsidRDefault="00F35BE9" w:rsidP="007C58E5">
            <w:pPr>
              <w:pStyle w:val="rowtabella0"/>
              <w:jc w:val="center"/>
              <w:rPr>
                <w:color w:val="002060"/>
              </w:rPr>
            </w:pPr>
            <w:r w:rsidRPr="007E6314">
              <w:rPr>
                <w:color w:val="002060"/>
              </w:rPr>
              <w:t>0</w:t>
            </w:r>
          </w:p>
        </w:tc>
      </w:tr>
      <w:tr w:rsidR="00F35BE9" w:rsidRPr="007E6314" w14:paraId="2FC579AD" w14:textId="77777777" w:rsidTr="007C58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C2E16C" w14:textId="77777777" w:rsidR="00F35BE9" w:rsidRPr="007E6314" w:rsidRDefault="00F35BE9" w:rsidP="007C58E5">
            <w:pPr>
              <w:pStyle w:val="rowtabella0"/>
              <w:rPr>
                <w:color w:val="002060"/>
              </w:rPr>
            </w:pPr>
            <w:r w:rsidRPr="007E6314">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EE0D2"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3CA68"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8C3C2"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ACA5C"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1FFF1"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49632"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2C73F" w14:textId="77777777" w:rsidR="00F35BE9" w:rsidRPr="007E6314" w:rsidRDefault="00F35BE9" w:rsidP="007C58E5">
            <w:pPr>
              <w:pStyle w:val="rowtabella0"/>
              <w:jc w:val="center"/>
              <w:rPr>
                <w:color w:val="002060"/>
              </w:rPr>
            </w:pPr>
            <w:r w:rsidRPr="007E631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26F82" w14:textId="77777777" w:rsidR="00F35BE9" w:rsidRPr="007E6314" w:rsidRDefault="00F35BE9" w:rsidP="007C58E5">
            <w:pPr>
              <w:pStyle w:val="rowtabella0"/>
              <w:jc w:val="center"/>
              <w:rPr>
                <w:color w:val="002060"/>
              </w:rPr>
            </w:pPr>
            <w:r w:rsidRPr="007E631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CD433" w14:textId="77777777" w:rsidR="00F35BE9" w:rsidRPr="007E6314" w:rsidRDefault="00F35BE9" w:rsidP="007C58E5">
            <w:pPr>
              <w:pStyle w:val="rowtabella0"/>
              <w:jc w:val="center"/>
              <w:rPr>
                <w:color w:val="002060"/>
              </w:rPr>
            </w:pPr>
            <w:r w:rsidRPr="007E6314">
              <w:rPr>
                <w:color w:val="002060"/>
              </w:rPr>
              <w:t>0</w:t>
            </w:r>
          </w:p>
        </w:tc>
      </w:tr>
    </w:tbl>
    <w:p w14:paraId="45D9B0D2" w14:textId="77777777" w:rsidR="00F35BE9" w:rsidRDefault="00F35BE9" w:rsidP="00F35BE9">
      <w:pPr>
        <w:pStyle w:val="breakline"/>
        <w:rPr>
          <w:rFonts w:eastAsiaTheme="minorEastAsia"/>
          <w:color w:val="002060"/>
        </w:rPr>
      </w:pPr>
    </w:p>
    <w:p w14:paraId="777E18D5" w14:textId="3B8B8EC0" w:rsidR="003E220B" w:rsidRPr="007E6314" w:rsidRDefault="003E220B" w:rsidP="003E220B">
      <w:pPr>
        <w:pStyle w:val="titoloprinc0"/>
        <w:rPr>
          <w:color w:val="002060"/>
        </w:rPr>
      </w:pPr>
      <w:r w:rsidRPr="007E6314">
        <w:rPr>
          <w:color w:val="002060"/>
        </w:rPr>
        <w:t>PROGRAMMA GARE</w:t>
      </w:r>
    </w:p>
    <w:p w14:paraId="6D086E58" w14:textId="77777777" w:rsidR="003E220B" w:rsidRDefault="003E220B" w:rsidP="00F35BE9">
      <w:pPr>
        <w:pStyle w:val="breakline"/>
        <w:rPr>
          <w:rFonts w:eastAsiaTheme="minorEastAsia"/>
          <w:color w:val="002060"/>
        </w:rPr>
      </w:pPr>
    </w:p>
    <w:p w14:paraId="5C13CC6B" w14:textId="77777777" w:rsidR="00CB4996" w:rsidRPr="003E584A" w:rsidRDefault="00CB4996" w:rsidP="00CB4996">
      <w:pPr>
        <w:pStyle w:val="sottotitolocampionato10"/>
        <w:rPr>
          <w:color w:val="002060"/>
        </w:rPr>
      </w:pPr>
      <w:r w:rsidRPr="003E584A">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CB4996" w:rsidRPr="003E584A" w14:paraId="7FF83AC2" w14:textId="77777777" w:rsidTr="007C58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5FA36" w14:textId="77777777" w:rsidR="00CB4996" w:rsidRPr="003E584A" w:rsidRDefault="00CB4996" w:rsidP="007C58E5">
            <w:pPr>
              <w:pStyle w:val="headertabella0"/>
              <w:rPr>
                <w:color w:val="002060"/>
              </w:rPr>
            </w:pPr>
            <w:r w:rsidRPr="003E58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CE58C" w14:textId="77777777" w:rsidR="00CB4996" w:rsidRPr="003E584A" w:rsidRDefault="00CB4996" w:rsidP="007C58E5">
            <w:pPr>
              <w:pStyle w:val="headertabella0"/>
              <w:rPr>
                <w:color w:val="002060"/>
              </w:rPr>
            </w:pPr>
            <w:r w:rsidRPr="003E584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F167C" w14:textId="77777777" w:rsidR="00CB4996" w:rsidRPr="003E584A" w:rsidRDefault="00CB4996" w:rsidP="007C58E5">
            <w:pPr>
              <w:pStyle w:val="headertabella0"/>
              <w:rPr>
                <w:color w:val="002060"/>
              </w:rPr>
            </w:pPr>
            <w:r w:rsidRPr="003E58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E58BB" w14:textId="77777777" w:rsidR="00CB4996" w:rsidRPr="003E584A" w:rsidRDefault="00CB4996" w:rsidP="007C58E5">
            <w:pPr>
              <w:pStyle w:val="headertabella0"/>
              <w:rPr>
                <w:color w:val="002060"/>
              </w:rPr>
            </w:pPr>
            <w:r w:rsidRPr="003E58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ED4EC" w14:textId="77777777" w:rsidR="00CB4996" w:rsidRPr="003E584A" w:rsidRDefault="00CB4996" w:rsidP="007C58E5">
            <w:pPr>
              <w:pStyle w:val="headertabella0"/>
              <w:rPr>
                <w:color w:val="002060"/>
              </w:rPr>
            </w:pPr>
            <w:r w:rsidRPr="003E58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B5D85" w14:textId="77777777" w:rsidR="00CB4996" w:rsidRPr="003E584A" w:rsidRDefault="00CB4996" w:rsidP="007C58E5">
            <w:pPr>
              <w:pStyle w:val="headertabella0"/>
              <w:rPr>
                <w:color w:val="002060"/>
              </w:rPr>
            </w:pPr>
            <w:proofErr w:type="spellStart"/>
            <w:r w:rsidRPr="003E584A">
              <w:rPr>
                <w:color w:val="002060"/>
              </w:rPr>
              <w:t>Localita'</w:t>
            </w:r>
            <w:proofErr w:type="spellEnd"/>
            <w:r w:rsidRPr="003E584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F6D7D" w14:textId="77777777" w:rsidR="00CB4996" w:rsidRPr="003E584A" w:rsidRDefault="00CB4996" w:rsidP="007C58E5">
            <w:pPr>
              <w:pStyle w:val="headertabella0"/>
              <w:rPr>
                <w:color w:val="002060"/>
              </w:rPr>
            </w:pPr>
            <w:r w:rsidRPr="003E584A">
              <w:rPr>
                <w:color w:val="002060"/>
              </w:rPr>
              <w:t>Indirizzo Impianto</w:t>
            </w:r>
          </w:p>
        </w:tc>
      </w:tr>
      <w:tr w:rsidR="00CB4996" w:rsidRPr="003E584A" w14:paraId="629A2B48" w14:textId="77777777" w:rsidTr="007C58E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F32979" w14:textId="77777777" w:rsidR="00CB4996" w:rsidRPr="003E584A" w:rsidRDefault="00CB4996" w:rsidP="007C58E5">
            <w:pPr>
              <w:pStyle w:val="rowtabella0"/>
              <w:rPr>
                <w:color w:val="002060"/>
              </w:rPr>
            </w:pPr>
            <w:r w:rsidRPr="003E584A">
              <w:rPr>
                <w:color w:val="002060"/>
              </w:rPr>
              <w:t>JESINA S.R.L.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8AF0AE" w14:textId="77777777" w:rsidR="00CB4996" w:rsidRPr="003E584A" w:rsidRDefault="00CB4996" w:rsidP="007C58E5">
            <w:pPr>
              <w:pStyle w:val="rowtabella0"/>
              <w:rPr>
                <w:color w:val="002060"/>
              </w:rPr>
            </w:pPr>
            <w:r w:rsidRPr="003E584A">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402870" w14:textId="77777777" w:rsidR="00CB4996" w:rsidRPr="003E584A" w:rsidRDefault="00CB4996" w:rsidP="007C58E5">
            <w:pPr>
              <w:pStyle w:val="rowtabella0"/>
              <w:jc w:val="center"/>
              <w:rPr>
                <w:color w:val="002060"/>
              </w:rPr>
            </w:pPr>
            <w:r w:rsidRPr="003E584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5C39BD" w14:textId="77777777" w:rsidR="00CB4996" w:rsidRPr="003E584A" w:rsidRDefault="00CB4996" w:rsidP="007C58E5">
            <w:pPr>
              <w:pStyle w:val="rowtabella0"/>
              <w:rPr>
                <w:color w:val="002060"/>
              </w:rPr>
            </w:pPr>
            <w:r w:rsidRPr="003E584A">
              <w:rPr>
                <w:color w:val="002060"/>
              </w:rPr>
              <w:t>06/05/2026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1FD477" w14:textId="77777777" w:rsidR="00CB4996" w:rsidRPr="003E584A" w:rsidRDefault="00CB4996" w:rsidP="007C58E5">
            <w:pPr>
              <w:pStyle w:val="rowtabella0"/>
              <w:rPr>
                <w:color w:val="002060"/>
              </w:rPr>
            </w:pPr>
            <w:r w:rsidRPr="003E584A">
              <w:rPr>
                <w:color w:val="002060"/>
              </w:rPr>
              <w:t>5008 PALESTRA RAFFAELA CARBONARI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2693AD" w14:textId="77777777" w:rsidR="00CB4996" w:rsidRPr="003E584A" w:rsidRDefault="00CB4996" w:rsidP="007C58E5">
            <w:pPr>
              <w:pStyle w:val="rowtabella0"/>
              <w:rPr>
                <w:color w:val="002060"/>
              </w:rPr>
            </w:pPr>
            <w:r w:rsidRPr="003E584A">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FC2167" w14:textId="77777777" w:rsidR="00CB4996" w:rsidRPr="003E584A" w:rsidRDefault="00CB4996" w:rsidP="007C58E5">
            <w:pPr>
              <w:pStyle w:val="rowtabella0"/>
              <w:rPr>
                <w:color w:val="002060"/>
              </w:rPr>
            </w:pPr>
            <w:r w:rsidRPr="003E584A">
              <w:rPr>
                <w:color w:val="002060"/>
              </w:rPr>
              <w:t>VIA DEI TESSITORI</w:t>
            </w:r>
          </w:p>
        </w:tc>
      </w:tr>
    </w:tbl>
    <w:p w14:paraId="4F7B5235" w14:textId="77777777" w:rsidR="00CB4996" w:rsidRPr="003E584A" w:rsidRDefault="00CB4996" w:rsidP="00CB4996">
      <w:pPr>
        <w:pStyle w:val="breakline"/>
        <w:rPr>
          <w:rFonts w:eastAsiaTheme="minorEastAsia"/>
          <w:color w:val="002060"/>
        </w:rPr>
      </w:pPr>
    </w:p>
    <w:p w14:paraId="490D880E" w14:textId="77777777" w:rsidR="00CB4996" w:rsidRPr="003E584A" w:rsidRDefault="00CB4996" w:rsidP="00CB4996">
      <w:pPr>
        <w:pStyle w:val="breakline"/>
        <w:rPr>
          <w:color w:val="002060"/>
        </w:rPr>
      </w:pPr>
    </w:p>
    <w:p w14:paraId="272961E5" w14:textId="77777777" w:rsidR="00CB4996" w:rsidRPr="003E584A" w:rsidRDefault="00CB4996" w:rsidP="00CB4996">
      <w:pPr>
        <w:pStyle w:val="breakline"/>
        <w:rPr>
          <w:color w:val="002060"/>
        </w:rPr>
      </w:pPr>
    </w:p>
    <w:p w14:paraId="799D5BBD" w14:textId="77777777" w:rsidR="00CB4996" w:rsidRPr="003E584A" w:rsidRDefault="00CB4996" w:rsidP="00CB4996">
      <w:pPr>
        <w:pStyle w:val="sottotitolocampionato10"/>
        <w:rPr>
          <w:color w:val="002060"/>
        </w:rPr>
      </w:pPr>
      <w:r w:rsidRPr="003E584A">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CB4996" w:rsidRPr="003E584A" w14:paraId="37411ACB" w14:textId="77777777" w:rsidTr="007C58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561CA" w14:textId="77777777" w:rsidR="00CB4996" w:rsidRPr="003E584A" w:rsidRDefault="00CB4996" w:rsidP="007C58E5">
            <w:pPr>
              <w:pStyle w:val="headertabella0"/>
              <w:rPr>
                <w:color w:val="002060"/>
              </w:rPr>
            </w:pPr>
            <w:r w:rsidRPr="003E58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54D3D" w14:textId="77777777" w:rsidR="00CB4996" w:rsidRPr="003E584A" w:rsidRDefault="00CB4996" w:rsidP="007C58E5">
            <w:pPr>
              <w:pStyle w:val="headertabella0"/>
              <w:rPr>
                <w:color w:val="002060"/>
              </w:rPr>
            </w:pPr>
            <w:r w:rsidRPr="003E584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0E23F" w14:textId="77777777" w:rsidR="00CB4996" w:rsidRPr="003E584A" w:rsidRDefault="00CB4996" w:rsidP="007C58E5">
            <w:pPr>
              <w:pStyle w:val="headertabella0"/>
              <w:rPr>
                <w:color w:val="002060"/>
              </w:rPr>
            </w:pPr>
            <w:r w:rsidRPr="003E58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4507F" w14:textId="77777777" w:rsidR="00CB4996" w:rsidRPr="003E584A" w:rsidRDefault="00CB4996" w:rsidP="007C58E5">
            <w:pPr>
              <w:pStyle w:val="headertabella0"/>
              <w:rPr>
                <w:color w:val="002060"/>
              </w:rPr>
            </w:pPr>
            <w:r w:rsidRPr="003E58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0E828" w14:textId="77777777" w:rsidR="00CB4996" w:rsidRPr="003E584A" w:rsidRDefault="00CB4996" w:rsidP="007C58E5">
            <w:pPr>
              <w:pStyle w:val="headertabella0"/>
              <w:rPr>
                <w:color w:val="002060"/>
              </w:rPr>
            </w:pPr>
            <w:r w:rsidRPr="003E58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74670" w14:textId="77777777" w:rsidR="00CB4996" w:rsidRPr="003E584A" w:rsidRDefault="00CB4996" w:rsidP="007C58E5">
            <w:pPr>
              <w:pStyle w:val="headertabella0"/>
              <w:rPr>
                <w:color w:val="002060"/>
              </w:rPr>
            </w:pPr>
            <w:proofErr w:type="spellStart"/>
            <w:r w:rsidRPr="003E584A">
              <w:rPr>
                <w:color w:val="002060"/>
              </w:rPr>
              <w:t>Localita'</w:t>
            </w:r>
            <w:proofErr w:type="spellEnd"/>
            <w:r w:rsidRPr="003E584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5EC90" w14:textId="77777777" w:rsidR="00CB4996" w:rsidRPr="003E584A" w:rsidRDefault="00CB4996" w:rsidP="007C58E5">
            <w:pPr>
              <w:pStyle w:val="headertabella0"/>
              <w:rPr>
                <w:color w:val="002060"/>
              </w:rPr>
            </w:pPr>
            <w:r w:rsidRPr="003E584A">
              <w:rPr>
                <w:color w:val="002060"/>
              </w:rPr>
              <w:t>Indirizzo Impianto</w:t>
            </w:r>
          </w:p>
        </w:tc>
      </w:tr>
      <w:tr w:rsidR="00CB4996" w:rsidRPr="003E584A" w14:paraId="07C22A7A" w14:textId="77777777" w:rsidTr="007C58E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7ADA65A" w14:textId="77777777" w:rsidR="00CB4996" w:rsidRPr="003E584A" w:rsidRDefault="00CB4996" w:rsidP="007C58E5">
            <w:pPr>
              <w:pStyle w:val="rowtabella0"/>
              <w:rPr>
                <w:color w:val="002060"/>
              </w:rPr>
            </w:pPr>
            <w:r w:rsidRPr="003E584A">
              <w:rPr>
                <w:color w:val="002060"/>
              </w:rPr>
              <w:t xml:space="preserve">AUDAX 1970 </w:t>
            </w:r>
            <w:proofErr w:type="gramStart"/>
            <w:r w:rsidRPr="003E584A">
              <w:rPr>
                <w:color w:val="002060"/>
              </w:rPr>
              <w:t>S.ANGELO</w:t>
            </w:r>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D3A4E9" w14:textId="77777777" w:rsidR="00CB4996" w:rsidRPr="003E584A" w:rsidRDefault="00CB4996" w:rsidP="007C58E5">
            <w:pPr>
              <w:pStyle w:val="rowtabella0"/>
              <w:rPr>
                <w:color w:val="002060"/>
              </w:rPr>
            </w:pPr>
            <w:r w:rsidRPr="003E584A">
              <w:rPr>
                <w:color w:val="002060"/>
              </w:rPr>
              <w:t>CSI GAUDIO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6A4CCC" w14:textId="77777777" w:rsidR="00CB4996" w:rsidRPr="003E584A" w:rsidRDefault="00CB4996" w:rsidP="007C58E5">
            <w:pPr>
              <w:pStyle w:val="rowtabella0"/>
              <w:jc w:val="center"/>
              <w:rPr>
                <w:color w:val="002060"/>
              </w:rPr>
            </w:pPr>
            <w:r w:rsidRPr="003E584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10F2E5" w14:textId="77777777" w:rsidR="00CB4996" w:rsidRPr="003E584A" w:rsidRDefault="00CB4996" w:rsidP="007C58E5">
            <w:pPr>
              <w:pStyle w:val="rowtabella0"/>
              <w:rPr>
                <w:color w:val="002060"/>
              </w:rPr>
            </w:pPr>
            <w:r w:rsidRPr="003E584A">
              <w:rPr>
                <w:color w:val="002060"/>
              </w:rPr>
              <w:t>09/05/2026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430B49" w14:textId="77777777" w:rsidR="00CB4996" w:rsidRPr="003E584A" w:rsidRDefault="00CB4996" w:rsidP="007C58E5">
            <w:pPr>
              <w:pStyle w:val="rowtabella0"/>
              <w:rPr>
                <w:color w:val="002060"/>
              </w:rPr>
            </w:pPr>
            <w:r w:rsidRPr="003E584A">
              <w:rPr>
                <w:color w:val="002060"/>
              </w:rPr>
              <w:t>5109 CAMPO COPERTO NÂ°3</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14F663" w14:textId="77777777" w:rsidR="00CB4996" w:rsidRPr="003E584A" w:rsidRDefault="00CB4996" w:rsidP="007C58E5">
            <w:pPr>
              <w:pStyle w:val="rowtabella0"/>
              <w:rPr>
                <w:color w:val="002060"/>
              </w:rPr>
            </w:pPr>
            <w:r w:rsidRPr="003E584A">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3D325F" w14:textId="77777777" w:rsidR="00CB4996" w:rsidRPr="003E584A" w:rsidRDefault="00CB4996" w:rsidP="007C58E5">
            <w:pPr>
              <w:pStyle w:val="rowtabella0"/>
              <w:rPr>
                <w:color w:val="002060"/>
              </w:rPr>
            </w:pPr>
            <w:r w:rsidRPr="003E584A">
              <w:rPr>
                <w:color w:val="002060"/>
              </w:rPr>
              <w:t>VIA CELLINI</w:t>
            </w:r>
          </w:p>
        </w:tc>
      </w:tr>
    </w:tbl>
    <w:p w14:paraId="3EE43421" w14:textId="77777777" w:rsidR="00CB4996" w:rsidRPr="003E584A" w:rsidRDefault="00CB4996" w:rsidP="00CB4996">
      <w:pPr>
        <w:pStyle w:val="breakline"/>
        <w:rPr>
          <w:rFonts w:eastAsiaTheme="minorEastAsia"/>
          <w:color w:val="002060"/>
        </w:rPr>
      </w:pPr>
    </w:p>
    <w:p w14:paraId="53B0BD77" w14:textId="77777777" w:rsidR="00CB4996" w:rsidRPr="003E584A" w:rsidRDefault="00CB4996" w:rsidP="00CB4996">
      <w:pPr>
        <w:pStyle w:val="breakline"/>
        <w:rPr>
          <w:color w:val="002060"/>
        </w:rPr>
      </w:pPr>
    </w:p>
    <w:p w14:paraId="3E615227" w14:textId="77777777" w:rsidR="00CB4996" w:rsidRPr="003E584A" w:rsidRDefault="00CB4996" w:rsidP="00CB4996">
      <w:pPr>
        <w:pStyle w:val="breakline"/>
        <w:rPr>
          <w:color w:val="002060"/>
        </w:rPr>
      </w:pPr>
    </w:p>
    <w:p w14:paraId="3699666E" w14:textId="77777777" w:rsidR="00CB4996" w:rsidRPr="003E584A" w:rsidRDefault="00CB4996" w:rsidP="00CB4996">
      <w:pPr>
        <w:pStyle w:val="sottotitolocampionato10"/>
        <w:rPr>
          <w:color w:val="002060"/>
        </w:rPr>
      </w:pPr>
      <w:r w:rsidRPr="003E584A">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CB4996" w:rsidRPr="003E584A" w14:paraId="3765CBC7" w14:textId="77777777" w:rsidTr="007C58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B4FA5" w14:textId="77777777" w:rsidR="00CB4996" w:rsidRPr="003E584A" w:rsidRDefault="00CB4996" w:rsidP="007C58E5">
            <w:pPr>
              <w:pStyle w:val="headertabella0"/>
              <w:rPr>
                <w:color w:val="002060"/>
              </w:rPr>
            </w:pPr>
            <w:r w:rsidRPr="003E58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B43F0" w14:textId="77777777" w:rsidR="00CB4996" w:rsidRPr="003E584A" w:rsidRDefault="00CB4996" w:rsidP="007C58E5">
            <w:pPr>
              <w:pStyle w:val="headertabella0"/>
              <w:rPr>
                <w:color w:val="002060"/>
              </w:rPr>
            </w:pPr>
            <w:r w:rsidRPr="003E584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9FD3E" w14:textId="77777777" w:rsidR="00CB4996" w:rsidRPr="003E584A" w:rsidRDefault="00CB4996" w:rsidP="007C58E5">
            <w:pPr>
              <w:pStyle w:val="headertabella0"/>
              <w:rPr>
                <w:color w:val="002060"/>
              </w:rPr>
            </w:pPr>
            <w:r w:rsidRPr="003E58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51010" w14:textId="77777777" w:rsidR="00CB4996" w:rsidRPr="003E584A" w:rsidRDefault="00CB4996" w:rsidP="007C58E5">
            <w:pPr>
              <w:pStyle w:val="headertabella0"/>
              <w:rPr>
                <w:color w:val="002060"/>
              </w:rPr>
            </w:pPr>
            <w:r w:rsidRPr="003E58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5F5CC" w14:textId="77777777" w:rsidR="00CB4996" w:rsidRPr="003E584A" w:rsidRDefault="00CB4996" w:rsidP="007C58E5">
            <w:pPr>
              <w:pStyle w:val="headertabella0"/>
              <w:rPr>
                <w:color w:val="002060"/>
              </w:rPr>
            </w:pPr>
            <w:r w:rsidRPr="003E58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397F5" w14:textId="77777777" w:rsidR="00CB4996" w:rsidRPr="003E584A" w:rsidRDefault="00CB4996" w:rsidP="007C58E5">
            <w:pPr>
              <w:pStyle w:val="headertabella0"/>
              <w:rPr>
                <w:color w:val="002060"/>
              </w:rPr>
            </w:pPr>
            <w:proofErr w:type="spellStart"/>
            <w:r w:rsidRPr="003E584A">
              <w:rPr>
                <w:color w:val="002060"/>
              </w:rPr>
              <w:t>Localita'</w:t>
            </w:r>
            <w:proofErr w:type="spellEnd"/>
            <w:r w:rsidRPr="003E584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96DCB" w14:textId="77777777" w:rsidR="00CB4996" w:rsidRPr="003E584A" w:rsidRDefault="00CB4996" w:rsidP="007C58E5">
            <w:pPr>
              <w:pStyle w:val="headertabella0"/>
              <w:rPr>
                <w:color w:val="002060"/>
              </w:rPr>
            </w:pPr>
            <w:r w:rsidRPr="003E584A">
              <w:rPr>
                <w:color w:val="002060"/>
              </w:rPr>
              <w:t>Indirizzo Impianto</w:t>
            </w:r>
          </w:p>
        </w:tc>
      </w:tr>
      <w:tr w:rsidR="00CB4996" w:rsidRPr="003E584A" w14:paraId="689BD8DF" w14:textId="77777777" w:rsidTr="007C58E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74772A0" w14:textId="77777777" w:rsidR="00CB4996" w:rsidRPr="003E584A" w:rsidRDefault="00CB4996" w:rsidP="007C58E5">
            <w:pPr>
              <w:pStyle w:val="rowtabella0"/>
              <w:rPr>
                <w:color w:val="002060"/>
              </w:rPr>
            </w:pPr>
            <w:r w:rsidRPr="003E584A">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053C17" w14:textId="77777777" w:rsidR="00CB4996" w:rsidRPr="003E584A" w:rsidRDefault="00CB4996" w:rsidP="007C58E5">
            <w:pPr>
              <w:pStyle w:val="rowtabella0"/>
              <w:rPr>
                <w:color w:val="002060"/>
              </w:rPr>
            </w:pPr>
            <w:r w:rsidRPr="003E584A">
              <w:rPr>
                <w:color w:val="002060"/>
              </w:rPr>
              <w:t>REAL SAN GIORGIO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DF21A3" w14:textId="77777777" w:rsidR="00CB4996" w:rsidRPr="003E584A" w:rsidRDefault="00CB4996" w:rsidP="007C58E5">
            <w:pPr>
              <w:pStyle w:val="rowtabella0"/>
              <w:jc w:val="center"/>
              <w:rPr>
                <w:color w:val="002060"/>
              </w:rPr>
            </w:pPr>
            <w:r w:rsidRPr="003E584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1A379F" w14:textId="77777777" w:rsidR="00CB4996" w:rsidRPr="003E584A" w:rsidRDefault="00CB4996" w:rsidP="007C58E5">
            <w:pPr>
              <w:pStyle w:val="rowtabella0"/>
              <w:rPr>
                <w:color w:val="002060"/>
              </w:rPr>
            </w:pPr>
            <w:r w:rsidRPr="003E584A">
              <w:rPr>
                <w:color w:val="002060"/>
              </w:rPr>
              <w:t>07/05/2026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D4743A" w14:textId="77777777" w:rsidR="00CB4996" w:rsidRPr="003E584A" w:rsidRDefault="00CB4996" w:rsidP="007C58E5">
            <w:pPr>
              <w:pStyle w:val="rowtabella0"/>
              <w:rPr>
                <w:color w:val="002060"/>
              </w:rPr>
            </w:pPr>
            <w:r w:rsidRPr="003E584A">
              <w:rPr>
                <w:color w:val="002060"/>
              </w:rPr>
              <w:t xml:space="preserve">5295 TENSOSTRUTTURA VIA </w:t>
            </w:r>
            <w:proofErr w:type="gramStart"/>
            <w:r w:rsidRPr="003E584A">
              <w:rPr>
                <w:color w:val="002060"/>
              </w:rPr>
              <w:t>E.MATTEI</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7BA804" w14:textId="77777777" w:rsidR="00CB4996" w:rsidRPr="003E584A" w:rsidRDefault="00CB4996" w:rsidP="007C58E5">
            <w:pPr>
              <w:pStyle w:val="rowtabella0"/>
              <w:rPr>
                <w:color w:val="002060"/>
              </w:rPr>
            </w:pPr>
            <w:r w:rsidRPr="003E584A">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E97E38" w14:textId="77777777" w:rsidR="00CB4996" w:rsidRPr="003E584A" w:rsidRDefault="00CB4996" w:rsidP="007C58E5">
            <w:pPr>
              <w:pStyle w:val="rowtabella0"/>
              <w:rPr>
                <w:color w:val="002060"/>
              </w:rPr>
            </w:pPr>
            <w:r w:rsidRPr="003E584A">
              <w:rPr>
                <w:color w:val="002060"/>
              </w:rPr>
              <w:t xml:space="preserve">VIA </w:t>
            </w:r>
            <w:proofErr w:type="gramStart"/>
            <w:r w:rsidRPr="003E584A">
              <w:rPr>
                <w:color w:val="002060"/>
              </w:rPr>
              <w:t>E.MATTEI</w:t>
            </w:r>
            <w:proofErr w:type="gramEnd"/>
          </w:p>
        </w:tc>
      </w:tr>
    </w:tbl>
    <w:p w14:paraId="3DDBDB7F" w14:textId="77777777" w:rsidR="00CB4996" w:rsidRPr="003E584A" w:rsidRDefault="00CB4996" w:rsidP="00CB4996">
      <w:pPr>
        <w:pStyle w:val="breakline"/>
        <w:rPr>
          <w:rFonts w:eastAsiaTheme="minorEastAsia"/>
          <w:color w:val="002060"/>
        </w:rPr>
      </w:pPr>
    </w:p>
    <w:p w14:paraId="368073F9" w14:textId="77777777" w:rsidR="00CB4996" w:rsidRPr="003E584A" w:rsidRDefault="00CB4996" w:rsidP="00CB4996">
      <w:pPr>
        <w:pStyle w:val="breakline"/>
        <w:rPr>
          <w:color w:val="002060"/>
        </w:rPr>
      </w:pPr>
    </w:p>
    <w:p w14:paraId="78EDF351" w14:textId="77777777" w:rsidR="00CB4996" w:rsidRPr="003E584A" w:rsidRDefault="00CB4996" w:rsidP="00CB4996">
      <w:pPr>
        <w:pStyle w:val="breakline"/>
        <w:rPr>
          <w:color w:val="002060"/>
        </w:rPr>
      </w:pPr>
    </w:p>
    <w:p w14:paraId="5B9C5ECA" w14:textId="77777777" w:rsidR="00CB4996" w:rsidRPr="003E584A" w:rsidRDefault="00CB4996" w:rsidP="00CB4996">
      <w:pPr>
        <w:pStyle w:val="sottotitolocampionato10"/>
        <w:rPr>
          <w:color w:val="002060"/>
        </w:rPr>
      </w:pPr>
      <w:r w:rsidRPr="003E584A">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CB4996" w:rsidRPr="003E584A" w14:paraId="5B86FCD7" w14:textId="77777777" w:rsidTr="007C58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D48AC" w14:textId="77777777" w:rsidR="00CB4996" w:rsidRPr="003E584A" w:rsidRDefault="00CB4996" w:rsidP="007C58E5">
            <w:pPr>
              <w:pStyle w:val="headertabella0"/>
              <w:rPr>
                <w:color w:val="002060"/>
              </w:rPr>
            </w:pPr>
            <w:r w:rsidRPr="003E58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9A76E" w14:textId="77777777" w:rsidR="00CB4996" w:rsidRPr="003E584A" w:rsidRDefault="00CB4996" w:rsidP="007C58E5">
            <w:pPr>
              <w:pStyle w:val="headertabella0"/>
              <w:rPr>
                <w:color w:val="002060"/>
              </w:rPr>
            </w:pPr>
            <w:r w:rsidRPr="003E584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9029A" w14:textId="77777777" w:rsidR="00CB4996" w:rsidRPr="003E584A" w:rsidRDefault="00CB4996" w:rsidP="007C58E5">
            <w:pPr>
              <w:pStyle w:val="headertabella0"/>
              <w:rPr>
                <w:color w:val="002060"/>
              </w:rPr>
            </w:pPr>
            <w:r w:rsidRPr="003E58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5870B" w14:textId="77777777" w:rsidR="00CB4996" w:rsidRPr="003E584A" w:rsidRDefault="00CB4996" w:rsidP="007C58E5">
            <w:pPr>
              <w:pStyle w:val="headertabella0"/>
              <w:rPr>
                <w:color w:val="002060"/>
              </w:rPr>
            </w:pPr>
            <w:r w:rsidRPr="003E58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A7435" w14:textId="77777777" w:rsidR="00CB4996" w:rsidRPr="003E584A" w:rsidRDefault="00CB4996" w:rsidP="007C58E5">
            <w:pPr>
              <w:pStyle w:val="headertabella0"/>
              <w:rPr>
                <w:color w:val="002060"/>
              </w:rPr>
            </w:pPr>
            <w:r w:rsidRPr="003E58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8EC79" w14:textId="77777777" w:rsidR="00CB4996" w:rsidRPr="003E584A" w:rsidRDefault="00CB4996" w:rsidP="007C58E5">
            <w:pPr>
              <w:pStyle w:val="headertabella0"/>
              <w:rPr>
                <w:color w:val="002060"/>
              </w:rPr>
            </w:pPr>
            <w:proofErr w:type="spellStart"/>
            <w:r w:rsidRPr="003E584A">
              <w:rPr>
                <w:color w:val="002060"/>
              </w:rPr>
              <w:t>Localita'</w:t>
            </w:r>
            <w:proofErr w:type="spellEnd"/>
            <w:r w:rsidRPr="003E584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4B8EB" w14:textId="77777777" w:rsidR="00CB4996" w:rsidRPr="003E584A" w:rsidRDefault="00CB4996" w:rsidP="007C58E5">
            <w:pPr>
              <w:pStyle w:val="headertabella0"/>
              <w:rPr>
                <w:color w:val="002060"/>
              </w:rPr>
            </w:pPr>
            <w:r w:rsidRPr="003E584A">
              <w:rPr>
                <w:color w:val="002060"/>
              </w:rPr>
              <w:t>Indirizzo Impianto</w:t>
            </w:r>
          </w:p>
        </w:tc>
      </w:tr>
      <w:tr w:rsidR="00CB4996" w:rsidRPr="003E584A" w14:paraId="5F850E49" w14:textId="77777777" w:rsidTr="007C58E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9EAC67" w14:textId="77777777" w:rsidR="00CB4996" w:rsidRPr="003E584A" w:rsidRDefault="00CB4996" w:rsidP="007C58E5">
            <w:pPr>
              <w:pStyle w:val="rowtabella0"/>
              <w:rPr>
                <w:color w:val="002060"/>
              </w:rPr>
            </w:pPr>
            <w:r w:rsidRPr="003E584A">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48E5A0" w14:textId="77777777" w:rsidR="00CB4996" w:rsidRPr="003E584A" w:rsidRDefault="00CB4996" w:rsidP="007C58E5">
            <w:pPr>
              <w:pStyle w:val="rowtabella0"/>
              <w:rPr>
                <w:color w:val="002060"/>
              </w:rPr>
            </w:pPr>
            <w:r w:rsidRPr="003E584A">
              <w:rPr>
                <w:color w:val="002060"/>
              </w:rPr>
              <w:t>REAL SAN GIORGIO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9E0EC8" w14:textId="77777777" w:rsidR="00CB4996" w:rsidRPr="003E584A" w:rsidRDefault="00CB4996" w:rsidP="007C58E5">
            <w:pPr>
              <w:pStyle w:val="rowtabella0"/>
              <w:jc w:val="center"/>
              <w:rPr>
                <w:color w:val="002060"/>
              </w:rPr>
            </w:pPr>
            <w:r w:rsidRPr="003E584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A9D876" w14:textId="77777777" w:rsidR="00CB4996" w:rsidRPr="003E584A" w:rsidRDefault="00CB4996" w:rsidP="007C58E5">
            <w:pPr>
              <w:pStyle w:val="rowtabella0"/>
              <w:rPr>
                <w:color w:val="002060"/>
              </w:rPr>
            </w:pPr>
            <w:r w:rsidRPr="003E584A">
              <w:rPr>
                <w:color w:val="002060"/>
              </w:rPr>
              <w:t>11/05/2026 18:45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E1FD7B" w14:textId="77777777" w:rsidR="00CB4996" w:rsidRPr="003E584A" w:rsidRDefault="00CB4996" w:rsidP="007C58E5">
            <w:pPr>
              <w:pStyle w:val="rowtabella0"/>
              <w:rPr>
                <w:color w:val="002060"/>
              </w:rPr>
            </w:pPr>
            <w:r w:rsidRPr="003E584A">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C656FC" w14:textId="77777777" w:rsidR="00CB4996" w:rsidRPr="003E584A" w:rsidRDefault="00CB4996" w:rsidP="007C58E5">
            <w:pPr>
              <w:pStyle w:val="rowtabella0"/>
              <w:rPr>
                <w:color w:val="002060"/>
              </w:rPr>
            </w:pPr>
            <w:r w:rsidRPr="003E584A">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03F2C4" w14:textId="77777777" w:rsidR="00CB4996" w:rsidRPr="003E584A" w:rsidRDefault="00CB4996" w:rsidP="007C58E5">
            <w:pPr>
              <w:pStyle w:val="rowtabella0"/>
              <w:rPr>
                <w:color w:val="002060"/>
              </w:rPr>
            </w:pPr>
            <w:r w:rsidRPr="003E584A">
              <w:rPr>
                <w:color w:val="002060"/>
              </w:rPr>
              <w:t>VIA VESCOVARA, 7</w:t>
            </w:r>
          </w:p>
        </w:tc>
      </w:tr>
    </w:tbl>
    <w:p w14:paraId="262B0962" w14:textId="77777777" w:rsidR="00CB4996" w:rsidRPr="007E6314" w:rsidRDefault="00CB4996" w:rsidP="00F35BE9">
      <w:pPr>
        <w:pStyle w:val="breakline"/>
        <w:rPr>
          <w:rFonts w:eastAsiaTheme="minorEastAsia"/>
          <w:color w:val="002060"/>
        </w:rPr>
      </w:pPr>
    </w:p>
    <w:p w14:paraId="4B61535C" w14:textId="77777777" w:rsidR="00F35BE9" w:rsidRPr="007E6314" w:rsidRDefault="00F35BE9" w:rsidP="00F35BE9">
      <w:pPr>
        <w:pStyle w:val="breakline"/>
        <w:rPr>
          <w:color w:val="002060"/>
        </w:rPr>
      </w:pPr>
    </w:p>
    <w:p w14:paraId="3510F277" w14:textId="50BDDDA0" w:rsidR="00F35BE9" w:rsidRPr="007E6314" w:rsidRDefault="00F35BE9" w:rsidP="003E220B">
      <w:pPr>
        <w:pStyle w:val="titolocampionato0"/>
        <w:shd w:val="clear" w:color="auto" w:fill="CCCCCC"/>
        <w:spacing w:before="80" w:after="40"/>
        <w:rPr>
          <w:color w:val="002060"/>
        </w:rPr>
      </w:pPr>
      <w:r w:rsidRPr="007E6314">
        <w:rPr>
          <w:color w:val="002060"/>
        </w:rPr>
        <w:t>COPPA PRIMAVERA C5 UNDER 16</w:t>
      </w:r>
    </w:p>
    <w:p w14:paraId="663289B5" w14:textId="77777777" w:rsidR="00F35BE9" w:rsidRPr="007E6314" w:rsidRDefault="00F35BE9" w:rsidP="00F35BE9">
      <w:pPr>
        <w:pStyle w:val="titoloprinc0"/>
        <w:rPr>
          <w:color w:val="002060"/>
        </w:rPr>
      </w:pPr>
      <w:r w:rsidRPr="007E6314">
        <w:rPr>
          <w:color w:val="002060"/>
        </w:rPr>
        <w:t>RISULTATI</w:t>
      </w:r>
    </w:p>
    <w:p w14:paraId="3BD9D3B9" w14:textId="77777777" w:rsidR="00F35BE9" w:rsidRPr="007E6314" w:rsidRDefault="00F35BE9" w:rsidP="00F35BE9">
      <w:pPr>
        <w:pStyle w:val="breakline"/>
        <w:rPr>
          <w:color w:val="002060"/>
        </w:rPr>
      </w:pPr>
    </w:p>
    <w:p w14:paraId="2E9C3A6C" w14:textId="77777777" w:rsidR="00F35BE9" w:rsidRPr="007E6314" w:rsidRDefault="00F35BE9" w:rsidP="00F35BE9">
      <w:pPr>
        <w:pStyle w:val="sottotitolocampionato10"/>
        <w:rPr>
          <w:color w:val="002060"/>
        </w:rPr>
      </w:pPr>
      <w:r w:rsidRPr="007E6314">
        <w:rPr>
          <w:color w:val="002060"/>
        </w:rPr>
        <w:lastRenderedPageBreak/>
        <w:t>RISULTATI UFFICIALI GARE DEL 02/05/2026</w:t>
      </w:r>
    </w:p>
    <w:p w14:paraId="11C08ACB" w14:textId="77777777" w:rsidR="003E220B" w:rsidRPr="003E220B" w:rsidRDefault="003E220B" w:rsidP="003E220B">
      <w:pPr>
        <w:pStyle w:val="sottotitolocampionato20"/>
        <w:spacing w:before="0" w:beforeAutospacing="0" w:after="0" w:afterAutospacing="0"/>
        <w:rPr>
          <w:rFonts w:ascii="Arial" w:hAnsi="Arial" w:cs="Arial"/>
          <w:color w:val="002060"/>
          <w:sz w:val="20"/>
          <w:szCs w:val="20"/>
        </w:rPr>
      </w:pPr>
      <w:r w:rsidRPr="003E220B">
        <w:rPr>
          <w:rFonts w:ascii="Arial" w:hAnsi="Arial" w:cs="Arial"/>
          <w:color w:val="002060"/>
          <w:sz w:val="20"/>
          <w:szCs w:val="20"/>
        </w:rPr>
        <w:t>Si trascrivono qui di seguito i risultati ufficiali delle gare disputate</w:t>
      </w:r>
    </w:p>
    <w:p w14:paraId="77AD0DBF" w14:textId="77777777" w:rsidR="00F35BE9" w:rsidRPr="007E6314" w:rsidRDefault="00F35BE9" w:rsidP="00F35BE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35BE9" w:rsidRPr="007E6314" w14:paraId="4630A234" w14:textId="77777777" w:rsidTr="007C58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5BE9" w:rsidRPr="007E6314" w14:paraId="11DEBB6B" w14:textId="77777777" w:rsidTr="007C58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54ED9" w14:textId="77777777" w:rsidR="00F35BE9" w:rsidRPr="007E6314" w:rsidRDefault="00F35BE9" w:rsidP="007C58E5">
                  <w:pPr>
                    <w:pStyle w:val="headertabella0"/>
                    <w:rPr>
                      <w:color w:val="002060"/>
                    </w:rPr>
                  </w:pPr>
                  <w:r w:rsidRPr="007E6314">
                    <w:rPr>
                      <w:color w:val="002060"/>
                    </w:rPr>
                    <w:t>GIRONE A - 4 Giornata - A</w:t>
                  </w:r>
                </w:p>
              </w:tc>
            </w:tr>
            <w:tr w:rsidR="00F35BE9" w:rsidRPr="007E6314" w14:paraId="62130DD1" w14:textId="77777777" w:rsidTr="007C58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C8B085" w14:textId="77777777" w:rsidR="00F35BE9" w:rsidRPr="007E6314" w:rsidRDefault="00F35BE9" w:rsidP="007C58E5">
                  <w:pPr>
                    <w:pStyle w:val="rowtabella0"/>
                    <w:rPr>
                      <w:color w:val="002060"/>
                    </w:rPr>
                  </w:pPr>
                  <w:r w:rsidRPr="007E6314">
                    <w:rPr>
                      <w:color w:val="002060"/>
                    </w:rPr>
                    <w:t>(1) 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289E15" w14:textId="77777777" w:rsidR="00F35BE9" w:rsidRPr="007E6314" w:rsidRDefault="00F35BE9" w:rsidP="007C58E5">
                  <w:pPr>
                    <w:pStyle w:val="rowtabella0"/>
                    <w:rPr>
                      <w:color w:val="002060"/>
                    </w:rPr>
                  </w:pPr>
                  <w:r w:rsidRPr="007E6314">
                    <w:rPr>
                      <w:color w:val="002060"/>
                    </w:rPr>
                    <w:t>- U.S. FORTUNA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455535" w14:textId="77777777" w:rsidR="00F35BE9" w:rsidRPr="007E6314" w:rsidRDefault="00F35BE9" w:rsidP="007C58E5">
                  <w:pPr>
                    <w:pStyle w:val="rowtabella0"/>
                    <w:jc w:val="center"/>
                    <w:rPr>
                      <w:color w:val="002060"/>
                    </w:rPr>
                  </w:pPr>
                  <w:r w:rsidRPr="007E6314">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E2BA55" w14:textId="77777777" w:rsidR="00F35BE9" w:rsidRPr="007E6314" w:rsidRDefault="00F35BE9" w:rsidP="007C58E5">
                  <w:pPr>
                    <w:pStyle w:val="rowtabella0"/>
                    <w:jc w:val="center"/>
                    <w:rPr>
                      <w:color w:val="002060"/>
                    </w:rPr>
                  </w:pPr>
                  <w:r w:rsidRPr="007E6314">
                    <w:rPr>
                      <w:color w:val="002060"/>
                    </w:rPr>
                    <w:t> </w:t>
                  </w:r>
                </w:p>
              </w:tc>
            </w:tr>
            <w:tr w:rsidR="00F35BE9" w:rsidRPr="007E6314" w14:paraId="18A7F3F0" w14:textId="77777777" w:rsidTr="007C58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05FAF2" w14:textId="77777777" w:rsidR="00F35BE9" w:rsidRPr="007E6314" w:rsidRDefault="00F35BE9" w:rsidP="007C58E5">
                  <w:pPr>
                    <w:pStyle w:val="rowtabella0"/>
                    <w:rPr>
                      <w:color w:val="002060"/>
                    </w:rPr>
                  </w:pPr>
                  <w:r w:rsidRPr="007E6314">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78DE98" w14:textId="77777777" w:rsidR="00F35BE9" w:rsidRPr="007E6314" w:rsidRDefault="00F35BE9" w:rsidP="007C58E5">
                  <w:pPr>
                    <w:pStyle w:val="rowtabella0"/>
                    <w:rPr>
                      <w:color w:val="002060"/>
                    </w:rPr>
                  </w:pPr>
                  <w:r w:rsidRPr="007E6314">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004E67" w14:textId="77777777" w:rsidR="00F35BE9" w:rsidRPr="007E6314" w:rsidRDefault="00F35BE9" w:rsidP="007C58E5">
                  <w:pPr>
                    <w:pStyle w:val="rowtabella0"/>
                    <w:jc w:val="center"/>
                    <w:rPr>
                      <w:color w:val="002060"/>
                    </w:rPr>
                  </w:pPr>
                  <w:r w:rsidRPr="007E6314">
                    <w:rPr>
                      <w:color w:val="002060"/>
                    </w:rPr>
                    <w:t>0 - 8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CC8F72" w14:textId="77777777" w:rsidR="00F35BE9" w:rsidRPr="007E6314" w:rsidRDefault="00F35BE9" w:rsidP="007C58E5">
                  <w:pPr>
                    <w:pStyle w:val="rowtabella0"/>
                    <w:jc w:val="center"/>
                    <w:rPr>
                      <w:color w:val="002060"/>
                    </w:rPr>
                  </w:pPr>
                  <w:r w:rsidRPr="007E6314">
                    <w:rPr>
                      <w:color w:val="002060"/>
                    </w:rPr>
                    <w:t> </w:t>
                  </w:r>
                </w:p>
              </w:tc>
            </w:tr>
            <w:tr w:rsidR="00F35BE9" w:rsidRPr="007E6314" w14:paraId="70AA3EFD" w14:textId="77777777" w:rsidTr="007C58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460AC3" w14:textId="77777777" w:rsidR="00F35BE9" w:rsidRPr="007E6314" w:rsidRDefault="00F35BE9" w:rsidP="007C58E5">
                  <w:pPr>
                    <w:pStyle w:val="rowtabella0"/>
                    <w:rPr>
                      <w:color w:val="002060"/>
                    </w:rPr>
                  </w:pPr>
                  <w:r w:rsidRPr="007E6314">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17CD1B" w14:textId="77777777" w:rsidR="00F35BE9" w:rsidRPr="007E6314" w:rsidRDefault="00F35BE9" w:rsidP="007C58E5">
                  <w:pPr>
                    <w:pStyle w:val="rowtabella0"/>
                    <w:rPr>
                      <w:color w:val="002060"/>
                    </w:rPr>
                  </w:pPr>
                  <w:r w:rsidRPr="007E6314">
                    <w:rPr>
                      <w:color w:val="002060"/>
                    </w:rPr>
                    <w:t xml:space="preserve">- </w:t>
                  </w:r>
                  <w:proofErr w:type="gramStart"/>
                  <w:r w:rsidRPr="007E6314">
                    <w:rPr>
                      <w:color w:val="002060"/>
                    </w:rPr>
                    <w:t>CITTA</w:t>
                  </w:r>
                  <w:proofErr w:type="gramEnd"/>
                  <w:r w:rsidRPr="007E6314">
                    <w:rPr>
                      <w:color w:val="002060"/>
                    </w:rPr>
                    <w:t xml:space="preserve">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245ECD" w14:textId="77777777" w:rsidR="00F35BE9" w:rsidRPr="007E6314" w:rsidRDefault="00F35BE9" w:rsidP="007C58E5">
                  <w:pPr>
                    <w:pStyle w:val="rowtabella0"/>
                    <w:jc w:val="center"/>
                    <w:rPr>
                      <w:color w:val="002060"/>
                    </w:rPr>
                  </w:pPr>
                  <w:r w:rsidRPr="007E6314">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5597B7" w14:textId="77777777" w:rsidR="00F35BE9" w:rsidRPr="007E6314" w:rsidRDefault="00F35BE9" w:rsidP="007C58E5">
                  <w:pPr>
                    <w:pStyle w:val="rowtabella0"/>
                    <w:jc w:val="center"/>
                    <w:rPr>
                      <w:color w:val="002060"/>
                    </w:rPr>
                  </w:pPr>
                  <w:r w:rsidRPr="007E6314">
                    <w:rPr>
                      <w:color w:val="002060"/>
                    </w:rPr>
                    <w:t> </w:t>
                  </w:r>
                </w:p>
              </w:tc>
            </w:tr>
            <w:tr w:rsidR="00F35BE9" w:rsidRPr="007E6314" w14:paraId="17DEE505" w14:textId="77777777" w:rsidTr="007C58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3F653F" w14:textId="77777777" w:rsidR="00F35BE9" w:rsidRPr="007E6314" w:rsidRDefault="00F35BE9" w:rsidP="007C58E5">
                  <w:pPr>
                    <w:pStyle w:val="rowtabella0"/>
                    <w:rPr>
                      <w:color w:val="002060"/>
                    </w:rPr>
                  </w:pPr>
                  <w:r w:rsidRPr="007E6314">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1C0D1B" w14:textId="77777777" w:rsidR="00F35BE9" w:rsidRPr="007E6314" w:rsidRDefault="00F35BE9" w:rsidP="007C58E5">
                  <w:pPr>
                    <w:pStyle w:val="rowtabella0"/>
                    <w:rPr>
                      <w:color w:val="002060"/>
                    </w:rPr>
                  </w:pPr>
                  <w:r w:rsidRPr="007E6314">
                    <w:rPr>
                      <w:color w:val="002060"/>
                    </w:rPr>
                    <w:t>- POL.CAGLI SPORT ASSOCIATI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2FC23D" w14:textId="77777777" w:rsidR="00F35BE9" w:rsidRPr="007E6314" w:rsidRDefault="00F35BE9" w:rsidP="007C58E5">
                  <w:pPr>
                    <w:pStyle w:val="rowtabella0"/>
                    <w:jc w:val="center"/>
                    <w:rPr>
                      <w:color w:val="002060"/>
                    </w:rPr>
                  </w:pPr>
                  <w:r w:rsidRPr="007E6314">
                    <w:rPr>
                      <w:color w:val="002060"/>
                    </w:rPr>
                    <w:t>5 - 8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3B7AB3" w14:textId="77777777" w:rsidR="00F35BE9" w:rsidRPr="007E6314" w:rsidRDefault="00F35BE9" w:rsidP="007C58E5">
                  <w:pPr>
                    <w:pStyle w:val="rowtabella0"/>
                    <w:jc w:val="center"/>
                    <w:rPr>
                      <w:color w:val="002060"/>
                    </w:rPr>
                  </w:pPr>
                  <w:r w:rsidRPr="007E6314">
                    <w:rPr>
                      <w:color w:val="002060"/>
                    </w:rPr>
                    <w:t> </w:t>
                  </w:r>
                </w:p>
              </w:tc>
            </w:tr>
            <w:tr w:rsidR="00F35BE9" w:rsidRPr="007E6314" w14:paraId="16D1DAE7" w14:textId="77777777" w:rsidTr="007C58E5">
              <w:tc>
                <w:tcPr>
                  <w:tcW w:w="4700" w:type="dxa"/>
                  <w:gridSpan w:val="4"/>
                  <w:tcBorders>
                    <w:top w:val="nil"/>
                    <w:left w:val="nil"/>
                    <w:bottom w:val="nil"/>
                    <w:right w:val="nil"/>
                  </w:tcBorders>
                  <w:tcMar>
                    <w:top w:w="20" w:type="dxa"/>
                    <w:left w:w="20" w:type="dxa"/>
                    <w:bottom w:w="20" w:type="dxa"/>
                    <w:right w:w="20" w:type="dxa"/>
                  </w:tcMar>
                  <w:vAlign w:val="center"/>
                  <w:hideMark/>
                </w:tcPr>
                <w:p w14:paraId="5D04A8F0" w14:textId="77777777" w:rsidR="00F35BE9" w:rsidRPr="007E6314" w:rsidRDefault="00F35BE9" w:rsidP="007C58E5">
                  <w:pPr>
                    <w:pStyle w:val="rowtabella0"/>
                    <w:rPr>
                      <w:color w:val="002060"/>
                    </w:rPr>
                  </w:pPr>
                  <w:r w:rsidRPr="007E6314">
                    <w:rPr>
                      <w:color w:val="002060"/>
                    </w:rPr>
                    <w:t>(1) - disputata il 03/05/2026</w:t>
                  </w:r>
                </w:p>
              </w:tc>
            </w:tr>
          </w:tbl>
          <w:p w14:paraId="0BC78FFC" w14:textId="77777777" w:rsidR="00F35BE9" w:rsidRPr="007E6314" w:rsidRDefault="00F35BE9" w:rsidP="007C58E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5BE9" w:rsidRPr="007E6314" w14:paraId="410CC5CE" w14:textId="77777777" w:rsidTr="007C58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B75A4" w14:textId="77777777" w:rsidR="00F35BE9" w:rsidRPr="007E6314" w:rsidRDefault="00F35BE9" w:rsidP="007C58E5">
                  <w:pPr>
                    <w:pStyle w:val="headertabella0"/>
                    <w:rPr>
                      <w:color w:val="002060"/>
                    </w:rPr>
                  </w:pPr>
                  <w:r w:rsidRPr="007E6314">
                    <w:rPr>
                      <w:color w:val="002060"/>
                    </w:rPr>
                    <w:t>GIRONE B - 4 Giornata - A</w:t>
                  </w:r>
                </w:p>
              </w:tc>
            </w:tr>
            <w:tr w:rsidR="00F35BE9" w:rsidRPr="007E6314" w14:paraId="792AA8E4" w14:textId="77777777" w:rsidTr="007C58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0D56A4" w14:textId="77777777" w:rsidR="00F35BE9" w:rsidRPr="007E6314" w:rsidRDefault="00F35BE9" w:rsidP="007C58E5">
                  <w:pPr>
                    <w:pStyle w:val="rowtabella0"/>
                    <w:rPr>
                      <w:color w:val="002060"/>
                    </w:rPr>
                  </w:pPr>
                  <w:r w:rsidRPr="007E6314">
                    <w:rPr>
                      <w:color w:val="002060"/>
                    </w:rPr>
                    <w:t>(1) FIGHT BULLS CORRIDONIA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C1A425" w14:textId="77777777" w:rsidR="00F35BE9" w:rsidRPr="007E6314" w:rsidRDefault="00F35BE9" w:rsidP="007C58E5">
                  <w:pPr>
                    <w:pStyle w:val="rowtabella0"/>
                    <w:rPr>
                      <w:color w:val="002060"/>
                    </w:rPr>
                  </w:pPr>
                  <w:r w:rsidRPr="007E6314">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C32616" w14:textId="77777777" w:rsidR="00F35BE9" w:rsidRPr="007E6314" w:rsidRDefault="00F35BE9" w:rsidP="007C58E5">
                  <w:pPr>
                    <w:pStyle w:val="rowtabella0"/>
                    <w:jc w:val="center"/>
                    <w:rPr>
                      <w:color w:val="002060"/>
                    </w:rPr>
                  </w:pPr>
                  <w:r w:rsidRPr="007E6314">
                    <w:rPr>
                      <w:color w:val="002060"/>
                    </w:rP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990391" w14:textId="77777777" w:rsidR="00F35BE9" w:rsidRPr="007E6314" w:rsidRDefault="00F35BE9" w:rsidP="007C58E5">
                  <w:pPr>
                    <w:pStyle w:val="rowtabella0"/>
                    <w:jc w:val="center"/>
                    <w:rPr>
                      <w:color w:val="002060"/>
                    </w:rPr>
                  </w:pPr>
                  <w:r w:rsidRPr="007E6314">
                    <w:rPr>
                      <w:color w:val="002060"/>
                    </w:rPr>
                    <w:t> </w:t>
                  </w:r>
                </w:p>
              </w:tc>
            </w:tr>
            <w:tr w:rsidR="00F35BE9" w:rsidRPr="007E6314" w14:paraId="03242273" w14:textId="77777777" w:rsidTr="007C58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9E1D26" w14:textId="77777777" w:rsidR="00F35BE9" w:rsidRPr="007E6314" w:rsidRDefault="00F35BE9" w:rsidP="007C58E5">
                  <w:pPr>
                    <w:pStyle w:val="rowtabella0"/>
                    <w:rPr>
                      <w:color w:val="002060"/>
                    </w:rPr>
                  </w:pPr>
                  <w:r w:rsidRPr="007E6314">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D1316A" w14:textId="77777777" w:rsidR="00F35BE9" w:rsidRPr="007E6314" w:rsidRDefault="00F35BE9" w:rsidP="007C58E5">
                  <w:pPr>
                    <w:pStyle w:val="rowtabella0"/>
                    <w:rPr>
                      <w:color w:val="002060"/>
                    </w:rPr>
                  </w:pPr>
                  <w:r w:rsidRPr="007E6314">
                    <w:rPr>
                      <w:color w:val="002060"/>
                    </w:rPr>
                    <w:t>- POLISPORTIVA RIPATRANSONE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619E07" w14:textId="77777777" w:rsidR="00F35BE9" w:rsidRPr="007E6314" w:rsidRDefault="00F35BE9" w:rsidP="007C58E5">
                  <w:pPr>
                    <w:pStyle w:val="rowtabella0"/>
                    <w:jc w:val="center"/>
                    <w:rPr>
                      <w:color w:val="002060"/>
                    </w:rPr>
                  </w:pPr>
                  <w:r w:rsidRPr="007E6314">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F84962" w14:textId="77777777" w:rsidR="00F35BE9" w:rsidRPr="007E6314" w:rsidRDefault="00F35BE9" w:rsidP="007C58E5">
                  <w:pPr>
                    <w:pStyle w:val="rowtabella0"/>
                    <w:jc w:val="center"/>
                    <w:rPr>
                      <w:color w:val="002060"/>
                    </w:rPr>
                  </w:pPr>
                  <w:r w:rsidRPr="007E6314">
                    <w:rPr>
                      <w:color w:val="002060"/>
                    </w:rPr>
                    <w:t> </w:t>
                  </w:r>
                </w:p>
              </w:tc>
            </w:tr>
            <w:tr w:rsidR="00F35BE9" w:rsidRPr="007E6314" w14:paraId="033F1413" w14:textId="77777777" w:rsidTr="007C58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4A5432" w14:textId="77777777" w:rsidR="00F35BE9" w:rsidRPr="007E6314" w:rsidRDefault="00F35BE9" w:rsidP="007C58E5">
                  <w:pPr>
                    <w:pStyle w:val="rowtabella0"/>
                    <w:rPr>
                      <w:color w:val="002060"/>
                    </w:rPr>
                  </w:pPr>
                  <w:r w:rsidRPr="007E6314">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8CC167" w14:textId="77777777" w:rsidR="00F35BE9" w:rsidRPr="007E6314" w:rsidRDefault="00F35BE9" w:rsidP="007C58E5">
                  <w:pPr>
                    <w:pStyle w:val="rowtabella0"/>
                    <w:rPr>
                      <w:color w:val="002060"/>
                    </w:rPr>
                  </w:pPr>
                  <w:r w:rsidRPr="007E6314">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E488F3" w14:textId="77777777" w:rsidR="00F35BE9" w:rsidRPr="007E6314" w:rsidRDefault="00F35BE9" w:rsidP="007C58E5">
                  <w:pPr>
                    <w:pStyle w:val="rowtabella0"/>
                    <w:jc w:val="center"/>
                    <w:rPr>
                      <w:color w:val="002060"/>
                    </w:rPr>
                  </w:pPr>
                  <w:r w:rsidRPr="007E6314">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66A7C5" w14:textId="77777777" w:rsidR="00F35BE9" w:rsidRPr="007E6314" w:rsidRDefault="00F35BE9" w:rsidP="007C58E5">
                  <w:pPr>
                    <w:pStyle w:val="rowtabella0"/>
                    <w:jc w:val="center"/>
                    <w:rPr>
                      <w:color w:val="002060"/>
                    </w:rPr>
                  </w:pPr>
                  <w:r w:rsidRPr="007E6314">
                    <w:rPr>
                      <w:color w:val="002060"/>
                    </w:rPr>
                    <w:t> </w:t>
                  </w:r>
                </w:p>
              </w:tc>
            </w:tr>
            <w:tr w:rsidR="00F35BE9" w:rsidRPr="007E6314" w14:paraId="5F05AAA6" w14:textId="77777777" w:rsidTr="007C58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F1D8C6" w14:textId="77777777" w:rsidR="00F35BE9" w:rsidRPr="007E6314" w:rsidRDefault="00F35BE9" w:rsidP="007C58E5">
                  <w:pPr>
                    <w:pStyle w:val="rowtabella0"/>
                    <w:rPr>
                      <w:color w:val="002060"/>
                    </w:rPr>
                  </w:pPr>
                  <w:r w:rsidRPr="007E6314">
                    <w:rPr>
                      <w:color w:val="002060"/>
                    </w:rPr>
                    <w:t>(1) PASTADICAMERINO GAGLIOLE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15DC6D" w14:textId="77777777" w:rsidR="00F35BE9" w:rsidRPr="007E6314" w:rsidRDefault="00F35BE9" w:rsidP="007C58E5">
                  <w:pPr>
                    <w:pStyle w:val="rowtabella0"/>
                    <w:rPr>
                      <w:color w:val="002060"/>
                    </w:rPr>
                  </w:pPr>
                  <w:r w:rsidRPr="007E6314">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B630CB" w14:textId="77777777" w:rsidR="00F35BE9" w:rsidRPr="007E6314" w:rsidRDefault="00F35BE9" w:rsidP="007C58E5">
                  <w:pPr>
                    <w:pStyle w:val="rowtabella0"/>
                    <w:jc w:val="center"/>
                    <w:rPr>
                      <w:color w:val="002060"/>
                    </w:rPr>
                  </w:pPr>
                  <w:r w:rsidRPr="007E6314">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7AA480" w14:textId="77777777" w:rsidR="00F35BE9" w:rsidRPr="007E6314" w:rsidRDefault="00F35BE9" w:rsidP="007C58E5">
                  <w:pPr>
                    <w:pStyle w:val="rowtabella0"/>
                    <w:jc w:val="center"/>
                    <w:rPr>
                      <w:color w:val="002060"/>
                    </w:rPr>
                  </w:pPr>
                  <w:r w:rsidRPr="007E6314">
                    <w:rPr>
                      <w:color w:val="002060"/>
                    </w:rPr>
                    <w:t> </w:t>
                  </w:r>
                </w:p>
              </w:tc>
            </w:tr>
            <w:tr w:rsidR="00F35BE9" w:rsidRPr="007E6314" w14:paraId="341A894D" w14:textId="77777777" w:rsidTr="007C58E5">
              <w:tc>
                <w:tcPr>
                  <w:tcW w:w="4700" w:type="dxa"/>
                  <w:gridSpan w:val="4"/>
                  <w:tcBorders>
                    <w:top w:val="nil"/>
                    <w:left w:val="nil"/>
                    <w:bottom w:val="nil"/>
                    <w:right w:val="nil"/>
                  </w:tcBorders>
                  <w:tcMar>
                    <w:top w:w="20" w:type="dxa"/>
                    <w:left w:w="20" w:type="dxa"/>
                    <w:bottom w:w="20" w:type="dxa"/>
                    <w:right w:w="20" w:type="dxa"/>
                  </w:tcMar>
                  <w:vAlign w:val="center"/>
                  <w:hideMark/>
                </w:tcPr>
                <w:p w14:paraId="77708E93" w14:textId="77777777" w:rsidR="00F35BE9" w:rsidRPr="007E6314" w:rsidRDefault="00F35BE9" w:rsidP="007C58E5">
                  <w:pPr>
                    <w:pStyle w:val="rowtabella0"/>
                    <w:rPr>
                      <w:color w:val="002060"/>
                    </w:rPr>
                  </w:pPr>
                  <w:r w:rsidRPr="007E6314">
                    <w:rPr>
                      <w:color w:val="002060"/>
                    </w:rPr>
                    <w:t>(1) - disputata il 03/05/2026</w:t>
                  </w:r>
                </w:p>
              </w:tc>
            </w:tr>
          </w:tbl>
          <w:p w14:paraId="79121806" w14:textId="77777777" w:rsidR="00F35BE9" w:rsidRPr="007E6314" w:rsidRDefault="00F35BE9" w:rsidP="007C58E5">
            <w:pPr>
              <w:rPr>
                <w:color w:val="002060"/>
              </w:rPr>
            </w:pPr>
          </w:p>
        </w:tc>
      </w:tr>
    </w:tbl>
    <w:p w14:paraId="52CB80D4" w14:textId="77777777" w:rsidR="00F35BE9" w:rsidRPr="007E6314" w:rsidRDefault="00F35BE9" w:rsidP="00F35BE9">
      <w:pPr>
        <w:pStyle w:val="breakline"/>
        <w:rPr>
          <w:rFonts w:eastAsiaTheme="minorEastAsia"/>
          <w:color w:val="002060"/>
        </w:rPr>
      </w:pPr>
    </w:p>
    <w:p w14:paraId="641A19FC" w14:textId="77777777" w:rsidR="00F35BE9" w:rsidRPr="007E6314" w:rsidRDefault="00F35BE9" w:rsidP="00F35BE9">
      <w:pPr>
        <w:pStyle w:val="breakline"/>
        <w:rPr>
          <w:color w:val="002060"/>
        </w:rPr>
      </w:pPr>
    </w:p>
    <w:p w14:paraId="5863B1A3" w14:textId="77777777" w:rsidR="00F35BE9" w:rsidRPr="007E6314" w:rsidRDefault="00F35BE9" w:rsidP="00F35BE9">
      <w:pPr>
        <w:pStyle w:val="titoloprinc0"/>
        <w:rPr>
          <w:color w:val="002060"/>
        </w:rPr>
      </w:pPr>
      <w:r w:rsidRPr="007E6314">
        <w:rPr>
          <w:color w:val="002060"/>
        </w:rPr>
        <w:t>GIUDICE SPORTIVO</w:t>
      </w:r>
    </w:p>
    <w:p w14:paraId="03A292EF" w14:textId="77777777" w:rsidR="00F35BE9" w:rsidRPr="007E6314" w:rsidRDefault="00F35BE9" w:rsidP="00F35BE9">
      <w:pPr>
        <w:pStyle w:val="diffida"/>
        <w:rPr>
          <w:color w:val="002060"/>
        </w:rPr>
      </w:pPr>
      <w:r w:rsidRPr="007E6314">
        <w:rPr>
          <w:color w:val="002060"/>
        </w:rPr>
        <w:t>Il Giudice Sportivo Avv. Agnese Lazzaretti, con l'assistenza del Segretario Angelo Castellana, nella seduta del 06/05/2026, ha adottato le decisioni che di seguito integralmente si riportano:</w:t>
      </w:r>
    </w:p>
    <w:p w14:paraId="0EEB90B3" w14:textId="77777777" w:rsidR="00F35BE9" w:rsidRPr="007E6314" w:rsidRDefault="00F35BE9" w:rsidP="00F35BE9">
      <w:pPr>
        <w:pStyle w:val="titolo10"/>
        <w:rPr>
          <w:color w:val="002060"/>
        </w:rPr>
      </w:pPr>
      <w:r w:rsidRPr="007E6314">
        <w:rPr>
          <w:color w:val="002060"/>
        </w:rPr>
        <w:t xml:space="preserve">GARE DEL 2/ 5/2026 </w:t>
      </w:r>
    </w:p>
    <w:p w14:paraId="7E1AED81" w14:textId="77777777" w:rsidR="00F35BE9" w:rsidRPr="007E6314" w:rsidRDefault="00F35BE9" w:rsidP="00F35BE9">
      <w:pPr>
        <w:pStyle w:val="titolo7a"/>
        <w:rPr>
          <w:color w:val="002060"/>
        </w:rPr>
      </w:pPr>
      <w:r w:rsidRPr="007E6314">
        <w:rPr>
          <w:color w:val="002060"/>
        </w:rPr>
        <w:t xml:space="preserve">PROVVEDIMENTI DISCIPLINARI </w:t>
      </w:r>
    </w:p>
    <w:p w14:paraId="6A165CD4" w14:textId="77777777" w:rsidR="00F35BE9" w:rsidRPr="007E6314" w:rsidRDefault="00F35BE9" w:rsidP="00F35BE9">
      <w:pPr>
        <w:pStyle w:val="titolo7b0"/>
        <w:rPr>
          <w:color w:val="002060"/>
        </w:rPr>
      </w:pPr>
      <w:r w:rsidRPr="007E6314">
        <w:rPr>
          <w:color w:val="002060"/>
        </w:rPr>
        <w:t xml:space="preserve">In base alle risultanze degli atti ufficiali sono state deliberate le seguenti sanzioni disciplinari. </w:t>
      </w:r>
    </w:p>
    <w:p w14:paraId="76F431AA" w14:textId="77777777" w:rsidR="00F35BE9" w:rsidRPr="007E6314" w:rsidRDefault="00F35BE9" w:rsidP="00F35BE9">
      <w:pPr>
        <w:pStyle w:val="titolo30"/>
        <w:rPr>
          <w:color w:val="002060"/>
        </w:rPr>
      </w:pPr>
      <w:r w:rsidRPr="007E6314">
        <w:rPr>
          <w:color w:val="002060"/>
        </w:rPr>
        <w:t xml:space="preserve">CALCIATORI ESPULSI </w:t>
      </w:r>
    </w:p>
    <w:p w14:paraId="1122423E" w14:textId="77777777" w:rsidR="00F35BE9" w:rsidRPr="007E6314" w:rsidRDefault="00F35BE9" w:rsidP="00F35BE9">
      <w:pPr>
        <w:pStyle w:val="titolo20"/>
        <w:rPr>
          <w:color w:val="002060"/>
        </w:rPr>
      </w:pPr>
      <w:r w:rsidRPr="007E631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5BE9" w:rsidRPr="007E6314" w14:paraId="4D868C8A" w14:textId="77777777" w:rsidTr="007C58E5">
        <w:tc>
          <w:tcPr>
            <w:tcW w:w="2200" w:type="dxa"/>
            <w:tcMar>
              <w:top w:w="20" w:type="dxa"/>
              <w:left w:w="20" w:type="dxa"/>
              <w:bottom w:w="20" w:type="dxa"/>
              <w:right w:w="20" w:type="dxa"/>
            </w:tcMar>
            <w:vAlign w:val="center"/>
            <w:hideMark/>
          </w:tcPr>
          <w:p w14:paraId="6A54052F" w14:textId="77777777" w:rsidR="00F35BE9" w:rsidRPr="007E6314" w:rsidRDefault="00F35BE9" w:rsidP="007C58E5">
            <w:pPr>
              <w:pStyle w:val="movimento"/>
              <w:rPr>
                <w:color w:val="002060"/>
              </w:rPr>
            </w:pPr>
            <w:r w:rsidRPr="007E6314">
              <w:rPr>
                <w:color w:val="002060"/>
              </w:rPr>
              <w:t>CARASSAI LEON</w:t>
            </w:r>
          </w:p>
        </w:tc>
        <w:tc>
          <w:tcPr>
            <w:tcW w:w="2200" w:type="dxa"/>
            <w:tcMar>
              <w:top w:w="20" w:type="dxa"/>
              <w:left w:w="20" w:type="dxa"/>
              <w:bottom w:w="20" w:type="dxa"/>
              <w:right w:w="20" w:type="dxa"/>
            </w:tcMar>
            <w:vAlign w:val="center"/>
            <w:hideMark/>
          </w:tcPr>
          <w:p w14:paraId="3457D2E9" w14:textId="77777777" w:rsidR="00F35BE9" w:rsidRPr="007E6314" w:rsidRDefault="00F35BE9" w:rsidP="007C58E5">
            <w:pPr>
              <w:pStyle w:val="movimento2"/>
              <w:rPr>
                <w:color w:val="002060"/>
              </w:rPr>
            </w:pPr>
            <w:r w:rsidRPr="007E6314">
              <w:rPr>
                <w:color w:val="002060"/>
              </w:rPr>
              <w:t xml:space="preserve">(SPORTING GROTTAMMARE) </w:t>
            </w:r>
          </w:p>
        </w:tc>
        <w:tc>
          <w:tcPr>
            <w:tcW w:w="800" w:type="dxa"/>
            <w:tcMar>
              <w:top w:w="20" w:type="dxa"/>
              <w:left w:w="20" w:type="dxa"/>
              <w:bottom w:w="20" w:type="dxa"/>
              <w:right w:w="20" w:type="dxa"/>
            </w:tcMar>
            <w:vAlign w:val="center"/>
            <w:hideMark/>
          </w:tcPr>
          <w:p w14:paraId="284311A2" w14:textId="77777777" w:rsidR="00F35BE9" w:rsidRPr="007E6314" w:rsidRDefault="00F35BE9" w:rsidP="007C58E5">
            <w:pPr>
              <w:pStyle w:val="movimento"/>
              <w:rPr>
                <w:color w:val="002060"/>
              </w:rPr>
            </w:pPr>
            <w:r w:rsidRPr="007E6314">
              <w:rPr>
                <w:color w:val="002060"/>
              </w:rPr>
              <w:t> </w:t>
            </w:r>
          </w:p>
        </w:tc>
        <w:tc>
          <w:tcPr>
            <w:tcW w:w="2200" w:type="dxa"/>
            <w:tcMar>
              <w:top w:w="20" w:type="dxa"/>
              <w:left w:w="20" w:type="dxa"/>
              <w:bottom w:w="20" w:type="dxa"/>
              <w:right w:w="20" w:type="dxa"/>
            </w:tcMar>
            <w:vAlign w:val="center"/>
            <w:hideMark/>
          </w:tcPr>
          <w:p w14:paraId="3008374A" w14:textId="77777777" w:rsidR="00F35BE9" w:rsidRPr="007E6314" w:rsidRDefault="00F35BE9" w:rsidP="007C58E5">
            <w:pPr>
              <w:pStyle w:val="movimento"/>
              <w:rPr>
                <w:color w:val="002060"/>
              </w:rPr>
            </w:pPr>
            <w:r w:rsidRPr="007E6314">
              <w:rPr>
                <w:color w:val="002060"/>
              </w:rPr>
              <w:t> </w:t>
            </w:r>
          </w:p>
        </w:tc>
        <w:tc>
          <w:tcPr>
            <w:tcW w:w="2200" w:type="dxa"/>
            <w:tcMar>
              <w:top w:w="20" w:type="dxa"/>
              <w:left w:w="20" w:type="dxa"/>
              <w:bottom w:w="20" w:type="dxa"/>
              <w:right w:w="20" w:type="dxa"/>
            </w:tcMar>
            <w:vAlign w:val="center"/>
            <w:hideMark/>
          </w:tcPr>
          <w:p w14:paraId="463DD7A4" w14:textId="77777777" w:rsidR="00F35BE9" w:rsidRPr="007E6314" w:rsidRDefault="00F35BE9" w:rsidP="007C58E5">
            <w:pPr>
              <w:pStyle w:val="movimento2"/>
              <w:rPr>
                <w:color w:val="002060"/>
              </w:rPr>
            </w:pPr>
            <w:r w:rsidRPr="007E6314">
              <w:rPr>
                <w:color w:val="002060"/>
              </w:rPr>
              <w:t> </w:t>
            </w:r>
          </w:p>
        </w:tc>
      </w:tr>
    </w:tbl>
    <w:p w14:paraId="3DCA5B6E" w14:textId="77777777" w:rsidR="00F35BE9" w:rsidRPr="007E6314" w:rsidRDefault="00F35BE9" w:rsidP="00F35BE9">
      <w:pPr>
        <w:pStyle w:val="titolo30"/>
        <w:rPr>
          <w:rFonts w:eastAsiaTheme="minorEastAsia"/>
          <w:color w:val="002060"/>
        </w:rPr>
      </w:pPr>
      <w:r w:rsidRPr="007E6314">
        <w:rPr>
          <w:color w:val="002060"/>
        </w:rPr>
        <w:t xml:space="preserve">CALCIATORI NON ESPULSI </w:t>
      </w:r>
    </w:p>
    <w:p w14:paraId="172267E0" w14:textId="77777777" w:rsidR="00F35BE9" w:rsidRPr="007E6314" w:rsidRDefault="00F35BE9" w:rsidP="00F35BE9">
      <w:pPr>
        <w:pStyle w:val="titolo20"/>
        <w:rPr>
          <w:color w:val="002060"/>
        </w:rPr>
      </w:pPr>
      <w:r w:rsidRPr="007E6314">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5BE9" w:rsidRPr="007E6314" w14:paraId="50E93699" w14:textId="77777777" w:rsidTr="007C58E5">
        <w:tc>
          <w:tcPr>
            <w:tcW w:w="2200" w:type="dxa"/>
            <w:tcMar>
              <w:top w:w="20" w:type="dxa"/>
              <w:left w:w="20" w:type="dxa"/>
              <w:bottom w:w="20" w:type="dxa"/>
              <w:right w:w="20" w:type="dxa"/>
            </w:tcMar>
            <w:vAlign w:val="center"/>
            <w:hideMark/>
          </w:tcPr>
          <w:p w14:paraId="1DF7B8D8" w14:textId="77777777" w:rsidR="00F35BE9" w:rsidRPr="007E6314" w:rsidRDefault="00F35BE9" w:rsidP="007C58E5">
            <w:pPr>
              <w:pStyle w:val="movimento"/>
              <w:rPr>
                <w:color w:val="002060"/>
              </w:rPr>
            </w:pPr>
            <w:r w:rsidRPr="007E6314">
              <w:rPr>
                <w:color w:val="002060"/>
              </w:rPr>
              <w:t>CIMINI GIULIO</w:t>
            </w:r>
          </w:p>
        </w:tc>
        <w:tc>
          <w:tcPr>
            <w:tcW w:w="2200" w:type="dxa"/>
            <w:tcMar>
              <w:top w:w="20" w:type="dxa"/>
              <w:left w:w="20" w:type="dxa"/>
              <w:bottom w:w="20" w:type="dxa"/>
              <w:right w:w="20" w:type="dxa"/>
            </w:tcMar>
            <w:vAlign w:val="center"/>
            <w:hideMark/>
          </w:tcPr>
          <w:p w14:paraId="437B0059" w14:textId="77777777" w:rsidR="00F35BE9" w:rsidRPr="007E6314" w:rsidRDefault="00F35BE9" w:rsidP="007C58E5">
            <w:pPr>
              <w:pStyle w:val="movimento2"/>
              <w:rPr>
                <w:color w:val="002060"/>
              </w:rPr>
            </w:pPr>
            <w:r w:rsidRPr="007E6314">
              <w:rPr>
                <w:color w:val="002060"/>
              </w:rPr>
              <w:t xml:space="preserve">(GROTTACCIA 2005) </w:t>
            </w:r>
          </w:p>
        </w:tc>
        <w:tc>
          <w:tcPr>
            <w:tcW w:w="800" w:type="dxa"/>
            <w:tcMar>
              <w:top w:w="20" w:type="dxa"/>
              <w:left w:w="20" w:type="dxa"/>
              <w:bottom w:w="20" w:type="dxa"/>
              <w:right w:w="20" w:type="dxa"/>
            </w:tcMar>
            <w:vAlign w:val="center"/>
            <w:hideMark/>
          </w:tcPr>
          <w:p w14:paraId="60C933EA" w14:textId="77777777" w:rsidR="00F35BE9" w:rsidRPr="007E6314" w:rsidRDefault="00F35BE9" w:rsidP="007C58E5">
            <w:pPr>
              <w:pStyle w:val="movimento"/>
              <w:rPr>
                <w:color w:val="002060"/>
              </w:rPr>
            </w:pPr>
            <w:r w:rsidRPr="007E6314">
              <w:rPr>
                <w:color w:val="002060"/>
              </w:rPr>
              <w:t> </w:t>
            </w:r>
          </w:p>
        </w:tc>
        <w:tc>
          <w:tcPr>
            <w:tcW w:w="2200" w:type="dxa"/>
            <w:tcMar>
              <w:top w:w="20" w:type="dxa"/>
              <w:left w:w="20" w:type="dxa"/>
              <w:bottom w:w="20" w:type="dxa"/>
              <w:right w:w="20" w:type="dxa"/>
            </w:tcMar>
            <w:vAlign w:val="center"/>
            <w:hideMark/>
          </w:tcPr>
          <w:p w14:paraId="21D99331" w14:textId="77777777" w:rsidR="00F35BE9" w:rsidRPr="007E6314" w:rsidRDefault="00F35BE9" w:rsidP="007C58E5">
            <w:pPr>
              <w:pStyle w:val="movimento"/>
              <w:rPr>
                <w:color w:val="002060"/>
              </w:rPr>
            </w:pPr>
            <w:r w:rsidRPr="007E6314">
              <w:rPr>
                <w:color w:val="002060"/>
              </w:rPr>
              <w:t> </w:t>
            </w:r>
          </w:p>
        </w:tc>
        <w:tc>
          <w:tcPr>
            <w:tcW w:w="2200" w:type="dxa"/>
            <w:tcMar>
              <w:top w:w="20" w:type="dxa"/>
              <w:left w:w="20" w:type="dxa"/>
              <w:bottom w:w="20" w:type="dxa"/>
              <w:right w:w="20" w:type="dxa"/>
            </w:tcMar>
            <w:vAlign w:val="center"/>
            <w:hideMark/>
          </w:tcPr>
          <w:p w14:paraId="32F089F4" w14:textId="77777777" w:rsidR="00F35BE9" w:rsidRPr="007E6314" w:rsidRDefault="00F35BE9" w:rsidP="007C58E5">
            <w:pPr>
              <w:pStyle w:val="movimento2"/>
              <w:rPr>
                <w:color w:val="002060"/>
              </w:rPr>
            </w:pPr>
            <w:r w:rsidRPr="007E6314">
              <w:rPr>
                <w:color w:val="002060"/>
              </w:rPr>
              <w:t> </w:t>
            </w:r>
          </w:p>
        </w:tc>
      </w:tr>
    </w:tbl>
    <w:p w14:paraId="1DE06712" w14:textId="77777777" w:rsidR="00F35BE9" w:rsidRPr="007E6314" w:rsidRDefault="00F35BE9" w:rsidP="00F35BE9">
      <w:pPr>
        <w:pStyle w:val="titolo10"/>
        <w:rPr>
          <w:rFonts w:eastAsiaTheme="minorEastAsia"/>
          <w:color w:val="002060"/>
        </w:rPr>
      </w:pPr>
      <w:r w:rsidRPr="007E6314">
        <w:rPr>
          <w:color w:val="002060"/>
        </w:rPr>
        <w:t xml:space="preserve">GARE DEL 3/ 5/2026 </w:t>
      </w:r>
    </w:p>
    <w:p w14:paraId="44DEEF10" w14:textId="77777777" w:rsidR="00F35BE9" w:rsidRPr="007E6314" w:rsidRDefault="00F35BE9" w:rsidP="00F35BE9">
      <w:pPr>
        <w:pStyle w:val="titolo7a"/>
        <w:rPr>
          <w:color w:val="002060"/>
        </w:rPr>
      </w:pPr>
      <w:r w:rsidRPr="007E6314">
        <w:rPr>
          <w:color w:val="002060"/>
        </w:rPr>
        <w:t xml:space="preserve">PROVVEDIMENTI DISCIPLINARI </w:t>
      </w:r>
    </w:p>
    <w:p w14:paraId="37860444" w14:textId="77777777" w:rsidR="00F35BE9" w:rsidRPr="007E6314" w:rsidRDefault="00F35BE9" w:rsidP="00F35BE9">
      <w:pPr>
        <w:pStyle w:val="titolo7b0"/>
        <w:rPr>
          <w:color w:val="002060"/>
        </w:rPr>
      </w:pPr>
      <w:r w:rsidRPr="007E6314">
        <w:rPr>
          <w:color w:val="002060"/>
        </w:rPr>
        <w:t xml:space="preserve">In base alle risultanze degli atti ufficiali sono state deliberate le seguenti sanzioni disciplinari. </w:t>
      </w:r>
    </w:p>
    <w:p w14:paraId="2B5E7B2C" w14:textId="77777777" w:rsidR="00F35BE9" w:rsidRPr="007E6314" w:rsidRDefault="00F35BE9" w:rsidP="00F35BE9">
      <w:pPr>
        <w:pStyle w:val="titolo30"/>
        <w:rPr>
          <w:color w:val="002060"/>
        </w:rPr>
      </w:pPr>
      <w:r w:rsidRPr="007E6314">
        <w:rPr>
          <w:color w:val="002060"/>
        </w:rPr>
        <w:t xml:space="preserve">CALCIATORI NON ESPULSI </w:t>
      </w:r>
    </w:p>
    <w:p w14:paraId="62A811FC" w14:textId="77777777" w:rsidR="00F35BE9" w:rsidRPr="007E6314" w:rsidRDefault="00F35BE9" w:rsidP="00F35BE9">
      <w:pPr>
        <w:pStyle w:val="titolo20"/>
        <w:rPr>
          <w:color w:val="002060"/>
        </w:rPr>
      </w:pPr>
      <w:r w:rsidRPr="007E6314">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5BE9" w:rsidRPr="007E6314" w14:paraId="687C2558" w14:textId="77777777" w:rsidTr="007C58E5">
        <w:tc>
          <w:tcPr>
            <w:tcW w:w="2200" w:type="dxa"/>
            <w:tcMar>
              <w:top w:w="20" w:type="dxa"/>
              <w:left w:w="20" w:type="dxa"/>
              <w:bottom w:w="20" w:type="dxa"/>
              <w:right w:w="20" w:type="dxa"/>
            </w:tcMar>
            <w:vAlign w:val="center"/>
            <w:hideMark/>
          </w:tcPr>
          <w:p w14:paraId="64C6E9EE" w14:textId="77777777" w:rsidR="00F35BE9" w:rsidRPr="007E6314" w:rsidRDefault="00F35BE9" w:rsidP="007C58E5">
            <w:pPr>
              <w:pStyle w:val="movimento"/>
              <w:rPr>
                <w:color w:val="002060"/>
              </w:rPr>
            </w:pPr>
            <w:r w:rsidRPr="007E6314">
              <w:rPr>
                <w:color w:val="002060"/>
              </w:rPr>
              <w:t>HAXHIU SAMUELE</w:t>
            </w:r>
          </w:p>
        </w:tc>
        <w:tc>
          <w:tcPr>
            <w:tcW w:w="2200" w:type="dxa"/>
            <w:tcMar>
              <w:top w:w="20" w:type="dxa"/>
              <w:left w:w="20" w:type="dxa"/>
              <w:bottom w:w="20" w:type="dxa"/>
              <w:right w:w="20" w:type="dxa"/>
            </w:tcMar>
            <w:vAlign w:val="center"/>
            <w:hideMark/>
          </w:tcPr>
          <w:p w14:paraId="3E093331" w14:textId="77777777" w:rsidR="00F35BE9" w:rsidRPr="007E6314" w:rsidRDefault="00F35BE9" w:rsidP="007C58E5">
            <w:pPr>
              <w:pStyle w:val="movimento2"/>
              <w:rPr>
                <w:color w:val="002060"/>
              </w:rPr>
            </w:pPr>
            <w:r w:rsidRPr="007E6314">
              <w:rPr>
                <w:color w:val="002060"/>
              </w:rPr>
              <w:t xml:space="preserve">(CANTINE RIUNITE CSI) </w:t>
            </w:r>
          </w:p>
        </w:tc>
        <w:tc>
          <w:tcPr>
            <w:tcW w:w="800" w:type="dxa"/>
            <w:tcMar>
              <w:top w:w="20" w:type="dxa"/>
              <w:left w:w="20" w:type="dxa"/>
              <w:bottom w:w="20" w:type="dxa"/>
              <w:right w:w="20" w:type="dxa"/>
            </w:tcMar>
            <w:vAlign w:val="center"/>
            <w:hideMark/>
          </w:tcPr>
          <w:p w14:paraId="01FDAF94" w14:textId="77777777" w:rsidR="00F35BE9" w:rsidRPr="007E6314" w:rsidRDefault="00F35BE9" w:rsidP="007C58E5">
            <w:pPr>
              <w:pStyle w:val="movimento"/>
              <w:rPr>
                <w:color w:val="002060"/>
              </w:rPr>
            </w:pPr>
            <w:r w:rsidRPr="007E6314">
              <w:rPr>
                <w:color w:val="002060"/>
              </w:rPr>
              <w:t> </w:t>
            </w:r>
          </w:p>
        </w:tc>
        <w:tc>
          <w:tcPr>
            <w:tcW w:w="2200" w:type="dxa"/>
            <w:tcMar>
              <w:top w:w="20" w:type="dxa"/>
              <w:left w:w="20" w:type="dxa"/>
              <w:bottom w:w="20" w:type="dxa"/>
              <w:right w:w="20" w:type="dxa"/>
            </w:tcMar>
            <w:vAlign w:val="center"/>
            <w:hideMark/>
          </w:tcPr>
          <w:p w14:paraId="7C456CE5" w14:textId="77777777" w:rsidR="00F35BE9" w:rsidRPr="007E6314" w:rsidRDefault="00F35BE9" w:rsidP="007C58E5">
            <w:pPr>
              <w:pStyle w:val="movimento"/>
              <w:rPr>
                <w:color w:val="002060"/>
              </w:rPr>
            </w:pPr>
            <w:r w:rsidRPr="007E6314">
              <w:rPr>
                <w:color w:val="002060"/>
              </w:rPr>
              <w:t> </w:t>
            </w:r>
          </w:p>
        </w:tc>
        <w:tc>
          <w:tcPr>
            <w:tcW w:w="2200" w:type="dxa"/>
            <w:tcMar>
              <w:top w:w="20" w:type="dxa"/>
              <w:left w:w="20" w:type="dxa"/>
              <w:bottom w:w="20" w:type="dxa"/>
              <w:right w:w="20" w:type="dxa"/>
            </w:tcMar>
            <w:vAlign w:val="center"/>
            <w:hideMark/>
          </w:tcPr>
          <w:p w14:paraId="0E6F8CE0" w14:textId="77777777" w:rsidR="00F35BE9" w:rsidRPr="007E6314" w:rsidRDefault="00F35BE9" w:rsidP="007C58E5">
            <w:pPr>
              <w:pStyle w:val="movimento2"/>
              <w:rPr>
                <w:color w:val="002060"/>
              </w:rPr>
            </w:pPr>
            <w:r w:rsidRPr="007E6314">
              <w:rPr>
                <w:color w:val="002060"/>
              </w:rPr>
              <w:t> </w:t>
            </w:r>
          </w:p>
        </w:tc>
      </w:tr>
    </w:tbl>
    <w:p w14:paraId="7DB1951B" w14:textId="77777777" w:rsidR="00F35BE9" w:rsidRPr="007E6314" w:rsidRDefault="00F35BE9" w:rsidP="00F35BE9">
      <w:pPr>
        <w:pStyle w:val="titolo20"/>
        <w:rPr>
          <w:rFonts w:eastAsiaTheme="minorEastAsia"/>
          <w:color w:val="002060"/>
        </w:rPr>
      </w:pPr>
      <w:r w:rsidRPr="007E6314">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5BE9" w:rsidRPr="007E6314" w14:paraId="2F8F840C" w14:textId="77777777" w:rsidTr="007C58E5">
        <w:tc>
          <w:tcPr>
            <w:tcW w:w="2200" w:type="dxa"/>
            <w:tcMar>
              <w:top w:w="20" w:type="dxa"/>
              <w:left w:w="20" w:type="dxa"/>
              <w:bottom w:w="20" w:type="dxa"/>
              <w:right w:w="20" w:type="dxa"/>
            </w:tcMar>
            <w:vAlign w:val="center"/>
            <w:hideMark/>
          </w:tcPr>
          <w:p w14:paraId="20B21B7B" w14:textId="77777777" w:rsidR="00F35BE9" w:rsidRPr="007E6314" w:rsidRDefault="00F35BE9" w:rsidP="007C58E5">
            <w:pPr>
              <w:pStyle w:val="movimento"/>
              <w:rPr>
                <w:color w:val="002060"/>
              </w:rPr>
            </w:pPr>
            <w:r w:rsidRPr="007E6314">
              <w:rPr>
                <w:color w:val="002060"/>
              </w:rPr>
              <w:t>ROMEO VALENTINO</w:t>
            </w:r>
          </w:p>
        </w:tc>
        <w:tc>
          <w:tcPr>
            <w:tcW w:w="2200" w:type="dxa"/>
            <w:tcMar>
              <w:top w:w="20" w:type="dxa"/>
              <w:left w:w="20" w:type="dxa"/>
              <w:bottom w:w="20" w:type="dxa"/>
              <w:right w:w="20" w:type="dxa"/>
            </w:tcMar>
            <w:vAlign w:val="center"/>
            <w:hideMark/>
          </w:tcPr>
          <w:p w14:paraId="6BD4FC19" w14:textId="77777777" w:rsidR="00F35BE9" w:rsidRPr="007E6314" w:rsidRDefault="00F35BE9" w:rsidP="007C58E5">
            <w:pPr>
              <w:pStyle w:val="movimento2"/>
              <w:rPr>
                <w:color w:val="002060"/>
              </w:rPr>
            </w:pPr>
            <w:r w:rsidRPr="007E6314">
              <w:rPr>
                <w:color w:val="002060"/>
              </w:rPr>
              <w:t xml:space="preserve">(U.S. FORTUNA FANO) </w:t>
            </w:r>
          </w:p>
        </w:tc>
        <w:tc>
          <w:tcPr>
            <w:tcW w:w="800" w:type="dxa"/>
            <w:tcMar>
              <w:top w:w="20" w:type="dxa"/>
              <w:left w:w="20" w:type="dxa"/>
              <w:bottom w:w="20" w:type="dxa"/>
              <w:right w:w="20" w:type="dxa"/>
            </w:tcMar>
            <w:vAlign w:val="center"/>
            <w:hideMark/>
          </w:tcPr>
          <w:p w14:paraId="64D830AF" w14:textId="77777777" w:rsidR="00F35BE9" w:rsidRPr="007E6314" w:rsidRDefault="00F35BE9" w:rsidP="007C58E5">
            <w:pPr>
              <w:pStyle w:val="movimento"/>
              <w:rPr>
                <w:color w:val="002060"/>
              </w:rPr>
            </w:pPr>
            <w:r w:rsidRPr="007E6314">
              <w:rPr>
                <w:color w:val="002060"/>
              </w:rPr>
              <w:t> </w:t>
            </w:r>
          </w:p>
        </w:tc>
        <w:tc>
          <w:tcPr>
            <w:tcW w:w="2200" w:type="dxa"/>
            <w:tcMar>
              <w:top w:w="20" w:type="dxa"/>
              <w:left w:w="20" w:type="dxa"/>
              <w:bottom w:w="20" w:type="dxa"/>
              <w:right w:w="20" w:type="dxa"/>
            </w:tcMar>
            <w:vAlign w:val="center"/>
            <w:hideMark/>
          </w:tcPr>
          <w:p w14:paraId="54D08F1A" w14:textId="77777777" w:rsidR="00F35BE9" w:rsidRPr="007E6314" w:rsidRDefault="00F35BE9" w:rsidP="007C58E5">
            <w:pPr>
              <w:pStyle w:val="movimento"/>
              <w:rPr>
                <w:color w:val="002060"/>
              </w:rPr>
            </w:pPr>
            <w:r w:rsidRPr="007E6314">
              <w:rPr>
                <w:color w:val="002060"/>
              </w:rPr>
              <w:t> </w:t>
            </w:r>
          </w:p>
        </w:tc>
        <w:tc>
          <w:tcPr>
            <w:tcW w:w="2200" w:type="dxa"/>
            <w:tcMar>
              <w:top w:w="20" w:type="dxa"/>
              <w:left w:w="20" w:type="dxa"/>
              <w:bottom w:w="20" w:type="dxa"/>
              <w:right w:w="20" w:type="dxa"/>
            </w:tcMar>
            <w:vAlign w:val="center"/>
            <w:hideMark/>
          </w:tcPr>
          <w:p w14:paraId="600EB701" w14:textId="77777777" w:rsidR="00F35BE9" w:rsidRPr="007E6314" w:rsidRDefault="00F35BE9" w:rsidP="007C58E5">
            <w:pPr>
              <w:pStyle w:val="movimento2"/>
              <w:rPr>
                <w:color w:val="002060"/>
              </w:rPr>
            </w:pPr>
            <w:r w:rsidRPr="007E6314">
              <w:rPr>
                <w:color w:val="002060"/>
              </w:rPr>
              <w:t> </w:t>
            </w:r>
          </w:p>
        </w:tc>
      </w:tr>
    </w:tbl>
    <w:p w14:paraId="2FC97C4E" w14:textId="77777777" w:rsidR="00F35BE9" w:rsidRPr="007E6314" w:rsidRDefault="00F35BE9" w:rsidP="00F35BE9">
      <w:pPr>
        <w:pStyle w:val="titolo20"/>
        <w:rPr>
          <w:rFonts w:eastAsiaTheme="minorEastAsia"/>
          <w:color w:val="002060"/>
        </w:rPr>
      </w:pPr>
      <w:r w:rsidRPr="007E6314">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5BE9" w:rsidRPr="007E6314" w14:paraId="0EF4099A" w14:textId="77777777" w:rsidTr="007C58E5">
        <w:tc>
          <w:tcPr>
            <w:tcW w:w="2200" w:type="dxa"/>
            <w:tcMar>
              <w:top w:w="20" w:type="dxa"/>
              <w:left w:w="20" w:type="dxa"/>
              <w:bottom w:w="20" w:type="dxa"/>
              <w:right w:w="20" w:type="dxa"/>
            </w:tcMar>
            <w:vAlign w:val="center"/>
            <w:hideMark/>
          </w:tcPr>
          <w:p w14:paraId="5FB27BCC" w14:textId="77777777" w:rsidR="00F35BE9" w:rsidRPr="007E6314" w:rsidRDefault="00F35BE9" w:rsidP="007C58E5">
            <w:pPr>
              <w:pStyle w:val="movimento"/>
              <w:rPr>
                <w:color w:val="002060"/>
              </w:rPr>
            </w:pPr>
            <w:r w:rsidRPr="007E6314">
              <w:rPr>
                <w:color w:val="002060"/>
              </w:rPr>
              <w:t>TAINI ENEA</w:t>
            </w:r>
          </w:p>
        </w:tc>
        <w:tc>
          <w:tcPr>
            <w:tcW w:w="2200" w:type="dxa"/>
            <w:tcMar>
              <w:top w:w="20" w:type="dxa"/>
              <w:left w:w="20" w:type="dxa"/>
              <w:bottom w:w="20" w:type="dxa"/>
              <w:right w:w="20" w:type="dxa"/>
            </w:tcMar>
            <w:vAlign w:val="center"/>
            <w:hideMark/>
          </w:tcPr>
          <w:p w14:paraId="5D443B8A" w14:textId="77777777" w:rsidR="00F35BE9" w:rsidRPr="007E6314" w:rsidRDefault="00F35BE9" w:rsidP="007C58E5">
            <w:pPr>
              <w:pStyle w:val="movimento2"/>
              <w:rPr>
                <w:color w:val="002060"/>
              </w:rPr>
            </w:pPr>
            <w:r w:rsidRPr="007E6314">
              <w:rPr>
                <w:color w:val="002060"/>
              </w:rPr>
              <w:t xml:space="preserve">(PASTADICAMERINO GAGLIOLE) </w:t>
            </w:r>
          </w:p>
        </w:tc>
        <w:tc>
          <w:tcPr>
            <w:tcW w:w="800" w:type="dxa"/>
            <w:tcMar>
              <w:top w:w="20" w:type="dxa"/>
              <w:left w:w="20" w:type="dxa"/>
              <w:bottom w:w="20" w:type="dxa"/>
              <w:right w:w="20" w:type="dxa"/>
            </w:tcMar>
            <w:vAlign w:val="center"/>
            <w:hideMark/>
          </w:tcPr>
          <w:p w14:paraId="1DAD15B2" w14:textId="77777777" w:rsidR="00F35BE9" w:rsidRPr="007E6314" w:rsidRDefault="00F35BE9" w:rsidP="007C58E5">
            <w:pPr>
              <w:pStyle w:val="movimento"/>
              <w:rPr>
                <w:color w:val="002060"/>
              </w:rPr>
            </w:pPr>
            <w:r w:rsidRPr="007E6314">
              <w:rPr>
                <w:color w:val="002060"/>
              </w:rPr>
              <w:t> </w:t>
            </w:r>
          </w:p>
        </w:tc>
        <w:tc>
          <w:tcPr>
            <w:tcW w:w="2200" w:type="dxa"/>
            <w:tcMar>
              <w:top w:w="20" w:type="dxa"/>
              <w:left w:w="20" w:type="dxa"/>
              <w:bottom w:w="20" w:type="dxa"/>
              <w:right w:w="20" w:type="dxa"/>
            </w:tcMar>
            <w:vAlign w:val="center"/>
            <w:hideMark/>
          </w:tcPr>
          <w:p w14:paraId="14260B1C" w14:textId="77777777" w:rsidR="00F35BE9" w:rsidRPr="007E6314" w:rsidRDefault="00F35BE9" w:rsidP="007C58E5">
            <w:pPr>
              <w:pStyle w:val="movimento"/>
              <w:rPr>
                <w:color w:val="002060"/>
              </w:rPr>
            </w:pPr>
            <w:r w:rsidRPr="007E6314">
              <w:rPr>
                <w:color w:val="002060"/>
              </w:rPr>
              <w:t> </w:t>
            </w:r>
          </w:p>
        </w:tc>
        <w:tc>
          <w:tcPr>
            <w:tcW w:w="2200" w:type="dxa"/>
            <w:tcMar>
              <w:top w:w="20" w:type="dxa"/>
              <w:left w:w="20" w:type="dxa"/>
              <w:bottom w:w="20" w:type="dxa"/>
              <w:right w:w="20" w:type="dxa"/>
            </w:tcMar>
            <w:vAlign w:val="center"/>
            <w:hideMark/>
          </w:tcPr>
          <w:p w14:paraId="1284E28D" w14:textId="77777777" w:rsidR="00F35BE9" w:rsidRPr="007E6314" w:rsidRDefault="00F35BE9" w:rsidP="007C58E5">
            <w:pPr>
              <w:pStyle w:val="movimento2"/>
              <w:rPr>
                <w:color w:val="002060"/>
              </w:rPr>
            </w:pPr>
            <w:r w:rsidRPr="007E6314">
              <w:rPr>
                <w:color w:val="002060"/>
              </w:rPr>
              <w:t> </w:t>
            </w:r>
          </w:p>
        </w:tc>
      </w:tr>
    </w:tbl>
    <w:p w14:paraId="43210C45" w14:textId="77777777" w:rsidR="00F35BE9" w:rsidRDefault="00F35BE9" w:rsidP="00F35BE9">
      <w:pPr>
        <w:pStyle w:val="breakline"/>
        <w:rPr>
          <w:rFonts w:eastAsiaTheme="minorEastAsia"/>
          <w:color w:val="002060"/>
        </w:rPr>
      </w:pPr>
    </w:p>
    <w:p w14:paraId="408E65C8" w14:textId="77777777" w:rsidR="003E220B" w:rsidRPr="001910FC" w:rsidRDefault="003E220B" w:rsidP="003E220B">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31E39362" w14:textId="77777777" w:rsidR="003E220B" w:rsidRPr="001910FC" w:rsidRDefault="003E220B" w:rsidP="003E220B">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7432164C" w14:textId="77777777" w:rsidR="003E220B" w:rsidRPr="007E6314" w:rsidRDefault="003E220B" w:rsidP="00F35BE9">
      <w:pPr>
        <w:pStyle w:val="breakline"/>
        <w:rPr>
          <w:rFonts w:eastAsiaTheme="minorEastAsia"/>
          <w:color w:val="002060"/>
        </w:rPr>
      </w:pPr>
    </w:p>
    <w:p w14:paraId="65E09D2A" w14:textId="77777777" w:rsidR="00F35BE9" w:rsidRPr="007E6314" w:rsidRDefault="00F35BE9" w:rsidP="00F35BE9">
      <w:pPr>
        <w:pStyle w:val="titoloprinc0"/>
        <w:rPr>
          <w:color w:val="002060"/>
        </w:rPr>
      </w:pPr>
      <w:r w:rsidRPr="007E6314">
        <w:rPr>
          <w:color w:val="002060"/>
        </w:rPr>
        <w:t>CLASSIFICA</w:t>
      </w:r>
    </w:p>
    <w:p w14:paraId="74FA35E3" w14:textId="77777777" w:rsidR="00F35BE9" w:rsidRPr="007E6314" w:rsidRDefault="00F35BE9" w:rsidP="00F35BE9">
      <w:pPr>
        <w:pStyle w:val="breakline"/>
        <w:rPr>
          <w:color w:val="002060"/>
        </w:rPr>
      </w:pPr>
    </w:p>
    <w:p w14:paraId="3DF2394E" w14:textId="77777777" w:rsidR="00F35BE9" w:rsidRPr="007E6314" w:rsidRDefault="00F35BE9" w:rsidP="00F35BE9">
      <w:pPr>
        <w:pStyle w:val="breakline"/>
        <w:rPr>
          <w:color w:val="002060"/>
        </w:rPr>
      </w:pPr>
    </w:p>
    <w:p w14:paraId="108D3849" w14:textId="77777777" w:rsidR="00F35BE9" w:rsidRPr="007E6314" w:rsidRDefault="00F35BE9" w:rsidP="00F35BE9">
      <w:pPr>
        <w:pStyle w:val="sottotitolocampionato10"/>
        <w:rPr>
          <w:color w:val="002060"/>
        </w:rPr>
      </w:pPr>
      <w:r w:rsidRPr="007E631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35BE9" w:rsidRPr="007E6314" w14:paraId="4FB68F8E" w14:textId="77777777" w:rsidTr="007C58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4FEEC" w14:textId="77777777" w:rsidR="00F35BE9" w:rsidRPr="007E6314" w:rsidRDefault="00F35BE9" w:rsidP="007C58E5">
            <w:pPr>
              <w:pStyle w:val="headertabella0"/>
              <w:rPr>
                <w:color w:val="002060"/>
              </w:rPr>
            </w:pPr>
            <w:r w:rsidRPr="007E631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45243" w14:textId="77777777" w:rsidR="00F35BE9" w:rsidRPr="007E6314" w:rsidRDefault="00F35BE9" w:rsidP="007C58E5">
            <w:pPr>
              <w:pStyle w:val="headertabella0"/>
              <w:rPr>
                <w:color w:val="002060"/>
              </w:rPr>
            </w:pPr>
            <w:r w:rsidRPr="007E631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4CCD4" w14:textId="77777777" w:rsidR="00F35BE9" w:rsidRPr="007E6314" w:rsidRDefault="00F35BE9" w:rsidP="007C58E5">
            <w:pPr>
              <w:pStyle w:val="headertabella0"/>
              <w:rPr>
                <w:color w:val="002060"/>
              </w:rPr>
            </w:pPr>
            <w:r w:rsidRPr="007E631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2977D" w14:textId="77777777" w:rsidR="00F35BE9" w:rsidRPr="007E6314" w:rsidRDefault="00F35BE9" w:rsidP="007C58E5">
            <w:pPr>
              <w:pStyle w:val="headertabella0"/>
              <w:rPr>
                <w:color w:val="002060"/>
              </w:rPr>
            </w:pPr>
            <w:r w:rsidRPr="007E631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A7246" w14:textId="77777777" w:rsidR="00F35BE9" w:rsidRPr="007E6314" w:rsidRDefault="00F35BE9" w:rsidP="007C58E5">
            <w:pPr>
              <w:pStyle w:val="headertabella0"/>
              <w:rPr>
                <w:color w:val="002060"/>
              </w:rPr>
            </w:pPr>
            <w:r w:rsidRPr="007E631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EC0E4" w14:textId="77777777" w:rsidR="00F35BE9" w:rsidRPr="007E6314" w:rsidRDefault="00F35BE9" w:rsidP="007C58E5">
            <w:pPr>
              <w:pStyle w:val="headertabella0"/>
              <w:rPr>
                <w:color w:val="002060"/>
              </w:rPr>
            </w:pPr>
            <w:r w:rsidRPr="007E631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AE663" w14:textId="77777777" w:rsidR="00F35BE9" w:rsidRPr="007E6314" w:rsidRDefault="00F35BE9" w:rsidP="007C58E5">
            <w:pPr>
              <w:pStyle w:val="headertabella0"/>
              <w:rPr>
                <w:color w:val="002060"/>
              </w:rPr>
            </w:pPr>
            <w:r w:rsidRPr="007E631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52BAD" w14:textId="77777777" w:rsidR="00F35BE9" w:rsidRPr="007E6314" w:rsidRDefault="00F35BE9" w:rsidP="007C58E5">
            <w:pPr>
              <w:pStyle w:val="headertabella0"/>
              <w:rPr>
                <w:color w:val="002060"/>
              </w:rPr>
            </w:pPr>
            <w:r w:rsidRPr="007E631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938CE" w14:textId="77777777" w:rsidR="00F35BE9" w:rsidRPr="007E6314" w:rsidRDefault="00F35BE9" w:rsidP="007C58E5">
            <w:pPr>
              <w:pStyle w:val="headertabella0"/>
              <w:rPr>
                <w:color w:val="002060"/>
              </w:rPr>
            </w:pPr>
            <w:r w:rsidRPr="007E631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51014" w14:textId="77777777" w:rsidR="00F35BE9" w:rsidRPr="007E6314" w:rsidRDefault="00F35BE9" w:rsidP="007C58E5">
            <w:pPr>
              <w:pStyle w:val="headertabella0"/>
              <w:rPr>
                <w:color w:val="002060"/>
              </w:rPr>
            </w:pPr>
            <w:r w:rsidRPr="007E6314">
              <w:rPr>
                <w:color w:val="002060"/>
              </w:rPr>
              <w:t>PE</w:t>
            </w:r>
          </w:p>
        </w:tc>
      </w:tr>
      <w:tr w:rsidR="00F35BE9" w:rsidRPr="007E6314" w14:paraId="4C800410" w14:textId="77777777" w:rsidTr="007C58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AE0E95" w14:textId="77777777" w:rsidR="00F35BE9" w:rsidRPr="007E6314" w:rsidRDefault="00F35BE9" w:rsidP="007C58E5">
            <w:pPr>
              <w:pStyle w:val="rowtabella0"/>
              <w:rPr>
                <w:color w:val="002060"/>
              </w:rPr>
            </w:pPr>
            <w:r w:rsidRPr="007E6314">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2355C" w14:textId="77777777" w:rsidR="00F35BE9" w:rsidRPr="007E6314" w:rsidRDefault="00F35BE9" w:rsidP="007C58E5">
            <w:pPr>
              <w:pStyle w:val="rowtabella0"/>
              <w:jc w:val="center"/>
              <w:rPr>
                <w:color w:val="002060"/>
              </w:rPr>
            </w:pPr>
            <w:r w:rsidRPr="007E631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5CBFC"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F59EB"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937E8"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28736"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A0AD8" w14:textId="77777777" w:rsidR="00F35BE9" w:rsidRPr="007E6314" w:rsidRDefault="00F35BE9" w:rsidP="007C58E5">
            <w:pPr>
              <w:pStyle w:val="rowtabella0"/>
              <w:jc w:val="center"/>
              <w:rPr>
                <w:color w:val="002060"/>
              </w:rPr>
            </w:pPr>
            <w:r w:rsidRPr="007E631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ECD58" w14:textId="77777777" w:rsidR="00F35BE9" w:rsidRPr="007E6314" w:rsidRDefault="00F35BE9" w:rsidP="007C58E5">
            <w:pPr>
              <w:pStyle w:val="rowtabella0"/>
              <w:jc w:val="center"/>
              <w:rPr>
                <w:color w:val="002060"/>
              </w:rPr>
            </w:pPr>
            <w:r w:rsidRPr="007E631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890BE" w14:textId="77777777" w:rsidR="00F35BE9" w:rsidRPr="007E6314" w:rsidRDefault="00F35BE9" w:rsidP="007C58E5">
            <w:pPr>
              <w:pStyle w:val="rowtabella0"/>
              <w:jc w:val="center"/>
              <w:rPr>
                <w:color w:val="002060"/>
              </w:rPr>
            </w:pPr>
            <w:r w:rsidRPr="007E631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5B8D0" w14:textId="77777777" w:rsidR="00F35BE9" w:rsidRPr="007E6314" w:rsidRDefault="00F35BE9" w:rsidP="007C58E5">
            <w:pPr>
              <w:pStyle w:val="rowtabella0"/>
              <w:jc w:val="center"/>
              <w:rPr>
                <w:color w:val="002060"/>
              </w:rPr>
            </w:pPr>
            <w:r w:rsidRPr="007E6314">
              <w:rPr>
                <w:color w:val="002060"/>
              </w:rPr>
              <w:t>0</w:t>
            </w:r>
          </w:p>
        </w:tc>
      </w:tr>
      <w:tr w:rsidR="00F35BE9" w:rsidRPr="007E6314" w14:paraId="46970A1D" w14:textId="77777777" w:rsidTr="007C58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28C76E" w14:textId="77777777" w:rsidR="00F35BE9" w:rsidRPr="007E6314" w:rsidRDefault="00F35BE9" w:rsidP="007C58E5">
            <w:pPr>
              <w:pStyle w:val="rowtabella0"/>
              <w:rPr>
                <w:color w:val="002060"/>
              </w:rPr>
            </w:pPr>
            <w:r w:rsidRPr="007E6314">
              <w:rPr>
                <w:color w:val="002060"/>
              </w:rPr>
              <w:lastRenderedPageBreak/>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7BD33" w14:textId="77777777" w:rsidR="00F35BE9" w:rsidRPr="007E6314" w:rsidRDefault="00F35BE9" w:rsidP="007C58E5">
            <w:pPr>
              <w:pStyle w:val="rowtabella0"/>
              <w:jc w:val="center"/>
              <w:rPr>
                <w:color w:val="002060"/>
              </w:rPr>
            </w:pPr>
            <w:r w:rsidRPr="007E631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21922"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AEB64"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54474"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FE9FD"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04C34" w14:textId="77777777" w:rsidR="00F35BE9" w:rsidRPr="007E6314" w:rsidRDefault="00F35BE9" w:rsidP="007C58E5">
            <w:pPr>
              <w:pStyle w:val="rowtabella0"/>
              <w:jc w:val="center"/>
              <w:rPr>
                <w:color w:val="002060"/>
              </w:rPr>
            </w:pPr>
            <w:r w:rsidRPr="007E631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830B2"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0FEC8" w14:textId="77777777" w:rsidR="00F35BE9" w:rsidRPr="007E6314" w:rsidRDefault="00F35BE9" w:rsidP="007C58E5">
            <w:pPr>
              <w:pStyle w:val="rowtabella0"/>
              <w:jc w:val="center"/>
              <w:rPr>
                <w:color w:val="002060"/>
              </w:rPr>
            </w:pPr>
            <w:r w:rsidRPr="007E631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B263E" w14:textId="77777777" w:rsidR="00F35BE9" w:rsidRPr="007E6314" w:rsidRDefault="00F35BE9" w:rsidP="007C58E5">
            <w:pPr>
              <w:pStyle w:val="rowtabella0"/>
              <w:jc w:val="center"/>
              <w:rPr>
                <w:color w:val="002060"/>
              </w:rPr>
            </w:pPr>
            <w:r w:rsidRPr="007E6314">
              <w:rPr>
                <w:color w:val="002060"/>
              </w:rPr>
              <w:t>0</w:t>
            </w:r>
          </w:p>
        </w:tc>
      </w:tr>
      <w:tr w:rsidR="00F35BE9" w:rsidRPr="007E6314" w14:paraId="0929E35F" w14:textId="77777777" w:rsidTr="007C58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6BE276" w14:textId="77777777" w:rsidR="00F35BE9" w:rsidRPr="007E6314" w:rsidRDefault="00F35BE9" w:rsidP="007C58E5">
            <w:pPr>
              <w:pStyle w:val="rowtabella0"/>
              <w:rPr>
                <w:color w:val="002060"/>
              </w:rPr>
            </w:pPr>
            <w:r w:rsidRPr="007E6314">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BA03B" w14:textId="77777777" w:rsidR="00F35BE9" w:rsidRPr="007E6314" w:rsidRDefault="00F35BE9" w:rsidP="007C58E5">
            <w:pPr>
              <w:pStyle w:val="rowtabella0"/>
              <w:jc w:val="center"/>
              <w:rPr>
                <w:color w:val="002060"/>
              </w:rPr>
            </w:pPr>
            <w:r w:rsidRPr="007E631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EEFB1"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E4798"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D7A72"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F344B"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5E2A9" w14:textId="77777777" w:rsidR="00F35BE9" w:rsidRPr="007E6314" w:rsidRDefault="00F35BE9" w:rsidP="007C58E5">
            <w:pPr>
              <w:pStyle w:val="rowtabella0"/>
              <w:jc w:val="center"/>
              <w:rPr>
                <w:color w:val="002060"/>
              </w:rPr>
            </w:pPr>
            <w:r w:rsidRPr="007E631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536D3" w14:textId="77777777" w:rsidR="00F35BE9" w:rsidRPr="007E6314" w:rsidRDefault="00F35BE9" w:rsidP="007C58E5">
            <w:pPr>
              <w:pStyle w:val="rowtabella0"/>
              <w:jc w:val="center"/>
              <w:rPr>
                <w:color w:val="002060"/>
              </w:rPr>
            </w:pPr>
            <w:r w:rsidRPr="007E631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516CB"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830EF" w14:textId="77777777" w:rsidR="00F35BE9" w:rsidRPr="007E6314" w:rsidRDefault="00F35BE9" w:rsidP="007C58E5">
            <w:pPr>
              <w:pStyle w:val="rowtabella0"/>
              <w:jc w:val="center"/>
              <w:rPr>
                <w:color w:val="002060"/>
              </w:rPr>
            </w:pPr>
            <w:r w:rsidRPr="007E6314">
              <w:rPr>
                <w:color w:val="002060"/>
              </w:rPr>
              <w:t>0</w:t>
            </w:r>
          </w:p>
        </w:tc>
      </w:tr>
      <w:tr w:rsidR="00F35BE9" w:rsidRPr="007E6314" w14:paraId="7677199F" w14:textId="77777777" w:rsidTr="007C58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045CE0" w14:textId="77777777" w:rsidR="00F35BE9" w:rsidRPr="007E6314" w:rsidRDefault="00F35BE9" w:rsidP="007C58E5">
            <w:pPr>
              <w:pStyle w:val="rowtabella0"/>
              <w:rPr>
                <w:color w:val="002060"/>
              </w:rPr>
            </w:pPr>
            <w:r w:rsidRPr="007E6314">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BBB0A" w14:textId="77777777" w:rsidR="00F35BE9" w:rsidRPr="007E6314" w:rsidRDefault="00F35BE9" w:rsidP="007C58E5">
            <w:pPr>
              <w:pStyle w:val="rowtabella0"/>
              <w:jc w:val="center"/>
              <w:rPr>
                <w:color w:val="002060"/>
              </w:rPr>
            </w:pPr>
            <w:r w:rsidRPr="007E631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35B47"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19B52" w14:textId="77777777" w:rsidR="00F35BE9" w:rsidRPr="007E6314" w:rsidRDefault="00F35BE9" w:rsidP="007C58E5">
            <w:pPr>
              <w:pStyle w:val="rowtabella0"/>
              <w:jc w:val="center"/>
              <w:rPr>
                <w:color w:val="002060"/>
              </w:rPr>
            </w:pPr>
            <w:r w:rsidRPr="007E631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05B2D"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6A4A4" w14:textId="77777777" w:rsidR="00F35BE9" w:rsidRPr="007E6314" w:rsidRDefault="00F35BE9" w:rsidP="007C58E5">
            <w:pPr>
              <w:pStyle w:val="rowtabella0"/>
              <w:jc w:val="center"/>
              <w:rPr>
                <w:color w:val="002060"/>
              </w:rPr>
            </w:pPr>
            <w:r w:rsidRPr="007E631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6F282" w14:textId="77777777" w:rsidR="00F35BE9" w:rsidRPr="007E6314" w:rsidRDefault="00F35BE9" w:rsidP="007C58E5">
            <w:pPr>
              <w:pStyle w:val="rowtabella0"/>
              <w:jc w:val="center"/>
              <w:rPr>
                <w:color w:val="002060"/>
              </w:rPr>
            </w:pPr>
            <w:r w:rsidRPr="007E631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23147" w14:textId="77777777" w:rsidR="00F35BE9" w:rsidRPr="007E6314" w:rsidRDefault="00F35BE9" w:rsidP="007C58E5">
            <w:pPr>
              <w:pStyle w:val="rowtabella0"/>
              <w:jc w:val="center"/>
              <w:rPr>
                <w:color w:val="002060"/>
              </w:rPr>
            </w:pPr>
            <w:r w:rsidRPr="007E631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958A4"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A8256" w14:textId="77777777" w:rsidR="00F35BE9" w:rsidRPr="007E6314" w:rsidRDefault="00F35BE9" w:rsidP="007C58E5">
            <w:pPr>
              <w:pStyle w:val="rowtabella0"/>
              <w:jc w:val="center"/>
              <w:rPr>
                <w:color w:val="002060"/>
              </w:rPr>
            </w:pPr>
            <w:r w:rsidRPr="007E6314">
              <w:rPr>
                <w:color w:val="002060"/>
              </w:rPr>
              <w:t>0</w:t>
            </w:r>
          </w:p>
        </w:tc>
      </w:tr>
      <w:tr w:rsidR="00F35BE9" w:rsidRPr="007E6314" w14:paraId="0D064420" w14:textId="77777777" w:rsidTr="007C58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1ED6AE" w14:textId="77777777" w:rsidR="00F35BE9" w:rsidRPr="007E6314" w:rsidRDefault="00F35BE9" w:rsidP="007C58E5">
            <w:pPr>
              <w:pStyle w:val="rowtabella0"/>
              <w:rPr>
                <w:color w:val="002060"/>
              </w:rPr>
            </w:pPr>
            <w:r w:rsidRPr="007E6314">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EBD09" w14:textId="77777777" w:rsidR="00F35BE9" w:rsidRPr="007E6314" w:rsidRDefault="00F35BE9" w:rsidP="007C58E5">
            <w:pPr>
              <w:pStyle w:val="rowtabella0"/>
              <w:jc w:val="center"/>
              <w:rPr>
                <w:color w:val="002060"/>
              </w:rPr>
            </w:pPr>
            <w:r w:rsidRPr="007E631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6C45C"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7B8D6" w14:textId="77777777" w:rsidR="00F35BE9" w:rsidRPr="007E6314" w:rsidRDefault="00F35BE9" w:rsidP="007C58E5">
            <w:pPr>
              <w:pStyle w:val="rowtabella0"/>
              <w:jc w:val="center"/>
              <w:rPr>
                <w:color w:val="002060"/>
              </w:rPr>
            </w:pPr>
            <w:r w:rsidRPr="007E631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AEB85"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A17DF"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29596" w14:textId="77777777" w:rsidR="00F35BE9" w:rsidRPr="007E6314" w:rsidRDefault="00F35BE9" w:rsidP="007C58E5">
            <w:pPr>
              <w:pStyle w:val="rowtabella0"/>
              <w:jc w:val="center"/>
              <w:rPr>
                <w:color w:val="002060"/>
              </w:rPr>
            </w:pPr>
            <w:r w:rsidRPr="007E631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17196" w14:textId="77777777" w:rsidR="00F35BE9" w:rsidRPr="007E6314" w:rsidRDefault="00F35BE9" w:rsidP="007C58E5">
            <w:pPr>
              <w:pStyle w:val="rowtabella0"/>
              <w:jc w:val="center"/>
              <w:rPr>
                <w:color w:val="002060"/>
              </w:rPr>
            </w:pPr>
            <w:r w:rsidRPr="007E631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F5605"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3BF14" w14:textId="77777777" w:rsidR="00F35BE9" w:rsidRPr="007E6314" w:rsidRDefault="00F35BE9" w:rsidP="007C58E5">
            <w:pPr>
              <w:pStyle w:val="rowtabella0"/>
              <w:jc w:val="center"/>
              <w:rPr>
                <w:color w:val="002060"/>
              </w:rPr>
            </w:pPr>
            <w:r w:rsidRPr="007E6314">
              <w:rPr>
                <w:color w:val="002060"/>
              </w:rPr>
              <w:t>0</w:t>
            </w:r>
          </w:p>
        </w:tc>
      </w:tr>
      <w:tr w:rsidR="00F35BE9" w:rsidRPr="007E6314" w14:paraId="51779133" w14:textId="77777777" w:rsidTr="007C58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703BA5" w14:textId="77777777" w:rsidR="00F35BE9" w:rsidRPr="007E6314" w:rsidRDefault="00F35BE9" w:rsidP="007C58E5">
            <w:pPr>
              <w:pStyle w:val="rowtabella0"/>
              <w:rPr>
                <w:color w:val="002060"/>
              </w:rPr>
            </w:pPr>
            <w:r w:rsidRPr="007E6314">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CEF60"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805D3"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4423A"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D64FD"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82769" w14:textId="77777777" w:rsidR="00F35BE9" w:rsidRPr="007E6314" w:rsidRDefault="00F35BE9" w:rsidP="007C58E5">
            <w:pPr>
              <w:pStyle w:val="rowtabella0"/>
              <w:jc w:val="center"/>
              <w:rPr>
                <w:color w:val="002060"/>
              </w:rPr>
            </w:pPr>
            <w:r w:rsidRPr="007E631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CB765" w14:textId="77777777" w:rsidR="00F35BE9" w:rsidRPr="007E6314" w:rsidRDefault="00F35BE9" w:rsidP="007C58E5">
            <w:pPr>
              <w:pStyle w:val="rowtabella0"/>
              <w:jc w:val="center"/>
              <w:rPr>
                <w:color w:val="002060"/>
              </w:rPr>
            </w:pPr>
            <w:r w:rsidRPr="007E631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465C6" w14:textId="77777777" w:rsidR="00F35BE9" w:rsidRPr="007E6314" w:rsidRDefault="00F35BE9" w:rsidP="007C58E5">
            <w:pPr>
              <w:pStyle w:val="rowtabella0"/>
              <w:jc w:val="center"/>
              <w:rPr>
                <w:color w:val="002060"/>
              </w:rPr>
            </w:pPr>
            <w:r w:rsidRPr="007E631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12CBA"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DC690" w14:textId="77777777" w:rsidR="00F35BE9" w:rsidRPr="007E6314" w:rsidRDefault="00F35BE9" w:rsidP="007C58E5">
            <w:pPr>
              <w:pStyle w:val="rowtabella0"/>
              <w:jc w:val="center"/>
              <w:rPr>
                <w:color w:val="002060"/>
              </w:rPr>
            </w:pPr>
            <w:r w:rsidRPr="007E6314">
              <w:rPr>
                <w:color w:val="002060"/>
              </w:rPr>
              <w:t>0</w:t>
            </w:r>
          </w:p>
        </w:tc>
      </w:tr>
      <w:tr w:rsidR="00F35BE9" w:rsidRPr="007E6314" w14:paraId="4842DF7E" w14:textId="77777777" w:rsidTr="007C58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0A3A59" w14:textId="77777777" w:rsidR="00F35BE9" w:rsidRPr="007E6314" w:rsidRDefault="00F35BE9" w:rsidP="007C58E5">
            <w:pPr>
              <w:pStyle w:val="rowtabella0"/>
              <w:rPr>
                <w:color w:val="002060"/>
              </w:rPr>
            </w:pPr>
            <w:r w:rsidRPr="007E6314">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D6CF4"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9B9F7"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FECBB"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99E07"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01FBA"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DEA5A" w14:textId="77777777" w:rsidR="00F35BE9" w:rsidRPr="007E6314" w:rsidRDefault="00F35BE9" w:rsidP="007C58E5">
            <w:pPr>
              <w:pStyle w:val="rowtabella0"/>
              <w:jc w:val="center"/>
              <w:rPr>
                <w:color w:val="002060"/>
              </w:rPr>
            </w:pPr>
            <w:r w:rsidRPr="007E631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458FC" w14:textId="77777777" w:rsidR="00F35BE9" w:rsidRPr="007E6314" w:rsidRDefault="00F35BE9" w:rsidP="007C58E5">
            <w:pPr>
              <w:pStyle w:val="rowtabella0"/>
              <w:jc w:val="center"/>
              <w:rPr>
                <w:color w:val="002060"/>
              </w:rPr>
            </w:pPr>
            <w:r w:rsidRPr="007E631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690AA" w14:textId="77777777" w:rsidR="00F35BE9" w:rsidRPr="007E6314" w:rsidRDefault="00F35BE9" w:rsidP="007C58E5">
            <w:pPr>
              <w:pStyle w:val="rowtabella0"/>
              <w:jc w:val="center"/>
              <w:rPr>
                <w:color w:val="002060"/>
              </w:rPr>
            </w:pPr>
            <w:r w:rsidRPr="007E631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8B0C9" w14:textId="77777777" w:rsidR="00F35BE9" w:rsidRPr="007E6314" w:rsidRDefault="00F35BE9" w:rsidP="007C58E5">
            <w:pPr>
              <w:pStyle w:val="rowtabella0"/>
              <w:jc w:val="center"/>
              <w:rPr>
                <w:color w:val="002060"/>
              </w:rPr>
            </w:pPr>
            <w:r w:rsidRPr="007E6314">
              <w:rPr>
                <w:color w:val="002060"/>
              </w:rPr>
              <w:t>0</w:t>
            </w:r>
          </w:p>
        </w:tc>
      </w:tr>
      <w:tr w:rsidR="00F35BE9" w:rsidRPr="007E6314" w14:paraId="2958A729" w14:textId="77777777" w:rsidTr="007C58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84C1C2" w14:textId="77777777" w:rsidR="00F35BE9" w:rsidRPr="007E6314" w:rsidRDefault="00F35BE9" w:rsidP="007C58E5">
            <w:pPr>
              <w:pStyle w:val="rowtabella0"/>
              <w:rPr>
                <w:color w:val="002060"/>
                <w:lang w:val="es-ES"/>
              </w:rPr>
            </w:pPr>
            <w:r w:rsidRPr="007E6314">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A1947"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87E8E"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BC52E"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86D5F"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8B27F"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49BEF" w14:textId="77777777" w:rsidR="00F35BE9" w:rsidRPr="007E6314" w:rsidRDefault="00F35BE9" w:rsidP="007C58E5">
            <w:pPr>
              <w:pStyle w:val="rowtabella0"/>
              <w:jc w:val="center"/>
              <w:rPr>
                <w:color w:val="002060"/>
              </w:rPr>
            </w:pPr>
            <w:r w:rsidRPr="007E631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F0BF1" w14:textId="77777777" w:rsidR="00F35BE9" w:rsidRPr="007E6314" w:rsidRDefault="00F35BE9" w:rsidP="007C58E5">
            <w:pPr>
              <w:pStyle w:val="rowtabella0"/>
              <w:jc w:val="center"/>
              <w:rPr>
                <w:color w:val="002060"/>
              </w:rPr>
            </w:pPr>
            <w:r w:rsidRPr="007E631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A20F3" w14:textId="77777777" w:rsidR="00F35BE9" w:rsidRPr="007E6314" w:rsidRDefault="00F35BE9" w:rsidP="007C58E5">
            <w:pPr>
              <w:pStyle w:val="rowtabella0"/>
              <w:jc w:val="center"/>
              <w:rPr>
                <w:color w:val="002060"/>
              </w:rPr>
            </w:pPr>
            <w:r w:rsidRPr="007E631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EE29E" w14:textId="77777777" w:rsidR="00F35BE9" w:rsidRPr="007E6314" w:rsidRDefault="00F35BE9" w:rsidP="007C58E5">
            <w:pPr>
              <w:pStyle w:val="rowtabella0"/>
              <w:jc w:val="center"/>
              <w:rPr>
                <w:color w:val="002060"/>
              </w:rPr>
            </w:pPr>
            <w:r w:rsidRPr="007E6314">
              <w:rPr>
                <w:color w:val="002060"/>
              </w:rPr>
              <w:t>0</w:t>
            </w:r>
          </w:p>
        </w:tc>
      </w:tr>
      <w:tr w:rsidR="00F35BE9" w:rsidRPr="007E6314" w14:paraId="645E623E" w14:textId="77777777" w:rsidTr="007C58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1188C4" w14:textId="77777777" w:rsidR="00F35BE9" w:rsidRPr="007E6314" w:rsidRDefault="00F35BE9" w:rsidP="007C58E5">
            <w:pPr>
              <w:pStyle w:val="rowtabella0"/>
              <w:rPr>
                <w:color w:val="002060"/>
              </w:rPr>
            </w:pPr>
            <w:r w:rsidRPr="007E6314">
              <w:rPr>
                <w:color w:val="002060"/>
              </w:rPr>
              <w:t xml:space="preserve">A.S.D. </w:t>
            </w:r>
            <w:proofErr w:type="gramStart"/>
            <w:r w:rsidRPr="007E6314">
              <w:rPr>
                <w:color w:val="002060"/>
              </w:rPr>
              <w:t>CITTA</w:t>
            </w:r>
            <w:proofErr w:type="gramEnd"/>
            <w:r w:rsidRPr="007E6314">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89BDF"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09D98"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A930F"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85AD3"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12938"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717A5" w14:textId="77777777" w:rsidR="00F35BE9" w:rsidRPr="007E6314" w:rsidRDefault="00F35BE9" w:rsidP="007C58E5">
            <w:pPr>
              <w:pStyle w:val="rowtabella0"/>
              <w:jc w:val="center"/>
              <w:rPr>
                <w:color w:val="002060"/>
              </w:rPr>
            </w:pPr>
            <w:r w:rsidRPr="007E631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2E7AA" w14:textId="77777777" w:rsidR="00F35BE9" w:rsidRPr="007E6314" w:rsidRDefault="00F35BE9" w:rsidP="007C58E5">
            <w:pPr>
              <w:pStyle w:val="rowtabella0"/>
              <w:jc w:val="center"/>
              <w:rPr>
                <w:color w:val="002060"/>
              </w:rPr>
            </w:pPr>
            <w:r w:rsidRPr="007E631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E2C9E" w14:textId="77777777" w:rsidR="00F35BE9" w:rsidRPr="007E6314" w:rsidRDefault="00F35BE9" w:rsidP="007C58E5">
            <w:pPr>
              <w:pStyle w:val="rowtabella0"/>
              <w:jc w:val="center"/>
              <w:rPr>
                <w:color w:val="002060"/>
              </w:rPr>
            </w:pPr>
            <w:r w:rsidRPr="007E631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2644B" w14:textId="77777777" w:rsidR="00F35BE9" w:rsidRPr="007E6314" w:rsidRDefault="00F35BE9" w:rsidP="007C58E5">
            <w:pPr>
              <w:pStyle w:val="rowtabella0"/>
              <w:jc w:val="center"/>
              <w:rPr>
                <w:color w:val="002060"/>
              </w:rPr>
            </w:pPr>
            <w:r w:rsidRPr="007E6314">
              <w:rPr>
                <w:color w:val="002060"/>
              </w:rPr>
              <w:t>0</w:t>
            </w:r>
          </w:p>
        </w:tc>
      </w:tr>
    </w:tbl>
    <w:p w14:paraId="13EBCBED" w14:textId="77777777" w:rsidR="00F35BE9" w:rsidRPr="007E6314" w:rsidRDefault="00F35BE9" w:rsidP="00F35BE9">
      <w:pPr>
        <w:pStyle w:val="breakline"/>
        <w:rPr>
          <w:rFonts w:eastAsiaTheme="minorEastAsia"/>
          <w:color w:val="002060"/>
        </w:rPr>
      </w:pPr>
    </w:p>
    <w:p w14:paraId="57FB100C" w14:textId="77777777" w:rsidR="00F35BE9" w:rsidRPr="007E6314" w:rsidRDefault="00F35BE9" w:rsidP="00F35BE9">
      <w:pPr>
        <w:pStyle w:val="breakline"/>
        <w:rPr>
          <w:color w:val="002060"/>
        </w:rPr>
      </w:pPr>
    </w:p>
    <w:p w14:paraId="55A38B1A" w14:textId="77777777" w:rsidR="00F35BE9" w:rsidRPr="007E6314" w:rsidRDefault="00F35BE9" w:rsidP="00F35BE9">
      <w:pPr>
        <w:pStyle w:val="sottotitolocampionato10"/>
        <w:rPr>
          <w:color w:val="002060"/>
        </w:rPr>
      </w:pPr>
      <w:r w:rsidRPr="007E631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35BE9" w:rsidRPr="007E6314" w14:paraId="016CE13E" w14:textId="77777777" w:rsidTr="007C58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C501D" w14:textId="77777777" w:rsidR="00F35BE9" w:rsidRPr="007E6314" w:rsidRDefault="00F35BE9" w:rsidP="007C58E5">
            <w:pPr>
              <w:pStyle w:val="headertabella0"/>
              <w:rPr>
                <w:color w:val="002060"/>
              </w:rPr>
            </w:pPr>
            <w:r w:rsidRPr="007E631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A696A" w14:textId="77777777" w:rsidR="00F35BE9" w:rsidRPr="007E6314" w:rsidRDefault="00F35BE9" w:rsidP="007C58E5">
            <w:pPr>
              <w:pStyle w:val="headertabella0"/>
              <w:rPr>
                <w:color w:val="002060"/>
              </w:rPr>
            </w:pPr>
            <w:r w:rsidRPr="007E631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ACB2C" w14:textId="77777777" w:rsidR="00F35BE9" w:rsidRPr="007E6314" w:rsidRDefault="00F35BE9" w:rsidP="007C58E5">
            <w:pPr>
              <w:pStyle w:val="headertabella0"/>
              <w:rPr>
                <w:color w:val="002060"/>
              </w:rPr>
            </w:pPr>
            <w:r w:rsidRPr="007E631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10B49" w14:textId="77777777" w:rsidR="00F35BE9" w:rsidRPr="007E6314" w:rsidRDefault="00F35BE9" w:rsidP="007C58E5">
            <w:pPr>
              <w:pStyle w:val="headertabella0"/>
              <w:rPr>
                <w:color w:val="002060"/>
              </w:rPr>
            </w:pPr>
            <w:r w:rsidRPr="007E631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AC11D" w14:textId="77777777" w:rsidR="00F35BE9" w:rsidRPr="007E6314" w:rsidRDefault="00F35BE9" w:rsidP="007C58E5">
            <w:pPr>
              <w:pStyle w:val="headertabella0"/>
              <w:rPr>
                <w:color w:val="002060"/>
              </w:rPr>
            </w:pPr>
            <w:r w:rsidRPr="007E631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F6E53" w14:textId="77777777" w:rsidR="00F35BE9" w:rsidRPr="007E6314" w:rsidRDefault="00F35BE9" w:rsidP="007C58E5">
            <w:pPr>
              <w:pStyle w:val="headertabella0"/>
              <w:rPr>
                <w:color w:val="002060"/>
              </w:rPr>
            </w:pPr>
            <w:r w:rsidRPr="007E631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81222" w14:textId="77777777" w:rsidR="00F35BE9" w:rsidRPr="007E6314" w:rsidRDefault="00F35BE9" w:rsidP="007C58E5">
            <w:pPr>
              <w:pStyle w:val="headertabella0"/>
              <w:rPr>
                <w:color w:val="002060"/>
              </w:rPr>
            </w:pPr>
            <w:r w:rsidRPr="007E631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C9419" w14:textId="77777777" w:rsidR="00F35BE9" w:rsidRPr="007E6314" w:rsidRDefault="00F35BE9" w:rsidP="007C58E5">
            <w:pPr>
              <w:pStyle w:val="headertabella0"/>
              <w:rPr>
                <w:color w:val="002060"/>
              </w:rPr>
            </w:pPr>
            <w:r w:rsidRPr="007E631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A2C38" w14:textId="77777777" w:rsidR="00F35BE9" w:rsidRPr="007E6314" w:rsidRDefault="00F35BE9" w:rsidP="007C58E5">
            <w:pPr>
              <w:pStyle w:val="headertabella0"/>
              <w:rPr>
                <w:color w:val="002060"/>
              </w:rPr>
            </w:pPr>
            <w:r w:rsidRPr="007E631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F2F79" w14:textId="77777777" w:rsidR="00F35BE9" w:rsidRPr="007E6314" w:rsidRDefault="00F35BE9" w:rsidP="007C58E5">
            <w:pPr>
              <w:pStyle w:val="headertabella0"/>
              <w:rPr>
                <w:color w:val="002060"/>
              </w:rPr>
            </w:pPr>
            <w:r w:rsidRPr="007E6314">
              <w:rPr>
                <w:color w:val="002060"/>
              </w:rPr>
              <w:t>PE</w:t>
            </w:r>
          </w:p>
        </w:tc>
      </w:tr>
      <w:tr w:rsidR="00F35BE9" w:rsidRPr="007E6314" w14:paraId="7E5684B1" w14:textId="77777777" w:rsidTr="007C58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09C86A" w14:textId="77777777" w:rsidR="00F35BE9" w:rsidRPr="007E6314" w:rsidRDefault="00F35BE9" w:rsidP="007C58E5">
            <w:pPr>
              <w:pStyle w:val="rowtabella0"/>
              <w:rPr>
                <w:color w:val="002060"/>
              </w:rPr>
            </w:pPr>
            <w:r w:rsidRPr="007E631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A6086" w14:textId="77777777" w:rsidR="00F35BE9" w:rsidRPr="007E6314" w:rsidRDefault="00F35BE9" w:rsidP="007C58E5">
            <w:pPr>
              <w:pStyle w:val="rowtabella0"/>
              <w:jc w:val="center"/>
              <w:rPr>
                <w:color w:val="002060"/>
              </w:rPr>
            </w:pPr>
            <w:r w:rsidRPr="007E631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5A922"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63687"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67CDC"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0E284"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EC455" w14:textId="77777777" w:rsidR="00F35BE9" w:rsidRPr="007E6314" w:rsidRDefault="00F35BE9" w:rsidP="007C58E5">
            <w:pPr>
              <w:pStyle w:val="rowtabella0"/>
              <w:jc w:val="center"/>
              <w:rPr>
                <w:color w:val="002060"/>
              </w:rPr>
            </w:pPr>
            <w:r w:rsidRPr="007E631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EDDC1" w14:textId="77777777" w:rsidR="00F35BE9" w:rsidRPr="007E6314" w:rsidRDefault="00F35BE9" w:rsidP="007C58E5">
            <w:pPr>
              <w:pStyle w:val="rowtabella0"/>
              <w:jc w:val="center"/>
              <w:rPr>
                <w:color w:val="002060"/>
              </w:rPr>
            </w:pPr>
            <w:r w:rsidRPr="007E631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DE5AC" w14:textId="77777777" w:rsidR="00F35BE9" w:rsidRPr="007E6314" w:rsidRDefault="00F35BE9" w:rsidP="007C58E5">
            <w:pPr>
              <w:pStyle w:val="rowtabella0"/>
              <w:jc w:val="center"/>
              <w:rPr>
                <w:color w:val="002060"/>
              </w:rPr>
            </w:pPr>
            <w:r w:rsidRPr="007E631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09F93" w14:textId="77777777" w:rsidR="00F35BE9" w:rsidRPr="007E6314" w:rsidRDefault="00F35BE9" w:rsidP="007C58E5">
            <w:pPr>
              <w:pStyle w:val="rowtabella0"/>
              <w:jc w:val="center"/>
              <w:rPr>
                <w:color w:val="002060"/>
              </w:rPr>
            </w:pPr>
            <w:r w:rsidRPr="007E6314">
              <w:rPr>
                <w:color w:val="002060"/>
              </w:rPr>
              <w:t>0</w:t>
            </w:r>
          </w:p>
        </w:tc>
      </w:tr>
      <w:tr w:rsidR="00F35BE9" w:rsidRPr="007E6314" w14:paraId="753F85B1" w14:textId="77777777" w:rsidTr="007C58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2D86A5" w14:textId="77777777" w:rsidR="00F35BE9" w:rsidRPr="007E6314" w:rsidRDefault="00F35BE9" w:rsidP="007C58E5">
            <w:pPr>
              <w:pStyle w:val="rowtabella0"/>
              <w:rPr>
                <w:color w:val="002060"/>
              </w:rPr>
            </w:pPr>
            <w:r w:rsidRPr="007E6314">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33A96" w14:textId="77777777" w:rsidR="00F35BE9" w:rsidRPr="007E6314" w:rsidRDefault="00F35BE9" w:rsidP="007C58E5">
            <w:pPr>
              <w:pStyle w:val="rowtabella0"/>
              <w:jc w:val="center"/>
              <w:rPr>
                <w:color w:val="002060"/>
              </w:rPr>
            </w:pPr>
            <w:r w:rsidRPr="007E631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B73BE"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42566"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BB10B"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3B78F"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5A424" w14:textId="77777777" w:rsidR="00F35BE9" w:rsidRPr="007E6314" w:rsidRDefault="00F35BE9" w:rsidP="007C58E5">
            <w:pPr>
              <w:pStyle w:val="rowtabella0"/>
              <w:jc w:val="center"/>
              <w:rPr>
                <w:color w:val="002060"/>
              </w:rPr>
            </w:pPr>
            <w:r w:rsidRPr="007E631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6E5F3" w14:textId="77777777" w:rsidR="00F35BE9" w:rsidRPr="007E6314" w:rsidRDefault="00F35BE9" w:rsidP="007C58E5">
            <w:pPr>
              <w:pStyle w:val="rowtabella0"/>
              <w:jc w:val="center"/>
              <w:rPr>
                <w:color w:val="002060"/>
              </w:rPr>
            </w:pPr>
            <w:r w:rsidRPr="007E631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07231" w14:textId="77777777" w:rsidR="00F35BE9" w:rsidRPr="007E6314" w:rsidRDefault="00F35BE9" w:rsidP="007C58E5">
            <w:pPr>
              <w:pStyle w:val="rowtabella0"/>
              <w:jc w:val="center"/>
              <w:rPr>
                <w:color w:val="002060"/>
              </w:rPr>
            </w:pPr>
            <w:r w:rsidRPr="007E631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9B69E" w14:textId="77777777" w:rsidR="00F35BE9" w:rsidRPr="007E6314" w:rsidRDefault="00F35BE9" w:rsidP="007C58E5">
            <w:pPr>
              <w:pStyle w:val="rowtabella0"/>
              <w:jc w:val="center"/>
              <w:rPr>
                <w:color w:val="002060"/>
              </w:rPr>
            </w:pPr>
            <w:r w:rsidRPr="007E6314">
              <w:rPr>
                <w:color w:val="002060"/>
              </w:rPr>
              <w:t>0</w:t>
            </w:r>
          </w:p>
        </w:tc>
      </w:tr>
      <w:tr w:rsidR="00F35BE9" w:rsidRPr="007E6314" w14:paraId="30CDFF7D" w14:textId="77777777" w:rsidTr="007C58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F8BD48" w14:textId="77777777" w:rsidR="00F35BE9" w:rsidRPr="007E6314" w:rsidRDefault="00F35BE9" w:rsidP="007C58E5">
            <w:pPr>
              <w:pStyle w:val="rowtabella0"/>
              <w:rPr>
                <w:color w:val="002060"/>
              </w:rPr>
            </w:pPr>
            <w:r w:rsidRPr="007E6314">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245CE" w14:textId="77777777" w:rsidR="00F35BE9" w:rsidRPr="007E6314" w:rsidRDefault="00F35BE9" w:rsidP="007C58E5">
            <w:pPr>
              <w:pStyle w:val="rowtabella0"/>
              <w:jc w:val="center"/>
              <w:rPr>
                <w:color w:val="002060"/>
              </w:rPr>
            </w:pPr>
            <w:r w:rsidRPr="007E631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CB0B8"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48E96"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EECBA"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C8C69"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3871D" w14:textId="77777777" w:rsidR="00F35BE9" w:rsidRPr="007E6314" w:rsidRDefault="00F35BE9" w:rsidP="007C58E5">
            <w:pPr>
              <w:pStyle w:val="rowtabella0"/>
              <w:jc w:val="center"/>
              <w:rPr>
                <w:color w:val="002060"/>
              </w:rPr>
            </w:pPr>
            <w:r w:rsidRPr="007E631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33DC0" w14:textId="77777777" w:rsidR="00F35BE9" w:rsidRPr="007E6314" w:rsidRDefault="00F35BE9" w:rsidP="007C58E5">
            <w:pPr>
              <w:pStyle w:val="rowtabella0"/>
              <w:jc w:val="center"/>
              <w:rPr>
                <w:color w:val="002060"/>
              </w:rPr>
            </w:pPr>
            <w:r w:rsidRPr="007E631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4BCE6" w14:textId="77777777" w:rsidR="00F35BE9" w:rsidRPr="007E6314" w:rsidRDefault="00F35BE9" w:rsidP="007C58E5">
            <w:pPr>
              <w:pStyle w:val="rowtabella0"/>
              <w:jc w:val="center"/>
              <w:rPr>
                <w:color w:val="002060"/>
              </w:rPr>
            </w:pPr>
            <w:r w:rsidRPr="007E631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FAEB4" w14:textId="77777777" w:rsidR="00F35BE9" w:rsidRPr="007E6314" w:rsidRDefault="00F35BE9" w:rsidP="007C58E5">
            <w:pPr>
              <w:pStyle w:val="rowtabella0"/>
              <w:jc w:val="center"/>
              <w:rPr>
                <w:color w:val="002060"/>
              </w:rPr>
            </w:pPr>
            <w:r w:rsidRPr="007E6314">
              <w:rPr>
                <w:color w:val="002060"/>
              </w:rPr>
              <w:t>0</w:t>
            </w:r>
          </w:p>
        </w:tc>
      </w:tr>
      <w:tr w:rsidR="00F35BE9" w:rsidRPr="007E6314" w14:paraId="36F7AEA9" w14:textId="77777777" w:rsidTr="007C58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CF3EEA" w14:textId="77777777" w:rsidR="00F35BE9" w:rsidRPr="007E6314" w:rsidRDefault="00F35BE9" w:rsidP="007C58E5">
            <w:pPr>
              <w:pStyle w:val="rowtabella0"/>
              <w:rPr>
                <w:color w:val="002060"/>
              </w:rPr>
            </w:pPr>
            <w:r w:rsidRPr="007E631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D9569" w14:textId="77777777" w:rsidR="00F35BE9" w:rsidRPr="007E6314" w:rsidRDefault="00F35BE9" w:rsidP="007C58E5">
            <w:pPr>
              <w:pStyle w:val="rowtabella0"/>
              <w:jc w:val="center"/>
              <w:rPr>
                <w:color w:val="002060"/>
              </w:rPr>
            </w:pPr>
            <w:r w:rsidRPr="007E631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9C764"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336E5" w14:textId="77777777" w:rsidR="00F35BE9" w:rsidRPr="007E6314" w:rsidRDefault="00F35BE9" w:rsidP="007C58E5">
            <w:pPr>
              <w:pStyle w:val="rowtabella0"/>
              <w:jc w:val="center"/>
              <w:rPr>
                <w:color w:val="002060"/>
              </w:rPr>
            </w:pPr>
            <w:r w:rsidRPr="007E631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DDADD"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22ACD" w14:textId="77777777" w:rsidR="00F35BE9" w:rsidRPr="007E6314" w:rsidRDefault="00F35BE9" w:rsidP="007C58E5">
            <w:pPr>
              <w:pStyle w:val="rowtabella0"/>
              <w:jc w:val="center"/>
              <w:rPr>
                <w:color w:val="002060"/>
              </w:rPr>
            </w:pPr>
            <w:r w:rsidRPr="007E631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0BE22" w14:textId="77777777" w:rsidR="00F35BE9" w:rsidRPr="007E6314" w:rsidRDefault="00F35BE9" w:rsidP="007C58E5">
            <w:pPr>
              <w:pStyle w:val="rowtabella0"/>
              <w:jc w:val="center"/>
              <w:rPr>
                <w:color w:val="002060"/>
              </w:rPr>
            </w:pPr>
            <w:r w:rsidRPr="007E631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AF903" w14:textId="77777777" w:rsidR="00F35BE9" w:rsidRPr="007E6314" w:rsidRDefault="00F35BE9" w:rsidP="007C58E5">
            <w:pPr>
              <w:pStyle w:val="rowtabella0"/>
              <w:jc w:val="center"/>
              <w:rPr>
                <w:color w:val="002060"/>
              </w:rPr>
            </w:pPr>
            <w:r w:rsidRPr="007E631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FE00D" w14:textId="77777777" w:rsidR="00F35BE9" w:rsidRPr="007E6314" w:rsidRDefault="00F35BE9" w:rsidP="007C58E5">
            <w:pPr>
              <w:pStyle w:val="rowtabella0"/>
              <w:jc w:val="center"/>
              <w:rPr>
                <w:color w:val="002060"/>
              </w:rPr>
            </w:pPr>
            <w:r w:rsidRPr="007E631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32537" w14:textId="77777777" w:rsidR="00F35BE9" w:rsidRPr="007E6314" w:rsidRDefault="00F35BE9" w:rsidP="007C58E5">
            <w:pPr>
              <w:pStyle w:val="rowtabella0"/>
              <w:jc w:val="center"/>
              <w:rPr>
                <w:color w:val="002060"/>
              </w:rPr>
            </w:pPr>
            <w:r w:rsidRPr="007E6314">
              <w:rPr>
                <w:color w:val="002060"/>
              </w:rPr>
              <w:t>0</w:t>
            </w:r>
          </w:p>
        </w:tc>
      </w:tr>
      <w:tr w:rsidR="00F35BE9" w:rsidRPr="007E6314" w14:paraId="220365D9" w14:textId="77777777" w:rsidTr="007C58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F450A6" w14:textId="77777777" w:rsidR="00F35BE9" w:rsidRPr="007E6314" w:rsidRDefault="00F35BE9" w:rsidP="007C58E5">
            <w:pPr>
              <w:pStyle w:val="rowtabella0"/>
              <w:rPr>
                <w:color w:val="002060"/>
              </w:rPr>
            </w:pPr>
            <w:r w:rsidRPr="007E6314">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6E68A"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72E19"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0598F"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8B30B"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97CA5"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FA300" w14:textId="77777777" w:rsidR="00F35BE9" w:rsidRPr="007E6314" w:rsidRDefault="00F35BE9" w:rsidP="007C58E5">
            <w:pPr>
              <w:pStyle w:val="rowtabella0"/>
              <w:jc w:val="center"/>
              <w:rPr>
                <w:color w:val="002060"/>
              </w:rPr>
            </w:pPr>
            <w:r w:rsidRPr="007E631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D27C4" w14:textId="77777777" w:rsidR="00F35BE9" w:rsidRPr="007E6314" w:rsidRDefault="00F35BE9" w:rsidP="007C58E5">
            <w:pPr>
              <w:pStyle w:val="rowtabella0"/>
              <w:jc w:val="center"/>
              <w:rPr>
                <w:color w:val="002060"/>
              </w:rPr>
            </w:pPr>
            <w:r w:rsidRPr="007E631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B7234"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9133B" w14:textId="77777777" w:rsidR="00F35BE9" w:rsidRPr="007E6314" w:rsidRDefault="00F35BE9" w:rsidP="007C58E5">
            <w:pPr>
              <w:pStyle w:val="rowtabella0"/>
              <w:jc w:val="center"/>
              <w:rPr>
                <w:color w:val="002060"/>
              </w:rPr>
            </w:pPr>
            <w:r w:rsidRPr="007E6314">
              <w:rPr>
                <w:color w:val="002060"/>
              </w:rPr>
              <w:t>0</w:t>
            </w:r>
          </w:p>
        </w:tc>
      </w:tr>
      <w:tr w:rsidR="00F35BE9" w:rsidRPr="007E6314" w14:paraId="1A64CFFF" w14:textId="77777777" w:rsidTr="007C58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66FE23" w14:textId="77777777" w:rsidR="00F35BE9" w:rsidRPr="007E6314" w:rsidRDefault="00F35BE9" w:rsidP="007C58E5">
            <w:pPr>
              <w:pStyle w:val="rowtabella0"/>
              <w:rPr>
                <w:color w:val="002060"/>
              </w:rPr>
            </w:pPr>
            <w:r w:rsidRPr="007E6314">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0696B"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90C81"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19A84"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171EC"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C5EE0"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07FD5" w14:textId="77777777" w:rsidR="00F35BE9" w:rsidRPr="007E6314" w:rsidRDefault="00F35BE9" w:rsidP="007C58E5">
            <w:pPr>
              <w:pStyle w:val="rowtabella0"/>
              <w:jc w:val="center"/>
              <w:rPr>
                <w:color w:val="002060"/>
              </w:rPr>
            </w:pPr>
            <w:r w:rsidRPr="007E631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4DAA8" w14:textId="77777777" w:rsidR="00F35BE9" w:rsidRPr="007E6314" w:rsidRDefault="00F35BE9" w:rsidP="007C58E5">
            <w:pPr>
              <w:pStyle w:val="rowtabella0"/>
              <w:jc w:val="center"/>
              <w:rPr>
                <w:color w:val="002060"/>
              </w:rPr>
            </w:pPr>
            <w:r w:rsidRPr="007E631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5356C" w14:textId="77777777" w:rsidR="00F35BE9" w:rsidRPr="007E6314" w:rsidRDefault="00F35BE9" w:rsidP="007C58E5">
            <w:pPr>
              <w:pStyle w:val="rowtabella0"/>
              <w:jc w:val="center"/>
              <w:rPr>
                <w:color w:val="002060"/>
              </w:rPr>
            </w:pPr>
            <w:r w:rsidRPr="007E631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F5AA2" w14:textId="77777777" w:rsidR="00F35BE9" w:rsidRPr="007E6314" w:rsidRDefault="00F35BE9" w:rsidP="007C58E5">
            <w:pPr>
              <w:pStyle w:val="rowtabella0"/>
              <w:jc w:val="center"/>
              <w:rPr>
                <w:color w:val="002060"/>
              </w:rPr>
            </w:pPr>
            <w:r w:rsidRPr="007E6314">
              <w:rPr>
                <w:color w:val="002060"/>
              </w:rPr>
              <w:t>0</w:t>
            </w:r>
          </w:p>
        </w:tc>
      </w:tr>
      <w:tr w:rsidR="00F35BE9" w:rsidRPr="007E6314" w14:paraId="746EEA82" w14:textId="77777777" w:rsidTr="007C58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8C26A1" w14:textId="77777777" w:rsidR="00F35BE9" w:rsidRPr="007E6314" w:rsidRDefault="00F35BE9" w:rsidP="007C58E5">
            <w:pPr>
              <w:pStyle w:val="rowtabella0"/>
              <w:rPr>
                <w:color w:val="002060"/>
              </w:rPr>
            </w:pPr>
            <w:r w:rsidRPr="007E6314">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2C2C9"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759C3"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B3EEC"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9963C"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565F8"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5C3B2" w14:textId="77777777" w:rsidR="00F35BE9" w:rsidRPr="007E6314" w:rsidRDefault="00F35BE9" w:rsidP="007C58E5">
            <w:pPr>
              <w:pStyle w:val="rowtabella0"/>
              <w:jc w:val="center"/>
              <w:rPr>
                <w:color w:val="002060"/>
              </w:rPr>
            </w:pPr>
            <w:r w:rsidRPr="007E631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14D04" w14:textId="77777777" w:rsidR="00F35BE9" w:rsidRPr="007E6314" w:rsidRDefault="00F35BE9" w:rsidP="007C58E5">
            <w:pPr>
              <w:pStyle w:val="rowtabella0"/>
              <w:jc w:val="center"/>
              <w:rPr>
                <w:color w:val="002060"/>
              </w:rPr>
            </w:pPr>
            <w:r w:rsidRPr="007E631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48BFC" w14:textId="77777777" w:rsidR="00F35BE9" w:rsidRPr="007E6314" w:rsidRDefault="00F35BE9" w:rsidP="007C58E5">
            <w:pPr>
              <w:pStyle w:val="rowtabella0"/>
              <w:jc w:val="center"/>
              <w:rPr>
                <w:color w:val="002060"/>
              </w:rPr>
            </w:pPr>
            <w:r w:rsidRPr="007E631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B3438" w14:textId="77777777" w:rsidR="00F35BE9" w:rsidRPr="007E6314" w:rsidRDefault="00F35BE9" w:rsidP="007C58E5">
            <w:pPr>
              <w:pStyle w:val="rowtabella0"/>
              <w:jc w:val="center"/>
              <w:rPr>
                <w:color w:val="002060"/>
              </w:rPr>
            </w:pPr>
            <w:r w:rsidRPr="007E6314">
              <w:rPr>
                <w:color w:val="002060"/>
              </w:rPr>
              <w:t>0</w:t>
            </w:r>
          </w:p>
        </w:tc>
      </w:tr>
      <w:tr w:rsidR="00F35BE9" w:rsidRPr="007E6314" w14:paraId="4EA35C2D" w14:textId="77777777" w:rsidTr="007C58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2776D6" w14:textId="77777777" w:rsidR="00F35BE9" w:rsidRPr="007E6314" w:rsidRDefault="00F35BE9" w:rsidP="007C58E5">
            <w:pPr>
              <w:pStyle w:val="rowtabella0"/>
              <w:rPr>
                <w:color w:val="002060"/>
              </w:rPr>
            </w:pPr>
            <w:r w:rsidRPr="007E6314">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6CDA1"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B63D1"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129F6"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37E76"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74244"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61CE5" w14:textId="77777777" w:rsidR="00F35BE9" w:rsidRPr="007E6314" w:rsidRDefault="00F35BE9" w:rsidP="007C58E5">
            <w:pPr>
              <w:pStyle w:val="rowtabella0"/>
              <w:jc w:val="center"/>
              <w:rPr>
                <w:color w:val="002060"/>
              </w:rPr>
            </w:pPr>
            <w:r w:rsidRPr="007E631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F5023" w14:textId="77777777" w:rsidR="00F35BE9" w:rsidRPr="007E6314" w:rsidRDefault="00F35BE9" w:rsidP="007C58E5">
            <w:pPr>
              <w:pStyle w:val="rowtabella0"/>
              <w:jc w:val="center"/>
              <w:rPr>
                <w:color w:val="002060"/>
              </w:rPr>
            </w:pPr>
            <w:r w:rsidRPr="007E631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22B79" w14:textId="77777777" w:rsidR="00F35BE9" w:rsidRPr="007E6314" w:rsidRDefault="00F35BE9" w:rsidP="007C58E5">
            <w:pPr>
              <w:pStyle w:val="rowtabella0"/>
              <w:jc w:val="center"/>
              <w:rPr>
                <w:color w:val="002060"/>
              </w:rPr>
            </w:pPr>
            <w:r w:rsidRPr="007E631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ABC36" w14:textId="77777777" w:rsidR="00F35BE9" w:rsidRPr="007E6314" w:rsidRDefault="00F35BE9" w:rsidP="007C58E5">
            <w:pPr>
              <w:pStyle w:val="rowtabella0"/>
              <w:jc w:val="center"/>
              <w:rPr>
                <w:color w:val="002060"/>
              </w:rPr>
            </w:pPr>
            <w:r w:rsidRPr="007E6314">
              <w:rPr>
                <w:color w:val="002060"/>
              </w:rPr>
              <w:t>0</w:t>
            </w:r>
          </w:p>
        </w:tc>
      </w:tr>
    </w:tbl>
    <w:p w14:paraId="6C140E3A" w14:textId="77777777" w:rsidR="00F35BE9" w:rsidRDefault="00F35BE9" w:rsidP="00F35BE9">
      <w:pPr>
        <w:pStyle w:val="breakline"/>
        <w:rPr>
          <w:rFonts w:eastAsiaTheme="minorEastAsia"/>
          <w:color w:val="002060"/>
        </w:rPr>
      </w:pPr>
    </w:p>
    <w:p w14:paraId="40EA2708" w14:textId="77777777" w:rsidR="003E220B" w:rsidRPr="007E6314" w:rsidRDefault="003E220B" w:rsidP="00F35BE9">
      <w:pPr>
        <w:pStyle w:val="breakline"/>
        <w:rPr>
          <w:rFonts w:eastAsiaTheme="minorEastAsia"/>
          <w:color w:val="002060"/>
        </w:rPr>
      </w:pPr>
    </w:p>
    <w:p w14:paraId="5872A5C7" w14:textId="77777777" w:rsidR="00F35BE9" w:rsidRPr="007E6314" w:rsidRDefault="00F35BE9" w:rsidP="00F35BE9">
      <w:pPr>
        <w:pStyle w:val="breakline"/>
        <w:rPr>
          <w:color w:val="002060"/>
        </w:rPr>
      </w:pPr>
    </w:p>
    <w:p w14:paraId="414EB3E9" w14:textId="77777777" w:rsidR="00F35BE9" w:rsidRPr="007E6314" w:rsidRDefault="00F35BE9" w:rsidP="00F35BE9">
      <w:pPr>
        <w:pStyle w:val="titolocampionato0"/>
        <w:shd w:val="clear" w:color="auto" w:fill="CCCCCC"/>
        <w:spacing w:before="80" w:after="40"/>
        <w:rPr>
          <w:color w:val="002060"/>
        </w:rPr>
      </w:pPr>
      <w:r w:rsidRPr="007E6314">
        <w:rPr>
          <w:color w:val="002060"/>
        </w:rPr>
        <w:t>COPPA PRIMAVERA C5 UNDER 14</w:t>
      </w:r>
    </w:p>
    <w:p w14:paraId="0358CBB6" w14:textId="77777777" w:rsidR="00F35BE9" w:rsidRPr="007E6314" w:rsidRDefault="00F35BE9" w:rsidP="00F35BE9">
      <w:pPr>
        <w:pStyle w:val="titoloprinc0"/>
        <w:rPr>
          <w:color w:val="002060"/>
        </w:rPr>
      </w:pPr>
      <w:r w:rsidRPr="007E6314">
        <w:rPr>
          <w:color w:val="002060"/>
        </w:rPr>
        <w:t>VARIAZIONI AL PROGRAMMA GARE</w:t>
      </w:r>
    </w:p>
    <w:p w14:paraId="008BC556" w14:textId="77777777" w:rsidR="00F35BE9" w:rsidRPr="007E6314" w:rsidRDefault="00F35BE9" w:rsidP="00F35BE9">
      <w:pPr>
        <w:pStyle w:val="breakline"/>
        <w:rPr>
          <w:color w:val="002060"/>
        </w:rPr>
      </w:pPr>
    </w:p>
    <w:p w14:paraId="0D1E1AE9" w14:textId="77777777" w:rsidR="00F35BE9" w:rsidRPr="007E6314" w:rsidRDefault="00F35BE9" w:rsidP="00F35BE9">
      <w:pPr>
        <w:pStyle w:val="breakline"/>
        <w:rPr>
          <w:color w:val="002060"/>
        </w:rPr>
      </w:pPr>
    </w:p>
    <w:p w14:paraId="3CB4F61A" w14:textId="77777777" w:rsidR="00F35BE9" w:rsidRPr="007E6314" w:rsidRDefault="00F35BE9" w:rsidP="00F35BE9">
      <w:pPr>
        <w:pStyle w:val="sottotitolocampionato10"/>
        <w:rPr>
          <w:color w:val="002060"/>
        </w:rPr>
      </w:pPr>
      <w:r w:rsidRPr="007E631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35BE9" w:rsidRPr="007E6314" w14:paraId="06C52041" w14:textId="77777777" w:rsidTr="003E220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20B88" w14:textId="77777777" w:rsidR="00F35BE9" w:rsidRPr="007E6314" w:rsidRDefault="00F35BE9" w:rsidP="007C58E5">
            <w:pPr>
              <w:pStyle w:val="headertabella0"/>
              <w:rPr>
                <w:color w:val="002060"/>
              </w:rPr>
            </w:pPr>
            <w:r w:rsidRPr="007E631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109D8" w14:textId="77777777" w:rsidR="00F35BE9" w:rsidRPr="007E6314" w:rsidRDefault="00F35BE9" w:rsidP="007C58E5">
            <w:pPr>
              <w:pStyle w:val="headertabella0"/>
              <w:rPr>
                <w:color w:val="002060"/>
              </w:rPr>
            </w:pPr>
            <w:r w:rsidRPr="007E6314">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3681A" w14:textId="77777777" w:rsidR="00F35BE9" w:rsidRPr="007E6314" w:rsidRDefault="00F35BE9" w:rsidP="007C58E5">
            <w:pPr>
              <w:pStyle w:val="headertabella0"/>
              <w:rPr>
                <w:color w:val="002060"/>
              </w:rPr>
            </w:pPr>
            <w:r w:rsidRPr="007E631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D95F9" w14:textId="77777777" w:rsidR="00F35BE9" w:rsidRPr="007E6314" w:rsidRDefault="00F35BE9" w:rsidP="007C58E5">
            <w:pPr>
              <w:pStyle w:val="headertabella0"/>
              <w:rPr>
                <w:color w:val="002060"/>
              </w:rPr>
            </w:pPr>
            <w:r w:rsidRPr="007E631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F33D9" w14:textId="77777777" w:rsidR="00F35BE9" w:rsidRPr="007E6314" w:rsidRDefault="00F35BE9" w:rsidP="007C58E5">
            <w:pPr>
              <w:pStyle w:val="headertabella0"/>
              <w:rPr>
                <w:color w:val="002060"/>
              </w:rPr>
            </w:pPr>
            <w:r w:rsidRPr="007E6314">
              <w:rPr>
                <w:color w:val="002060"/>
              </w:rPr>
              <w:t xml:space="preserve">Data </w:t>
            </w:r>
            <w:proofErr w:type="spellStart"/>
            <w:r w:rsidRPr="007E6314">
              <w:rPr>
                <w:color w:val="002060"/>
              </w:rPr>
              <w:t>Orig</w:t>
            </w:r>
            <w:proofErr w:type="spellEnd"/>
            <w:r w:rsidRPr="007E631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4BCC4" w14:textId="77777777" w:rsidR="00F35BE9" w:rsidRPr="007E6314" w:rsidRDefault="00F35BE9" w:rsidP="007C58E5">
            <w:pPr>
              <w:pStyle w:val="headertabella0"/>
              <w:rPr>
                <w:color w:val="002060"/>
              </w:rPr>
            </w:pPr>
            <w:r w:rsidRPr="007E631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A4FC4" w14:textId="77777777" w:rsidR="00F35BE9" w:rsidRPr="007E6314" w:rsidRDefault="00F35BE9" w:rsidP="007C58E5">
            <w:pPr>
              <w:pStyle w:val="headertabella0"/>
              <w:rPr>
                <w:color w:val="002060"/>
              </w:rPr>
            </w:pPr>
            <w:r w:rsidRPr="007E6314">
              <w:rPr>
                <w:color w:val="002060"/>
              </w:rPr>
              <w:t xml:space="preserve">Ora </w:t>
            </w:r>
            <w:proofErr w:type="spellStart"/>
            <w:r w:rsidRPr="007E6314">
              <w:rPr>
                <w:color w:val="002060"/>
              </w:rPr>
              <w:t>Orig</w:t>
            </w:r>
            <w:proofErr w:type="spellEnd"/>
            <w:r w:rsidRPr="007E631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3049E" w14:textId="77777777" w:rsidR="00F35BE9" w:rsidRPr="007E6314" w:rsidRDefault="00F35BE9" w:rsidP="007C58E5">
            <w:pPr>
              <w:pStyle w:val="headertabella0"/>
              <w:rPr>
                <w:color w:val="002060"/>
              </w:rPr>
            </w:pPr>
            <w:r w:rsidRPr="007E6314">
              <w:rPr>
                <w:color w:val="002060"/>
              </w:rPr>
              <w:t>Impianto</w:t>
            </w:r>
          </w:p>
        </w:tc>
      </w:tr>
      <w:tr w:rsidR="00F35BE9" w:rsidRPr="007E6314" w14:paraId="31ECEFB6" w14:textId="77777777" w:rsidTr="003E220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B3316" w14:textId="77777777" w:rsidR="00F35BE9" w:rsidRPr="007E6314" w:rsidRDefault="00F35BE9" w:rsidP="007C58E5">
            <w:pPr>
              <w:pStyle w:val="rowtabella0"/>
              <w:rPr>
                <w:color w:val="002060"/>
              </w:rPr>
            </w:pPr>
            <w:r w:rsidRPr="007E6314">
              <w:rPr>
                <w:color w:val="002060"/>
              </w:rPr>
              <w:t>20/05/2026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37E3A" w14:textId="77777777" w:rsidR="00F35BE9" w:rsidRPr="007E6314" w:rsidRDefault="00F35BE9" w:rsidP="007C58E5">
            <w:pPr>
              <w:pStyle w:val="rowtabella0"/>
              <w:jc w:val="center"/>
              <w:rPr>
                <w:color w:val="002060"/>
              </w:rPr>
            </w:pPr>
            <w:r w:rsidRPr="007E6314">
              <w:rPr>
                <w:color w:val="002060"/>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E497E" w14:textId="77777777" w:rsidR="00F35BE9" w:rsidRPr="007E6314" w:rsidRDefault="00F35BE9" w:rsidP="007C58E5">
            <w:pPr>
              <w:pStyle w:val="rowtabella0"/>
              <w:rPr>
                <w:color w:val="002060"/>
              </w:rPr>
            </w:pPr>
            <w:r w:rsidRPr="007E6314">
              <w:rPr>
                <w:color w:val="002060"/>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6391F" w14:textId="77777777" w:rsidR="00F35BE9" w:rsidRPr="007E6314" w:rsidRDefault="00F35BE9" w:rsidP="007C58E5">
            <w:pPr>
              <w:pStyle w:val="rowtabella0"/>
              <w:rPr>
                <w:color w:val="002060"/>
              </w:rPr>
            </w:pPr>
            <w:r w:rsidRPr="007E6314">
              <w:rPr>
                <w:color w:val="002060"/>
              </w:rPr>
              <w:t>ACSS MONDOLFO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A25A4" w14:textId="4636C6BE" w:rsidR="00F35BE9" w:rsidRPr="007E6314" w:rsidRDefault="00F35BE9" w:rsidP="007C58E5">
            <w:pPr>
              <w:pStyle w:val="rowtabella0"/>
              <w:rPr>
                <w:color w:val="002060"/>
              </w:rPr>
            </w:pPr>
            <w:r w:rsidRPr="007E6314">
              <w:rPr>
                <w:color w:val="002060"/>
              </w:rPr>
              <w:t>0</w:t>
            </w:r>
            <w:r w:rsidR="003E220B">
              <w:rPr>
                <w:color w:val="002060"/>
              </w:rPr>
              <w:t>9</w:t>
            </w:r>
            <w:r w:rsidRPr="007E6314">
              <w:rPr>
                <w:color w:val="002060"/>
              </w:rPr>
              <w:t>/05/2026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2D413" w14:textId="77777777" w:rsidR="00F35BE9" w:rsidRPr="007E6314" w:rsidRDefault="00F35BE9" w:rsidP="007C58E5">
            <w:pPr>
              <w:pStyle w:val="rowtabella0"/>
              <w:jc w:val="center"/>
              <w:rPr>
                <w:color w:val="002060"/>
              </w:rPr>
            </w:pPr>
            <w:r w:rsidRPr="007E6314">
              <w:rPr>
                <w:color w:val="002060"/>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ED265" w14:textId="77777777" w:rsidR="00F35BE9" w:rsidRPr="007E6314" w:rsidRDefault="00F35BE9" w:rsidP="007C58E5">
            <w:pPr>
              <w:pStyle w:val="rowtabella0"/>
              <w:jc w:val="center"/>
              <w:rPr>
                <w:color w:val="002060"/>
              </w:rPr>
            </w:pPr>
            <w:r w:rsidRPr="007E6314">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A18FA" w14:textId="77777777" w:rsidR="00F35BE9" w:rsidRPr="007E6314" w:rsidRDefault="00F35BE9" w:rsidP="007C58E5">
            <w:pPr>
              <w:rPr>
                <w:color w:val="002060"/>
              </w:rPr>
            </w:pPr>
          </w:p>
        </w:tc>
      </w:tr>
    </w:tbl>
    <w:p w14:paraId="69B4D821" w14:textId="77777777" w:rsidR="00F35BE9" w:rsidRPr="007E6314" w:rsidRDefault="00F35BE9" w:rsidP="00F35BE9">
      <w:pPr>
        <w:pStyle w:val="breakline"/>
        <w:rPr>
          <w:rFonts w:eastAsiaTheme="minorEastAsia"/>
          <w:color w:val="002060"/>
        </w:rPr>
      </w:pPr>
    </w:p>
    <w:p w14:paraId="59D460F9" w14:textId="77777777" w:rsidR="00F35BE9" w:rsidRPr="007E6314" w:rsidRDefault="00F35BE9" w:rsidP="00F35BE9">
      <w:pPr>
        <w:pStyle w:val="breakline"/>
        <w:rPr>
          <w:color w:val="002060"/>
        </w:rPr>
      </w:pPr>
    </w:p>
    <w:p w14:paraId="43991B61" w14:textId="77777777" w:rsidR="00F35BE9" w:rsidRPr="007E6314" w:rsidRDefault="00F35BE9" w:rsidP="00F35BE9">
      <w:pPr>
        <w:pStyle w:val="titoloprinc0"/>
        <w:rPr>
          <w:color w:val="002060"/>
        </w:rPr>
      </w:pPr>
      <w:r w:rsidRPr="007E6314">
        <w:rPr>
          <w:color w:val="002060"/>
        </w:rPr>
        <w:t>RISULTATI</w:t>
      </w:r>
    </w:p>
    <w:p w14:paraId="63BC39CB" w14:textId="77777777" w:rsidR="00F35BE9" w:rsidRPr="007E6314" w:rsidRDefault="00F35BE9" w:rsidP="00F35BE9">
      <w:pPr>
        <w:pStyle w:val="breakline"/>
        <w:rPr>
          <w:color w:val="002060"/>
        </w:rPr>
      </w:pPr>
    </w:p>
    <w:p w14:paraId="47020D9E" w14:textId="77777777" w:rsidR="00F35BE9" w:rsidRPr="007E6314" w:rsidRDefault="00F35BE9" w:rsidP="00F35BE9">
      <w:pPr>
        <w:pStyle w:val="sottotitolocampionato10"/>
        <w:rPr>
          <w:color w:val="002060"/>
        </w:rPr>
      </w:pPr>
      <w:r w:rsidRPr="007E6314">
        <w:rPr>
          <w:color w:val="002060"/>
        </w:rPr>
        <w:t>RISULTATI UFFICIALI GARE DEL 03/05/2026</w:t>
      </w:r>
    </w:p>
    <w:p w14:paraId="2299413A" w14:textId="77777777" w:rsidR="003E220B" w:rsidRPr="003E220B" w:rsidRDefault="003E220B" w:rsidP="003E220B">
      <w:pPr>
        <w:pStyle w:val="sottotitolocampionato20"/>
        <w:spacing w:before="0" w:beforeAutospacing="0" w:after="0" w:afterAutospacing="0"/>
        <w:rPr>
          <w:rFonts w:ascii="Arial" w:hAnsi="Arial" w:cs="Arial"/>
          <w:color w:val="002060"/>
          <w:sz w:val="20"/>
          <w:szCs w:val="20"/>
        </w:rPr>
      </w:pPr>
      <w:r w:rsidRPr="003E220B">
        <w:rPr>
          <w:rFonts w:ascii="Arial" w:hAnsi="Arial" w:cs="Arial"/>
          <w:color w:val="002060"/>
          <w:sz w:val="20"/>
          <w:szCs w:val="20"/>
        </w:rPr>
        <w:t>Si trascrivono qui di seguito i risultati ufficiali delle gare disputate</w:t>
      </w:r>
    </w:p>
    <w:p w14:paraId="5A2A1AE0" w14:textId="77777777" w:rsidR="00F35BE9" w:rsidRPr="007E6314" w:rsidRDefault="00F35BE9" w:rsidP="00F35BE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35BE9" w:rsidRPr="007E6314" w14:paraId="446719D3" w14:textId="77777777" w:rsidTr="007C58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5BE9" w:rsidRPr="007E6314" w14:paraId="2619ECE3" w14:textId="77777777" w:rsidTr="007C58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5E409" w14:textId="77777777" w:rsidR="00F35BE9" w:rsidRPr="007E6314" w:rsidRDefault="00F35BE9" w:rsidP="007C58E5">
                  <w:pPr>
                    <w:pStyle w:val="headertabella0"/>
                    <w:rPr>
                      <w:color w:val="002060"/>
                    </w:rPr>
                  </w:pPr>
                  <w:r w:rsidRPr="007E6314">
                    <w:rPr>
                      <w:color w:val="002060"/>
                    </w:rPr>
                    <w:t>GIRONE A - 4 Giornata - A</w:t>
                  </w:r>
                </w:p>
              </w:tc>
            </w:tr>
            <w:tr w:rsidR="00F35BE9" w:rsidRPr="007E6314" w14:paraId="35E5A0AC" w14:textId="77777777" w:rsidTr="007C58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A17C1B" w14:textId="77777777" w:rsidR="00F35BE9" w:rsidRPr="007E6314" w:rsidRDefault="00F35BE9" w:rsidP="007C58E5">
                  <w:pPr>
                    <w:pStyle w:val="rowtabella0"/>
                    <w:rPr>
                      <w:color w:val="002060"/>
                    </w:rPr>
                  </w:pPr>
                  <w:r w:rsidRPr="007E6314">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230821" w14:textId="77777777" w:rsidR="00F35BE9" w:rsidRPr="007E6314" w:rsidRDefault="00F35BE9" w:rsidP="007C58E5">
                  <w:pPr>
                    <w:pStyle w:val="rowtabella0"/>
                    <w:rPr>
                      <w:color w:val="002060"/>
                    </w:rPr>
                  </w:pPr>
                  <w:r w:rsidRPr="007E6314">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FB982F" w14:textId="77777777" w:rsidR="00F35BE9" w:rsidRPr="007E6314" w:rsidRDefault="00F35BE9" w:rsidP="007C58E5">
                  <w:pPr>
                    <w:pStyle w:val="rowtabella0"/>
                    <w:jc w:val="center"/>
                    <w:rPr>
                      <w:color w:val="002060"/>
                    </w:rPr>
                  </w:pPr>
                  <w:r w:rsidRPr="007E6314">
                    <w:rPr>
                      <w:color w:val="002060"/>
                    </w:rPr>
                    <w:t>12 - 2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09ED69" w14:textId="77777777" w:rsidR="00F35BE9" w:rsidRPr="007E6314" w:rsidRDefault="00F35BE9" w:rsidP="007C58E5">
                  <w:pPr>
                    <w:pStyle w:val="rowtabella0"/>
                    <w:jc w:val="center"/>
                    <w:rPr>
                      <w:color w:val="002060"/>
                    </w:rPr>
                  </w:pPr>
                  <w:r w:rsidRPr="007E6314">
                    <w:rPr>
                      <w:color w:val="002060"/>
                    </w:rPr>
                    <w:t> </w:t>
                  </w:r>
                </w:p>
              </w:tc>
            </w:tr>
            <w:tr w:rsidR="00F35BE9" w:rsidRPr="007E6314" w14:paraId="567EF90A" w14:textId="77777777" w:rsidTr="007C58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51C3EC" w14:textId="77777777" w:rsidR="00F35BE9" w:rsidRPr="007E6314" w:rsidRDefault="00F35BE9" w:rsidP="007C58E5">
                  <w:pPr>
                    <w:pStyle w:val="rowtabella0"/>
                    <w:rPr>
                      <w:color w:val="002060"/>
                    </w:rPr>
                  </w:pPr>
                  <w:r w:rsidRPr="007E6314">
                    <w:rPr>
                      <w:color w:val="002060"/>
                    </w:rPr>
                    <w:t>(1) 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D5FB9D" w14:textId="77777777" w:rsidR="00F35BE9" w:rsidRPr="007E6314" w:rsidRDefault="00F35BE9" w:rsidP="007C58E5">
                  <w:pPr>
                    <w:pStyle w:val="rowtabella0"/>
                    <w:rPr>
                      <w:color w:val="002060"/>
                    </w:rPr>
                  </w:pPr>
                  <w:r w:rsidRPr="007E6314">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22AFCB" w14:textId="77777777" w:rsidR="00F35BE9" w:rsidRPr="007E6314" w:rsidRDefault="00F35BE9" w:rsidP="007C58E5">
                  <w:pPr>
                    <w:pStyle w:val="rowtabella0"/>
                    <w:jc w:val="center"/>
                    <w:rPr>
                      <w:color w:val="002060"/>
                    </w:rPr>
                  </w:pPr>
                  <w:r w:rsidRPr="007E6314">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BEDF08" w14:textId="77777777" w:rsidR="00F35BE9" w:rsidRPr="007E6314" w:rsidRDefault="00F35BE9" w:rsidP="007C58E5">
                  <w:pPr>
                    <w:pStyle w:val="rowtabella0"/>
                    <w:jc w:val="center"/>
                    <w:rPr>
                      <w:color w:val="002060"/>
                    </w:rPr>
                  </w:pPr>
                  <w:r w:rsidRPr="007E6314">
                    <w:rPr>
                      <w:color w:val="002060"/>
                    </w:rPr>
                    <w:t> </w:t>
                  </w:r>
                </w:p>
              </w:tc>
            </w:tr>
            <w:tr w:rsidR="00F35BE9" w:rsidRPr="007E6314" w14:paraId="036197F9" w14:textId="77777777" w:rsidTr="007C58E5">
              <w:tc>
                <w:tcPr>
                  <w:tcW w:w="4700" w:type="dxa"/>
                  <w:gridSpan w:val="4"/>
                  <w:tcBorders>
                    <w:top w:val="nil"/>
                    <w:left w:val="nil"/>
                    <w:bottom w:val="nil"/>
                    <w:right w:val="nil"/>
                  </w:tcBorders>
                  <w:tcMar>
                    <w:top w:w="20" w:type="dxa"/>
                    <w:left w:w="20" w:type="dxa"/>
                    <w:bottom w:w="20" w:type="dxa"/>
                    <w:right w:w="20" w:type="dxa"/>
                  </w:tcMar>
                  <w:vAlign w:val="center"/>
                  <w:hideMark/>
                </w:tcPr>
                <w:p w14:paraId="6024EB3E" w14:textId="77777777" w:rsidR="00F35BE9" w:rsidRPr="007E6314" w:rsidRDefault="00F35BE9" w:rsidP="007C58E5">
                  <w:pPr>
                    <w:pStyle w:val="rowtabella0"/>
                    <w:rPr>
                      <w:color w:val="002060"/>
                    </w:rPr>
                  </w:pPr>
                  <w:r w:rsidRPr="007E6314">
                    <w:rPr>
                      <w:color w:val="002060"/>
                    </w:rPr>
                    <w:t>(1) - disputata il 02/05/2026</w:t>
                  </w:r>
                </w:p>
              </w:tc>
            </w:tr>
          </w:tbl>
          <w:p w14:paraId="520FD4E4" w14:textId="77777777" w:rsidR="00F35BE9" w:rsidRPr="007E6314" w:rsidRDefault="00F35BE9" w:rsidP="007C58E5">
            <w:pPr>
              <w:rPr>
                <w:color w:val="002060"/>
              </w:rPr>
            </w:pPr>
          </w:p>
        </w:tc>
      </w:tr>
    </w:tbl>
    <w:p w14:paraId="42569C2D" w14:textId="77777777" w:rsidR="00F35BE9" w:rsidRPr="007E6314" w:rsidRDefault="00F35BE9" w:rsidP="00F35BE9">
      <w:pPr>
        <w:pStyle w:val="breakline"/>
        <w:rPr>
          <w:rFonts w:eastAsiaTheme="minorEastAsia"/>
          <w:color w:val="002060"/>
        </w:rPr>
      </w:pPr>
    </w:p>
    <w:p w14:paraId="0FB2531A" w14:textId="77777777" w:rsidR="00F35BE9" w:rsidRPr="007E6314" w:rsidRDefault="00F35BE9" w:rsidP="00F35BE9">
      <w:pPr>
        <w:pStyle w:val="breakline"/>
        <w:rPr>
          <w:color w:val="002060"/>
        </w:rPr>
      </w:pPr>
    </w:p>
    <w:p w14:paraId="472ABD60" w14:textId="77777777" w:rsidR="00F35BE9" w:rsidRPr="007E6314" w:rsidRDefault="00F35BE9" w:rsidP="00F35BE9">
      <w:pPr>
        <w:pStyle w:val="titoloprinc0"/>
        <w:rPr>
          <w:color w:val="002060"/>
        </w:rPr>
      </w:pPr>
      <w:r w:rsidRPr="007E6314">
        <w:rPr>
          <w:color w:val="002060"/>
        </w:rPr>
        <w:t>CLASSIFICA</w:t>
      </w:r>
    </w:p>
    <w:p w14:paraId="4DAFD6CE" w14:textId="77777777" w:rsidR="00F35BE9" w:rsidRPr="007E6314" w:rsidRDefault="00F35BE9" w:rsidP="00F35BE9">
      <w:pPr>
        <w:pStyle w:val="breakline"/>
        <w:rPr>
          <w:color w:val="002060"/>
        </w:rPr>
      </w:pPr>
    </w:p>
    <w:p w14:paraId="6DD068E3" w14:textId="77777777" w:rsidR="00F35BE9" w:rsidRPr="007E6314" w:rsidRDefault="00F35BE9" w:rsidP="00F35BE9">
      <w:pPr>
        <w:pStyle w:val="breakline"/>
        <w:rPr>
          <w:color w:val="002060"/>
        </w:rPr>
      </w:pPr>
    </w:p>
    <w:p w14:paraId="6F54B450" w14:textId="77777777" w:rsidR="00F35BE9" w:rsidRPr="007E6314" w:rsidRDefault="00F35BE9" w:rsidP="00F35BE9">
      <w:pPr>
        <w:pStyle w:val="sottotitolocampionato10"/>
        <w:rPr>
          <w:color w:val="002060"/>
        </w:rPr>
      </w:pPr>
      <w:r w:rsidRPr="007E631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35BE9" w:rsidRPr="007E6314" w14:paraId="13016B72" w14:textId="77777777" w:rsidTr="007C58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657FA" w14:textId="77777777" w:rsidR="00F35BE9" w:rsidRPr="007E6314" w:rsidRDefault="00F35BE9" w:rsidP="007C58E5">
            <w:pPr>
              <w:pStyle w:val="headertabella0"/>
              <w:rPr>
                <w:color w:val="002060"/>
              </w:rPr>
            </w:pPr>
            <w:r w:rsidRPr="007E631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9CF7C" w14:textId="77777777" w:rsidR="00F35BE9" w:rsidRPr="007E6314" w:rsidRDefault="00F35BE9" w:rsidP="007C58E5">
            <w:pPr>
              <w:pStyle w:val="headertabella0"/>
              <w:rPr>
                <w:color w:val="002060"/>
              </w:rPr>
            </w:pPr>
            <w:r w:rsidRPr="007E631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9B4B2" w14:textId="77777777" w:rsidR="00F35BE9" w:rsidRPr="007E6314" w:rsidRDefault="00F35BE9" w:rsidP="007C58E5">
            <w:pPr>
              <w:pStyle w:val="headertabella0"/>
              <w:rPr>
                <w:color w:val="002060"/>
              </w:rPr>
            </w:pPr>
            <w:r w:rsidRPr="007E631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5D2AE" w14:textId="77777777" w:rsidR="00F35BE9" w:rsidRPr="007E6314" w:rsidRDefault="00F35BE9" w:rsidP="007C58E5">
            <w:pPr>
              <w:pStyle w:val="headertabella0"/>
              <w:rPr>
                <w:color w:val="002060"/>
              </w:rPr>
            </w:pPr>
            <w:r w:rsidRPr="007E631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011A9" w14:textId="77777777" w:rsidR="00F35BE9" w:rsidRPr="007E6314" w:rsidRDefault="00F35BE9" w:rsidP="007C58E5">
            <w:pPr>
              <w:pStyle w:val="headertabella0"/>
              <w:rPr>
                <w:color w:val="002060"/>
              </w:rPr>
            </w:pPr>
            <w:r w:rsidRPr="007E631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25FED" w14:textId="77777777" w:rsidR="00F35BE9" w:rsidRPr="007E6314" w:rsidRDefault="00F35BE9" w:rsidP="007C58E5">
            <w:pPr>
              <w:pStyle w:val="headertabella0"/>
              <w:rPr>
                <w:color w:val="002060"/>
              </w:rPr>
            </w:pPr>
            <w:r w:rsidRPr="007E631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6F7A4" w14:textId="77777777" w:rsidR="00F35BE9" w:rsidRPr="007E6314" w:rsidRDefault="00F35BE9" w:rsidP="007C58E5">
            <w:pPr>
              <w:pStyle w:val="headertabella0"/>
              <w:rPr>
                <w:color w:val="002060"/>
              </w:rPr>
            </w:pPr>
            <w:r w:rsidRPr="007E631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721AC" w14:textId="77777777" w:rsidR="00F35BE9" w:rsidRPr="007E6314" w:rsidRDefault="00F35BE9" w:rsidP="007C58E5">
            <w:pPr>
              <w:pStyle w:val="headertabella0"/>
              <w:rPr>
                <w:color w:val="002060"/>
              </w:rPr>
            </w:pPr>
            <w:r w:rsidRPr="007E631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3AE2F" w14:textId="77777777" w:rsidR="00F35BE9" w:rsidRPr="007E6314" w:rsidRDefault="00F35BE9" w:rsidP="007C58E5">
            <w:pPr>
              <w:pStyle w:val="headertabella0"/>
              <w:rPr>
                <w:color w:val="002060"/>
              </w:rPr>
            </w:pPr>
            <w:r w:rsidRPr="007E631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E0DB9" w14:textId="77777777" w:rsidR="00F35BE9" w:rsidRPr="007E6314" w:rsidRDefault="00F35BE9" w:rsidP="007C58E5">
            <w:pPr>
              <w:pStyle w:val="headertabella0"/>
              <w:rPr>
                <w:color w:val="002060"/>
              </w:rPr>
            </w:pPr>
            <w:r w:rsidRPr="007E6314">
              <w:rPr>
                <w:color w:val="002060"/>
              </w:rPr>
              <w:t>PE</w:t>
            </w:r>
          </w:p>
        </w:tc>
      </w:tr>
      <w:tr w:rsidR="00F35BE9" w:rsidRPr="007E6314" w14:paraId="698BCD05" w14:textId="77777777" w:rsidTr="007C58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83A3D8" w14:textId="77777777" w:rsidR="00F35BE9" w:rsidRPr="007E6314" w:rsidRDefault="00F35BE9" w:rsidP="007C58E5">
            <w:pPr>
              <w:pStyle w:val="rowtabella0"/>
              <w:rPr>
                <w:color w:val="002060"/>
              </w:rPr>
            </w:pPr>
            <w:r w:rsidRPr="007E6314">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16E7C" w14:textId="77777777" w:rsidR="00F35BE9" w:rsidRPr="007E6314" w:rsidRDefault="00F35BE9" w:rsidP="007C58E5">
            <w:pPr>
              <w:pStyle w:val="rowtabella0"/>
              <w:jc w:val="center"/>
              <w:rPr>
                <w:color w:val="002060"/>
              </w:rPr>
            </w:pPr>
            <w:r w:rsidRPr="007E631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85CCB"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CB81B"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FADEA"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FB623"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B252C" w14:textId="77777777" w:rsidR="00F35BE9" w:rsidRPr="007E6314" w:rsidRDefault="00F35BE9" w:rsidP="007C58E5">
            <w:pPr>
              <w:pStyle w:val="rowtabella0"/>
              <w:jc w:val="center"/>
              <w:rPr>
                <w:color w:val="002060"/>
              </w:rPr>
            </w:pPr>
            <w:r w:rsidRPr="007E631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DD543"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B41BB" w14:textId="77777777" w:rsidR="00F35BE9" w:rsidRPr="007E6314" w:rsidRDefault="00F35BE9" w:rsidP="007C58E5">
            <w:pPr>
              <w:pStyle w:val="rowtabella0"/>
              <w:jc w:val="center"/>
              <w:rPr>
                <w:color w:val="002060"/>
              </w:rPr>
            </w:pPr>
            <w:r w:rsidRPr="007E631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58D55" w14:textId="77777777" w:rsidR="00F35BE9" w:rsidRPr="007E6314" w:rsidRDefault="00F35BE9" w:rsidP="007C58E5">
            <w:pPr>
              <w:pStyle w:val="rowtabella0"/>
              <w:jc w:val="center"/>
              <w:rPr>
                <w:color w:val="002060"/>
              </w:rPr>
            </w:pPr>
            <w:r w:rsidRPr="007E6314">
              <w:rPr>
                <w:color w:val="002060"/>
              </w:rPr>
              <w:t>0</w:t>
            </w:r>
          </w:p>
        </w:tc>
      </w:tr>
      <w:tr w:rsidR="00F35BE9" w:rsidRPr="007E6314" w14:paraId="1B3D006B" w14:textId="77777777" w:rsidTr="007C58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451C2C" w14:textId="77777777" w:rsidR="00F35BE9" w:rsidRPr="007E6314" w:rsidRDefault="00F35BE9" w:rsidP="007C58E5">
            <w:pPr>
              <w:pStyle w:val="rowtabella0"/>
              <w:rPr>
                <w:color w:val="002060"/>
              </w:rPr>
            </w:pPr>
            <w:r w:rsidRPr="007E6314">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69846" w14:textId="77777777" w:rsidR="00F35BE9" w:rsidRPr="007E6314" w:rsidRDefault="00F35BE9" w:rsidP="007C58E5">
            <w:pPr>
              <w:pStyle w:val="rowtabella0"/>
              <w:jc w:val="center"/>
              <w:rPr>
                <w:color w:val="002060"/>
              </w:rPr>
            </w:pPr>
            <w:r w:rsidRPr="007E631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CC2E4" w14:textId="77777777" w:rsidR="00F35BE9" w:rsidRPr="007E6314" w:rsidRDefault="00F35BE9" w:rsidP="007C58E5">
            <w:pPr>
              <w:pStyle w:val="rowtabella0"/>
              <w:jc w:val="center"/>
              <w:rPr>
                <w:color w:val="002060"/>
              </w:rPr>
            </w:pPr>
            <w:r w:rsidRPr="007E631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DA2A2" w14:textId="77777777" w:rsidR="00F35BE9" w:rsidRPr="007E6314" w:rsidRDefault="00F35BE9" w:rsidP="007C58E5">
            <w:pPr>
              <w:pStyle w:val="rowtabella0"/>
              <w:jc w:val="center"/>
              <w:rPr>
                <w:color w:val="002060"/>
              </w:rPr>
            </w:pPr>
            <w:r w:rsidRPr="007E631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4F9CA"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FAB86"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4184F" w14:textId="77777777" w:rsidR="00F35BE9" w:rsidRPr="007E6314" w:rsidRDefault="00F35BE9" w:rsidP="007C58E5">
            <w:pPr>
              <w:pStyle w:val="rowtabella0"/>
              <w:jc w:val="center"/>
              <w:rPr>
                <w:color w:val="002060"/>
              </w:rPr>
            </w:pPr>
            <w:r w:rsidRPr="007E631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5665D" w14:textId="77777777" w:rsidR="00F35BE9" w:rsidRPr="007E6314" w:rsidRDefault="00F35BE9" w:rsidP="007C58E5">
            <w:pPr>
              <w:pStyle w:val="rowtabella0"/>
              <w:jc w:val="center"/>
              <w:rPr>
                <w:color w:val="002060"/>
              </w:rPr>
            </w:pPr>
            <w:r w:rsidRPr="007E631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4EB8E" w14:textId="77777777" w:rsidR="00F35BE9" w:rsidRPr="007E6314" w:rsidRDefault="00F35BE9" w:rsidP="007C58E5">
            <w:pPr>
              <w:pStyle w:val="rowtabella0"/>
              <w:jc w:val="center"/>
              <w:rPr>
                <w:color w:val="002060"/>
              </w:rPr>
            </w:pPr>
            <w:r w:rsidRPr="007E631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D8466" w14:textId="77777777" w:rsidR="00F35BE9" w:rsidRPr="007E6314" w:rsidRDefault="00F35BE9" w:rsidP="007C58E5">
            <w:pPr>
              <w:pStyle w:val="rowtabella0"/>
              <w:jc w:val="center"/>
              <w:rPr>
                <w:color w:val="002060"/>
              </w:rPr>
            </w:pPr>
            <w:r w:rsidRPr="007E6314">
              <w:rPr>
                <w:color w:val="002060"/>
              </w:rPr>
              <w:t>0</w:t>
            </w:r>
          </w:p>
        </w:tc>
      </w:tr>
      <w:tr w:rsidR="00F35BE9" w:rsidRPr="007E6314" w14:paraId="0CF40C16" w14:textId="77777777" w:rsidTr="007C58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45C7AA" w14:textId="77777777" w:rsidR="00F35BE9" w:rsidRPr="007E6314" w:rsidRDefault="00F35BE9" w:rsidP="007C58E5">
            <w:pPr>
              <w:pStyle w:val="rowtabella0"/>
              <w:rPr>
                <w:color w:val="002060"/>
              </w:rPr>
            </w:pPr>
            <w:r w:rsidRPr="007E631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9807A" w14:textId="77777777" w:rsidR="00F35BE9" w:rsidRPr="007E6314" w:rsidRDefault="00F35BE9" w:rsidP="007C58E5">
            <w:pPr>
              <w:pStyle w:val="rowtabella0"/>
              <w:jc w:val="center"/>
              <w:rPr>
                <w:color w:val="002060"/>
              </w:rPr>
            </w:pPr>
            <w:r w:rsidRPr="007E631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2993E"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DBFF4" w14:textId="77777777" w:rsidR="00F35BE9" w:rsidRPr="007E6314" w:rsidRDefault="00F35BE9" w:rsidP="007C58E5">
            <w:pPr>
              <w:pStyle w:val="rowtabella0"/>
              <w:jc w:val="center"/>
              <w:rPr>
                <w:color w:val="002060"/>
              </w:rPr>
            </w:pPr>
            <w:r w:rsidRPr="007E631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9EB13"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C266D"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AD401" w14:textId="77777777" w:rsidR="00F35BE9" w:rsidRPr="007E6314" w:rsidRDefault="00F35BE9" w:rsidP="007C58E5">
            <w:pPr>
              <w:pStyle w:val="rowtabella0"/>
              <w:jc w:val="center"/>
              <w:rPr>
                <w:color w:val="002060"/>
              </w:rPr>
            </w:pPr>
            <w:r w:rsidRPr="007E631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3EAE1" w14:textId="77777777" w:rsidR="00F35BE9" w:rsidRPr="007E6314" w:rsidRDefault="00F35BE9" w:rsidP="007C58E5">
            <w:pPr>
              <w:pStyle w:val="rowtabella0"/>
              <w:jc w:val="center"/>
              <w:rPr>
                <w:color w:val="002060"/>
              </w:rPr>
            </w:pPr>
            <w:r w:rsidRPr="007E631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67C46" w14:textId="77777777" w:rsidR="00F35BE9" w:rsidRPr="007E6314" w:rsidRDefault="00F35BE9" w:rsidP="007C58E5">
            <w:pPr>
              <w:pStyle w:val="rowtabella0"/>
              <w:jc w:val="center"/>
              <w:rPr>
                <w:color w:val="002060"/>
              </w:rPr>
            </w:pPr>
            <w:r w:rsidRPr="007E631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A6EA8" w14:textId="77777777" w:rsidR="00F35BE9" w:rsidRPr="007E6314" w:rsidRDefault="00F35BE9" w:rsidP="007C58E5">
            <w:pPr>
              <w:pStyle w:val="rowtabella0"/>
              <w:jc w:val="center"/>
              <w:rPr>
                <w:color w:val="002060"/>
              </w:rPr>
            </w:pPr>
            <w:r w:rsidRPr="007E6314">
              <w:rPr>
                <w:color w:val="002060"/>
              </w:rPr>
              <w:t>0</w:t>
            </w:r>
          </w:p>
        </w:tc>
      </w:tr>
      <w:tr w:rsidR="00F35BE9" w:rsidRPr="007E6314" w14:paraId="6A69E8F0" w14:textId="77777777" w:rsidTr="007C58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804E95" w14:textId="77777777" w:rsidR="00F35BE9" w:rsidRPr="007E6314" w:rsidRDefault="00F35BE9" w:rsidP="007C58E5">
            <w:pPr>
              <w:pStyle w:val="rowtabella0"/>
              <w:rPr>
                <w:color w:val="002060"/>
              </w:rPr>
            </w:pPr>
            <w:r w:rsidRPr="007E6314">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37283" w14:textId="77777777" w:rsidR="00F35BE9" w:rsidRPr="007E6314" w:rsidRDefault="00F35BE9" w:rsidP="007C58E5">
            <w:pPr>
              <w:pStyle w:val="rowtabella0"/>
              <w:jc w:val="center"/>
              <w:rPr>
                <w:color w:val="002060"/>
              </w:rPr>
            </w:pPr>
            <w:r w:rsidRPr="007E631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CD0E7"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6E212" w14:textId="77777777" w:rsidR="00F35BE9" w:rsidRPr="007E6314" w:rsidRDefault="00F35BE9" w:rsidP="007C58E5">
            <w:pPr>
              <w:pStyle w:val="rowtabella0"/>
              <w:jc w:val="center"/>
              <w:rPr>
                <w:color w:val="002060"/>
              </w:rPr>
            </w:pPr>
            <w:r w:rsidRPr="007E631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B9032"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7CF30" w14:textId="77777777" w:rsidR="00F35BE9" w:rsidRPr="007E6314" w:rsidRDefault="00F35BE9" w:rsidP="007C58E5">
            <w:pPr>
              <w:pStyle w:val="rowtabella0"/>
              <w:jc w:val="center"/>
              <w:rPr>
                <w:color w:val="002060"/>
              </w:rPr>
            </w:pPr>
            <w:r w:rsidRPr="007E631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45C8C" w14:textId="77777777" w:rsidR="00F35BE9" w:rsidRPr="007E6314" w:rsidRDefault="00F35BE9" w:rsidP="007C58E5">
            <w:pPr>
              <w:pStyle w:val="rowtabella0"/>
              <w:jc w:val="center"/>
              <w:rPr>
                <w:color w:val="002060"/>
              </w:rPr>
            </w:pPr>
            <w:r w:rsidRPr="007E631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F474B" w14:textId="77777777" w:rsidR="00F35BE9" w:rsidRPr="007E6314" w:rsidRDefault="00F35BE9" w:rsidP="007C58E5">
            <w:pPr>
              <w:pStyle w:val="rowtabella0"/>
              <w:jc w:val="center"/>
              <w:rPr>
                <w:color w:val="002060"/>
              </w:rPr>
            </w:pPr>
            <w:r w:rsidRPr="007E631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ED952"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3E6CC" w14:textId="77777777" w:rsidR="00F35BE9" w:rsidRPr="007E6314" w:rsidRDefault="00F35BE9" w:rsidP="007C58E5">
            <w:pPr>
              <w:pStyle w:val="rowtabella0"/>
              <w:jc w:val="center"/>
              <w:rPr>
                <w:color w:val="002060"/>
              </w:rPr>
            </w:pPr>
            <w:r w:rsidRPr="007E6314">
              <w:rPr>
                <w:color w:val="002060"/>
              </w:rPr>
              <w:t>0</w:t>
            </w:r>
          </w:p>
        </w:tc>
      </w:tr>
      <w:tr w:rsidR="00F35BE9" w:rsidRPr="007E6314" w14:paraId="13F1BD0D" w14:textId="77777777" w:rsidTr="007C58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1A2E4E" w14:textId="77777777" w:rsidR="00F35BE9" w:rsidRPr="007E6314" w:rsidRDefault="00F35BE9" w:rsidP="007C58E5">
            <w:pPr>
              <w:pStyle w:val="rowtabella0"/>
              <w:rPr>
                <w:color w:val="002060"/>
              </w:rPr>
            </w:pPr>
            <w:r w:rsidRPr="007E6314">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F4E7D"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2D778" w14:textId="77777777" w:rsidR="00F35BE9" w:rsidRPr="007E6314" w:rsidRDefault="00F35BE9" w:rsidP="007C58E5">
            <w:pPr>
              <w:pStyle w:val="rowtabella0"/>
              <w:jc w:val="center"/>
              <w:rPr>
                <w:color w:val="002060"/>
              </w:rPr>
            </w:pPr>
            <w:r w:rsidRPr="007E631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0EA10"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04EFC"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31E53"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F0489" w14:textId="77777777" w:rsidR="00F35BE9" w:rsidRPr="007E6314" w:rsidRDefault="00F35BE9" w:rsidP="007C58E5">
            <w:pPr>
              <w:pStyle w:val="rowtabella0"/>
              <w:jc w:val="center"/>
              <w:rPr>
                <w:color w:val="002060"/>
              </w:rPr>
            </w:pPr>
            <w:r w:rsidRPr="007E631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DBFF5" w14:textId="77777777" w:rsidR="00F35BE9" w:rsidRPr="007E6314" w:rsidRDefault="00F35BE9" w:rsidP="007C58E5">
            <w:pPr>
              <w:pStyle w:val="rowtabella0"/>
              <w:jc w:val="center"/>
              <w:rPr>
                <w:color w:val="002060"/>
              </w:rPr>
            </w:pPr>
            <w:r w:rsidRPr="007E631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9D8B9"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BE5F6" w14:textId="77777777" w:rsidR="00F35BE9" w:rsidRPr="007E6314" w:rsidRDefault="00F35BE9" w:rsidP="007C58E5">
            <w:pPr>
              <w:pStyle w:val="rowtabella0"/>
              <w:jc w:val="center"/>
              <w:rPr>
                <w:color w:val="002060"/>
              </w:rPr>
            </w:pPr>
            <w:r w:rsidRPr="007E6314">
              <w:rPr>
                <w:color w:val="002060"/>
              </w:rPr>
              <w:t>0</w:t>
            </w:r>
          </w:p>
        </w:tc>
      </w:tr>
      <w:tr w:rsidR="00F35BE9" w:rsidRPr="007E6314" w14:paraId="68499113" w14:textId="77777777" w:rsidTr="007C58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EE556B" w14:textId="77777777" w:rsidR="00F35BE9" w:rsidRPr="007E6314" w:rsidRDefault="00F35BE9" w:rsidP="007C58E5">
            <w:pPr>
              <w:pStyle w:val="rowtabella0"/>
              <w:rPr>
                <w:color w:val="002060"/>
              </w:rPr>
            </w:pPr>
            <w:r w:rsidRPr="007E6314">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FBE77"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AB7D8"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BA06C"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64FF6"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66C9B" w14:textId="77777777" w:rsidR="00F35BE9" w:rsidRPr="007E6314" w:rsidRDefault="00F35BE9" w:rsidP="007C58E5">
            <w:pPr>
              <w:pStyle w:val="rowtabella0"/>
              <w:jc w:val="center"/>
              <w:rPr>
                <w:color w:val="002060"/>
              </w:rPr>
            </w:pPr>
            <w:r w:rsidRPr="007E631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140C9" w14:textId="77777777" w:rsidR="00F35BE9" w:rsidRPr="007E6314" w:rsidRDefault="00F35BE9" w:rsidP="007C58E5">
            <w:pPr>
              <w:pStyle w:val="rowtabella0"/>
              <w:jc w:val="center"/>
              <w:rPr>
                <w:color w:val="002060"/>
              </w:rPr>
            </w:pPr>
            <w:r w:rsidRPr="007E631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F4DFD" w14:textId="77777777" w:rsidR="00F35BE9" w:rsidRPr="007E6314" w:rsidRDefault="00F35BE9" w:rsidP="007C58E5">
            <w:pPr>
              <w:pStyle w:val="rowtabella0"/>
              <w:jc w:val="center"/>
              <w:rPr>
                <w:color w:val="002060"/>
              </w:rPr>
            </w:pPr>
            <w:r w:rsidRPr="007E631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FBD1F" w14:textId="77777777" w:rsidR="00F35BE9" w:rsidRPr="007E6314" w:rsidRDefault="00F35BE9" w:rsidP="007C58E5">
            <w:pPr>
              <w:pStyle w:val="rowtabella0"/>
              <w:jc w:val="center"/>
              <w:rPr>
                <w:color w:val="002060"/>
              </w:rPr>
            </w:pPr>
            <w:r w:rsidRPr="007E631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742C6" w14:textId="77777777" w:rsidR="00F35BE9" w:rsidRPr="007E6314" w:rsidRDefault="00F35BE9" w:rsidP="007C58E5">
            <w:pPr>
              <w:pStyle w:val="rowtabella0"/>
              <w:jc w:val="center"/>
              <w:rPr>
                <w:color w:val="002060"/>
              </w:rPr>
            </w:pPr>
            <w:r w:rsidRPr="007E6314">
              <w:rPr>
                <w:color w:val="002060"/>
              </w:rPr>
              <w:t>0</w:t>
            </w:r>
          </w:p>
        </w:tc>
      </w:tr>
      <w:tr w:rsidR="00F35BE9" w:rsidRPr="007E6314" w14:paraId="12CE0A51" w14:textId="77777777" w:rsidTr="007C58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4F7C5D" w14:textId="77777777" w:rsidR="00F35BE9" w:rsidRPr="007E6314" w:rsidRDefault="00F35BE9" w:rsidP="007C58E5">
            <w:pPr>
              <w:pStyle w:val="rowtabella0"/>
              <w:rPr>
                <w:color w:val="002060"/>
              </w:rPr>
            </w:pPr>
            <w:r w:rsidRPr="007E631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2DC4B"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A0149"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037C5"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849C6"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2F629"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A7CCE" w14:textId="77777777" w:rsidR="00F35BE9" w:rsidRPr="007E6314" w:rsidRDefault="00F35BE9" w:rsidP="007C58E5">
            <w:pPr>
              <w:pStyle w:val="rowtabella0"/>
              <w:jc w:val="center"/>
              <w:rPr>
                <w:color w:val="002060"/>
              </w:rPr>
            </w:pPr>
            <w:r w:rsidRPr="007E631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2B2B1" w14:textId="77777777" w:rsidR="00F35BE9" w:rsidRPr="007E6314" w:rsidRDefault="00F35BE9" w:rsidP="007C58E5">
            <w:pPr>
              <w:pStyle w:val="rowtabella0"/>
              <w:jc w:val="center"/>
              <w:rPr>
                <w:color w:val="002060"/>
              </w:rPr>
            </w:pPr>
            <w:r w:rsidRPr="007E631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E118F" w14:textId="77777777" w:rsidR="00F35BE9" w:rsidRPr="007E6314" w:rsidRDefault="00F35BE9" w:rsidP="007C58E5">
            <w:pPr>
              <w:pStyle w:val="rowtabella0"/>
              <w:jc w:val="center"/>
              <w:rPr>
                <w:color w:val="002060"/>
              </w:rPr>
            </w:pPr>
            <w:r w:rsidRPr="007E631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46BF2" w14:textId="77777777" w:rsidR="00F35BE9" w:rsidRPr="007E6314" w:rsidRDefault="00F35BE9" w:rsidP="007C58E5">
            <w:pPr>
              <w:pStyle w:val="rowtabella0"/>
              <w:jc w:val="center"/>
              <w:rPr>
                <w:color w:val="002060"/>
              </w:rPr>
            </w:pPr>
            <w:r w:rsidRPr="007E6314">
              <w:rPr>
                <w:color w:val="002060"/>
              </w:rPr>
              <w:t>0</w:t>
            </w:r>
          </w:p>
        </w:tc>
      </w:tr>
      <w:tr w:rsidR="00F35BE9" w:rsidRPr="007E6314" w14:paraId="3FB8AA00" w14:textId="77777777" w:rsidTr="007C58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6E9262" w14:textId="77777777" w:rsidR="00F35BE9" w:rsidRPr="007E6314" w:rsidRDefault="00F35BE9" w:rsidP="007C58E5">
            <w:pPr>
              <w:pStyle w:val="rowtabella0"/>
              <w:rPr>
                <w:color w:val="002060"/>
              </w:rPr>
            </w:pPr>
            <w:r w:rsidRPr="007E6314">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25B9E"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1A812"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99521"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ADD9F"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4CCF0" w14:textId="77777777" w:rsidR="00F35BE9" w:rsidRPr="007E6314" w:rsidRDefault="00F35BE9" w:rsidP="007C58E5">
            <w:pPr>
              <w:pStyle w:val="rowtabella0"/>
              <w:jc w:val="center"/>
              <w:rPr>
                <w:color w:val="002060"/>
              </w:rPr>
            </w:pPr>
            <w:r w:rsidRPr="007E631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70B85" w14:textId="77777777" w:rsidR="00F35BE9" w:rsidRPr="007E6314" w:rsidRDefault="00F35BE9" w:rsidP="007C58E5">
            <w:pPr>
              <w:pStyle w:val="rowtabella0"/>
              <w:jc w:val="center"/>
              <w:rPr>
                <w:color w:val="002060"/>
              </w:rPr>
            </w:pPr>
            <w:r w:rsidRPr="007E631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1E2BC" w14:textId="77777777" w:rsidR="00F35BE9" w:rsidRPr="007E6314" w:rsidRDefault="00F35BE9" w:rsidP="007C58E5">
            <w:pPr>
              <w:pStyle w:val="rowtabella0"/>
              <w:jc w:val="center"/>
              <w:rPr>
                <w:color w:val="002060"/>
              </w:rPr>
            </w:pPr>
            <w:r w:rsidRPr="007E631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3EB9D"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2AB0C" w14:textId="77777777" w:rsidR="00F35BE9" w:rsidRPr="007E6314" w:rsidRDefault="00F35BE9" w:rsidP="007C58E5">
            <w:pPr>
              <w:pStyle w:val="rowtabella0"/>
              <w:jc w:val="center"/>
              <w:rPr>
                <w:color w:val="002060"/>
              </w:rPr>
            </w:pPr>
            <w:r w:rsidRPr="007E6314">
              <w:rPr>
                <w:color w:val="002060"/>
              </w:rPr>
              <w:t>0</w:t>
            </w:r>
          </w:p>
        </w:tc>
      </w:tr>
      <w:tr w:rsidR="00F35BE9" w:rsidRPr="007E6314" w14:paraId="20C7DE8E" w14:textId="77777777" w:rsidTr="007C58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5E9625" w14:textId="77777777" w:rsidR="00F35BE9" w:rsidRPr="007E6314" w:rsidRDefault="00F35BE9" w:rsidP="007C58E5">
            <w:pPr>
              <w:pStyle w:val="rowtabella0"/>
              <w:rPr>
                <w:color w:val="002060"/>
              </w:rPr>
            </w:pPr>
            <w:r w:rsidRPr="007E6314">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2E29C"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C33FE" w14:textId="77777777" w:rsidR="00F35BE9" w:rsidRPr="007E6314" w:rsidRDefault="00F35BE9" w:rsidP="007C58E5">
            <w:pPr>
              <w:pStyle w:val="rowtabella0"/>
              <w:jc w:val="center"/>
              <w:rPr>
                <w:color w:val="002060"/>
              </w:rPr>
            </w:pPr>
            <w:r w:rsidRPr="007E63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36F64" w14:textId="77777777" w:rsidR="00F35BE9" w:rsidRPr="007E6314" w:rsidRDefault="00F35BE9" w:rsidP="007C58E5">
            <w:pPr>
              <w:pStyle w:val="rowtabella0"/>
              <w:jc w:val="center"/>
              <w:rPr>
                <w:color w:val="002060"/>
              </w:rPr>
            </w:pPr>
            <w:r w:rsidRPr="007E631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51A2E" w14:textId="77777777" w:rsidR="00F35BE9" w:rsidRPr="007E6314" w:rsidRDefault="00F35BE9" w:rsidP="007C58E5">
            <w:pPr>
              <w:pStyle w:val="rowtabella0"/>
              <w:jc w:val="center"/>
              <w:rPr>
                <w:color w:val="002060"/>
              </w:rPr>
            </w:pPr>
            <w:r w:rsidRPr="007E63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A4229" w14:textId="77777777" w:rsidR="00F35BE9" w:rsidRPr="007E6314" w:rsidRDefault="00F35BE9" w:rsidP="007C58E5">
            <w:pPr>
              <w:pStyle w:val="rowtabella0"/>
              <w:jc w:val="center"/>
              <w:rPr>
                <w:color w:val="002060"/>
              </w:rPr>
            </w:pPr>
            <w:r w:rsidRPr="007E631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8E480" w14:textId="77777777" w:rsidR="00F35BE9" w:rsidRPr="007E6314" w:rsidRDefault="00F35BE9" w:rsidP="007C58E5">
            <w:pPr>
              <w:pStyle w:val="rowtabella0"/>
              <w:jc w:val="center"/>
              <w:rPr>
                <w:color w:val="002060"/>
              </w:rPr>
            </w:pPr>
            <w:r w:rsidRPr="007E63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2F8E4" w14:textId="77777777" w:rsidR="00F35BE9" w:rsidRPr="007E6314" w:rsidRDefault="00F35BE9" w:rsidP="007C58E5">
            <w:pPr>
              <w:pStyle w:val="rowtabella0"/>
              <w:jc w:val="center"/>
              <w:rPr>
                <w:color w:val="002060"/>
              </w:rPr>
            </w:pPr>
            <w:r w:rsidRPr="007E631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2F601" w14:textId="77777777" w:rsidR="00F35BE9" w:rsidRPr="007E6314" w:rsidRDefault="00F35BE9" w:rsidP="007C58E5">
            <w:pPr>
              <w:pStyle w:val="rowtabella0"/>
              <w:jc w:val="center"/>
              <w:rPr>
                <w:color w:val="002060"/>
              </w:rPr>
            </w:pPr>
            <w:r w:rsidRPr="007E631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46086" w14:textId="77777777" w:rsidR="00F35BE9" w:rsidRPr="007E6314" w:rsidRDefault="00F35BE9" w:rsidP="007C58E5">
            <w:pPr>
              <w:pStyle w:val="rowtabella0"/>
              <w:jc w:val="center"/>
              <w:rPr>
                <w:color w:val="002060"/>
              </w:rPr>
            </w:pPr>
            <w:r w:rsidRPr="007E6314">
              <w:rPr>
                <w:color w:val="002060"/>
              </w:rPr>
              <w:t>0</w:t>
            </w:r>
          </w:p>
        </w:tc>
      </w:tr>
    </w:tbl>
    <w:p w14:paraId="54FFE28A" w14:textId="77777777" w:rsidR="00F35BE9" w:rsidRDefault="00F35BE9" w:rsidP="00610358">
      <w:pPr>
        <w:pStyle w:val="NormaleWeb"/>
        <w:jc w:val="both"/>
        <w:rPr>
          <w:rFonts w:ascii="Arial" w:hAnsi="Arial" w:cs="Arial"/>
          <w:b/>
          <w:bCs/>
          <w:color w:val="001E5E"/>
          <w:sz w:val="22"/>
          <w:szCs w:val="22"/>
        </w:rPr>
      </w:pPr>
    </w:p>
    <w:p w14:paraId="73716B1A" w14:textId="77777777" w:rsidR="003E220B" w:rsidRPr="007E6314" w:rsidRDefault="003E220B" w:rsidP="003E220B">
      <w:pPr>
        <w:pStyle w:val="titoloprinc0"/>
        <w:rPr>
          <w:color w:val="002060"/>
        </w:rPr>
      </w:pPr>
      <w:r w:rsidRPr="007E6314">
        <w:rPr>
          <w:color w:val="002060"/>
        </w:rPr>
        <w:t>PROGRAMMA GARE</w:t>
      </w:r>
    </w:p>
    <w:p w14:paraId="4409F51B" w14:textId="77777777" w:rsidR="00CB4996" w:rsidRDefault="00CB4996" w:rsidP="00CB4996">
      <w:pPr>
        <w:pStyle w:val="sottotitolocampionato10"/>
        <w:rPr>
          <w:color w:val="002060"/>
        </w:rPr>
      </w:pPr>
    </w:p>
    <w:p w14:paraId="5BF517CF" w14:textId="7706341B" w:rsidR="00CB4996" w:rsidRPr="003E584A" w:rsidRDefault="00CB4996" w:rsidP="00CB4996">
      <w:pPr>
        <w:pStyle w:val="sottotitolocampionato10"/>
        <w:rPr>
          <w:color w:val="002060"/>
        </w:rPr>
      </w:pPr>
      <w:r w:rsidRPr="003E584A">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CB4996" w:rsidRPr="003E584A" w14:paraId="10E99D9F" w14:textId="77777777" w:rsidTr="007C58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F5011" w14:textId="77777777" w:rsidR="00CB4996" w:rsidRPr="003E584A" w:rsidRDefault="00CB4996" w:rsidP="007C58E5">
            <w:pPr>
              <w:pStyle w:val="headertabella0"/>
              <w:rPr>
                <w:color w:val="002060"/>
              </w:rPr>
            </w:pPr>
            <w:r w:rsidRPr="003E58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F7D48" w14:textId="77777777" w:rsidR="00CB4996" w:rsidRPr="003E584A" w:rsidRDefault="00CB4996" w:rsidP="007C58E5">
            <w:pPr>
              <w:pStyle w:val="headertabella0"/>
              <w:rPr>
                <w:color w:val="002060"/>
              </w:rPr>
            </w:pPr>
            <w:r w:rsidRPr="003E584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61C96" w14:textId="77777777" w:rsidR="00CB4996" w:rsidRPr="003E584A" w:rsidRDefault="00CB4996" w:rsidP="007C58E5">
            <w:pPr>
              <w:pStyle w:val="headertabella0"/>
              <w:rPr>
                <w:color w:val="002060"/>
              </w:rPr>
            </w:pPr>
            <w:r w:rsidRPr="003E58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34969" w14:textId="77777777" w:rsidR="00CB4996" w:rsidRPr="003E584A" w:rsidRDefault="00CB4996" w:rsidP="007C58E5">
            <w:pPr>
              <w:pStyle w:val="headertabella0"/>
              <w:rPr>
                <w:color w:val="002060"/>
              </w:rPr>
            </w:pPr>
            <w:r w:rsidRPr="003E58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40D59" w14:textId="77777777" w:rsidR="00CB4996" w:rsidRPr="003E584A" w:rsidRDefault="00CB4996" w:rsidP="007C58E5">
            <w:pPr>
              <w:pStyle w:val="headertabella0"/>
              <w:rPr>
                <w:color w:val="002060"/>
              </w:rPr>
            </w:pPr>
            <w:r w:rsidRPr="003E58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0DEC2" w14:textId="77777777" w:rsidR="00CB4996" w:rsidRPr="003E584A" w:rsidRDefault="00CB4996" w:rsidP="007C58E5">
            <w:pPr>
              <w:pStyle w:val="headertabella0"/>
              <w:rPr>
                <w:color w:val="002060"/>
              </w:rPr>
            </w:pPr>
            <w:proofErr w:type="spellStart"/>
            <w:r w:rsidRPr="003E584A">
              <w:rPr>
                <w:color w:val="002060"/>
              </w:rPr>
              <w:t>Localita'</w:t>
            </w:r>
            <w:proofErr w:type="spellEnd"/>
            <w:r w:rsidRPr="003E584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E80A2" w14:textId="77777777" w:rsidR="00CB4996" w:rsidRPr="003E584A" w:rsidRDefault="00CB4996" w:rsidP="007C58E5">
            <w:pPr>
              <w:pStyle w:val="headertabella0"/>
              <w:rPr>
                <w:color w:val="002060"/>
              </w:rPr>
            </w:pPr>
            <w:r w:rsidRPr="003E584A">
              <w:rPr>
                <w:color w:val="002060"/>
              </w:rPr>
              <w:t>Indirizzo Impianto</w:t>
            </w:r>
          </w:p>
        </w:tc>
      </w:tr>
      <w:tr w:rsidR="00CB4996" w:rsidRPr="003E584A" w14:paraId="16365E1C" w14:textId="77777777" w:rsidTr="007C58E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509D46" w14:textId="77777777" w:rsidR="00CB4996" w:rsidRPr="003E584A" w:rsidRDefault="00CB4996" w:rsidP="007C58E5">
            <w:pPr>
              <w:pStyle w:val="rowtabella0"/>
              <w:rPr>
                <w:color w:val="002060"/>
              </w:rPr>
            </w:pPr>
            <w:r w:rsidRPr="003E584A">
              <w:rPr>
                <w:color w:val="002060"/>
              </w:rPr>
              <w:lastRenderedPageBreak/>
              <w:t>BULDOG T.N.T. LUCREZIA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AE6F54" w14:textId="77777777" w:rsidR="00CB4996" w:rsidRPr="003E584A" w:rsidRDefault="00CB4996" w:rsidP="007C58E5">
            <w:pPr>
              <w:pStyle w:val="rowtabella0"/>
              <w:rPr>
                <w:color w:val="002060"/>
              </w:rPr>
            </w:pPr>
            <w:r w:rsidRPr="003E584A">
              <w:rPr>
                <w:color w:val="002060"/>
              </w:rPr>
              <w:t>CERRETO D ESI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F1CEBE" w14:textId="77777777" w:rsidR="00CB4996" w:rsidRPr="003E584A" w:rsidRDefault="00CB4996" w:rsidP="007C58E5">
            <w:pPr>
              <w:pStyle w:val="rowtabella0"/>
              <w:jc w:val="center"/>
              <w:rPr>
                <w:color w:val="002060"/>
              </w:rPr>
            </w:pPr>
            <w:r w:rsidRPr="003E584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953812" w14:textId="77777777" w:rsidR="00CB4996" w:rsidRPr="003E584A" w:rsidRDefault="00CB4996" w:rsidP="007C58E5">
            <w:pPr>
              <w:pStyle w:val="rowtabella0"/>
              <w:rPr>
                <w:color w:val="002060"/>
              </w:rPr>
            </w:pPr>
            <w:r w:rsidRPr="003E584A">
              <w:rPr>
                <w:color w:val="002060"/>
              </w:rPr>
              <w:t>10/05/2026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94FDB5" w14:textId="77777777" w:rsidR="00CB4996" w:rsidRPr="003E584A" w:rsidRDefault="00CB4996" w:rsidP="007C58E5">
            <w:pPr>
              <w:pStyle w:val="rowtabella0"/>
              <w:rPr>
                <w:color w:val="002060"/>
              </w:rPr>
            </w:pPr>
            <w:r w:rsidRPr="003E584A">
              <w:rPr>
                <w:color w:val="002060"/>
              </w:rPr>
              <w:t>5428 PALLONE GEODETICO "OMAR SIVORI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D5C332" w14:textId="77777777" w:rsidR="00CB4996" w:rsidRPr="003E584A" w:rsidRDefault="00CB4996" w:rsidP="007C58E5">
            <w:pPr>
              <w:pStyle w:val="rowtabella0"/>
              <w:rPr>
                <w:color w:val="002060"/>
              </w:rPr>
            </w:pPr>
            <w:r w:rsidRPr="003E584A">
              <w:rPr>
                <w:color w:val="002060"/>
              </w:rPr>
              <w:t>CARTOCETO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AE4915" w14:textId="77777777" w:rsidR="00CB4996" w:rsidRPr="003E584A" w:rsidRDefault="00CB4996" w:rsidP="007C58E5">
            <w:pPr>
              <w:pStyle w:val="rowtabella0"/>
              <w:rPr>
                <w:color w:val="002060"/>
              </w:rPr>
            </w:pPr>
            <w:r w:rsidRPr="003E584A">
              <w:rPr>
                <w:color w:val="002060"/>
              </w:rPr>
              <w:t>VIA NAZARIO SAURO</w:t>
            </w:r>
          </w:p>
        </w:tc>
      </w:tr>
    </w:tbl>
    <w:p w14:paraId="52F67929" w14:textId="77777777" w:rsidR="008A1429" w:rsidRDefault="008A1429" w:rsidP="008A1429">
      <w:pPr>
        <w:pStyle w:val="breakline"/>
        <w:rPr>
          <w:color w:val="002060"/>
        </w:rPr>
      </w:pPr>
    </w:p>
    <w:p w14:paraId="6360E8A1" w14:textId="77777777" w:rsidR="00817682" w:rsidRDefault="00817682" w:rsidP="00817682">
      <w:pPr>
        <w:pStyle w:val="breakline"/>
        <w:rPr>
          <w:color w:val="002060"/>
        </w:rPr>
      </w:pPr>
    </w:p>
    <w:p w14:paraId="5463B566" w14:textId="77777777" w:rsidR="00817682" w:rsidRDefault="00817682" w:rsidP="00817682">
      <w:pPr>
        <w:pStyle w:val="breakline"/>
        <w:rPr>
          <w:color w:val="002060"/>
        </w:rPr>
      </w:pPr>
    </w:p>
    <w:p w14:paraId="32089DAE" w14:textId="77777777" w:rsidR="00182A8A" w:rsidRDefault="00182A8A" w:rsidP="006F53CC">
      <w:pPr>
        <w:pStyle w:val="breakline"/>
        <w:rPr>
          <w:color w:val="002060"/>
        </w:rPr>
      </w:pPr>
    </w:p>
    <w:p w14:paraId="235B1128" w14:textId="77777777" w:rsidR="00182A8A" w:rsidRPr="00B62EBC" w:rsidRDefault="00182A8A" w:rsidP="006F53CC">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7A4B0327"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817682">
        <w:rPr>
          <w:rFonts w:ascii="Arial" w:hAnsi="Arial" w:cs="Arial"/>
          <w:b/>
          <w:bCs/>
          <w:color w:val="002060"/>
        </w:rPr>
        <w:t>1</w:t>
      </w:r>
      <w:r w:rsidR="00610358">
        <w:rPr>
          <w:rFonts w:ascii="Arial" w:hAnsi="Arial" w:cs="Arial"/>
          <w:b/>
          <w:bCs/>
          <w:color w:val="002060"/>
        </w:rPr>
        <w:t>8</w:t>
      </w:r>
      <w:r w:rsidR="00390DC8">
        <w:rPr>
          <w:rFonts w:ascii="Arial" w:hAnsi="Arial" w:cs="Arial"/>
          <w:b/>
          <w:bCs/>
          <w:color w:val="002060"/>
        </w:rPr>
        <w:t xml:space="preserve"> maggio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bookmarkEnd w:id="11"/>
    </w:p>
    <w:p w14:paraId="221107D5" w14:textId="77777777" w:rsidR="00AE1554" w:rsidRDefault="00AE1554"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lastRenderedPageBreak/>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0C481C9D"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610358">
        <w:rPr>
          <w:b/>
          <w:color w:val="002060"/>
          <w:u w:val="single"/>
        </w:rPr>
        <w:t>0</w:t>
      </w:r>
      <w:r w:rsidR="00643329">
        <w:rPr>
          <w:b/>
          <w:color w:val="002060"/>
          <w:u w:val="single"/>
        </w:rPr>
        <w:t>6</w:t>
      </w:r>
      <w:r w:rsidR="003D6BA1">
        <w:rPr>
          <w:b/>
          <w:color w:val="002060"/>
          <w:u w:val="single"/>
        </w:rPr>
        <w:t>/</w:t>
      </w:r>
      <w:r w:rsidR="00F3715D">
        <w:rPr>
          <w:b/>
          <w:color w:val="002060"/>
          <w:u w:val="single"/>
        </w:rPr>
        <w:t>0</w:t>
      </w:r>
      <w:r w:rsidR="00610358">
        <w:rPr>
          <w:b/>
          <w:color w:val="002060"/>
          <w:u w:val="single"/>
        </w:rPr>
        <w:t>5</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591324">
      <w:headerReference w:type="default" r:id="rId11"/>
      <w:footerReference w:type="even" r:id="rId12"/>
      <w:footerReference w:type="default" r:id="rId13"/>
      <w:headerReference w:type="first" r:id="rId14"/>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6DDD6" w14:textId="77777777" w:rsidR="0027302F" w:rsidRDefault="0027302F">
      <w:r>
        <w:separator/>
      </w:r>
    </w:p>
  </w:endnote>
  <w:endnote w:type="continuationSeparator" w:id="0">
    <w:p w14:paraId="5BC06A52" w14:textId="77777777" w:rsidR="0027302F" w:rsidRDefault="00273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6B15C473"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E1E81">
      <w:rPr>
        <w:rStyle w:val="Numeropagina"/>
        <w:rFonts w:ascii="Arial" w:hAnsi="Arial" w:cs="Arial"/>
        <w:color w:val="002060"/>
      </w:rPr>
      <w:t>1</w:t>
    </w:r>
    <w:r w:rsidR="00FA6F94">
      <w:rPr>
        <w:rStyle w:val="Numeropagina"/>
        <w:rFonts w:ascii="Arial" w:hAnsi="Arial" w:cs="Arial"/>
        <w:color w:val="002060"/>
      </w:rPr>
      <w:t>10</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59C03A" w14:textId="77777777" w:rsidR="0027302F" w:rsidRDefault="0027302F">
      <w:r>
        <w:separator/>
      </w:r>
    </w:p>
  </w:footnote>
  <w:footnote w:type="continuationSeparator" w:id="0">
    <w:p w14:paraId="0AB0878F" w14:textId="77777777" w:rsidR="0027302F" w:rsidRDefault="002730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537D"/>
    <w:multiLevelType w:val="hybridMultilevel"/>
    <w:tmpl w:val="5D26102C"/>
    <w:lvl w:ilvl="0" w:tplc="0410000F">
      <w:start w:val="1"/>
      <w:numFmt w:val="decimal"/>
      <w:lvlText w:val="%1."/>
      <w:lvlJc w:val="left"/>
      <w:pPr>
        <w:ind w:left="786"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5"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2021D5"/>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2"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E01921"/>
    <w:multiLevelType w:val="hybridMultilevel"/>
    <w:tmpl w:val="55D2F2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24B05DF"/>
    <w:multiLevelType w:val="multilevel"/>
    <w:tmpl w:val="EEC0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E5565DD"/>
    <w:multiLevelType w:val="hybridMultilevel"/>
    <w:tmpl w:val="330A60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28" w15:restartNumberingAfterBreak="0">
    <w:nsid w:val="67E6245F"/>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32"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34"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5"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3"/>
  </w:num>
  <w:num w:numId="2" w16cid:durableId="1429622785">
    <w:abstractNumId w:val="34"/>
  </w:num>
  <w:num w:numId="3" w16cid:durableId="57946484">
    <w:abstractNumId w:val="6"/>
  </w:num>
  <w:num w:numId="4" w16cid:durableId="564266614">
    <w:abstractNumId w:val="29"/>
  </w:num>
  <w:num w:numId="5" w16cid:durableId="1249315646">
    <w:abstractNumId w:val="25"/>
  </w:num>
  <w:num w:numId="6" w16cid:durableId="934754267">
    <w:abstractNumId w:val="7"/>
  </w:num>
  <w:num w:numId="7" w16cid:durableId="2088965195">
    <w:abstractNumId w:val="18"/>
  </w:num>
  <w:num w:numId="8" w16cid:durableId="1258707900">
    <w:abstractNumId w:val="35"/>
  </w:num>
  <w:num w:numId="9" w16cid:durableId="1178347381">
    <w:abstractNumId w:val="16"/>
  </w:num>
  <w:num w:numId="10" w16cid:durableId="898786278">
    <w:abstractNumId w:val="27"/>
  </w:num>
  <w:num w:numId="11" w16cid:durableId="494956249">
    <w:abstractNumId w:val="4"/>
  </w:num>
  <w:num w:numId="12" w16cid:durableId="42485999">
    <w:abstractNumId w:val="31"/>
  </w:num>
  <w:num w:numId="13" w16cid:durableId="719942284">
    <w:abstractNumId w:val="33"/>
  </w:num>
  <w:num w:numId="14" w16cid:durableId="441070817">
    <w:abstractNumId w:val="26"/>
  </w:num>
  <w:num w:numId="15" w16cid:durableId="185873864">
    <w:abstractNumId w:val="19"/>
  </w:num>
  <w:num w:numId="16" w16cid:durableId="2025663332">
    <w:abstractNumId w:val="15"/>
  </w:num>
  <w:num w:numId="17" w16cid:durableId="835270767">
    <w:abstractNumId w:val="22"/>
  </w:num>
  <w:num w:numId="18" w16cid:durableId="1125348853">
    <w:abstractNumId w:val="11"/>
  </w:num>
  <w:num w:numId="19" w16cid:durableId="1200316192">
    <w:abstractNumId w:val="20"/>
  </w:num>
  <w:num w:numId="20" w16cid:durableId="1561752122">
    <w:abstractNumId w:val="24"/>
  </w:num>
  <w:num w:numId="21" w16cid:durableId="1582134860">
    <w:abstractNumId w:val="32"/>
  </w:num>
  <w:num w:numId="22" w16cid:durableId="2112506361">
    <w:abstractNumId w:val="8"/>
  </w:num>
  <w:num w:numId="23" w16cid:durableId="747462559">
    <w:abstractNumId w:val="12"/>
  </w:num>
  <w:num w:numId="24" w16cid:durableId="1143424291">
    <w:abstractNumId w:val="13"/>
  </w:num>
  <w:num w:numId="25" w16cid:durableId="1515802342">
    <w:abstractNumId w:val="10"/>
  </w:num>
  <w:num w:numId="26" w16cid:durableId="777599862">
    <w:abstractNumId w:val="0"/>
  </w:num>
  <w:num w:numId="27" w16cid:durableId="1074427556">
    <w:abstractNumId w:val="21"/>
  </w:num>
  <w:num w:numId="28" w16cid:durableId="234822795">
    <w:abstractNumId w:val="14"/>
  </w:num>
  <w:num w:numId="29" w16cid:durableId="2116169793">
    <w:abstractNumId w:val="17"/>
  </w:num>
  <w:num w:numId="30" w16cid:durableId="1052272926">
    <w:abstractNumId w:val="23"/>
  </w:num>
  <w:num w:numId="31" w16cid:durableId="1674992774">
    <w:abstractNumId w:val="5"/>
  </w:num>
  <w:num w:numId="32" w16cid:durableId="497775291">
    <w:abstractNumId w:val="1"/>
  </w:num>
  <w:num w:numId="33" w16cid:durableId="1160734668">
    <w:abstractNumId w:val="30"/>
  </w:num>
  <w:num w:numId="34" w16cid:durableId="571965097">
    <w:abstractNumId w:val="9"/>
  </w:num>
  <w:num w:numId="35" w16cid:durableId="1617522025">
    <w:abstractNumId w:val="2"/>
  </w:num>
  <w:num w:numId="36" w16cid:durableId="384987255">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4C6F"/>
    <w:rsid w:val="00005189"/>
    <w:rsid w:val="00005731"/>
    <w:rsid w:val="000058FC"/>
    <w:rsid w:val="00005D12"/>
    <w:rsid w:val="0000615B"/>
    <w:rsid w:val="000064EE"/>
    <w:rsid w:val="00006FDF"/>
    <w:rsid w:val="00007127"/>
    <w:rsid w:val="00007368"/>
    <w:rsid w:val="000074BF"/>
    <w:rsid w:val="00007A73"/>
    <w:rsid w:val="00007A77"/>
    <w:rsid w:val="00007DAD"/>
    <w:rsid w:val="00007FD5"/>
    <w:rsid w:val="000100E7"/>
    <w:rsid w:val="00010684"/>
    <w:rsid w:val="0001087C"/>
    <w:rsid w:val="00010C17"/>
    <w:rsid w:val="00011727"/>
    <w:rsid w:val="00011F55"/>
    <w:rsid w:val="0001266D"/>
    <w:rsid w:val="00012A02"/>
    <w:rsid w:val="00012A93"/>
    <w:rsid w:val="00013231"/>
    <w:rsid w:val="000138CC"/>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99"/>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0F3"/>
    <w:rsid w:val="000334EC"/>
    <w:rsid w:val="00033C77"/>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471DE"/>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1FF"/>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4AC"/>
    <w:rsid w:val="0007055B"/>
    <w:rsid w:val="0007072E"/>
    <w:rsid w:val="000709F5"/>
    <w:rsid w:val="00070CD2"/>
    <w:rsid w:val="00070E37"/>
    <w:rsid w:val="000713EE"/>
    <w:rsid w:val="00071BEF"/>
    <w:rsid w:val="00072072"/>
    <w:rsid w:val="00072256"/>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5E35"/>
    <w:rsid w:val="0007635E"/>
    <w:rsid w:val="00076533"/>
    <w:rsid w:val="00076847"/>
    <w:rsid w:val="00076856"/>
    <w:rsid w:val="00076A07"/>
    <w:rsid w:val="000776A2"/>
    <w:rsid w:val="000777DC"/>
    <w:rsid w:val="00077E3F"/>
    <w:rsid w:val="00077E71"/>
    <w:rsid w:val="0008002D"/>
    <w:rsid w:val="00080103"/>
    <w:rsid w:val="00080782"/>
    <w:rsid w:val="000807B5"/>
    <w:rsid w:val="00080826"/>
    <w:rsid w:val="00080D94"/>
    <w:rsid w:val="00081178"/>
    <w:rsid w:val="00081A73"/>
    <w:rsid w:val="00081AEE"/>
    <w:rsid w:val="00081CD1"/>
    <w:rsid w:val="00082180"/>
    <w:rsid w:val="000822F3"/>
    <w:rsid w:val="00082AF0"/>
    <w:rsid w:val="00082B5F"/>
    <w:rsid w:val="000833CC"/>
    <w:rsid w:val="000833D8"/>
    <w:rsid w:val="00083855"/>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67E"/>
    <w:rsid w:val="000A09C7"/>
    <w:rsid w:val="000A0AAB"/>
    <w:rsid w:val="000A0BC5"/>
    <w:rsid w:val="000A0E66"/>
    <w:rsid w:val="000A0E80"/>
    <w:rsid w:val="000A154D"/>
    <w:rsid w:val="000A1A20"/>
    <w:rsid w:val="000A1E37"/>
    <w:rsid w:val="000A1EC8"/>
    <w:rsid w:val="000A1FC8"/>
    <w:rsid w:val="000A2755"/>
    <w:rsid w:val="000A3242"/>
    <w:rsid w:val="000A3AC9"/>
    <w:rsid w:val="000A41BE"/>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7160"/>
    <w:rsid w:val="000A7233"/>
    <w:rsid w:val="000A7833"/>
    <w:rsid w:val="000A7E24"/>
    <w:rsid w:val="000B05DF"/>
    <w:rsid w:val="000B09CA"/>
    <w:rsid w:val="000B0A74"/>
    <w:rsid w:val="000B0AF8"/>
    <w:rsid w:val="000B0CBE"/>
    <w:rsid w:val="000B10F6"/>
    <w:rsid w:val="000B1E9C"/>
    <w:rsid w:val="000B2016"/>
    <w:rsid w:val="000B23B5"/>
    <w:rsid w:val="000B2747"/>
    <w:rsid w:val="000B27BC"/>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4E31"/>
    <w:rsid w:val="000B50D5"/>
    <w:rsid w:val="000B5178"/>
    <w:rsid w:val="000B57AD"/>
    <w:rsid w:val="000B6171"/>
    <w:rsid w:val="000B623D"/>
    <w:rsid w:val="000B63BE"/>
    <w:rsid w:val="000B664E"/>
    <w:rsid w:val="000B692A"/>
    <w:rsid w:val="000B6B4C"/>
    <w:rsid w:val="000B6E8C"/>
    <w:rsid w:val="000B7784"/>
    <w:rsid w:val="000B7AB5"/>
    <w:rsid w:val="000B7AFD"/>
    <w:rsid w:val="000C0596"/>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05F"/>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0D"/>
    <w:rsid w:val="000E0A2C"/>
    <w:rsid w:val="000E142C"/>
    <w:rsid w:val="000E173E"/>
    <w:rsid w:val="000E1C32"/>
    <w:rsid w:val="000E1D81"/>
    <w:rsid w:val="000E1E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8FA"/>
    <w:rsid w:val="000E6986"/>
    <w:rsid w:val="000E6C22"/>
    <w:rsid w:val="000E70BF"/>
    <w:rsid w:val="000E7419"/>
    <w:rsid w:val="000E7845"/>
    <w:rsid w:val="000E7DEF"/>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B04"/>
    <w:rsid w:val="000F2EB2"/>
    <w:rsid w:val="000F36B6"/>
    <w:rsid w:val="000F399C"/>
    <w:rsid w:val="000F39B4"/>
    <w:rsid w:val="000F3FEA"/>
    <w:rsid w:val="000F40DD"/>
    <w:rsid w:val="000F45DB"/>
    <w:rsid w:val="000F4B5C"/>
    <w:rsid w:val="000F4E8C"/>
    <w:rsid w:val="000F4F31"/>
    <w:rsid w:val="000F4F60"/>
    <w:rsid w:val="000F4F79"/>
    <w:rsid w:val="000F507A"/>
    <w:rsid w:val="000F5269"/>
    <w:rsid w:val="000F55CF"/>
    <w:rsid w:val="000F58D9"/>
    <w:rsid w:val="000F5B68"/>
    <w:rsid w:val="000F5BEF"/>
    <w:rsid w:val="000F5D34"/>
    <w:rsid w:val="000F654A"/>
    <w:rsid w:val="000F67E0"/>
    <w:rsid w:val="000F6807"/>
    <w:rsid w:val="000F7A14"/>
    <w:rsid w:val="000F7C58"/>
    <w:rsid w:val="00100147"/>
    <w:rsid w:val="001005E3"/>
    <w:rsid w:val="00100F7E"/>
    <w:rsid w:val="0010125C"/>
    <w:rsid w:val="00101A9A"/>
    <w:rsid w:val="00101DBD"/>
    <w:rsid w:val="00102631"/>
    <w:rsid w:val="00102D1B"/>
    <w:rsid w:val="00103746"/>
    <w:rsid w:val="001042D1"/>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116"/>
    <w:rsid w:val="00112193"/>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90E"/>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33F"/>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ADC"/>
    <w:rsid w:val="00127B1E"/>
    <w:rsid w:val="00127C2C"/>
    <w:rsid w:val="00127D61"/>
    <w:rsid w:val="00127F9F"/>
    <w:rsid w:val="001303D4"/>
    <w:rsid w:val="0013048F"/>
    <w:rsid w:val="00130690"/>
    <w:rsid w:val="001307CF"/>
    <w:rsid w:val="00130928"/>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7AF"/>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674"/>
    <w:rsid w:val="00166D2B"/>
    <w:rsid w:val="00167698"/>
    <w:rsid w:val="00167A69"/>
    <w:rsid w:val="00167D8D"/>
    <w:rsid w:val="00167F50"/>
    <w:rsid w:val="00170B6C"/>
    <w:rsid w:val="00170D11"/>
    <w:rsid w:val="00171204"/>
    <w:rsid w:val="001719C2"/>
    <w:rsid w:val="00171B14"/>
    <w:rsid w:val="001720C0"/>
    <w:rsid w:val="001728DA"/>
    <w:rsid w:val="0017299B"/>
    <w:rsid w:val="001734F6"/>
    <w:rsid w:val="001735C3"/>
    <w:rsid w:val="00174627"/>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A8A"/>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0C7"/>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581"/>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4D9"/>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1AF"/>
    <w:rsid w:val="001B64CC"/>
    <w:rsid w:val="001B66C4"/>
    <w:rsid w:val="001B6722"/>
    <w:rsid w:val="001B6741"/>
    <w:rsid w:val="001B6C38"/>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3EF8"/>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844"/>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5CC"/>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697"/>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3E"/>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22"/>
    <w:rsid w:val="002263E6"/>
    <w:rsid w:val="00226699"/>
    <w:rsid w:val="00226EA3"/>
    <w:rsid w:val="0022764D"/>
    <w:rsid w:val="00227968"/>
    <w:rsid w:val="00227BFB"/>
    <w:rsid w:val="00230226"/>
    <w:rsid w:val="002306B2"/>
    <w:rsid w:val="00230821"/>
    <w:rsid w:val="00230966"/>
    <w:rsid w:val="002309D1"/>
    <w:rsid w:val="00230CAF"/>
    <w:rsid w:val="002313B8"/>
    <w:rsid w:val="0023191A"/>
    <w:rsid w:val="0023223B"/>
    <w:rsid w:val="0023251D"/>
    <w:rsid w:val="0023276D"/>
    <w:rsid w:val="00232835"/>
    <w:rsid w:val="002332A4"/>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3B"/>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74B"/>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0C22"/>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02F"/>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634"/>
    <w:rsid w:val="00293E4A"/>
    <w:rsid w:val="00293FCA"/>
    <w:rsid w:val="00293FF0"/>
    <w:rsid w:val="0029463D"/>
    <w:rsid w:val="00294D09"/>
    <w:rsid w:val="00294D49"/>
    <w:rsid w:val="00294EBD"/>
    <w:rsid w:val="002950E1"/>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054"/>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C0"/>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036"/>
    <w:rsid w:val="002C05B5"/>
    <w:rsid w:val="002C06FF"/>
    <w:rsid w:val="002C1273"/>
    <w:rsid w:val="002C1588"/>
    <w:rsid w:val="002C1673"/>
    <w:rsid w:val="002C1EAF"/>
    <w:rsid w:val="002C2424"/>
    <w:rsid w:val="002C2C17"/>
    <w:rsid w:val="002C2CF6"/>
    <w:rsid w:val="002C2D6C"/>
    <w:rsid w:val="002C3425"/>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CC2"/>
    <w:rsid w:val="002D7DFA"/>
    <w:rsid w:val="002E116E"/>
    <w:rsid w:val="002E16E7"/>
    <w:rsid w:val="002E1787"/>
    <w:rsid w:val="002E2492"/>
    <w:rsid w:val="002E2FBF"/>
    <w:rsid w:val="002E337C"/>
    <w:rsid w:val="002E33D9"/>
    <w:rsid w:val="002E3BFF"/>
    <w:rsid w:val="002E3D41"/>
    <w:rsid w:val="002E41ED"/>
    <w:rsid w:val="002E4C50"/>
    <w:rsid w:val="002E4D33"/>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9B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B4A"/>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07DE5"/>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14D"/>
    <w:rsid w:val="00323435"/>
    <w:rsid w:val="00323BD6"/>
    <w:rsid w:val="0032424A"/>
    <w:rsid w:val="003254DA"/>
    <w:rsid w:val="00325736"/>
    <w:rsid w:val="00325D0D"/>
    <w:rsid w:val="0032614D"/>
    <w:rsid w:val="003261F3"/>
    <w:rsid w:val="003263BE"/>
    <w:rsid w:val="00326561"/>
    <w:rsid w:val="00326607"/>
    <w:rsid w:val="00326D71"/>
    <w:rsid w:val="00326F74"/>
    <w:rsid w:val="0032743C"/>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922"/>
    <w:rsid w:val="00335B8D"/>
    <w:rsid w:val="00335C1A"/>
    <w:rsid w:val="00335DC8"/>
    <w:rsid w:val="00336587"/>
    <w:rsid w:val="00336BB3"/>
    <w:rsid w:val="00336BC3"/>
    <w:rsid w:val="00337322"/>
    <w:rsid w:val="0033737D"/>
    <w:rsid w:val="00340611"/>
    <w:rsid w:val="00340C11"/>
    <w:rsid w:val="00342E13"/>
    <w:rsid w:val="00343A01"/>
    <w:rsid w:val="00343E9C"/>
    <w:rsid w:val="00344516"/>
    <w:rsid w:val="003449B4"/>
    <w:rsid w:val="00344A21"/>
    <w:rsid w:val="00344E8A"/>
    <w:rsid w:val="00344ED7"/>
    <w:rsid w:val="0034515D"/>
    <w:rsid w:val="0034532F"/>
    <w:rsid w:val="003456C0"/>
    <w:rsid w:val="003456D5"/>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2AA"/>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FAA"/>
    <w:rsid w:val="003901F5"/>
    <w:rsid w:val="003906E3"/>
    <w:rsid w:val="003907C0"/>
    <w:rsid w:val="00390C07"/>
    <w:rsid w:val="00390DC8"/>
    <w:rsid w:val="003912CF"/>
    <w:rsid w:val="00391407"/>
    <w:rsid w:val="0039149E"/>
    <w:rsid w:val="00391691"/>
    <w:rsid w:val="00391D1F"/>
    <w:rsid w:val="00391FEB"/>
    <w:rsid w:val="00392329"/>
    <w:rsid w:val="003925B6"/>
    <w:rsid w:val="003929EF"/>
    <w:rsid w:val="00393225"/>
    <w:rsid w:val="00393352"/>
    <w:rsid w:val="00393B65"/>
    <w:rsid w:val="00393F47"/>
    <w:rsid w:val="00394622"/>
    <w:rsid w:val="00394DA7"/>
    <w:rsid w:val="00394F5A"/>
    <w:rsid w:val="00395615"/>
    <w:rsid w:val="0039603B"/>
    <w:rsid w:val="0039625E"/>
    <w:rsid w:val="00396434"/>
    <w:rsid w:val="003964BE"/>
    <w:rsid w:val="003964E0"/>
    <w:rsid w:val="00396A3F"/>
    <w:rsid w:val="00396AD1"/>
    <w:rsid w:val="00397434"/>
    <w:rsid w:val="00397561"/>
    <w:rsid w:val="00397A9A"/>
    <w:rsid w:val="00397AB1"/>
    <w:rsid w:val="00397AED"/>
    <w:rsid w:val="00397C10"/>
    <w:rsid w:val="003A00EA"/>
    <w:rsid w:val="003A02F2"/>
    <w:rsid w:val="003A02FF"/>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6EA8"/>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A8"/>
    <w:rsid w:val="003C09F8"/>
    <w:rsid w:val="003C0DA0"/>
    <w:rsid w:val="003C0E12"/>
    <w:rsid w:val="003C0FBE"/>
    <w:rsid w:val="003C122A"/>
    <w:rsid w:val="003C15C5"/>
    <w:rsid w:val="003C180B"/>
    <w:rsid w:val="003C1828"/>
    <w:rsid w:val="003C1847"/>
    <w:rsid w:val="003C19D8"/>
    <w:rsid w:val="003C1D7E"/>
    <w:rsid w:val="003C1EA9"/>
    <w:rsid w:val="003C25B7"/>
    <w:rsid w:val="003C2F6C"/>
    <w:rsid w:val="003C3713"/>
    <w:rsid w:val="003C3740"/>
    <w:rsid w:val="003C3948"/>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451"/>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1E8"/>
    <w:rsid w:val="003E220B"/>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141"/>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671"/>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C2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DFA"/>
    <w:rsid w:val="00417E70"/>
    <w:rsid w:val="00417EAA"/>
    <w:rsid w:val="00417F78"/>
    <w:rsid w:val="00417FAE"/>
    <w:rsid w:val="004202D6"/>
    <w:rsid w:val="00420411"/>
    <w:rsid w:val="00420864"/>
    <w:rsid w:val="00420982"/>
    <w:rsid w:val="00420C33"/>
    <w:rsid w:val="004214F2"/>
    <w:rsid w:val="004216D7"/>
    <w:rsid w:val="00421858"/>
    <w:rsid w:val="00421939"/>
    <w:rsid w:val="00421BFE"/>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E92"/>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4E81"/>
    <w:rsid w:val="00445142"/>
    <w:rsid w:val="00445520"/>
    <w:rsid w:val="00445D30"/>
    <w:rsid w:val="004463C1"/>
    <w:rsid w:val="0044671B"/>
    <w:rsid w:val="00446787"/>
    <w:rsid w:val="0044685E"/>
    <w:rsid w:val="00447527"/>
    <w:rsid w:val="00450378"/>
    <w:rsid w:val="004504A0"/>
    <w:rsid w:val="00450600"/>
    <w:rsid w:val="00450AE3"/>
    <w:rsid w:val="00450B81"/>
    <w:rsid w:val="00450F3C"/>
    <w:rsid w:val="004511E3"/>
    <w:rsid w:val="0045141A"/>
    <w:rsid w:val="0045157D"/>
    <w:rsid w:val="004515CB"/>
    <w:rsid w:val="004521E0"/>
    <w:rsid w:val="004525DF"/>
    <w:rsid w:val="004527FC"/>
    <w:rsid w:val="00452854"/>
    <w:rsid w:val="00452A6A"/>
    <w:rsid w:val="00452DF4"/>
    <w:rsid w:val="00452F3C"/>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2DF8"/>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A8F"/>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5CB1"/>
    <w:rsid w:val="00486013"/>
    <w:rsid w:val="0048643A"/>
    <w:rsid w:val="00486565"/>
    <w:rsid w:val="004866C8"/>
    <w:rsid w:val="00486A57"/>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3BA"/>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288"/>
    <w:rsid w:val="004C580B"/>
    <w:rsid w:val="004C5952"/>
    <w:rsid w:val="004C5B7C"/>
    <w:rsid w:val="004C62F0"/>
    <w:rsid w:val="004C6605"/>
    <w:rsid w:val="004C6688"/>
    <w:rsid w:val="004C70F5"/>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905"/>
    <w:rsid w:val="004D3A73"/>
    <w:rsid w:val="004D3B80"/>
    <w:rsid w:val="004D3E0B"/>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51C2"/>
    <w:rsid w:val="004E6299"/>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6C7"/>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122"/>
    <w:rsid w:val="005224A1"/>
    <w:rsid w:val="005226D1"/>
    <w:rsid w:val="0052280F"/>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6C5"/>
    <w:rsid w:val="0053298C"/>
    <w:rsid w:val="00532C2D"/>
    <w:rsid w:val="00532D52"/>
    <w:rsid w:val="00533486"/>
    <w:rsid w:val="00533590"/>
    <w:rsid w:val="00533790"/>
    <w:rsid w:val="00533B1D"/>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B59"/>
    <w:rsid w:val="00542EA2"/>
    <w:rsid w:val="00542F0E"/>
    <w:rsid w:val="00543208"/>
    <w:rsid w:val="00544131"/>
    <w:rsid w:val="005441B6"/>
    <w:rsid w:val="005442A7"/>
    <w:rsid w:val="005446D2"/>
    <w:rsid w:val="00544A31"/>
    <w:rsid w:val="00544ECE"/>
    <w:rsid w:val="00544F87"/>
    <w:rsid w:val="00545565"/>
    <w:rsid w:val="00545796"/>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D1C"/>
    <w:rsid w:val="00560E39"/>
    <w:rsid w:val="00560F61"/>
    <w:rsid w:val="00561311"/>
    <w:rsid w:val="005613C1"/>
    <w:rsid w:val="00561844"/>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490"/>
    <w:rsid w:val="005708D5"/>
    <w:rsid w:val="00570A51"/>
    <w:rsid w:val="00570B9A"/>
    <w:rsid w:val="00570EEA"/>
    <w:rsid w:val="00571821"/>
    <w:rsid w:val="00571BA9"/>
    <w:rsid w:val="00571D25"/>
    <w:rsid w:val="00571DFF"/>
    <w:rsid w:val="00572460"/>
    <w:rsid w:val="0057267C"/>
    <w:rsid w:val="0057285B"/>
    <w:rsid w:val="00572AAE"/>
    <w:rsid w:val="00572BA1"/>
    <w:rsid w:val="00572D8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2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05B"/>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50E"/>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68FA"/>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5CF"/>
    <w:rsid w:val="005D4705"/>
    <w:rsid w:val="005D494A"/>
    <w:rsid w:val="005D4A65"/>
    <w:rsid w:val="005D4D74"/>
    <w:rsid w:val="005D4DB2"/>
    <w:rsid w:val="005D4F2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6FE"/>
    <w:rsid w:val="005E09A1"/>
    <w:rsid w:val="005E0D5C"/>
    <w:rsid w:val="005E0DF4"/>
    <w:rsid w:val="005E17F8"/>
    <w:rsid w:val="005E1D85"/>
    <w:rsid w:val="005E1F79"/>
    <w:rsid w:val="005E2190"/>
    <w:rsid w:val="005E23DD"/>
    <w:rsid w:val="005E2460"/>
    <w:rsid w:val="005E2833"/>
    <w:rsid w:val="005E2BA2"/>
    <w:rsid w:val="005E2DC5"/>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486"/>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E6"/>
    <w:rsid w:val="006046F0"/>
    <w:rsid w:val="00604B0F"/>
    <w:rsid w:val="00604B8C"/>
    <w:rsid w:val="00604F00"/>
    <w:rsid w:val="0060512B"/>
    <w:rsid w:val="0060513C"/>
    <w:rsid w:val="0060536A"/>
    <w:rsid w:val="0060540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58"/>
    <w:rsid w:val="0061039A"/>
    <w:rsid w:val="006103FB"/>
    <w:rsid w:val="006108B5"/>
    <w:rsid w:val="006109BE"/>
    <w:rsid w:val="00610AE7"/>
    <w:rsid w:val="00610CC0"/>
    <w:rsid w:val="00611549"/>
    <w:rsid w:val="006115B0"/>
    <w:rsid w:val="00611A33"/>
    <w:rsid w:val="006120A4"/>
    <w:rsid w:val="006120F4"/>
    <w:rsid w:val="00612143"/>
    <w:rsid w:val="00612209"/>
    <w:rsid w:val="00612318"/>
    <w:rsid w:val="0061297B"/>
    <w:rsid w:val="00612C27"/>
    <w:rsid w:val="00612CA3"/>
    <w:rsid w:val="0061326A"/>
    <w:rsid w:val="006134B1"/>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9C0"/>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3D"/>
    <w:rsid w:val="00631DC6"/>
    <w:rsid w:val="00631FAC"/>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329"/>
    <w:rsid w:val="0064350E"/>
    <w:rsid w:val="00643DDD"/>
    <w:rsid w:val="00643E04"/>
    <w:rsid w:val="00644703"/>
    <w:rsid w:val="00644863"/>
    <w:rsid w:val="00645243"/>
    <w:rsid w:val="00646384"/>
    <w:rsid w:val="00646C26"/>
    <w:rsid w:val="00646C95"/>
    <w:rsid w:val="00646DEF"/>
    <w:rsid w:val="0064792C"/>
    <w:rsid w:val="00650214"/>
    <w:rsid w:val="00650B14"/>
    <w:rsid w:val="006510C6"/>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3E4"/>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187"/>
    <w:rsid w:val="00661B29"/>
    <w:rsid w:val="006622B5"/>
    <w:rsid w:val="0066279A"/>
    <w:rsid w:val="00662A14"/>
    <w:rsid w:val="00662DA3"/>
    <w:rsid w:val="00663063"/>
    <w:rsid w:val="0066320B"/>
    <w:rsid w:val="006634E1"/>
    <w:rsid w:val="00664140"/>
    <w:rsid w:val="006644BA"/>
    <w:rsid w:val="00664AFB"/>
    <w:rsid w:val="00664CA5"/>
    <w:rsid w:val="00664DD2"/>
    <w:rsid w:val="00665012"/>
    <w:rsid w:val="0066565A"/>
    <w:rsid w:val="00665A69"/>
    <w:rsid w:val="00665C70"/>
    <w:rsid w:val="00665E77"/>
    <w:rsid w:val="006667C0"/>
    <w:rsid w:val="006668B7"/>
    <w:rsid w:val="00667D4D"/>
    <w:rsid w:val="00667F53"/>
    <w:rsid w:val="0067093C"/>
    <w:rsid w:val="00670978"/>
    <w:rsid w:val="00670A8C"/>
    <w:rsid w:val="00670F48"/>
    <w:rsid w:val="0067133B"/>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8D3"/>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7F"/>
    <w:rsid w:val="006857AD"/>
    <w:rsid w:val="006858AD"/>
    <w:rsid w:val="00685F46"/>
    <w:rsid w:val="00685F71"/>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0EF0"/>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30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1A29"/>
    <w:rsid w:val="006A1E46"/>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433"/>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72"/>
    <w:rsid w:val="006C3093"/>
    <w:rsid w:val="006C34C1"/>
    <w:rsid w:val="006C458A"/>
    <w:rsid w:val="006C4803"/>
    <w:rsid w:val="006C480E"/>
    <w:rsid w:val="006C4A13"/>
    <w:rsid w:val="006C4D15"/>
    <w:rsid w:val="006C511D"/>
    <w:rsid w:val="006C5514"/>
    <w:rsid w:val="006C5B97"/>
    <w:rsid w:val="006C62F3"/>
    <w:rsid w:val="006C683A"/>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1B1"/>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2C1"/>
    <w:rsid w:val="006E2321"/>
    <w:rsid w:val="006E2813"/>
    <w:rsid w:val="006E3148"/>
    <w:rsid w:val="006E3397"/>
    <w:rsid w:val="006E34A3"/>
    <w:rsid w:val="006E3500"/>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494"/>
    <w:rsid w:val="006E7501"/>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53CC"/>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1FB5"/>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97"/>
    <w:rsid w:val="007122CD"/>
    <w:rsid w:val="00712A38"/>
    <w:rsid w:val="00712C2C"/>
    <w:rsid w:val="00712D37"/>
    <w:rsid w:val="0071302C"/>
    <w:rsid w:val="007132F7"/>
    <w:rsid w:val="00713A62"/>
    <w:rsid w:val="00713CB2"/>
    <w:rsid w:val="00713FA3"/>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794"/>
    <w:rsid w:val="00722AA8"/>
    <w:rsid w:val="00722D1A"/>
    <w:rsid w:val="00722DE5"/>
    <w:rsid w:val="007231A3"/>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E41"/>
    <w:rsid w:val="00730F29"/>
    <w:rsid w:val="00732254"/>
    <w:rsid w:val="00732815"/>
    <w:rsid w:val="007328C0"/>
    <w:rsid w:val="00732D8F"/>
    <w:rsid w:val="00732DB4"/>
    <w:rsid w:val="007330B0"/>
    <w:rsid w:val="007332DC"/>
    <w:rsid w:val="00733806"/>
    <w:rsid w:val="00733B7F"/>
    <w:rsid w:val="00733D91"/>
    <w:rsid w:val="00733EFE"/>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19"/>
    <w:rsid w:val="00753B27"/>
    <w:rsid w:val="00754139"/>
    <w:rsid w:val="007549E7"/>
    <w:rsid w:val="00754A38"/>
    <w:rsid w:val="00754B2F"/>
    <w:rsid w:val="00755D33"/>
    <w:rsid w:val="00756100"/>
    <w:rsid w:val="0075612D"/>
    <w:rsid w:val="00756487"/>
    <w:rsid w:val="007576A6"/>
    <w:rsid w:val="00757E34"/>
    <w:rsid w:val="00757FE6"/>
    <w:rsid w:val="00760249"/>
    <w:rsid w:val="00760545"/>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6FED"/>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037"/>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6FDA"/>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499"/>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E7DC6"/>
    <w:rsid w:val="007F0B35"/>
    <w:rsid w:val="007F1075"/>
    <w:rsid w:val="007F10F1"/>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4DC"/>
    <w:rsid w:val="007F6788"/>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5AE5"/>
    <w:rsid w:val="008060A2"/>
    <w:rsid w:val="008061A5"/>
    <w:rsid w:val="0080625D"/>
    <w:rsid w:val="00806445"/>
    <w:rsid w:val="00806918"/>
    <w:rsid w:val="00806974"/>
    <w:rsid w:val="00806E9D"/>
    <w:rsid w:val="0080733D"/>
    <w:rsid w:val="00807466"/>
    <w:rsid w:val="00807500"/>
    <w:rsid w:val="00810281"/>
    <w:rsid w:val="00810448"/>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4C0E"/>
    <w:rsid w:val="008151D2"/>
    <w:rsid w:val="0081545B"/>
    <w:rsid w:val="00815686"/>
    <w:rsid w:val="00815E6E"/>
    <w:rsid w:val="0081656C"/>
    <w:rsid w:val="00816952"/>
    <w:rsid w:val="0081697D"/>
    <w:rsid w:val="0081702F"/>
    <w:rsid w:val="0081707C"/>
    <w:rsid w:val="00817083"/>
    <w:rsid w:val="00817682"/>
    <w:rsid w:val="0082030F"/>
    <w:rsid w:val="00820456"/>
    <w:rsid w:val="00820E2E"/>
    <w:rsid w:val="00821040"/>
    <w:rsid w:val="008212BD"/>
    <w:rsid w:val="0082155B"/>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AA3"/>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2DA3"/>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30D"/>
    <w:rsid w:val="00860BAD"/>
    <w:rsid w:val="008610F9"/>
    <w:rsid w:val="00861775"/>
    <w:rsid w:val="00861AFF"/>
    <w:rsid w:val="00861CCB"/>
    <w:rsid w:val="00862D5F"/>
    <w:rsid w:val="00863005"/>
    <w:rsid w:val="00863277"/>
    <w:rsid w:val="008632FF"/>
    <w:rsid w:val="008636A5"/>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25C4"/>
    <w:rsid w:val="008732F9"/>
    <w:rsid w:val="008735AD"/>
    <w:rsid w:val="008738F9"/>
    <w:rsid w:val="00873B7D"/>
    <w:rsid w:val="00873C04"/>
    <w:rsid w:val="00873D54"/>
    <w:rsid w:val="008747B5"/>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20"/>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A86"/>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1429"/>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A7E7E"/>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55"/>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A1B"/>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34A"/>
    <w:rsid w:val="008D7919"/>
    <w:rsid w:val="008D7D7A"/>
    <w:rsid w:val="008D7FA3"/>
    <w:rsid w:val="008E0B3C"/>
    <w:rsid w:val="008E0E04"/>
    <w:rsid w:val="008E1014"/>
    <w:rsid w:val="008E1AEB"/>
    <w:rsid w:val="008E1BBD"/>
    <w:rsid w:val="008E1CB7"/>
    <w:rsid w:val="008E1D07"/>
    <w:rsid w:val="008E1D7D"/>
    <w:rsid w:val="008E1DAF"/>
    <w:rsid w:val="008E2107"/>
    <w:rsid w:val="008E2F78"/>
    <w:rsid w:val="008E2FC1"/>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0EE1"/>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71D"/>
    <w:rsid w:val="008F38E8"/>
    <w:rsid w:val="008F3E08"/>
    <w:rsid w:val="008F3E8F"/>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75F"/>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52A"/>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16F"/>
    <w:rsid w:val="009352F5"/>
    <w:rsid w:val="00935E70"/>
    <w:rsid w:val="009362EA"/>
    <w:rsid w:val="009368CA"/>
    <w:rsid w:val="00936E24"/>
    <w:rsid w:val="009373FB"/>
    <w:rsid w:val="009376B8"/>
    <w:rsid w:val="009376E4"/>
    <w:rsid w:val="0093777D"/>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5E53"/>
    <w:rsid w:val="009460D6"/>
    <w:rsid w:val="009461B5"/>
    <w:rsid w:val="009466E5"/>
    <w:rsid w:val="00946BE2"/>
    <w:rsid w:val="00946C18"/>
    <w:rsid w:val="00946D41"/>
    <w:rsid w:val="0094705C"/>
    <w:rsid w:val="009470DA"/>
    <w:rsid w:val="0094762A"/>
    <w:rsid w:val="009476DC"/>
    <w:rsid w:val="00947C7D"/>
    <w:rsid w:val="00947E75"/>
    <w:rsid w:val="00950653"/>
    <w:rsid w:val="009508DC"/>
    <w:rsid w:val="009509E3"/>
    <w:rsid w:val="00950EE8"/>
    <w:rsid w:val="00951364"/>
    <w:rsid w:val="00951E3F"/>
    <w:rsid w:val="00952551"/>
    <w:rsid w:val="00952741"/>
    <w:rsid w:val="009529DD"/>
    <w:rsid w:val="00952A69"/>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6D50"/>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361"/>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E9"/>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6913"/>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14"/>
    <w:rsid w:val="009A395D"/>
    <w:rsid w:val="009A3AF7"/>
    <w:rsid w:val="009A3C59"/>
    <w:rsid w:val="009A3E51"/>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853"/>
    <w:rsid w:val="009B0D1A"/>
    <w:rsid w:val="009B1C0E"/>
    <w:rsid w:val="009B2069"/>
    <w:rsid w:val="009B2456"/>
    <w:rsid w:val="009B2808"/>
    <w:rsid w:val="009B2C42"/>
    <w:rsid w:val="009B2ED2"/>
    <w:rsid w:val="009B3508"/>
    <w:rsid w:val="009B3521"/>
    <w:rsid w:val="009B3942"/>
    <w:rsid w:val="009B3B47"/>
    <w:rsid w:val="009B3E69"/>
    <w:rsid w:val="009B40C4"/>
    <w:rsid w:val="009B44F1"/>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AE"/>
    <w:rsid w:val="009D57DB"/>
    <w:rsid w:val="009D5D1C"/>
    <w:rsid w:val="009D5D5B"/>
    <w:rsid w:val="009D5F17"/>
    <w:rsid w:val="009D5FDD"/>
    <w:rsid w:val="009D60BA"/>
    <w:rsid w:val="009D61E7"/>
    <w:rsid w:val="009D62BF"/>
    <w:rsid w:val="009D63FA"/>
    <w:rsid w:val="009D646B"/>
    <w:rsid w:val="009D68AB"/>
    <w:rsid w:val="009D68DE"/>
    <w:rsid w:val="009D6E96"/>
    <w:rsid w:val="009D6EE5"/>
    <w:rsid w:val="009D70AB"/>
    <w:rsid w:val="009D7696"/>
    <w:rsid w:val="009D7771"/>
    <w:rsid w:val="009D7F4A"/>
    <w:rsid w:val="009E003A"/>
    <w:rsid w:val="009E01DC"/>
    <w:rsid w:val="009E0678"/>
    <w:rsid w:val="009E0B73"/>
    <w:rsid w:val="009E0F62"/>
    <w:rsid w:val="009E1092"/>
    <w:rsid w:val="009E1F75"/>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363"/>
    <w:rsid w:val="009F04FD"/>
    <w:rsid w:val="009F0F93"/>
    <w:rsid w:val="009F0FA1"/>
    <w:rsid w:val="009F10C6"/>
    <w:rsid w:val="009F1E91"/>
    <w:rsid w:val="009F21D0"/>
    <w:rsid w:val="009F226F"/>
    <w:rsid w:val="009F2519"/>
    <w:rsid w:val="009F3950"/>
    <w:rsid w:val="009F4073"/>
    <w:rsid w:val="009F4F37"/>
    <w:rsid w:val="009F5436"/>
    <w:rsid w:val="009F5B6F"/>
    <w:rsid w:val="009F60E8"/>
    <w:rsid w:val="009F62EE"/>
    <w:rsid w:val="009F71C6"/>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B9B"/>
    <w:rsid w:val="00A05C88"/>
    <w:rsid w:val="00A064AB"/>
    <w:rsid w:val="00A076C6"/>
    <w:rsid w:val="00A10032"/>
    <w:rsid w:val="00A10584"/>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8F4"/>
    <w:rsid w:val="00A31EA4"/>
    <w:rsid w:val="00A31F58"/>
    <w:rsid w:val="00A32388"/>
    <w:rsid w:val="00A3247B"/>
    <w:rsid w:val="00A330C9"/>
    <w:rsid w:val="00A33384"/>
    <w:rsid w:val="00A333B7"/>
    <w:rsid w:val="00A336C4"/>
    <w:rsid w:val="00A33A74"/>
    <w:rsid w:val="00A34004"/>
    <w:rsid w:val="00A34129"/>
    <w:rsid w:val="00A3433B"/>
    <w:rsid w:val="00A347D6"/>
    <w:rsid w:val="00A34892"/>
    <w:rsid w:val="00A34AC7"/>
    <w:rsid w:val="00A34CE1"/>
    <w:rsid w:val="00A35050"/>
    <w:rsid w:val="00A357DD"/>
    <w:rsid w:val="00A357E6"/>
    <w:rsid w:val="00A35BB9"/>
    <w:rsid w:val="00A35D80"/>
    <w:rsid w:val="00A36247"/>
    <w:rsid w:val="00A3649B"/>
    <w:rsid w:val="00A367EA"/>
    <w:rsid w:val="00A3682B"/>
    <w:rsid w:val="00A368E5"/>
    <w:rsid w:val="00A3691F"/>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65D"/>
    <w:rsid w:val="00A577B4"/>
    <w:rsid w:val="00A578F6"/>
    <w:rsid w:val="00A57A56"/>
    <w:rsid w:val="00A57A84"/>
    <w:rsid w:val="00A57FB1"/>
    <w:rsid w:val="00A60479"/>
    <w:rsid w:val="00A60702"/>
    <w:rsid w:val="00A60BD6"/>
    <w:rsid w:val="00A6131A"/>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24A"/>
    <w:rsid w:val="00A83FEA"/>
    <w:rsid w:val="00A840F9"/>
    <w:rsid w:val="00A84320"/>
    <w:rsid w:val="00A8479C"/>
    <w:rsid w:val="00A847AA"/>
    <w:rsid w:val="00A84A22"/>
    <w:rsid w:val="00A852D7"/>
    <w:rsid w:val="00A85CFE"/>
    <w:rsid w:val="00A861DB"/>
    <w:rsid w:val="00A86878"/>
    <w:rsid w:val="00A86968"/>
    <w:rsid w:val="00A86CD6"/>
    <w:rsid w:val="00A870D9"/>
    <w:rsid w:val="00A87961"/>
    <w:rsid w:val="00A90793"/>
    <w:rsid w:val="00A90DBA"/>
    <w:rsid w:val="00A912F4"/>
    <w:rsid w:val="00A91ADC"/>
    <w:rsid w:val="00A92335"/>
    <w:rsid w:val="00A923BC"/>
    <w:rsid w:val="00A923E3"/>
    <w:rsid w:val="00A924D1"/>
    <w:rsid w:val="00A92A15"/>
    <w:rsid w:val="00A92A99"/>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1E5"/>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38C2"/>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3DE"/>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2EDC"/>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3E74"/>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39"/>
    <w:rsid w:val="00AE7357"/>
    <w:rsid w:val="00AE7629"/>
    <w:rsid w:val="00AF00AD"/>
    <w:rsid w:val="00AF060A"/>
    <w:rsid w:val="00AF0ACE"/>
    <w:rsid w:val="00AF18C6"/>
    <w:rsid w:val="00AF22A1"/>
    <w:rsid w:val="00AF2435"/>
    <w:rsid w:val="00AF2513"/>
    <w:rsid w:val="00AF2638"/>
    <w:rsid w:val="00AF2714"/>
    <w:rsid w:val="00AF2AF6"/>
    <w:rsid w:val="00AF2DD8"/>
    <w:rsid w:val="00AF2F98"/>
    <w:rsid w:val="00AF37D4"/>
    <w:rsid w:val="00AF40A4"/>
    <w:rsid w:val="00AF422C"/>
    <w:rsid w:val="00AF46EE"/>
    <w:rsid w:val="00AF4F82"/>
    <w:rsid w:val="00AF5362"/>
    <w:rsid w:val="00AF5ACD"/>
    <w:rsid w:val="00AF5DB3"/>
    <w:rsid w:val="00AF62EC"/>
    <w:rsid w:val="00AF68E4"/>
    <w:rsid w:val="00AF7095"/>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A25"/>
    <w:rsid w:val="00B24C1F"/>
    <w:rsid w:val="00B252C7"/>
    <w:rsid w:val="00B25EAE"/>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B93"/>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4D81"/>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1F6B"/>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578AB"/>
    <w:rsid w:val="00B60201"/>
    <w:rsid w:val="00B605C8"/>
    <w:rsid w:val="00B60840"/>
    <w:rsid w:val="00B6086E"/>
    <w:rsid w:val="00B60A3D"/>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75C"/>
    <w:rsid w:val="00B77A43"/>
    <w:rsid w:val="00B800D6"/>
    <w:rsid w:val="00B802F8"/>
    <w:rsid w:val="00B806D2"/>
    <w:rsid w:val="00B80CF0"/>
    <w:rsid w:val="00B80CF7"/>
    <w:rsid w:val="00B80D1B"/>
    <w:rsid w:val="00B811E5"/>
    <w:rsid w:val="00B81228"/>
    <w:rsid w:val="00B81592"/>
    <w:rsid w:val="00B81D91"/>
    <w:rsid w:val="00B81DFB"/>
    <w:rsid w:val="00B81E48"/>
    <w:rsid w:val="00B81E4F"/>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879C8"/>
    <w:rsid w:val="00B90347"/>
    <w:rsid w:val="00B906B9"/>
    <w:rsid w:val="00B90C40"/>
    <w:rsid w:val="00B90D6C"/>
    <w:rsid w:val="00B91431"/>
    <w:rsid w:val="00B9171E"/>
    <w:rsid w:val="00B91BFF"/>
    <w:rsid w:val="00B91C2A"/>
    <w:rsid w:val="00B93162"/>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C22"/>
    <w:rsid w:val="00BC3D25"/>
    <w:rsid w:val="00BC3D7E"/>
    <w:rsid w:val="00BC45DC"/>
    <w:rsid w:val="00BC4AAD"/>
    <w:rsid w:val="00BC4C89"/>
    <w:rsid w:val="00BC5937"/>
    <w:rsid w:val="00BC5DCA"/>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644"/>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D7AF7"/>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1E54"/>
    <w:rsid w:val="00BF21C3"/>
    <w:rsid w:val="00BF21D1"/>
    <w:rsid w:val="00BF249F"/>
    <w:rsid w:val="00BF258A"/>
    <w:rsid w:val="00BF37AD"/>
    <w:rsid w:val="00BF412B"/>
    <w:rsid w:val="00BF43F9"/>
    <w:rsid w:val="00BF44FD"/>
    <w:rsid w:val="00BF4F2F"/>
    <w:rsid w:val="00BF5AA9"/>
    <w:rsid w:val="00BF6096"/>
    <w:rsid w:val="00BF6097"/>
    <w:rsid w:val="00BF6141"/>
    <w:rsid w:val="00BF62CC"/>
    <w:rsid w:val="00BF6802"/>
    <w:rsid w:val="00BF68E9"/>
    <w:rsid w:val="00BF6DB4"/>
    <w:rsid w:val="00BF7176"/>
    <w:rsid w:val="00BF71A2"/>
    <w:rsid w:val="00BF7B1B"/>
    <w:rsid w:val="00BF7FBC"/>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7EB"/>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5ED"/>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113"/>
    <w:rsid w:val="00C371A7"/>
    <w:rsid w:val="00C3748E"/>
    <w:rsid w:val="00C374C5"/>
    <w:rsid w:val="00C376DA"/>
    <w:rsid w:val="00C37830"/>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9F3"/>
    <w:rsid w:val="00C45A2F"/>
    <w:rsid w:val="00C46265"/>
    <w:rsid w:val="00C462F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A45"/>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57F30"/>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3E3"/>
    <w:rsid w:val="00C6478F"/>
    <w:rsid w:val="00C6491F"/>
    <w:rsid w:val="00C6497F"/>
    <w:rsid w:val="00C64B46"/>
    <w:rsid w:val="00C64CBF"/>
    <w:rsid w:val="00C64E81"/>
    <w:rsid w:val="00C65861"/>
    <w:rsid w:val="00C65D04"/>
    <w:rsid w:val="00C664A5"/>
    <w:rsid w:val="00C66907"/>
    <w:rsid w:val="00C66CCE"/>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22"/>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87F9C"/>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C4C"/>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6A8"/>
    <w:rsid w:val="00CB27F8"/>
    <w:rsid w:val="00CB2906"/>
    <w:rsid w:val="00CB2B67"/>
    <w:rsid w:val="00CB3088"/>
    <w:rsid w:val="00CB35EA"/>
    <w:rsid w:val="00CB37E5"/>
    <w:rsid w:val="00CB3A98"/>
    <w:rsid w:val="00CB3E10"/>
    <w:rsid w:val="00CB4108"/>
    <w:rsid w:val="00CB417A"/>
    <w:rsid w:val="00CB426E"/>
    <w:rsid w:val="00CB43FB"/>
    <w:rsid w:val="00CB4996"/>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59"/>
    <w:rsid w:val="00CC4DD9"/>
    <w:rsid w:val="00CC505A"/>
    <w:rsid w:val="00CC510E"/>
    <w:rsid w:val="00CC5280"/>
    <w:rsid w:val="00CC544C"/>
    <w:rsid w:val="00CC655A"/>
    <w:rsid w:val="00CC666F"/>
    <w:rsid w:val="00CC6A38"/>
    <w:rsid w:val="00CC6AC1"/>
    <w:rsid w:val="00CC6BD4"/>
    <w:rsid w:val="00CC6F18"/>
    <w:rsid w:val="00CC7238"/>
    <w:rsid w:val="00CD05DD"/>
    <w:rsid w:val="00CD0FD3"/>
    <w:rsid w:val="00CD1242"/>
    <w:rsid w:val="00CD1593"/>
    <w:rsid w:val="00CD1E84"/>
    <w:rsid w:val="00CD2024"/>
    <w:rsid w:val="00CD2156"/>
    <w:rsid w:val="00CD2598"/>
    <w:rsid w:val="00CD30CA"/>
    <w:rsid w:val="00CD3812"/>
    <w:rsid w:val="00CD389D"/>
    <w:rsid w:val="00CD3AC4"/>
    <w:rsid w:val="00CD406B"/>
    <w:rsid w:val="00CD4387"/>
    <w:rsid w:val="00CD44FA"/>
    <w:rsid w:val="00CD4784"/>
    <w:rsid w:val="00CD49F6"/>
    <w:rsid w:val="00CD5180"/>
    <w:rsid w:val="00CD5233"/>
    <w:rsid w:val="00CD5670"/>
    <w:rsid w:val="00CD56AF"/>
    <w:rsid w:val="00CD56BE"/>
    <w:rsid w:val="00CD58F5"/>
    <w:rsid w:val="00CD5E88"/>
    <w:rsid w:val="00CD6259"/>
    <w:rsid w:val="00CD63CA"/>
    <w:rsid w:val="00CD67A9"/>
    <w:rsid w:val="00CD753D"/>
    <w:rsid w:val="00CD7746"/>
    <w:rsid w:val="00CD7747"/>
    <w:rsid w:val="00CD78C9"/>
    <w:rsid w:val="00CD7BAB"/>
    <w:rsid w:val="00CE07ED"/>
    <w:rsid w:val="00CE092A"/>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570"/>
    <w:rsid w:val="00CE5AC3"/>
    <w:rsid w:val="00CE5CB1"/>
    <w:rsid w:val="00CE5FE1"/>
    <w:rsid w:val="00CE609D"/>
    <w:rsid w:val="00CE60DF"/>
    <w:rsid w:val="00CE61AE"/>
    <w:rsid w:val="00CE6339"/>
    <w:rsid w:val="00CE69A8"/>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0F78"/>
    <w:rsid w:val="00CF17BF"/>
    <w:rsid w:val="00CF18B8"/>
    <w:rsid w:val="00CF18E8"/>
    <w:rsid w:val="00CF1A70"/>
    <w:rsid w:val="00CF1BEF"/>
    <w:rsid w:val="00CF21D6"/>
    <w:rsid w:val="00CF2570"/>
    <w:rsid w:val="00CF2A48"/>
    <w:rsid w:val="00CF2B14"/>
    <w:rsid w:val="00CF3318"/>
    <w:rsid w:val="00CF35E1"/>
    <w:rsid w:val="00CF383D"/>
    <w:rsid w:val="00CF383F"/>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9BD"/>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6C6B"/>
    <w:rsid w:val="00D17484"/>
    <w:rsid w:val="00D20672"/>
    <w:rsid w:val="00D20917"/>
    <w:rsid w:val="00D20AFA"/>
    <w:rsid w:val="00D20EA6"/>
    <w:rsid w:val="00D2146B"/>
    <w:rsid w:val="00D216BA"/>
    <w:rsid w:val="00D21F1B"/>
    <w:rsid w:val="00D21F62"/>
    <w:rsid w:val="00D22337"/>
    <w:rsid w:val="00D2249D"/>
    <w:rsid w:val="00D22B26"/>
    <w:rsid w:val="00D22C2C"/>
    <w:rsid w:val="00D22E70"/>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28"/>
    <w:rsid w:val="00D31CC2"/>
    <w:rsid w:val="00D31EED"/>
    <w:rsid w:val="00D325E7"/>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7D5"/>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5E6C"/>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088"/>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4DC"/>
    <w:rsid w:val="00D8565F"/>
    <w:rsid w:val="00D85752"/>
    <w:rsid w:val="00D85A33"/>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4B3"/>
    <w:rsid w:val="00DA0BA6"/>
    <w:rsid w:val="00DA0BD0"/>
    <w:rsid w:val="00DA0D23"/>
    <w:rsid w:val="00DA16EA"/>
    <w:rsid w:val="00DA1B35"/>
    <w:rsid w:val="00DA1CAE"/>
    <w:rsid w:val="00DA2052"/>
    <w:rsid w:val="00DA24A0"/>
    <w:rsid w:val="00DA259D"/>
    <w:rsid w:val="00DA268F"/>
    <w:rsid w:val="00DA302F"/>
    <w:rsid w:val="00DA3709"/>
    <w:rsid w:val="00DA378F"/>
    <w:rsid w:val="00DA3C1B"/>
    <w:rsid w:val="00DA3CFB"/>
    <w:rsid w:val="00DA487F"/>
    <w:rsid w:val="00DA4BBD"/>
    <w:rsid w:val="00DA4CF8"/>
    <w:rsid w:val="00DA4FF1"/>
    <w:rsid w:val="00DA552C"/>
    <w:rsid w:val="00DA59D1"/>
    <w:rsid w:val="00DA5EF3"/>
    <w:rsid w:val="00DA65BB"/>
    <w:rsid w:val="00DA682E"/>
    <w:rsid w:val="00DA68EE"/>
    <w:rsid w:val="00DA6B04"/>
    <w:rsid w:val="00DA72DD"/>
    <w:rsid w:val="00DA7864"/>
    <w:rsid w:val="00DB05A5"/>
    <w:rsid w:val="00DB05B4"/>
    <w:rsid w:val="00DB085B"/>
    <w:rsid w:val="00DB0F4E"/>
    <w:rsid w:val="00DB163F"/>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405"/>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B2"/>
    <w:rsid w:val="00DC10FF"/>
    <w:rsid w:val="00DC1126"/>
    <w:rsid w:val="00DC1663"/>
    <w:rsid w:val="00DC1AC3"/>
    <w:rsid w:val="00DC2663"/>
    <w:rsid w:val="00DC2891"/>
    <w:rsid w:val="00DC2922"/>
    <w:rsid w:val="00DC3218"/>
    <w:rsid w:val="00DC33D3"/>
    <w:rsid w:val="00DC3831"/>
    <w:rsid w:val="00DC38F3"/>
    <w:rsid w:val="00DC3F7B"/>
    <w:rsid w:val="00DC3FD4"/>
    <w:rsid w:val="00DC415E"/>
    <w:rsid w:val="00DC527E"/>
    <w:rsid w:val="00DC52B7"/>
    <w:rsid w:val="00DC53C2"/>
    <w:rsid w:val="00DC5B05"/>
    <w:rsid w:val="00DC5B3C"/>
    <w:rsid w:val="00DC6327"/>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8C6"/>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2B9"/>
    <w:rsid w:val="00DD6F22"/>
    <w:rsid w:val="00DD70DC"/>
    <w:rsid w:val="00DD7176"/>
    <w:rsid w:val="00DD764A"/>
    <w:rsid w:val="00DE0069"/>
    <w:rsid w:val="00DE05EB"/>
    <w:rsid w:val="00DE096C"/>
    <w:rsid w:val="00DE0AD3"/>
    <w:rsid w:val="00DE0DA8"/>
    <w:rsid w:val="00DE1338"/>
    <w:rsid w:val="00DE16AA"/>
    <w:rsid w:val="00DE17C7"/>
    <w:rsid w:val="00DE1BC4"/>
    <w:rsid w:val="00DE1EF7"/>
    <w:rsid w:val="00DE2112"/>
    <w:rsid w:val="00DE234F"/>
    <w:rsid w:val="00DE24EF"/>
    <w:rsid w:val="00DE277B"/>
    <w:rsid w:val="00DE2A5B"/>
    <w:rsid w:val="00DE30C9"/>
    <w:rsid w:val="00DE3D4F"/>
    <w:rsid w:val="00DE405D"/>
    <w:rsid w:val="00DE419A"/>
    <w:rsid w:val="00DE4340"/>
    <w:rsid w:val="00DE4771"/>
    <w:rsid w:val="00DE4C05"/>
    <w:rsid w:val="00DE4C2F"/>
    <w:rsid w:val="00DE4E50"/>
    <w:rsid w:val="00DE4EE2"/>
    <w:rsid w:val="00DE4F35"/>
    <w:rsid w:val="00DE535C"/>
    <w:rsid w:val="00DE5479"/>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520"/>
    <w:rsid w:val="00DF1C23"/>
    <w:rsid w:val="00DF2455"/>
    <w:rsid w:val="00DF2460"/>
    <w:rsid w:val="00DF25FC"/>
    <w:rsid w:val="00DF2908"/>
    <w:rsid w:val="00DF29A3"/>
    <w:rsid w:val="00DF2E84"/>
    <w:rsid w:val="00DF312A"/>
    <w:rsid w:val="00DF3523"/>
    <w:rsid w:val="00DF38A7"/>
    <w:rsid w:val="00DF3A9D"/>
    <w:rsid w:val="00DF3F2B"/>
    <w:rsid w:val="00DF3F88"/>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3E01"/>
    <w:rsid w:val="00E0423D"/>
    <w:rsid w:val="00E042DA"/>
    <w:rsid w:val="00E04EC4"/>
    <w:rsid w:val="00E055C2"/>
    <w:rsid w:val="00E05CDB"/>
    <w:rsid w:val="00E05CFC"/>
    <w:rsid w:val="00E05FD6"/>
    <w:rsid w:val="00E063A9"/>
    <w:rsid w:val="00E0693C"/>
    <w:rsid w:val="00E073CF"/>
    <w:rsid w:val="00E07FB8"/>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7DD"/>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0B6"/>
    <w:rsid w:val="00E27516"/>
    <w:rsid w:val="00E27630"/>
    <w:rsid w:val="00E276CB"/>
    <w:rsid w:val="00E278CF"/>
    <w:rsid w:val="00E30058"/>
    <w:rsid w:val="00E30528"/>
    <w:rsid w:val="00E307E8"/>
    <w:rsid w:val="00E30BD5"/>
    <w:rsid w:val="00E30BDC"/>
    <w:rsid w:val="00E31607"/>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668"/>
    <w:rsid w:val="00E40B24"/>
    <w:rsid w:val="00E40C48"/>
    <w:rsid w:val="00E40CD1"/>
    <w:rsid w:val="00E41095"/>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A43"/>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4CD2"/>
    <w:rsid w:val="00E553B9"/>
    <w:rsid w:val="00E55B51"/>
    <w:rsid w:val="00E561F3"/>
    <w:rsid w:val="00E564C1"/>
    <w:rsid w:val="00E566D0"/>
    <w:rsid w:val="00E56AE0"/>
    <w:rsid w:val="00E56FCD"/>
    <w:rsid w:val="00E57215"/>
    <w:rsid w:val="00E57322"/>
    <w:rsid w:val="00E575B1"/>
    <w:rsid w:val="00E57821"/>
    <w:rsid w:val="00E57B21"/>
    <w:rsid w:val="00E57B2D"/>
    <w:rsid w:val="00E57F68"/>
    <w:rsid w:val="00E6063E"/>
    <w:rsid w:val="00E60FEA"/>
    <w:rsid w:val="00E61062"/>
    <w:rsid w:val="00E612B9"/>
    <w:rsid w:val="00E61342"/>
    <w:rsid w:val="00E613A6"/>
    <w:rsid w:val="00E6183D"/>
    <w:rsid w:val="00E62711"/>
    <w:rsid w:val="00E62F0D"/>
    <w:rsid w:val="00E63532"/>
    <w:rsid w:val="00E6465E"/>
    <w:rsid w:val="00E64F9B"/>
    <w:rsid w:val="00E656D1"/>
    <w:rsid w:val="00E65AAB"/>
    <w:rsid w:val="00E65C16"/>
    <w:rsid w:val="00E66022"/>
    <w:rsid w:val="00E661C2"/>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6CFA"/>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7F6"/>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686"/>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1FDE"/>
    <w:rsid w:val="00EC20D0"/>
    <w:rsid w:val="00EC211A"/>
    <w:rsid w:val="00EC22C6"/>
    <w:rsid w:val="00EC2464"/>
    <w:rsid w:val="00EC2BCF"/>
    <w:rsid w:val="00EC2F4F"/>
    <w:rsid w:val="00EC301E"/>
    <w:rsid w:val="00EC30DC"/>
    <w:rsid w:val="00EC34A4"/>
    <w:rsid w:val="00EC3E10"/>
    <w:rsid w:val="00EC3F5F"/>
    <w:rsid w:val="00EC51C8"/>
    <w:rsid w:val="00EC528D"/>
    <w:rsid w:val="00EC53B4"/>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02"/>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A67"/>
    <w:rsid w:val="00EE6C23"/>
    <w:rsid w:val="00EE6D2E"/>
    <w:rsid w:val="00EE7270"/>
    <w:rsid w:val="00EE7552"/>
    <w:rsid w:val="00EE7953"/>
    <w:rsid w:val="00EE7A8B"/>
    <w:rsid w:val="00EE7B95"/>
    <w:rsid w:val="00EE7CC5"/>
    <w:rsid w:val="00EE7F4B"/>
    <w:rsid w:val="00EF05C3"/>
    <w:rsid w:val="00EF082A"/>
    <w:rsid w:val="00EF0853"/>
    <w:rsid w:val="00EF0C7A"/>
    <w:rsid w:val="00EF0D11"/>
    <w:rsid w:val="00EF0D6C"/>
    <w:rsid w:val="00EF1791"/>
    <w:rsid w:val="00EF2348"/>
    <w:rsid w:val="00EF25BB"/>
    <w:rsid w:val="00EF2964"/>
    <w:rsid w:val="00EF2B0A"/>
    <w:rsid w:val="00EF2B95"/>
    <w:rsid w:val="00EF2F74"/>
    <w:rsid w:val="00EF325A"/>
    <w:rsid w:val="00EF34F1"/>
    <w:rsid w:val="00EF37F9"/>
    <w:rsid w:val="00EF3AD7"/>
    <w:rsid w:val="00EF3C4F"/>
    <w:rsid w:val="00EF3FBD"/>
    <w:rsid w:val="00EF411E"/>
    <w:rsid w:val="00EF4527"/>
    <w:rsid w:val="00EF4A0D"/>
    <w:rsid w:val="00EF51AE"/>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0"/>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491"/>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712"/>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BE9"/>
    <w:rsid w:val="00F35E4A"/>
    <w:rsid w:val="00F35FDB"/>
    <w:rsid w:val="00F360F9"/>
    <w:rsid w:val="00F36D67"/>
    <w:rsid w:val="00F36F29"/>
    <w:rsid w:val="00F37013"/>
    <w:rsid w:val="00F37054"/>
    <w:rsid w:val="00F3715D"/>
    <w:rsid w:val="00F37323"/>
    <w:rsid w:val="00F373C5"/>
    <w:rsid w:val="00F37B66"/>
    <w:rsid w:val="00F37B91"/>
    <w:rsid w:val="00F4010C"/>
    <w:rsid w:val="00F403D4"/>
    <w:rsid w:val="00F40A39"/>
    <w:rsid w:val="00F40B3A"/>
    <w:rsid w:val="00F40C20"/>
    <w:rsid w:val="00F40E58"/>
    <w:rsid w:val="00F4123B"/>
    <w:rsid w:val="00F41445"/>
    <w:rsid w:val="00F418F3"/>
    <w:rsid w:val="00F420BD"/>
    <w:rsid w:val="00F42375"/>
    <w:rsid w:val="00F42613"/>
    <w:rsid w:val="00F42747"/>
    <w:rsid w:val="00F42816"/>
    <w:rsid w:val="00F42AF2"/>
    <w:rsid w:val="00F42D3E"/>
    <w:rsid w:val="00F42E59"/>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77"/>
    <w:rsid w:val="00F61FEE"/>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9C7"/>
    <w:rsid w:val="00F76A4F"/>
    <w:rsid w:val="00F76B63"/>
    <w:rsid w:val="00F770E5"/>
    <w:rsid w:val="00F77B3F"/>
    <w:rsid w:val="00F77DD7"/>
    <w:rsid w:val="00F77E48"/>
    <w:rsid w:val="00F8015D"/>
    <w:rsid w:val="00F802BB"/>
    <w:rsid w:val="00F8030C"/>
    <w:rsid w:val="00F80A4A"/>
    <w:rsid w:val="00F80ED9"/>
    <w:rsid w:val="00F82082"/>
    <w:rsid w:val="00F8211C"/>
    <w:rsid w:val="00F82473"/>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837"/>
    <w:rsid w:val="00FA6F94"/>
    <w:rsid w:val="00FA6FC7"/>
    <w:rsid w:val="00FA70A6"/>
    <w:rsid w:val="00FA7206"/>
    <w:rsid w:val="00FA724E"/>
    <w:rsid w:val="00FA7A24"/>
    <w:rsid w:val="00FA7FA3"/>
    <w:rsid w:val="00FB0300"/>
    <w:rsid w:val="00FB05A8"/>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47A"/>
    <w:rsid w:val="00FC3735"/>
    <w:rsid w:val="00FC3AB3"/>
    <w:rsid w:val="00FC3CA4"/>
    <w:rsid w:val="00FC3F04"/>
    <w:rsid w:val="00FC41C2"/>
    <w:rsid w:val="00FC4739"/>
    <w:rsid w:val="00FC49A6"/>
    <w:rsid w:val="00FC530D"/>
    <w:rsid w:val="00FC5A18"/>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4013"/>
    <w:rsid w:val="00FD43E5"/>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098"/>
    <w:rsid w:val="00FD7667"/>
    <w:rsid w:val="00FD76F8"/>
    <w:rsid w:val="00FD792E"/>
    <w:rsid w:val="00FD7EB1"/>
    <w:rsid w:val="00FD7ED8"/>
    <w:rsid w:val="00FE037D"/>
    <w:rsid w:val="00FE03FE"/>
    <w:rsid w:val="00FE0563"/>
    <w:rsid w:val="00FE0982"/>
    <w:rsid w:val="00FE0DBF"/>
    <w:rsid w:val="00FE1CE7"/>
    <w:rsid w:val="00FE1F22"/>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3BB"/>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5E9B"/>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 w:type="table" w:customStyle="1" w:styleId="Grigliatabella1">
    <w:name w:val="Griglia tabella1"/>
    <w:basedOn w:val="Tabellanormale"/>
    <w:next w:val="Grigliatabella"/>
    <w:uiPriority w:val="39"/>
    <w:rsid w:val="000E7DEF"/>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100</TotalTime>
  <Pages>9</Pages>
  <Words>2395</Words>
  <Characters>13657</Characters>
  <Application>Microsoft Office Word</Application>
  <DocSecurity>0</DocSecurity>
  <Lines>113</Lines>
  <Paragraphs>32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16020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9</cp:revision>
  <cp:lastPrinted>2026-04-29T13:56:00Z</cp:lastPrinted>
  <dcterms:created xsi:type="dcterms:W3CDTF">2026-05-06T10:44:00Z</dcterms:created>
  <dcterms:modified xsi:type="dcterms:W3CDTF">2026-05-06T12:27:00Z</dcterms:modified>
</cp:coreProperties>
</file>