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5D9E6F9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213832">
              <w:rPr>
                <w:rFonts w:ascii="Arial" w:hAnsi="Arial" w:cs="Arial"/>
                <w:color w:val="002060"/>
                <w:sz w:val="40"/>
                <w:szCs w:val="40"/>
              </w:rPr>
              <w:t>1</w:t>
            </w:r>
            <w:r w:rsidR="003B58D2">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213832">
              <w:rPr>
                <w:rFonts w:ascii="Arial" w:hAnsi="Arial" w:cs="Arial"/>
                <w:color w:val="002060"/>
                <w:sz w:val="40"/>
                <w:szCs w:val="40"/>
              </w:rPr>
              <w:t>1</w:t>
            </w:r>
            <w:r w:rsidR="003B58D2">
              <w:rPr>
                <w:rFonts w:ascii="Arial" w:hAnsi="Arial" w:cs="Arial"/>
                <w:color w:val="002060"/>
                <w:sz w:val="40"/>
                <w:szCs w:val="40"/>
              </w:rPr>
              <w:t>4</w:t>
            </w:r>
            <w:r w:rsidR="00580BE5">
              <w:rPr>
                <w:rFonts w:ascii="Arial" w:hAnsi="Arial" w:cs="Arial"/>
                <w:color w:val="002060"/>
                <w:sz w:val="40"/>
                <w:szCs w:val="40"/>
              </w:rPr>
              <w:t>/</w:t>
            </w:r>
            <w:r w:rsidR="00F3715D">
              <w:rPr>
                <w:rFonts w:ascii="Arial" w:hAnsi="Arial" w:cs="Arial"/>
                <w:color w:val="002060"/>
                <w:sz w:val="40"/>
                <w:szCs w:val="40"/>
              </w:rPr>
              <w:t>0</w:t>
            </w:r>
            <w:r w:rsidR="0060540A">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175335A"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A3E1C">
          <w:rPr>
            <w:noProof/>
            <w:webHidden/>
          </w:rPr>
          <w:t>1</w:t>
        </w:r>
        <w:r w:rsidR="00AC19D9" w:rsidRPr="00DE1EF7">
          <w:rPr>
            <w:noProof/>
            <w:webHidden/>
          </w:rPr>
          <w:fldChar w:fldCharType="end"/>
        </w:r>
      </w:hyperlink>
    </w:p>
    <w:p w14:paraId="112EDB38" w14:textId="504F1831"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A3E1C">
          <w:rPr>
            <w:noProof/>
            <w:webHidden/>
          </w:rPr>
          <w:t>1</w:t>
        </w:r>
        <w:r w:rsidRPr="00DE1EF7">
          <w:rPr>
            <w:noProof/>
            <w:webHidden/>
          </w:rPr>
          <w:fldChar w:fldCharType="end"/>
        </w:r>
      </w:hyperlink>
    </w:p>
    <w:p w14:paraId="4D9CAD43" w14:textId="4CEBFABB"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A3E1C">
          <w:rPr>
            <w:noProof/>
            <w:webHidden/>
          </w:rPr>
          <w:t>1</w:t>
        </w:r>
        <w:r w:rsidRPr="00DE1EF7">
          <w:rPr>
            <w:noProof/>
            <w:webHidden/>
          </w:rPr>
          <w:fldChar w:fldCharType="end"/>
        </w:r>
      </w:hyperlink>
    </w:p>
    <w:p w14:paraId="0EAFCCD8" w14:textId="2D868423"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A3E1C">
          <w:rPr>
            <w:noProof/>
            <w:webHidden/>
          </w:rPr>
          <w:t>2</w:t>
        </w:r>
        <w:r w:rsidRPr="00DE1EF7">
          <w:rPr>
            <w:noProof/>
            <w:webHidden/>
          </w:rPr>
          <w:fldChar w:fldCharType="end"/>
        </w:r>
      </w:hyperlink>
    </w:p>
    <w:p w14:paraId="0952245B" w14:textId="28230E9C"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A3E1C">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52CD839" w14:textId="77777777" w:rsidR="002950E1" w:rsidRDefault="002950E1" w:rsidP="00947C7D">
      <w:pPr>
        <w:tabs>
          <w:tab w:val="left" w:pos="1260"/>
        </w:tabs>
        <w:rPr>
          <w:rFonts w:ascii="Arial" w:hAnsi="Arial" w:cs="Arial"/>
          <w:color w:val="002060"/>
          <w:sz w:val="22"/>
          <w:szCs w:val="22"/>
        </w:rPr>
      </w:pPr>
    </w:p>
    <w:p w14:paraId="525DD914" w14:textId="77777777" w:rsidR="00763A4A" w:rsidRPr="00763A4A" w:rsidRDefault="00763A4A" w:rsidP="00763A4A">
      <w:pPr>
        <w:pStyle w:val="LndNormale1"/>
        <w:rPr>
          <w:b/>
          <w:color w:val="002060"/>
          <w:sz w:val="28"/>
          <w:szCs w:val="28"/>
        </w:rPr>
      </w:pPr>
      <w:r w:rsidRPr="00763A4A">
        <w:rPr>
          <w:b/>
          <w:color w:val="002060"/>
          <w:sz w:val="28"/>
          <w:szCs w:val="28"/>
        </w:rPr>
        <w:t>CU n. 444 del 13.05.2026 LND</w:t>
      </w:r>
    </w:p>
    <w:p w14:paraId="26DEE5AA" w14:textId="77777777" w:rsidR="00763A4A" w:rsidRDefault="00763A4A" w:rsidP="00763A4A">
      <w:pPr>
        <w:pStyle w:val="LndNormale1"/>
        <w:rPr>
          <w:color w:val="002060"/>
        </w:rPr>
      </w:pPr>
    </w:p>
    <w:p w14:paraId="755DC388" w14:textId="734E88B1" w:rsidR="00763A4A" w:rsidRPr="00763A4A" w:rsidRDefault="00763A4A" w:rsidP="00763A4A">
      <w:pPr>
        <w:pStyle w:val="LndNormale1"/>
        <w:rPr>
          <w:color w:val="002060"/>
        </w:rPr>
      </w:pPr>
      <w:r w:rsidRPr="00763A4A">
        <w:rPr>
          <w:color w:val="002060"/>
        </w:rPr>
        <w:t>Si trasmette, in allegato, Il CU. della FIGC n. 230/A, inerente la decadenza del dott. Antonio Zappi dalla carica di Presidente Nazionale dell’AIA</w:t>
      </w:r>
    </w:p>
    <w:p w14:paraId="3A2FAF1E" w14:textId="77777777" w:rsidR="00763A4A" w:rsidRPr="00763A4A" w:rsidRDefault="00763A4A" w:rsidP="00947C7D">
      <w:pPr>
        <w:tabs>
          <w:tab w:val="left" w:pos="1260"/>
        </w:tabs>
        <w:rPr>
          <w:rFonts w:ascii="Arial" w:hAnsi="Arial" w:cs="Arial"/>
          <w:color w:val="002060"/>
          <w:sz w:val="22"/>
          <w:szCs w:val="22"/>
        </w:rPr>
      </w:pPr>
    </w:p>
    <w:p w14:paraId="546D2C2D" w14:textId="77777777" w:rsidR="00763A4A" w:rsidRPr="00763A4A" w:rsidRDefault="00763A4A" w:rsidP="00947C7D">
      <w:pPr>
        <w:tabs>
          <w:tab w:val="left" w:pos="1260"/>
        </w:tabs>
        <w:rPr>
          <w:rFonts w:ascii="Arial" w:hAnsi="Arial" w:cs="Arial"/>
          <w:color w:val="002060"/>
          <w:sz w:val="22"/>
          <w:szCs w:val="22"/>
        </w:rPr>
      </w:pPr>
    </w:p>
    <w:p w14:paraId="2D6A67B4" w14:textId="77777777" w:rsidR="001E5920" w:rsidRPr="001E5920" w:rsidRDefault="001E5920" w:rsidP="001E5920">
      <w:pPr>
        <w:pStyle w:val="LndNormale1"/>
        <w:rPr>
          <w:b/>
          <w:color w:val="002060"/>
          <w:sz w:val="28"/>
          <w:szCs w:val="28"/>
        </w:rPr>
      </w:pPr>
      <w:r w:rsidRPr="001E5920">
        <w:rPr>
          <w:b/>
          <w:color w:val="002060"/>
          <w:sz w:val="28"/>
          <w:szCs w:val="28"/>
        </w:rPr>
        <w:t>CIRCOLARE N. 41 DEL 12.05.2026</w:t>
      </w:r>
    </w:p>
    <w:p w14:paraId="29B79C2B" w14:textId="77777777" w:rsidR="001E5920" w:rsidRPr="001E5920" w:rsidRDefault="001E5920" w:rsidP="001E5920">
      <w:pPr>
        <w:pStyle w:val="LndNormale1"/>
        <w:rPr>
          <w:color w:val="002060"/>
        </w:rPr>
      </w:pPr>
    </w:p>
    <w:p w14:paraId="6619396F" w14:textId="712814EC" w:rsidR="001E5920" w:rsidRPr="001E5920" w:rsidRDefault="001E5920" w:rsidP="001E5920">
      <w:pPr>
        <w:pStyle w:val="LndNormale1"/>
        <w:rPr>
          <w:color w:val="002060"/>
        </w:rPr>
      </w:pPr>
      <w:r w:rsidRPr="001E5920">
        <w:rPr>
          <w:color w:val="002060"/>
        </w:rPr>
        <w:t>Si pubblica, per opportuna conoscenza, copa della Circolare n. 14-2026 elaborata dal Centro Studi Tributari della L.N.D., avente per oggetto:</w:t>
      </w:r>
    </w:p>
    <w:p w14:paraId="70BD3761" w14:textId="77777777" w:rsidR="001E5920" w:rsidRPr="001E5920" w:rsidRDefault="001E5920" w:rsidP="001E5920">
      <w:pPr>
        <w:pStyle w:val="LndNormale1"/>
        <w:rPr>
          <w:b/>
          <w:i/>
          <w:color w:val="002060"/>
        </w:rPr>
      </w:pPr>
      <w:r w:rsidRPr="001E5920">
        <w:rPr>
          <w:b/>
          <w:i/>
          <w:color w:val="002060"/>
        </w:rPr>
        <w:t>“Recenti pronunce della Corte di Cassazione inerenti alcune problematiche giuridiche e fiscali delle associazioni sportive dilettantistiche.</w:t>
      </w:r>
    </w:p>
    <w:p w14:paraId="26027F33" w14:textId="77777777" w:rsidR="001E5920" w:rsidRPr="001E5920" w:rsidRDefault="001E5920" w:rsidP="001E5920">
      <w:pPr>
        <w:pStyle w:val="LndNormale1"/>
        <w:rPr>
          <w:b/>
          <w:i/>
          <w:color w:val="002060"/>
        </w:rPr>
      </w:pPr>
      <w:r w:rsidRPr="001E5920">
        <w:rPr>
          <w:b/>
          <w:i/>
          <w:color w:val="002060"/>
        </w:rPr>
        <w:t>1 – Agevolazioni solo all’ente sportivo dilettantistico che svolge effettivamente attività sportiva – Non è sufficiente l’iscizione al RBASD –</w:t>
      </w:r>
    </w:p>
    <w:p w14:paraId="48D67DDA" w14:textId="77777777" w:rsidR="001E5920" w:rsidRPr="001E5920" w:rsidRDefault="001E5920" w:rsidP="001E5920">
      <w:pPr>
        <w:pStyle w:val="LndNormale1"/>
        <w:rPr>
          <w:b/>
          <w:i/>
          <w:color w:val="002060"/>
        </w:rPr>
      </w:pPr>
      <w:r w:rsidRPr="001E5920">
        <w:rPr>
          <w:b/>
          <w:i/>
          <w:color w:val="002060"/>
        </w:rPr>
        <w:t>2 – Responsabilità del rappresentante legale dell’associazione sportiva non riconosciuta.</w:t>
      </w:r>
    </w:p>
    <w:p w14:paraId="5B9CE783" w14:textId="77777777" w:rsidR="001E5920" w:rsidRPr="001E5920" w:rsidRDefault="001E5920" w:rsidP="00947C7D">
      <w:pPr>
        <w:tabs>
          <w:tab w:val="left" w:pos="1260"/>
        </w:tabs>
        <w:rPr>
          <w:rFonts w:ascii="Arial" w:hAnsi="Arial" w:cs="Arial"/>
          <w:color w:val="002060"/>
          <w:sz w:val="22"/>
          <w:szCs w:val="22"/>
        </w:rPr>
      </w:pPr>
    </w:p>
    <w:p w14:paraId="5FA5A7ED" w14:textId="77777777" w:rsidR="001E5920" w:rsidRPr="001E5920" w:rsidRDefault="001E5920"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45FD0B19" w14:textId="77777777" w:rsidR="003A02FF" w:rsidRDefault="003A02FF"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DB47F49" w14:textId="77777777" w:rsidR="002C1743" w:rsidRDefault="002C1743" w:rsidP="006F53CC">
      <w:pPr>
        <w:pStyle w:val="breakline"/>
        <w:rPr>
          <w:color w:val="002060"/>
        </w:rPr>
      </w:pPr>
    </w:p>
    <w:p w14:paraId="0B02E967" w14:textId="77777777" w:rsidR="00A65F75" w:rsidRPr="00BC2F63" w:rsidRDefault="00A65F75" w:rsidP="00A65F75">
      <w:pPr>
        <w:pStyle w:val="titolocampionato0"/>
        <w:shd w:val="clear" w:color="auto" w:fill="CCCCCC"/>
        <w:spacing w:before="80" w:after="40"/>
        <w:rPr>
          <w:color w:val="002060"/>
        </w:rPr>
      </w:pPr>
      <w:r w:rsidRPr="00BC2F63">
        <w:rPr>
          <w:color w:val="002060"/>
        </w:rPr>
        <w:t>CALCIO A 5 UNDER 15 FEM. REG.</w:t>
      </w:r>
    </w:p>
    <w:p w14:paraId="165B9057" w14:textId="77777777" w:rsidR="000A0828" w:rsidRPr="000A0828" w:rsidRDefault="000A0828" w:rsidP="000A0828">
      <w:pPr>
        <w:pStyle w:val="titoloprinc0"/>
        <w:rPr>
          <w:color w:val="002060"/>
        </w:rPr>
      </w:pPr>
      <w:r w:rsidRPr="000A0828">
        <w:rPr>
          <w:color w:val="002060"/>
        </w:rPr>
        <w:t>RISULTATI</w:t>
      </w:r>
    </w:p>
    <w:p w14:paraId="51BD18FE" w14:textId="77777777" w:rsidR="000A0828" w:rsidRPr="000A0828" w:rsidRDefault="000A0828" w:rsidP="000A0828">
      <w:pPr>
        <w:pStyle w:val="breakline"/>
        <w:rPr>
          <w:color w:val="002060"/>
        </w:rPr>
      </w:pPr>
    </w:p>
    <w:p w14:paraId="5E74BBBD" w14:textId="77777777" w:rsidR="000A0828" w:rsidRPr="000A0828" w:rsidRDefault="000A0828" w:rsidP="000A0828">
      <w:pPr>
        <w:pStyle w:val="sottotitolocampionato10"/>
        <w:rPr>
          <w:color w:val="002060"/>
        </w:rPr>
      </w:pPr>
      <w:r w:rsidRPr="000A0828">
        <w:rPr>
          <w:color w:val="002060"/>
        </w:rPr>
        <w:t>RISULTATI UFFICIALI GARE DEL 14/05/2026</w:t>
      </w:r>
    </w:p>
    <w:p w14:paraId="3F5317FA" w14:textId="77777777" w:rsidR="000A0828" w:rsidRPr="000A0828" w:rsidRDefault="000A0828" w:rsidP="000A0828">
      <w:pPr>
        <w:pStyle w:val="sottotitolocampionato20"/>
        <w:spacing w:before="0" w:beforeAutospacing="0" w:after="0" w:afterAutospacing="0"/>
        <w:rPr>
          <w:rFonts w:ascii="Arial" w:hAnsi="Arial" w:cs="Arial"/>
          <w:color w:val="002060"/>
          <w:sz w:val="20"/>
          <w:szCs w:val="20"/>
        </w:rPr>
      </w:pPr>
      <w:r w:rsidRPr="000A0828">
        <w:rPr>
          <w:rFonts w:ascii="Arial" w:hAnsi="Arial" w:cs="Arial"/>
          <w:color w:val="002060"/>
          <w:sz w:val="20"/>
          <w:szCs w:val="20"/>
        </w:rPr>
        <w:t>Si trascrivono qui di seguito i risultati ufficiali delle gare disputate</w:t>
      </w:r>
    </w:p>
    <w:p w14:paraId="71CBB53F" w14:textId="77777777" w:rsidR="000A0828" w:rsidRPr="000A0828" w:rsidRDefault="000A0828" w:rsidP="000A082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A0828" w:rsidRPr="000A0828" w14:paraId="5A66BB1F" w14:textId="77777777" w:rsidTr="0059707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A0828" w:rsidRPr="000A0828" w14:paraId="0FC60B93" w14:textId="77777777" w:rsidTr="0059707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53384" w14:textId="77777777" w:rsidR="000A0828" w:rsidRPr="000A0828" w:rsidRDefault="000A0828" w:rsidP="0059707B">
                  <w:pPr>
                    <w:pStyle w:val="headertabella0"/>
                    <w:rPr>
                      <w:color w:val="002060"/>
                    </w:rPr>
                  </w:pPr>
                  <w:r w:rsidRPr="000A0828">
                    <w:rPr>
                      <w:color w:val="002060"/>
                    </w:rPr>
                    <w:t>GIRONE A - 6 Giornata - A</w:t>
                  </w:r>
                </w:p>
              </w:tc>
            </w:tr>
            <w:tr w:rsidR="000A0828" w:rsidRPr="000A0828" w14:paraId="76F4DF6C" w14:textId="77777777" w:rsidTr="0059707B">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B6B7DB" w14:textId="77777777" w:rsidR="000A0828" w:rsidRPr="000A0828" w:rsidRDefault="000A0828" w:rsidP="0059707B">
                  <w:pPr>
                    <w:pStyle w:val="rowtabella0"/>
                    <w:rPr>
                      <w:color w:val="002060"/>
                    </w:rPr>
                  </w:pPr>
                  <w:r w:rsidRPr="000A0828">
                    <w:rPr>
                      <w:color w:val="002060"/>
                    </w:rPr>
                    <w:t>ACSS MONDOLFO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B821E6" w14:textId="77777777" w:rsidR="000A0828" w:rsidRPr="000A0828" w:rsidRDefault="000A0828" w:rsidP="0059707B">
                  <w:pPr>
                    <w:pStyle w:val="rowtabella0"/>
                    <w:rPr>
                      <w:color w:val="002060"/>
                    </w:rPr>
                  </w:pPr>
                  <w:r w:rsidRPr="000A0828">
                    <w:rPr>
                      <w:color w:val="002060"/>
                    </w:rPr>
                    <w:t>- FALCONARA 1995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F9707D" w14:textId="77777777" w:rsidR="000A0828" w:rsidRPr="000A0828" w:rsidRDefault="000A0828" w:rsidP="0059707B">
                  <w:pPr>
                    <w:pStyle w:val="rowtabella0"/>
                    <w:jc w:val="center"/>
                    <w:rPr>
                      <w:color w:val="002060"/>
                    </w:rPr>
                  </w:pPr>
                  <w:r w:rsidRPr="000A0828">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5D2F86" w14:textId="77777777" w:rsidR="000A0828" w:rsidRPr="000A0828" w:rsidRDefault="000A0828" w:rsidP="0059707B">
                  <w:pPr>
                    <w:pStyle w:val="rowtabella0"/>
                    <w:jc w:val="center"/>
                    <w:rPr>
                      <w:color w:val="002060"/>
                    </w:rPr>
                  </w:pPr>
                  <w:r w:rsidRPr="000A0828">
                    <w:rPr>
                      <w:color w:val="002060"/>
                    </w:rPr>
                    <w:t> </w:t>
                  </w:r>
                </w:p>
              </w:tc>
            </w:tr>
          </w:tbl>
          <w:p w14:paraId="2B2C37D5" w14:textId="77777777" w:rsidR="000A0828" w:rsidRPr="000A0828" w:rsidRDefault="000A0828" w:rsidP="0059707B">
            <w:pPr>
              <w:rPr>
                <w:color w:val="002060"/>
              </w:rPr>
            </w:pPr>
          </w:p>
        </w:tc>
      </w:tr>
    </w:tbl>
    <w:p w14:paraId="0FB67AB1" w14:textId="77777777" w:rsidR="000A0828" w:rsidRPr="000A0828" w:rsidRDefault="000A0828" w:rsidP="00A65F75">
      <w:pPr>
        <w:pStyle w:val="titoloprinc0"/>
        <w:rPr>
          <w:color w:val="002060"/>
          <w:sz w:val="22"/>
          <w:szCs w:val="22"/>
        </w:rPr>
      </w:pPr>
    </w:p>
    <w:p w14:paraId="6E0CE3A3" w14:textId="1E787F40" w:rsidR="00A65F75" w:rsidRPr="007A6443" w:rsidRDefault="00A65F75" w:rsidP="00A65F75">
      <w:pPr>
        <w:pStyle w:val="titoloprinc0"/>
        <w:rPr>
          <w:color w:val="002060"/>
        </w:rPr>
      </w:pPr>
      <w:r w:rsidRPr="007A6443">
        <w:rPr>
          <w:color w:val="002060"/>
        </w:rPr>
        <w:t>CLASSIFICA</w:t>
      </w:r>
    </w:p>
    <w:p w14:paraId="7F85D56E" w14:textId="77777777" w:rsidR="00A65F75" w:rsidRPr="007A6443" w:rsidRDefault="00A65F75" w:rsidP="00A65F75">
      <w:pPr>
        <w:pStyle w:val="breakline"/>
        <w:rPr>
          <w:color w:val="002060"/>
        </w:rPr>
      </w:pPr>
    </w:p>
    <w:p w14:paraId="4C59C87C" w14:textId="77777777" w:rsidR="00A65F75" w:rsidRPr="007A6443" w:rsidRDefault="00A65F75" w:rsidP="00A65F75">
      <w:pPr>
        <w:pStyle w:val="breakline"/>
        <w:rPr>
          <w:color w:val="002060"/>
        </w:rPr>
      </w:pPr>
    </w:p>
    <w:p w14:paraId="2B6D09B3" w14:textId="77777777" w:rsidR="00A65F75" w:rsidRPr="007A6443" w:rsidRDefault="00A65F75" w:rsidP="00A65F75">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65F75" w:rsidRPr="007A6443" w14:paraId="21D26923" w14:textId="77777777" w:rsidTr="003D645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9EAE7" w14:textId="77777777" w:rsidR="00A65F75" w:rsidRPr="007A6443" w:rsidRDefault="00A65F75" w:rsidP="003D6459">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54F59" w14:textId="77777777" w:rsidR="00A65F75" w:rsidRPr="007A6443" w:rsidRDefault="00A65F75" w:rsidP="003D6459">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1E259" w14:textId="77777777" w:rsidR="00A65F75" w:rsidRPr="007A6443" w:rsidRDefault="00A65F75" w:rsidP="003D6459">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54213" w14:textId="77777777" w:rsidR="00A65F75" w:rsidRPr="007A6443" w:rsidRDefault="00A65F75" w:rsidP="003D6459">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4D9A0" w14:textId="77777777" w:rsidR="00A65F75" w:rsidRPr="007A6443" w:rsidRDefault="00A65F75" w:rsidP="003D6459">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D9961" w14:textId="77777777" w:rsidR="00A65F75" w:rsidRPr="007A6443" w:rsidRDefault="00A65F75" w:rsidP="003D6459">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1F84D" w14:textId="77777777" w:rsidR="00A65F75" w:rsidRPr="007A6443" w:rsidRDefault="00A65F75" w:rsidP="003D6459">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F888C" w14:textId="77777777" w:rsidR="00A65F75" w:rsidRPr="007A6443" w:rsidRDefault="00A65F75" w:rsidP="003D6459">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65640" w14:textId="77777777" w:rsidR="00A65F75" w:rsidRPr="007A6443" w:rsidRDefault="00A65F75" w:rsidP="003D6459">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7A49A" w14:textId="77777777" w:rsidR="00A65F75" w:rsidRPr="007A6443" w:rsidRDefault="00A65F75" w:rsidP="003D6459">
            <w:pPr>
              <w:pStyle w:val="headertabella0"/>
              <w:rPr>
                <w:color w:val="002060"/>
              </w:rPr>
            </w:pPr>
            <w:r w:rsidRPr="007A6443">
              <w:rPr>
                <w:color w:val="002060"/>
              </w:rPr>
              <w:t>PE</w:t>
            </w:r>
          </w:p>
        </w:tc>
      </w:tr>
      <w:tr w:rsidR="00A65F75" w:rsidRPr="007A6443" w14:paraId="58C13EF7" w14:textId="77777777" w:rsidTr="003D645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18183E" w14:textId="77777777" w:rsidR="00A65F75" w:rsidRPr="007A6443" w:rsidRDefault="00A65F75" w:rsidP="003D6459">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6C2A9" w14:textId="745E4ADB" w:rsidR="00A65F75" w:rsidRPr="007A6443" w:rsidRDefault="00A65F75" w:rsidP="003D6459">
            <w:pPr>
              <w:pStyle w:val="rowtabella0"/>
              <w:jc w:val="center"/>
              <w:rPr>
                <w:color w:val="002060"/>
              </w:rPr>
            </w:pPr>
            <w:r>
              <w:rPr>
                <w:color w:val="002060"/>
              </w:rPr>
              <w:t>1</w:t>
            </w:r>
            <w:r w:rsidR="000A08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6B9D1" w14:textId="781D55FB" w:rsidR="00A65F75" w:rsidRPr="007A6443" w:rsidRDefault="000A0828" w:rsidP="003D6459">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35A65" w14:textId="608FD967" w:rsidR="00A65F75" w:rsidRPr="007A6443" w:rsidRDefault="000A0828" w:rsidP="003D6459">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FBBDD" w14:textId="77777777" w:rsidR="00A65F75" w:rsidRPr="007A6443" w:rsidRDefault="00A65F75" w:rsidP="003D6459">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7120E" w14:textId="77777777" w:rsidR="00A65F75" w:rsidRPr="007A6443" w:rsidRDefault="00A65F75" w:rsidP="003D6459">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C9E32" w14:textId="0040C3F3" w:rsidR="00A65F75" w:rsidRPr="007A6443" w:rsidRDefault="000A0828" w:rsidP="003D6459">
            <w:pPr>
              <w:pStyle w:val="rowtabella0"/>
              <w:jc w:val="center"/>
              <w:rPr>
                <w:color w:val="002060"/>
              </w:rPr>
            </w:pPr>
            <w:r>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DA86C" w14:textId="68C0AEE9" w:rsidR="00A65F75" w:rsidRPr="007A6443" w:rsidRDefault="000A0828" w:rsidP="003D6459">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32348" w14:textId="1FCA9DD1" w:rsidR="00A65F75" w:rsidRPr="007A6443" w:rsidRDefault="000A0828" w:rsidP="003D6459">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D584C" w14:textId="77777777" w:rsidR="00A65F75" w:rsidRPr="007A6443" w:rsidRDefault="00A65F75" w:rsidP="003D6459">
            <w:pPr>
              <w:pStyle w:val="rowtabella0"/>
              <w:jc w:val="center"/>
              <w:rPr>
                <w:color w:val="002060"/>
              </w:rPr>
            </w:pPr>
            <w:r w:rsidRPr="007A6443">
              <w:rPr>
                <w:color w:val="002060"/>
              </w:rPr>
              <w:t>0</w:t>
            </w:r>
          </w:p>
        </w:tc>
      </w:tr>
      <w:tr w:rsidR="00A65F75" w:rsidRPr="007A6443" w14:paraId="6FF8AA2F" w14:textId="77777777" w:rsidTr="003D6459">
        <w:tc>
          <w:tcPr>
            <w:tcW w:w="5640" w:type="dxa"/>
            <w:tcBorders>
              <w:top w:val="nil"/>
              <w:left w:val="outset" w:sz="6" w:space="0" w:color="auto"/>
              <w:bottom w:val="nil"/>
              <w:right w:val="nil"/>
            </w:tcBorders>
            <w:tcMar>
              <w:top w:w="20" w:type="dxa"/>
              <w:left w:w="20" w:type="dxa"/>
              <w:bottom w:w="20" w:type="dxa"/>
              <w:right w:w="20" w:type="dxa"/>
            </w:tcMar>
            <w:vAlign w:val="center"/>
          </w:tcPr>
          <w:p w14:paraId="08995E07" w14:textId="77777777" w:rsidR="00A65F75" w:rsidRDefault="00A65F75" w:rsidP="003D6459">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8F347" w14:textId="77777777" w:rsidR="00A65F75" w:rsidRDefault="00A65F75" w:rsidP="003D6459">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9E89A" w14:textId="77777777" w:rsidR="00A65F75" w:rsidRDefault="00A65F75" w:rsidP="003D6459">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D0E86" w14:textId="77777777" w:rsidR="00A65F75" w:rsidRDefault="00A65F75" w:rsidP="003D6459">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2F575" w14:textId="77777777" w:rsidR="00A65F75" w:rsidRPr="007A6443" w:rsidRDefault="00A65F75" w:rsidP="003D6459">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F6DFC" w14:textId="77777777" w:rsidR="00A65F75" w:rsidRDefault="00A65F75" w:rsidP="003D6459">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B2647" w14:textId="77777777" w:rsidR="00A65F75" w:rsidRDefault="00A65F75" w:rsidP="003D6459">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84171" w14:textId="77777777" w:rsidR="00A65F75" w:rsidRDefault="00A65F75" w:rsidP="003D6459">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3691C" w14:textId="77777777" w:rsidR="00A65F75" w:rsidRDefault="00A65F75" w:rsidP="003D6459">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447F1" w14:textId="77777777" w:rsidR="00A65F75" w:rsidRPr="007A6443" w:rsidRDefault="00A65F75" w:rsidP="003D6459">
            <w:pPr>
              <w:pStyle w:val="rowtabella0"/>
              <w:jc w:val="center"/>
              <w:rPr>
                <w:color w:val="002060"/>
              </w:rPr>
            </w:pPr>
            <w:r w:rsidRPr="007A6443">
              <w:rPr>
                <w:color w:val="002060"/>
              </w:rPr>
              <w:t>0</w:t>
            </w:r>
          </w:p>
        </w:tc>
      </w:tr>
      <w:tr w:rsidR="00A65F75" w:rsidRPr="007A6443" w14:paraId="128B8ACE" w14:textId="77777777" w:rsidTr="003D645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A5D1C6" w14:textId="77777777" w:rsidR="00A65F75" w:rsidRDefault="00A65F75" w:rsidP="003D6459">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D66C8" w14:textId="77777777" w:rsidR="00A65F75" w:rsidRDefault="00A65F75" w:rsidP="003D6459">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CD5EF" w14:textId="346B7959" w:rsidR="00A65F75" w:rsidRDefault="000A0828" w:rsidP="003D6459">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7EC0C" w14:textId="77777777" w:rsidR="00A65F75" w:rsidRDefault="00A65F75" w:rsidP="003D6459">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74101" w14:textId="77777777" w:rsidR="00A65F75" w:rsidRPr="007A6443" w:rsidRDefault="00A65F75" w:rsidP="003D6459">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5A97E" w14:textId="1A4C0A40" w:rsidR="00A65F75" w:rsidRDefault="000A0828" w:rsidP="003D6459">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4105B" w14:textId="30BCC3D5" w:rsidR="00A65F75" w:rsidRDefault="000A0828" w:rsidP="003D6459">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434C6" w14:textId="1D8CB29D" w:rsidR="00A65F75" w:rsidRDefault="000A0828" w:rsidP="003D6459">
            <w:pPr>
              <w:pStyle w:val="rowtabella0"/>
              <w:jc w:val="center"/>
              <w:rPr>
                <w:color w:val="002060"/>
              </w:rPr>
            </w:pPr>
            <w:r>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94EE0" w14:textId="4B900E3B" w:rsidR="00A65F75" w:rsidRDefault="000A0828" w:rsidP="003D6459">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38AAA" w14:textId="77777777" w:rsidR="00A65F75" w:rsidRPr="007A6443" w:rsidRDefault="00A65F75" w:rsidP="003D6459">
            <w:pPr>
              <w:pStyle w:val="rowtabella0"/>
              <w:jc w:val="center"/>
              <w:rPr>
                <w:color w:val="002060"/>
              </w:rPr>
            </w:pPr>
            <w:r w:rsidRPr="007A6443">
              <w:rPr>
                <w:color w:val="002060"/>
              </w:rPr>
              <w:t>0</w:t>
            </w:r>
          </w:p>
        </w:tc>
      </w:tr>
    </w:tbl>
    <w:p w14:paraId="73883E6D" w14:textId="77777777" w:rsidR="00817682" w:rsidRPr="00D325E7" w:rsidRDefault="00817682" w:rsidP="00817682">
      <w:pPr>
        <w:pStyle w:val="Corpodeltesto21"/>
        <w:rPr>
          <w:rFonts w:ascii="Arial" w:hAnsi="Arial" w:cs="Arial"/>
          <w:color w:val="002060"/>
          <w:sz w:val="22"/>
        </w:rPr>
      </w:pPr>
    </w:p>
    <w:p w14:paraId="754BF371" w14:textId="77777777" w:rsidR="00817682" w:rsidRPr="00CE58E2" w:rsidRDefault="00817682" w:rsidP="00817682">
      <w:pPr>
        <w:pStyle w:val="breakline"/>
        <w:rPr>
          <w:rFonts w:eastAsiaTheme="minorEastAsia"/>
          <w:color w:val="002060"/>
        </w:rPr>
      </w:pPr>
    </w:p>
    <w:p w14:paraId="75D8E549" w14:textId="77777777" w:rsidR="000E4D0F" w:rsidRPr="00DA013C" w:rsidRDefault="000E4D0F" w:rsidP="000E4D0F">
      <w:pPr>
        <w:pStyle w:val="titolocampionato0"/>
        <w:shd w:val="clear" w:color="auto" w:fill="CCCCCC"/>
        <w:spacing w:before="80" w:after="40"/>
        <w:rPr>
          <w:color w:val="002060"/>
        </w:rPr>
      </w:pPr>
      <w:r w:rsidRPr="00DA013C">
        <w:rPr>
          <w:color w:val="002060"/>
        </w:rPr>
        <w:t>COPPA PRIMAVERA C5 UNDER 18</w:t>
      </w:r>
    </w:p>
    <w:p w14:paraId="1CE11F40" w14:textId="77777777" w:rsidR="000E4D0F" w:rsidRPr="00DA013C" w:rsidRDefault="000E4D0F" w:rsidP="000E4D0F">
      <w:pPr>
        <w:pStyle w:val="titoloprinc0"/>
        <w:rPr>
          <w:color w:val="002060"/>
        </w:rPr>
      </w:pPr>
      <w:r w:rsidRPr="00DA013C">
        <w:rPr>
          <w:color w:val="002060"/>
        </w:rPr>
        <w:t>VARIAZIONI AL PROGRAMMA GARE</w:t>
      </w:r>
    </w:p>
    <w:p w14:paraId="0378AC4D" w14:textId="77777777" w:rsidR="000E4D0F" w:rsidRPr="00DA013C" w:rsidRDefault="000E4D0F" w:rsidP="000E4D0F">
      <w:pPr>
        <w:pStyle w:val="breakline"/>
        <w:rPr>
          <w:color w:val="002060"/>
        </w:rPr>
      </w:pPr>
    </w:p>
    <w:p w14:paraId="4776B57A" w14:textId="77777777" w:rsidR="000E4D0F" w:rsidRPr="00DA013C" w:rsidRDefault="000E4D0F" w:rsidP="000E4D0F">
      <w:pPr>
        <w:pStyle w:val="breakline"/>
        <w:rPr>
          <w:color w:val="002060"/>
        </w:rPr>
      </w:pPr>
    </w:p>
    <w:p w14:paraId="301CE94E" w14:textId="77777777" w:rsidR="000E4D0F" w:rsidRPr="00DA013C" w:rsidRDefault="000E4D0F" w:rsidP="000E4D0F">
      <w:pPr>
        <w:pStyle w:val="sottotitolocampionato10"/>
        <w:rPr>
          <w:color w:val="002060"/>
        </w:rPr>
      </w:pPr>
      <w:r w:rsidRPr="00DA013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4D0F" w:rsidRPr="00DA013C" w14:paraId="1209D66C" w14:textId="77777777" w:rsidTr="00FA77C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F22F6" w14:textId="77777777" w:rsidR="000E4D0F" w:rsidRPr="00DA013C" w:rsidRDefault="000E4D0F" w:rsidP="00FA77CD">
            <w:pPr>
              <w:pStyle w:val="headertabella0"/>
              <w:rPr>
                <w:color w:val="002060"/>
              </w:rPr>
            </w:pPr>
            <w:r w:rsidRPr="00DA013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D181A" w14:textId="77777777" w:rsidR="000E4D0F" w:rsidRPr="00DA013C" w:rsidRDefault="000E4D0F" w:rsidP="00FA77CD">
            <w:pPr>
              <w:pStyle w:val="headertabella0"/>
              <w:rPr>
                <w:color w:val="002060"/>
              </w:rPr>
            </w:pPr>
            <w:r w:rsidRPr="00DA013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26408" w14:textId="77777777" w:rsidR="000E4D0F" w:rsidRPr="00DA013C" w:rsidRDefault="000E4D0F" w:rsidP="00FA77CD">
            <w:pPr>
              <w:pStyle w:val="headertabella0"/>
              <w:rPr>
                <w:color w:val="002060"/>
              </w:rPr>
            </w:pPr>
            <w:r w:rsidRPr="00DA013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43E6D" w14:textId="77777777" w:rsidR="000E4D0F" w:rsidRPr="00DA013C" w:rsidRDefault="000E4D0F" w:rsidP="00FA77CD">
            <w:pPr>
              <w:pStyle w:val="headertabella0"/>
              <w:rPr>
                <w:color w:val="002060"/>
              </w:rPr>
            </w:pPr>
            <w:r w:rsidRPr="00DA013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BCC4B" w14:textId="77777777" w:rsidR="000E4D0F" w:rsidRPr="00DA013C" w:rsidRDefault="000E4D0F" w:rsidP="00FA77CD">
            <w:pPr>
              <w:pStyle w:val="headertabella0"/>
              <w:rPr>
                <w:color w:val="002060"/>
              </w:rPr>
            </w:pPr>
            <w:r w:rsidRPr="00DA013C">
              <w:rPr>
                <w:color w:val="002060"/>
              </w:rPr>
              <w:t xml:space="preserve">Data </w:t>
            </w:r>
            <w:proofErr w:type="spellStart"/>
            <w:r w:rsidRPr="00DA013C">
              <w:rPr>
                <w:color w:val="002060"/>
              </w:rPr>
              <w:t>Orig</w:t>
            </w:r>
            <w:proofErr w:type="spellEnd"/>
            <w:r w:rsidRPr="00DA013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913E9" w14:textId="77777777" w:rsidR="000E4D0F" w:rsidRPr="00DA013C" w:rsidRDefault="000E4D0F" w:rsidP="00FA77CD">
            <w:pPr>
              <w:pStyle w:val="headertabella0"/>
              <w:rPr>
                <w:color w:val="002060"/>
              </w:rPr>
            </w:pPr>
            <w:r w:rsidRPr="00DA013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DDA76" w14:textId="77777777" w:rsidR="000E4D0F" w:rsidRPr="00DA013C" w:rsidRDefault="000E4D0F" w:rsidP="00FA77CD">
            <w:pPr>
              <w:pStyle w:val="headertabella0"/>
              <w:rPr>
                <w:color w:val="002060"/>
              </w:rPr>
            </w:pPr>
            <w:r w:rsidRPr="00DA013C">
              <w:rPr>
                <w:color w:val="002060"/>
              </w:rPr>
              <w:t xml:space="preserve">Ora </w:t>
            </w:r>
            <w:proofErr w:type="spellStart"/>
            <w:r w:rsidRPr="00DA013C">
              <w:rPr>
                <w:color w:val="002060"/>
              </w:rPr>
              <w:t>Orig</w:t>
            </w:r>
            <w:proofErr w:type="spellEnd"/>
            <w:r w:rsidRPr="00DA013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2D4C8" w14:textId="77777777" w:rsidR="000E4D0F" w:rsidRPr="00DA013C" w:rsidRDefault="000E4D0F" w:rsidP="00FA77CD">
            <w:pPr>
              <w:pStyle w:val="headertabella0"/>
              <w:rPr>
                <w:color w:val="002060"/>
              </w:rPr>
            </w:pPr>
            <w:r w:rsidRPr="00DA013C">
              <w:rPr>
                <w:color w:val="002060"/>
              </w:rPr>
              <w:t>Impianto</w:t>
            </w:r>
          </w:p>
        </w:tc>
      </w:tr>
      <w:tr w:rsidR="000E4D0F" w:rsidRPr="00DA013C" w14:paraId="0E20AC37" w14:textId="77777777" w:rsidTr="00FA77C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B7F1" w14:textId="77777777" w:rsidR="000E4D0F" w:rsidRPr="00DA013C" w:rsidRDefault="000E4D0F" w:rsidP="00FA77CD">
            <w:pPr>
              <w:pStyle w:val="rowtabella0"/>
              <w:rPr>
                <w:color w:val="002060"/>
                <w:highlight w:val="yellow"/>
              </w:rPr>
            </w:pPr>
            <w:r w:rsidRPr="00DA013C">
              <w:rPr>
                <w:color w:val="002060"/>
                <w:highlight w:val="yellow"/>
              </w:rPr>
              <w:t>24/05/2026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44FB2" w14:textId="77777777" w:rsidR="000E4D0F" w:rsidRPr="00DA013C" w:rsidRDefault="000E4D0F" w:rsidP="00FA77CD">
            <w:pPr>
              <w:pStyle w:val="rowtabella0"/>
              <w:jc w:val="center"/>
              <w:rPr>
                <w:color w:val="002060"/>
                <w:highlight w:val="yellow"/>
              </w:rPr>
            </w:pPr>
            <w:r w:rsidRPr="00DA013C">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53E1" w14:textId="77777777" w:rsidR="000E4D0F" w:rsidRPr="00DA013C" w:rsidRDefault="000E4D0F" w:rsidP="00FA77CD">
            <w:pPr>
              <w:pStyle w:val="rowtabella0"/>
              <w:rPr>
                <w:color w:val="002060"/>
                <w:highlight w:val="yellow"/>
              </w:rPr>
            </w:pPr>
            <w:r w:rsidRPr="00DA013C">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AE03" w14:textId="77777777" w:rsidR="000E4D0F" w:rsidRPr="00DA013C" w:rsidRDefault="000E4D0F" w:rsidP="00FA77CD">
            <w:pPr>
              <w:pStyle w:val="rowtabella0"/>
              <w:rPr>
                <w:color w:val="002060"/>
                <w:highlight w:val="yellow"/>
              </w:rPr>
            </w:pPr>
            <w:r w:rsidRPr="00DA013C">
              <w:rPr>
                <w:color w:val="002060"/>
                <w:highlight w:val="yellow"/>
              </w:rPr>
              <w:t>JESINA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89AD" w14:textId="77777777" w:rsidR="000E4D0F" w:rsidRPr="00DA013C" w:rsidRDefault="000E4D0F" w:rsidP="00FA77CD">
            <w:pPr>
              <w:pStyle w:val="rowtabella0"/>
              <w:rPr>
                <w:color w:val="002060"/>
              </w:rPr>
            </w:pPr>
            <w:r w:rsidRPr="00DA013C">
              <w:rPr>
                <w:color w:val="002060"/>
              </w:rPr>
              <w:t>23/05/2026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6A7F" w14:textId="77777777" w:rsidR="000E4D0F" w:rsidRPr="00DA013C" w:rsidRDefault="000E4D0F" w:rsidP="00FA77CD">
            <w:pPr>
              <w:pStyle w:val="rowtabella0"/>
              <w:jc w:val="center"/>
              <w:rPr>
                <w:color w:val="002060"/>
              </w:rPr>
            </w:pPr>
            <w:r w:rsidRPr="00DA013C">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049E7" w14:textId="77777777" w:rsidR="000E4D0F" w:rsidRPr="00DA013C" w:rsidRDefault="000E4D0F" w:rsidP="00FA77CD">
            <w:pPr>
              <w:pStyle w:val="rowtabella0"/>
              <w:jc w:val="center"/>
              <w:rPr>
                <w:color w:val="002060"/>
              </w:rPr>
            </w:pPr>
            <w:r w:rsidRPr="00DA013C">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EC7F" w14:textId="77777777" w:rsidR="000E4D0F" w:rsidRPr="00DA013C" w:rsidRDefault="000E4D0F" w:rsidP="00FA77CD">
            <w:pPr>
              <w:rPr>
                <w:color w:val="002060"/>
              </w:rPr>
            </w:pPr>
          </w:p>
        </w:tc>
      </w:tr>
    </w:tbl>
    <w:p w14:paraId="167B78FF" w14:textId="77777777" w:rsidR="000E4D0F" w:rsidRPr="00DA013C" w:rsidRDefault="000E4D0F" w:rsidP="000E4D0F">
      <w:pPr>
        <w:pStyle w:val="breakline"/>
        <w:rPr>
          <w:rFonts w:eastAsiaTheme="minorEastAsia"/>
          <w:color w:val="002060"/>
        </w:rPr>
      </w:pPr>
    </w:p>
    <w:p w14:paraId="19DD9F43" w14:textId="77777777" w:rsidR="000E4D0F" w:rsidRPr="00DA013C" w:rsidRDefault="000E4D0F" w:rsidP="000E4D0F">
      <w:pPr>
        <w:pStyle w:val="breakline"/>
        <w:rPr>
          <w:color w:val="002060"/>
        </w:rPr>
      </w:pPr>
    </w:p>
    <w:p w14:paraId="663391E6" w14:textId="77777777" w:rsidR="000E4D0F" w:rsidRPr="00DA013C" w:rsidRDefault="000E4D0F" w:rsidP="000E4D0F">
      <w:pPr>
        <w:pStyle w:val="sottotitolocampionato10"/>
        <w:rPr>
          <w:color w:val="002060"/>
        </w:rPr>
      </w:pPr>
      <w:r w:rsidRPr="00DA013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4D0F" w:rsidRPr="00DA013C" w14:paraId="3B1FB567" w14:textId="77777777" w:rsidTr="00FA77C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1061C" w14:textId="77777777" w:rsidR="000E4D0F" w:rsidRPr="00DA013C" w:rsidRDefault="000E4D0F" w:rsidP="00FA77CD">
            <w:pPr>
              <w:pStyle w:val="headertabella0"/>
              <w:rPr>
                <w:color w:val="002060"/>
              </w:rPr>
            </w:pPr>
            <w:r w:rsidRPr="00DA013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44D0C" w14:textId="77777777" w:rsidR="000E4D0F" w:rsidRPr="00DA013C" w:rsidRDefault="000E4D0F" w:rsidP="00FA77CD">
            <w:pPr>
              <w:pStyle w:val="headertabella0"/>
              <w:rPr>
                <w:color w:val="002060"/>
              </w:rPr>
            </w:pPr>
            <w:r w:rsidRPr="00DA013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C75E9" w14:textId="77777777" w:rsidR="000E4D0F" w:rsidRPr="00DA013C" w:rsidRDefault="000E4D0F" w:rsidP="00FA77CD">
            <w:pPr>
              <w:pStyle w:val="headertabella0"/>
              <w:rPr>
                <w:color w:val="002060"/>
              </w:rPr>
            </w:pPr>
            <w:r w:rsidRPr="00DA013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46076" w14:textId="77777777" w:rsidR="000E4D0F" w:rsidRPr="00DA013C" w:rsidRDefault="000E4D0F" w:rsidP="00FA77CD">
            <w:pPr>
              <w:pStyle w:val="headertabella0"/>
              <w:rPr>
                <w:color w:val="002060"/>
              </w:rPr>
            </w:pPr>
            <w:r w:rsidRPr="00DA013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5602A" w14:textId="77777777" w:rsidR="000E4D0F" w:rsidRPr="00DA013C" w:rsidRDefault="000E4D0F" w:rsidP="00FA77CD">
            <w:pPr>
              <w:pStyle w:val="headertabella0"/>
              <w:rPr>
                <w:color w:val="002060"/>
              </w:rPr>
            </w:pPr>
            <w:r w:rsidRPr="00DA013C">
              <w:rPr>
                <w:color w:val="002060"/>
              </w:rPr>
              <w:t xml:space="preserve">Data </w:t>
            </w:r>
            <w:proofErr w:type="spellStart"/>
            <w:r w:rsidRPr="00DA013C">
              <w:rPr>
                <w:color w:val="002060"/>
              </w:rPr>
              <w:t>Orig</w:t>
            </w:r>
            <w:proofErr w:type="spellEnd"/>
            <w:r w:rsidRPr="00DA013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7082C" w14:textId="77777777" w:rsidR="000E4D0F" w:rsidRPr="00DA013C" w:rsidRDefault="000E4D0F" w:rsidP="00FA77CD">
            <w:pPr>
              <w:pStyle w:val="headertabella0"/>
              <w:rPr>
                <w:color w:val="002060"/>
              </w:rPr>
            </w:pPr>
            <w:r w:rsidRPr="00DA013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13C74" w14:textId="77777777" w:rsidR="000E4D0F" w:rsidRPr="00DA013C" w:rsidRDefault="000E4D0F" w:rsidP="00FA77CD">
            <w:pPr>
              <w:pStyle w:val="headertabella0"/>
              <w:rPr>
                <w:color w:val="002060"/>
              </w:rPr>
            </w:pPr>
            <w:r w:rsidRPr="00DA013C">
              <w:rPr>
                <w:color w:val="002060"/>
              </w:rPr>
              <w:t xml:space="preserve">Ora </w:t>
            </w:r>
            <w:proofErr w:type="spellStart"/>
            <w:r w:rsidRPr="00DA013C">
              <w:rPr>
                <w:color w:val="002060"/>
              </w:rPr>
              <w:t>Orig</w:t>
            </w:r>
            <w:proofErr w:type="spellEnd"/>
            <w:r w:rsidRPr="00DA013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8F805" w14:textId="77777777" w:rsidR="000E4D0F" w:rsidRPr="00DA013C" w:rsidRDefault="000E4D0F" w:rsidP="00FA77CD">
            <w:pPr>
              <w:pStyle w:val="headertabella0"/>
              <w:rPr>
                <w:color w:val="002060"/>
              </w:rPr>
            </w:pPr>
            <w:r w:rsidRPr="00DA013C">
              <w:rPr>
                <w:color w:val="002060"/>
              </w:rPr>
              <w:t>Impianto</w:t>
            </w:r>
          </w:p>
        </w:tc>
      </w:tr>
      <w:tr w:rsidR="000E4D0F" w:rsidRPr="00DA013C" w14:paraId="15802D5F" w14:textId="77777777" w:rsidTr="00FA77C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F053D" w14:textId="77777777" w:rsidR="000E4D0F" w:rsidRPr="00DA013C" w:rsidRDefault="000E4D0F" w:rsidP="00FA77CD">
            <w:pPr>
              <w:pStyle w:val="rowtabella0"/>
              <w:rPr>
                <w:color w:val="002060"/>
                <w:highlight w:val="yellow"/>
              </w:rPr>
            </w:pPr>
            <w:r w:rsidRPr="00DA013C">
              <w:rPr>
                <w:color w:val="002060"/>
                <w:highlight w:val="yellow"/>
              </w:rPr>
              <w:t>16/05/2026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8C051" w14:textId="77777777" w:rsidR="000E4D0F" w:rsidRPr="00DA013C" w:rsidRDefault="000E4D0F" w:rsidP="00FA77CD">
            <w:pPr>
              <w:pStyle w:val="rowtabella0"/>
              <w:jc w:val="center"/>
              <w:rPr>
                <w:color w:val="002060"/>
                <w:highlight w:val="yellow"/>
              </w:rPr>
            </w:pPr>
            <w:r w:rsidRPr="00DA013C">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69E05" w14:textId="77777777" w:rsidR="000E4D0F" w:rsidRPr="00DA013C" w:rsidRDefault="000E4D0F" w:rsidP="00FA77CD">
            <w:pPr>
              <w:pStyle w:val="rowtabella0"/>
              <w:rPr>
                <w:color w:val="002060"/>
                <w:highlight w:val="yellow"/>
              </w:rPr>
            </w:pPr>
            <w:r w:rsidRPr="00DA013C">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014E" w14:textId="77777777" w:rsidR="000E4D0F" w:rsidRPr="00DA013C" w:rsidRDefault="000E4D0F" w:rsidP="00FA77CD">
            <w:pPr>
              <w:pStyle w:val="rowtabella0"/>
              <w:rPr>
                <w:color w:val="002060"/>
                <w:highlight w:val="yellow"/>
              </w:rPr>
            </w:pPr>
            <w:r w:rsidRPr="00DA013C">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3DEDB" w14:textId="77777777" w:rsidR="000E4D0F" w:rsidRPr="00DA013C" w:rsidRDefault="000E4D0F" w:rsidP="00FA77C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695F" w14:textId="77777777" w:rsidR="000E4D0F" w:rsidRPr="00DA013C" w:rsidRDefault="000E4D0F" w:rsidP="00FA77CD">
            <w:pPr>
              <w:pStyle w:val="rowtabella0"/>
              <w:jc w:val="center"/>
              <w:rPr>
                <w:color w:val="002060"/>
              </w:rPr>
            </w:pPr>
            <w:r w:rsidRPr="00DA013C">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5E6A" w14:textId="77777777" w:rsidR="000E4D0F" w:rsidRPr="00DA013C" w:rsidRDefault="000E4D0F" w:rsidP="00FA77CD">
            <w:pPr>
              <w:pStyle w:val="rowtabella0"/>
              <w:jc w:val="center"/>
              <w:rPr>
                <w:color w:val="002060"/>
              </w:rPr>
            </w:pPr>
            <w:r w:rsidRPr="00DA013C">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00D8" w14:textId="77777777" w:rsidR="000E4D0F" w:rsidRPr="00DA013C" w:rsidRDefault="000E4D0F" w:rsidP="00FA77CD">
            <w:pPr>
              <w:rPr>
                <w:color w:val="002060"/>
              </w:rPr>
            </w:pPr>
          </w:p>
        </w:tc>
      </w:tr>
    </w:tbl>
    <w:p w14:paraId="6360E8A1" w14:textId="77777777" w:rsidR="00817682" w:rsidRDefault="00817682" w:rsidP="00817682">
      <w:pPr>
        <w:pStyle w:val="breakline"/>
        <w:rPr>
          <w:color w:val="002060"/>
        </w:rPr>
      </w:pPr>
    </w:p>
    <w:p w14:paraId="5463B566" w14:textId="77777777" w:rsidR="00817682" w:rsidRDefault="00817682" w:rsidP="00817682">
      <w:pPr>
        <w:pStyle w:val="breakline"/>
        <w:rPr>
          <w:color w:val="002060"/>
        </w:rPr>
      </w:pP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22A2F18D"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8969BF">
        <w:rPr>
          <w:rFonts w:ascii="Arial" w:hAnsi="Arial" w:cs="Arial"/>
          <w:b/>
          <w:bCs/>
          <w:color w:val="002060"/>
        </w:rPr>
        <w:t>25</w:t>
      </w:r>
      <w:r w:rsidR="00390DC8">
        <w:rPr>
          <w:rFonts w:ascii="Arial" w:hAnsi="Arial" w:cs="Arial"/>
          <w:b/>
          <w:bCs/>
          <w:color w:val="002060"/>
        </w:rPr>
        <w:t xml:space="preserve"> maggio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5C5291C2"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xml:space="preserve">- Tramite Bonifico Bancario IBAN </w:t>
      </w:r>
      <w:proofErr w:type="gramStart"/>
      <w:r w:rsidRPr="00FA724E">
        <w:rPr>
          <w:rFonts w:ascii="Arial" w:hAnsi="Arial" w:cs="Arial"/>
          <w:color w:val="002060"/>
          <w:sz w:val="22"/>
          <w:szCs w:val="22"/>
        </w:rPr>
        <w:t xml:space="preserve">FIGC: </w:t>
      </w:r>
      <w:r w:rsidRPr="00FA724E">
        <w:rPr>
          <w:rFonts w:ascii="Arial" w:hAnsi="Arial" w:cs="Arial"/>
          <w:bCs/>
          <w:color w:val="002060"/>
          <w:sz w:val="22"/>
          <w:szCs w:val="22"/>
        </w:rPr>
        <w:t xml:space="preserve"> IT</w:t>
      </w:r>
      <w:proofErr w:type="gramEnd"/>
      <w:r w:rsidRPr="00FA724E">
        <w:rPr>
          <w:rFonts w:ascii="Arial" w:hAnsi="Arial" w:cs="Arial"/>
          <w:bCs/>
          <w:color w:val="002060"/>
          <w:sz w:val="22"/>
          <w:szCs w:val="22"/>
        </w:rPr>
        <w:t xml:space="preserve">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1A9DABD9"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4201A3">
        <w:rPr>
          <w:b/>
          <w:color w:val="002060"/>
          <w:u w:val="single"/>
        </w:rPr>
        <w:t>1</w:t>
      </w:r>
      <w:r w:rsidR="00C022E6">
        <w:rPr>
          <w:b/>
          <w:color w:val="002060"/>
          <w:u w:val="single"/>
        </w:rPr>
        <w:t>4</w:t>
      </w:r>
      <w:r w:rsidR="003D6BA1">
        <w:rPr>
          <w:b/>
          <w:color w:val="002060"/>
          <w:u w:val="single"/>
        </w:rPr>
        <w:t>/</w:t>
      </w:r>
      <w:r w:rsidR="00F3715D">
        <w:rPr>
          <w:b/>
          <w:color w:val="002060"/>
          <w:u w:val="single"/>
        </w:rPr>
        <w:t>0</w:t>
      </w:r>
      <w:r w:rsidR="00610358">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B7B61" w14:textId="77777777" w:rsidR="009B38C2" w:rsidRDefault="009B38C2">
      <w:r>
        <w:separator/>
      </w:r>
    </w:p>
  </w:endnote>
  <w:endnote w:type="continuationSeparator" w:id="0">
    <w:p w14:paraId="2EB922D8" w14:textId="77777777" w:rsidR="009B38C2" w:rsidRDefault="009B3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02F558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2C1743">
      <w:rPr>
        <w:rStyle w:val="Numeropagina"/>
        <w:rFonts w:ascii="Arial" w:hAnsi="Arial" w:cs="Arial"/>
        <w:color w:val="002060"/>
      </w:rPr>
      <w:t>1</w:t>
    </w:r>
    <w:r w:rsidR="00C022E6">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0B3F9" w14:textId="77777777" w:rsidR="009B38C2" w:rsidRDefault="009B38C2">
      <w:r>
        <w:separator/>
      </w:r>
    </w:p>
  </w:footnote>
  <w:footnote w:type="continuationSeparator" w:id="0">
    <w:p w14:paraId="516F10C4" w14:textId="77777777" w:rsidR="009B38C2" w:rsidRDefault="009B3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AF7"/>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C5C6ED7"/>
    <w:multiLevelType w:val="hybridMultilevel"/>
    <w:tmpl w:val="DFBA681E"/>
    <w:lvl w:ilvl="0" w:tplc="CDBEAC40">
      <w:start w:val="2"/>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6FE588A"/>
    <w:multiLevelType w:val="hybridMultilevel"/>
    <w:tmpl w:val="064AAE4A"/>
    <w:lvl w:ilvl="0" w:tplc="FFFFFFFF">
      <w:start w:val="1"/>
      <w:numFmt w:val="lowerLetter"/>
      <w:lvlText w:val="%1)"/>
      <w:lvlJc w:val="left"/>
      <w:pPr>
        <w:ind w:left="644" w:hanging="360"/>
      </w:pPr>
      <w:rPr>
        <w:rFonts w:ascii="Arial" w:eastAsia="Calibr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1"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9634CB1"/>
    <w:multiLevelType w:val="hybridMultilevel"/>
    <w:tmpl w:val="247CEE6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6" w15:restartNumberingAfterBreak="0">
    <w:nsid w:val="715F29FF"/>
    <w:multiLevelType w:val="hybridMultilevel"/>
    <w:tmpl w:val="B296D676"/>
    <w:lvl w:ilvl="0" w:tplc="1FC65DFC">
      <w:start w:val="3"/>
      <w:numFmt w:val="lowerLetter"/>
      <w:lvlText w:val="%1)"/>
      <w:lvlJc w:val="left"/>
      <w:pPr>
        <w:tabs>
          <w:tab w:val="num" w:pos="644"/>
        </w:tabs>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9" w15:restartNumberingAfterBreak="0">
    <w:nsid w:val="7D143451"/>
    <w:multiLevelType w:val="hybridMultilevel"/>
    <w:tmpl w:val="247CEE62"/>
    <w:lvl w:ilvl="0" w:tplc="58C02D0C">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40"/>
  </w:num>
  <w:num w:numId="3" w16cid:durableId="57946484">
    <w:abstractNumId w:val="7"/>
  </w:num>
  <w:num w:numId="4" w16cid:durableId="564266614">
    <w:abstractNumId w:val="33"/>
  </w:num>
  <w:num w:numId="5" w16cid:durableId="1249315646">
    <w:abstractNumId w:val="27"/>
  </w:num>
  <w:num w:numId="6" w16cid:durableId="934754267">
    <w:abstractNumId w:val="8"/>
  </w:num>
  <w:num w:numId="7" w16cid:durableId="2088965195">
    <w:abstractNumId w:val="20"/>
  </w:num>
  <w:num w:numId="8" w16cid:durableId="1258707900">
    <w:abstractNumId w:val="41"/>
  </w:num>
  <w:num w:numId="9" w16cid:durableId="1178347381">
    <w:abstractNumId w:val="18"/>
  </w:num>
  <w:num w:numId="10" w16cid:durableId="898786278">
    <w:abstractNumId w:val="30"/>
  </w:num>
  <w:num w:numId="11" w16cid:durableId="494956249">
    <w:abstractNumId w:val="4"/>
  </w:num>
  <w:num w:numId="12" w16cid:durableId="42485999">
    <w:abstractNumId w:val="35"/>
  </w:num>
  <w:num w:numId="13" w16cid:durableId="719942284">
    <w:abstractNumId w:val="38"/>
  </w:num>
  <w:num w:numId="14" w16cid:durableId="441070817">
    <w:abstractNumId w:val="28"/>
  </w:num>
  <w:num w:numId="15" w16cid:durableId="185873864">
    <w:abstractNumId w:val="21"/>
  </w:num>
  <w:num w:numId="16" w16cid:durableId="2025663332">
    <w:abstractNumId w:val="17"/>
  </w:num>
  <w:num w:numId="17" w16cid:durableId="835270767">
    <w:abstractNumId w:val="24"/>
  </w:num>
  <w:num w:numId="18" w16cid:durableId="1125348853">
    <w:abstractNumId w:val="12"/>
  </w:num>
  <w:num w:numId="19" w16cid:durableId="1200316192">
    <w:abstractNumId w:val="22"/>
  </w:num>
  <w:num w:numId="20" w16cid:durableId="1561752122">
    <w:abstractNumId w:val="26"/>
  </w:num>
  <w:num w:numId="21" w16cid:durableId="1582134860">
    <w:abstractNumId w:val="37"/>
  </w:num>
  <w:num w:numId="22" w16cid:durableId="2112506361">
    <w:abstractNumId w:val="9"/>
  </w:num>
  <w:num w:numId="23" w16cid:durableId="747462559">
    <w:abstractNumId w:val="13"/>
  </w:num>
  <w:num w:numId="24" w16cid:durableId="1143424291">
    <w:abstractNumId w:val="15"/>
  </w:num>
  <w:num w:numId="25" w16cid:durableId="1515802342">
    <w:abstractNumId w:val="11"/>
  </w:num>
  <w:num w:numId="26" w16cid:durableId="777599862">
    <w:abstractNumId w:val="0"/>
  </w:num>
  <w:num w:numId="27" w16cid:durableId="1074427556">
    <w:abstractNumId w:val="23"/>
  </w:num>
  <w:num w:numId="28" w16cid:durableId="234822795">
    <w:abstractNumId w:val="16"/>
  </w:num>
  <w:num w:numId="29" w16cid:durableId="2116169793">
    <w:abstractNumId w:val="19"/>
  </w:num>
  <w:num w:numId="30" w16cid:durableId="1052272926">
    <w:abstractNumId w:val="25"/>
  </w:num>
  <w:num w:numId="31" w16cid:durableId="1674992774">
    <w:abstractNumId w:val="5"/>
  </w:num>
  <w:num w:numId="32" w16cid:durableId="497775291">
    <w:abstractNumId w:val="1"/>
  </w:num>
  <w:num w:numId="33" w16cid:durableId="1160734668">
    <w:abstractNumId w:val="34"/>
  </w:num>
  <w:num w:numId="34" w16cid:durableId="571965097">
    <w:abstractNumId w:val="10"/>
  </w:num>
  <w:num w:numId="35" w16cid:durableId="1617522025">
    <w:abstractNumId w:val="2"/>
  </w:num>
  <w:num w:numId="36" w16cid:durableId="384987255">
    <w:abstractNumId w:val="31"/>
  </w:num>
  <w:num w:numId="37" w16cid:durableId="614022389">
    <w:abstractNumId w:val="6"/>
  </w:num>
  <w:num w:numId="38" w16cid:durableId="964702484">
    <w:abstractNumId w:val="39"/>
  </w:num>
  <w:num w:numId="39" w16cid:durableId="1926066280">
    <w:abstractNumId w:val="32"/>
  </w:num>
  <w:num w:numId="40" w16cid:durableId="2049446345">
    <w:abstractNumId w:val="29"/>
  </w:num>
  <w:num w:numId="41" w16cid:durableId="1610552398">
    <w:abstractNumId w:val="14"/>
  </w:num>
  <w:num w:numId="42" w16cid:durableId="2049645719">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111"/>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828"/>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59AA"/>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D0F"/>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943"/>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04A"/>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1C"/>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0"/>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32"/>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74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4DC"/>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5D0D"/>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2BF"/>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EA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2"/>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5E73"/>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1A3"/>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4C"/>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1A59"/>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4E4"/>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2A65"/>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1C9"/>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0C0"/>
    <w:rsid w:val="006D51B1"/>
    <w:rsid w:val="006D5453"/>
    <w:rsid w:val="006D54F8"/>
    <w:rsid w:val="006D5514"/>
    <w:rsid w:val="006D57E5"/>
    <w:rsid w:val="006D5C95"/>
    <w:rsid w:val="006D5F09"/>
    <w:rsid w:val="006D7048"/>
    <w:rsid w:val="006D72BF"/>
    <w:rsid w:val="006D751A"/>
    <w:rsid w:val="006D7BA6"/>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6D9"/>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254"/>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3A4A"/>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798"/>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07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37B7D"/>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0D2"/>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542"/>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69BF"/>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8C2"/>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5F75"/>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37"/>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3E7"/>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2E6"/>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CB4"/>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62"/>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4D52"/>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6EC"/>
    <w:rsid w:val="00D21F1B"/>
    <w:rsid w:val="00D21F62"/>
    <w:rsid w:val="00D22337"/>
    <w:rsid w:val="00D2249D"/>
    <w:rsid w:val="00D22B26"/>
    <w:rsid w:val="00D22C2C"/>
    <w:rsid w:val="00D22E70"/>
    <w:rsid w:val="00D23180"/>
    <w:rsid w:val="00D2328E"/>
    <w:rsid w:val="00D23AF2"/>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6F0"/>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69F"/>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582"/>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97CC1"/>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918"/>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4</Pages>
  <Words>1023</Words>
  <Characters>5837</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6847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2026-05-14T18:25:00Z</cp:lastPrinted>
  <dcterms:created xsi:type="dcterms:W3CDTF">2026-05-14T18:25:00Z</dcterms:created>
  <dcterms:modified xsi:type="dcterms:W3CDTF">2026-05-14T18:25:00Z</dcterms:modified>
</cp:coreProperties>
</file>