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55AAF73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w:t>
            </w:r>
            <w:r w:rsidR="00213832">
              <w:rPr>
                <w:rFonts w:ascii="Arial" w:hAnsi="Arial" w:cs="Arial"/>
                <w:color w:val="002060"/>
                <w:sz w:val="40"/>
                <w:szCs w:val="40"/>
              </w:rPr>
              <w:t>1</w:t>
            </w:r>
            <w:r w:rsidR="001C1CED">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0C255D">
              <w:rPr>
                <w:rFonts w:ascii="Arial" w:hAnsi="Arial" w:cs="Arial"/>
                <w:color w:val="002060"/>
                <w:sz w:val="40"/>
                <w:szCs w:val="40"/>
              </w:rPr>
              <w:t>2</w:t>
            </w:r>
            <w:r w:rsidR="005F420A">
              <w:rPr>
                <w:rFonts w:ascii="Arial" w:hAnsi="Arial" w:cs="Arial"/>
                <w:color w:val="002060"/>
                <w:sz w:val="40"/>
                <w:szCs w:val="40"/>
              </w:rPr>
              <w:t>7</w:t>
            </w:r>
            <w:r w:rsidR="00580BE5">
              <w:rPr>
                <w:rFonts w:ascii="Arial" w:hAnsi="Arial" w:cs="Arial"/>
                <w:color w:val="002060"/>
                <w:sz w:val="40"/>
                <w:szCs w:val="40"/>
              </w:rPr>
              <w:t>/</w:t>
            </w:r>
            <w:r w:rsidR="00F3715D">
              <w:rPr>
                <w:rFonts w:ascii="Arial" w:hAnsi="Arial" w:cs="Arial"/>
                <w:color w:val="002060"/>
                <w:sz w:val="40"/>
                <w:szCs w:val="40"/>
              </w:rPr>
              <w:t>0</w:t>
            </w:r>
            <w:r w:rsidR="0060540A">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B4B4F98"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B83715">
          <w:rPr>
            <w:noProof/>
            <w:webHidden/>
          </w:rPr>
          <w:t>1</w:t>
        </w:r>
        <w:r w:rsidR="00AC19D9" w:rsidRPr="00DE1EF7">
          <w:rPr>
            <w:noProof/>
            <w:webHidden/>
          </w:rPr>
          <w:fldChar w:fldCharType="end"/>
        </w:r>
      </w:hyperlink>
    </w:p>
    <w:p w14:paraId="112EDB38" w14:textId="78BF8F89"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B83715">
          <w:rPr>
            <w:noProof/>
            <w:webHidden/>
          </w:rPr>
          <w:t>1</w:t>
        </w:r>
        <w:r w:rsidRPr="00DE1EF7">
          <w:rPr>
            <w:noProof/>
            <w:webHidden/>
          </w:rPr>
          <w:fldChar w:fldCharType="end"/>
        </w:r>
      </w:hyperlink>
    </w:p>
    <w:p w14:paraId="4D9CAD43" w14:textId="5C8CB264"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B83715">
          <w:rPr>
            <w:noProof/>
            <w:webHidden/>
          </w:rPr>
          <w:t>1</w:t>
        </w:r>
        <w:r w:rsidRPr="00DE1EF7">
          <w:rPr>
            <w:noProof/>
            <w:webHidden/>
          </w:rPr>
          <w:fldChar w:fldCharType="end"/>
        </w:r>
      </w:hyperlink>
    </w:p>
    <w:p w14:paraId="0EAFCCD8" w14:textId="71A9F731"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B83715">
          <w:rPr>
            <w:noProof/>
            <w:webHidden/>
          </w:rPr>
          <w:t>2</w:t>
        </w:r>
        <w:r w:rsidRPr="00DE1EF7">
          <w:rPr>
            <w:noProof/>
            <w:webHidden/>
          </w:rPr>
          <w:fldChar w:fldCharType="end"/>
        </w:r>
      </w:hyperlink>
    </w:p>
    <w:p w14:paraId="0952245B" w14:textId="759D2995"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B83715">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52CD839" w14:textId="77777777" w:rsidR="002950E1" w:rsidRDefault="002950E1" w:rsidP="00947C7D">
      <w:pPr>
        <w:tabs>
          <w:tab w:val="left" w:pos="1260"/>
        </w:tabs>
        <w:rPr>
          <w:rFonts w:ascii="Arial" w:hAnsi="Arial" w:cs="Arial"/>
          <w:color w:val="002060"/>
          <w:sz w:val="22"/>
          <w:szCs w:val="22"/>
        </w:rPr>
      </w:pPr>
    </w:p>
    <w:p w14:paraId="539FAA7B" w14:textId="77777777" w:rsidR="000110EC" w:rsidRPr="000110EC" w:rsidRDefault="000110EC" w:rsidP="000110EC">
      <w:pPr>
        <w:pStyle w:val="LndNormale1"/>
        <w:rPr>
          <w:b/>
          <w:color w:val="002060"/>
          <w:sz w:val="28"/>
          <w:szCs w:val="28"/>
        </w:rPr>
      </w:pPr>
      <w:r w:rsidRPr="000110EC">
        <w:rPr>
          <w:b/>
          <w:color w:val="002060"/>
          <w:sz w:val="28"/>
          <w:szCs w:val="28"/>
        </w:rPr>
        <w:t>CIRCOLARE N. 44 DEL 23.05.2026</w:t>
      </w:r>
    </w:p>
    <w:p w14:paraId="0B1EE4FC" w14:textId="77777777" w:rsidR="000110EC" w:rsidRPr="000110EC" w:rsidRDefault="000110EC" w:rsidP="000110EC">
      <w:pPr>
        <w:pStyle w:val="LndNormale1"/>
        <w:rPr>
          <w:color w:val="002060"/>
        </w:rPr>
      </w:pPr>
    </w:p>
    <w:p w14:paraId="2F5C110B" w14:textId="49FD07BE" w:rsidR="000110EC" w:rsidRPr="000110EC" w:rsidRDefault="000110EC" w:rsidP="000110EC">
      <w:pPr>
        <w:pStyle w:val="LndNormale1"/>
        <w:rPr>
          <w:color w:val="002060"/>
        </w:rPr>
      </w:pPr>
      <w:r w:rsidRPr="000110EC">
        <w:rPr>
          <w:color w:val="002060"/>
        </w:rPr>
        <w:t>Si pubblica, per opportuna conoscenza, copa della Circolare n. 17-2026 elaborata dal Centro Studi Tributari della L.N.D., avente per oggetto:</w:t>
      </w:r>
    </w:p>
    <w:p w14:paraId="7A069D19" w14:textId="77777777" w:rsidR="000110EC" w:rsidRPr="000110EC" w:rsidRDefault="000110EC" w:rsidP="000110EC">
      <w:pPr>
        <w:pStyle w:val="LndNormale1"/>
        <w:rPr>
          <w:b/>
          <w:i/>
          <w:color w:val="002060"/>
        </w:rPr>
      </w:pPr>
      <w:r w:rsidRPr="000110EC">
        <w:rPr>
          <w:b/>
          <w:i/>
          <w:color w:val="002060"/>
        </w:rPr>
        <w:t>“Comunicato dell’Agenzia delle Entrate – Elenco dei beneficiari 5 x mille 2025”.</w:t>
      </w:r>
    </w:p>
    <w:p w14:paraId="6AC5BA92" w14:textId="77777777" w:rsidR="000110EC" w:rsidRDefault="000110EC" w:rsidP="000110EC">
      <w:pPr>
        <w:pStyle w:val="LndNormale1"/>
        <w:rPr>
          <w:b/>
          <w:iCs/>
          <w:color w:val="002060"/>
        </w:rPr>
      </w:pPr>
    </w:p>
    <w:p w14:paraId="25FDD0AB" w14:textId="77777777" w:rsidR="000110EC" w:rsidRPr="000110EC" w:rsidRDefault="000110EC" w:rsidP="000110EC">
      <w:pPr>
        <w:pStyle w:val="LndNormale1"/>
        <w:rPr>
          <w:b/>
          <w:iCs/>
          <w:color w:val="002060"/>
        </w:rPr>
      </w:pPr>
    </w:p>
    <w:p w14:paraId="3E9361DC" w14:textId="77777777" w:rsidR="000110EC" w:rsidRPr="000110EC" w:rsidRDefault="000110EC" w:rsidP="000110EC">
      <w:pPr>
        <w:pStyle w:val="LndNormale1"/>
        <w:rPr>
          <w:b/>
          <w:color w:val="002060"/>
          <w:sz w:val="28"/>
          <w:szCs w:val="28"/>
        </w:rPr>
      </w:pPr>
      <w:r w:rsidRPr="000110EC">
        <w:rPr>
          <w:b/>
          <w:color w:val="002060"/>
          <w:sz w:val="28"/>
          <w:szCs w:val="28"/>
        </w:rPr>
        <w:t>CIRCOLARE N. 45 DEL 23.05.2026</w:t>
      </w:r>
    </w:p>
    <w:p w14:paraId="1FE13402" w14:textId="77777777" w:rsidR="000110EC" w:rsidRPr="000110EC" w:rsidRDefault="000110EC" w:rsidP="000110EC">
      <w:pPr>
        <w:pStyle w:val="LndNormale1"/>
        <w:rPr>
          <w:color w:val="002060"/>
        </w:rPr>
      </w:pPr>
    </w:p>
    <w:p w14:paraId="371E0146" w14:textId="3B434CAC" w:rsidR="000110EC" w:rsidRPr="000110EC" w:rsidRDefault="000110EC" w:rsidP="000110EC">
      <w:pPr>
        <w:pStyle w:val="LndNormale1"/>
        <w:rPr>
          <w:color w:val="002060"/>
        </w:rPr>
      </w:pPr>
      <w:r w:rsidRPr="000110EC">
        <w:rPr>
          <w:color w:val="002060"/>
        </w:rPr>
        <w:t>Si pubblica, per opportuna conoscenza, copa della Circolare n. 18-2026 elaborata dal Centro Studi Tributari della L.N.D., avente per oggetto:</w:t>
      </w:r>
    </w:p>
    <w:p w14:paraId="1523B7CB" w14:textId="77777777" w:rsidR="000110EC" w:rsidRPr="000110EC" w:rsidRDefault="000110EC" w:rsidP="000110EC">
      <w:pPr>
        <w:pStyle w:val="LndNormale1"/>
        <w:rPr>
          <w:b/>
          <w:i/>
          <w:color w:val="002060"/>
        </w:rPr>
      </w:pPr>
      <w:r w:rsidRPr="000110EC">
        <w:rPr>
          <w:b/>
          <w:i/>
          <w:color w:val="002060"/>
        </w:rPr>
        <w:t>“Conversione in legge, con modificazioni, del D.L. n. 38/2026 – Decreto fiscale”.</w:t>
      </w:r>
    </w:p>
    <w:p w14:paraId="164EA6AA" w14:textId="77777777" w:rsidR="000110EC" w:rsidRDefault="000110EC" w:rsidP="000110EC">
      <w:pPr>
        <w:pStyle w:val="LndNormale1"/>
        <w:rPr>
          <w:b/>
          <w:iCs/>
          <w:color w:val="002060"/>
        </w:rPr>
      </w:pPr>
    </w:p>
    <w:p w14:paraId="1375E580" w14:textId="77777777" w:rsidR="000110EC" w:rsidRPr="000110EC" w:rsidRDefault="000110EC" w:rsidP="000110EC">
      <w:pPr>
        <w:pStyle w:val="LndNormale1"/>
        <w:rPr>
          <w:b/>
          <w:iCs/>
          <w:color w:val="002060"/>
        </w:rPr>
      </w:pPr>
    </w:p>
    <w:p w14:paraId="625C78E9" w14:textId="77777777" w:rsidR="000110EC" w:rsidRPr="000110EC" w:rsidRDefault="000110EC" w:rsidP="000110EC">
      <w:pPr>
        <w:pStyle w:val="LndNormale1"/>
        <w:rPr>
          <w:b/>
          <w:color w:val="002060"/>
          <w:sz w:val="28"/>
          <w:szCs w:val="28"/>
        </w:rPr>
      </w:pPr>
      <w:r w:rsidRPr="000110EC">
        <w:rPr>
          <w:b/>
          <w:color w:val="002060"/>
          <w:sz w:val="28"/>
          <w:szCs w:val="28"/>
        </w:rPr>
        <w:t>CIRCOLARE N. 46 DEL 23.05.2026</w:t>
      </w:r>
    </w:p>
    <w:p w14:paraId="779B472D" w14:textId="77777777" w:rsidR="000110EC" w:rsidRPr="000110EC" w:rsidRDefault="000110EC" w:rsidP="000110EC">
      <w:pPr>
        <w:pStyle w:val="LndNormale1"/>
        <w:rPr>
          <w:color w:val="002060"/>
        </w:rPr>
      </w:pPr>
    </w:p>
    <w:p w14:paraId="1097627B" w14:textId="1D94FC2F" w:rsidR="000110EC" w:rsidRPr="000110EC" w:rsidRDefault="000110EC" w:rsidP="000110EC">
      <w:pPr>
        <w:pStyle w:val="LndNormale1"/>
        <w:rPr>
          <w:color w:val="002060"/>
        </w:rPr>
      </w:pPr>
      <w:r w:rsidRPr="000110EC">
        <w:rPr>
          <w:color w:val="002060"/>
        </w:rPr>
        <w:lastRenderedPageBreak/>
        <w:t>Si pubblica, per opportuna conoscenza, copa della Circolare n. 19-2026 elaborata dal Centro Studi Tributari della L.N.D., avente per oggetto:</w:t>
      </w:r>
    </w:p>
    <w:p w14:paraId="1AA9C860" w14:textId="77777777" w:rsidR="000110EC" w:rsidRPr="000110EC" w:rsidRDefault="000110EC" w:rsidP="000110EC">
      <w:pPr>
        <w:pStyle w:val="LndNormale1"/>
        <w:rPr>
          <w:b/>
          <w:i/>
          <w:color w:val="002060"/>
        </w:rPr>
      </w:pPr>
      <w:r w:rsidRPr="000110EC">
        <w:rPr>
          <w:b/>
          <w:i/>
          <w:color w:val="002060"/>
        </w:rPr>
        <w:t>“D.L. n. 95 del 22 maggio 2026 – Disposizioni urgenti in materia di prezzi petroliferi e di sostegno alle attività economiche per il protrarsi della crisi dei mercati internazionali”.</w:t>
      </w:r>
    </w:p>
    <w:p w14:paraId="5ADFB7EB" w14:textId="77777777" w:rsidR="000110EC" w:rsidRDefault="000110EC" w:rsidP="00947C7D">
      <w:pPr>
        <w:tabs>
          <w:tab w:val="left" w:pos="1260"/>
        </w:tabs>
        <w:rPr>
          <w:rFonts w:ascii="Arial" w:hAnsi="Arial" w:cs="Arial"/>
          <w:color w:val="002060"/>
          <w:sz w:val="22"/>
          <w:szCs w:val="22"/>
        </w:rPr>
      </w:pPr>
    </w:p>
    <w:p w14:paraId="60A05208" w14:textId="77777777" w:rsidR="000110EC" w:rsidRPr="000110EC" w:rsidRDefault="000110EC"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00B493B3" w14:textId="77777777" w:rsidR="000110EC" w:rsidRDefault="000110EC" w:rsidP="0047674B">
      <w:pPr>
        <w:pStyle w:val="LndNormale1"/>
        <w:rPr>
          <w:rFonts w:cs="Arial"/>
          <w:color w:val="002060"/>
          <w:szCs w:val="22"/>
        </w:rPr>
      </w:pPr>
    </w:p>
    <w:p w14:paraId="157EC97B" w14:textId="68C63C7E" w:rsidR="000110EC" w:rsidRPr="00C27E5A" w:rsidRDefault="000110EC" w:rsidP="000110EC">
      <w:pPr>
        <w:pStyle w:val="LndNormale1"/>
        <w:jc w:val="left"/>
        <w:rPr>
          <w:b/>
          <w:color w:val="002060"/>
          <w:sz w:val="28"/>
          <w:szCs w:val="28"/>
        </w:rPr>
      </w:pPr>
      <w:r>
        <w:rPr>
          <w:b/>
          <w:color w:val="002060"/>
          <w:sz w:val="28"/>
          <w:szCs w:val="28"/>
        </w:rPr>
        <w:t>CONSIGLIO DIRETTIVO</w:t>
      </w:r>
    </w:p>
    <w:p w14:paraId="38AE65A9" w14:textId="77777777" w:rsidR="000110EC" w:rsidRPr="000110EC" w:rsidRDefault="000110EC" w:rsidP="0047674B">
      <w:pPr>
        <w:pStyle w:val="LndNormale1"/>
        <w:rPr>
          <w:rFonts w:cs="Arial"/>
          <w:color w:val="002060"/>
          <w:szCs w:val="22"/>
        </w:rPr>
      </w:pPr>
    </w:p>
    <w:p w14:paraId="09045B5F" w14:textId="77777777" w:rsidR="000110EC" w:rsidRPr="000110EC" w:rsidRDefault="000110EC" w:rsidP="000110EC">
      <w:pPr>
        <w:pStyle w:val="LndNormale1"/>
        <w:rPr>
          <w:color w:val="002060"/>
          <w:u w:val="single"/>
        </w:rPr>
      </w:pPr>
      <w:r w:rsidRPr="000110EC">
        <w:rPr>
          <w:color w:val="002060"/>
          <w:u w:val="single"/>
        </w:rPr>
        <w:t>RIUNIONE DEL CONSIGLIO DIRETTIVO N. 7  DEL 25.05.2026</w:t>
      </w:r>
    </w:p>
    <w:p w14:paraId="07320882" w14:textId="0177D7B9" w:rsidR="000110EC" w:rsidRPr="000110EC" w:rsidRDefault="000110EC" w:rsidP="000110EC">
      <w:pPr>
        <w:rPr>
          <w:rFonts w:ascii="Arial" w:hAnsi="Arial" w:cs="Arial"/>
          <w:color w:val="002060"/>
          <w:sz w:val="22"/>
          <w:szCs w:val="22"/>
        </w:rPr>
      </w:pPr>
      <w:r w:rsidRPr="000110EC">
        <w:rPr>
          <w:rFonts w:ascii="Arial" w:hAnsi="Arial" w:cs="Arial"/>
          <w:color w:val="002060"/>
          <w:sz w:val="22"/>
          <w:szCs w:val="22"/>
          <w:u w:val="single"/>
        </w:rPr>
        <w:t>Sono presenti</w:t>
      </w:r>
      <w:r w:rsidRPr="000110EC">
        <w:rPr>
          <w:rFonts w:ascii="Arial" w:hAnsi="Arial" w:cs="Arial"/>
          <w:color w:val="002060"/>
          <w:sz w:val="22"/>
          <w:szCs w:val="22"/>
        </w:rPr>
        <w:t xml:space="preserve">: Panichi (Presidente), Arriva, Battistini, Capretti, Colò, Diomedi, Mughetti, Salvoni, Scarpini, </w:t>
      </w:r>
      <w:proofErr w:type="spellStart"/>
      <w:r w:rsidRPr="000110EC">
        <w:rPr>
          <w:rFonts w:ascii="Arial" w:hAnsi="Arial" w:cs="Arial"/>
          <w:color w:val="002060"/>
          <w:sz w:val="22"/>
          <w:szCs w:val="22"/>
        </w:rPr>
        <w:t>Schippa</w:t>
      </w:r>
      <w:proofErr w:type="spellEnd"/>
      <w:r w:rsidRPr="000110EC">
        <w:rPr>
          <w:rFonts w:ascii="Arial" w:hAnsi="Arial" w:cs="Arial"/>
          <w:color w:val="002060"/>
          <w:sz w:val="22"/>
          <w:szCs w:val="22"/>
        </w:rPr>
        <w:t>, Castellana (Segretario), Torresi (</w:t>
      </w:r>
      <w:proofErr w:type="spellStart"/>
      <w:proofErr w:type="gramStart"/>
      <w:r w:rsidRPr="000110EC">
        <w:rPr>
          <w:rFonts w:ascii="Arial" w:hAnsi="Arial" w:cs="Arial"/>
          <w:color w:val="002060"/>
          <w:sz w:val="22"/>
          <w:szCs w:val="22"/>
        </w:rPr>
        <w:t>V.Segr</w:t>
      </w:r>
      <w:proofErr w:type="spellEnd"/>
      <w:proofErr w:type="gramEnd"/>
      <w:r w:rsidRPr="000110EC">
        <w:rPr>
          <w:rFonts w:ascii="Arial" w:hAnsi="Arial" w:cs="Arial"/>
          <w:color w:val="002060"/>
          <w:sz w:val="22"/>
          <w:szCs w:val="22"/>
        </w:rPr>
        <w:t xml:space="preserve">.), Belletti (Pres. Rev. Conti), Fiumana (AIC) Fiocco (Resp. </w:t>
      </w:r>
      <w:proofErr w:type="spellStart"/>
      <w:r w:rsidRPr="000110EC">
        <w:rPr>
          <w:rFonts w:ascii="Arial" w:hAnsi="Arial" w:cs="Arial"/>
          <w:color w:val="002060"/>
          <w:sz w:val="22"/>
          <w:szCs w:val="22"/>
        </w:rPr>
        <w:t>Amm</w:t>
      </w:r>
      <w:proofErr w:type="spellEnd"/>
      <w:r w:rsidRPr="000110EC">
        <w:rPr>
          <w:rFonts w:ascii="Arial" w:hAnsi="Arial" w:cs="Arial"/>
          <w:color w:val="002060"/>
          <w:sz w:val="22"/>
          <w:szCs w:val="22"/>
        </w:rPr>
        <w:t>.).</w:t>
      </w:r>
    </w:p>
    <w:p w14:paraId="5E6CA50A" w14:textId="77777777" w:rsidR="000110EC" w:rsidRPr="000110EC" w:rsidRDefault="000110EC" w:rsidP="0047674B">
      <w:pPr>
        <w:pStyle w:val="LndNormale1"/>
        <w:rPr>
          <w:rFonts w:cs="Arial"/>
          <w:color w:val="002060"/>
          <w:szCs w:val="22"/>
        </w:rPr>
      </w:pPr>
    </w:p>
    <w:p w14:paraId="7F9F86B0" w14:textId="77777777" w:rsidR="003D1451" w:rsidRPr="000110EC" w:rsidRDefault="003D1451"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36E5F1FB" w14:textId="4A8A1768" w:rsidR="001970C7" w:rsidRPr="00CE69A8" w:rsidRDefault="00387589" w:rsidP="00CE69A8">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48305F26" w14:textId="77777777" w:rsidR="000110EC" w:rsidRPr="000110EC" w:rsidRDefault="000110EC" w:rsidP="00387589">
      <w:pPr>
        <w:pStyle w:val="LndNormale1"/>
        <w:rPr>
          <w:color w:val="002060"/>
        </w:rPr>
      </w:pPr>
    </w:p>
    <w:p w14:paraId="089A0505" w14:textId="77777777" w:rsidR="000110EC" w:rsidRPr="000110EC" w:rsidRDefault="000110EC" w:rsidP="000110EC">
      <w:pPr>
        <w:rPr>
          <w:rFonts w:ascii="Arial" w:hAnsi="Arial" w:cs="Arial"/>
          <w:bCs/>
          <w:color w:val="002060"/>
          <w:sz w:val="22"/>
          <w:szCs w:val="22"/>
        </w:rPr>
      </w:pPr>
    </w:p>
    <w:p w14:paraId="17BF4E56" w14:textId="77777777" w:rsidR="000110EC" w:rsidRPr="000110EC" w:rsidRDefault="000110EC" w:rsidP="000110EC">
      <w:pPr>
        <w:pStyle w:val="LndNormale1"/>
        <w:rPr>
          <w:b/>
          <w:color w:val="002060"/>
          <w:sz w:val="28"/>
          <w:szCs w:val="28"/>
        </w:rPr>
      </w:pPr>
      <w:r w:rsidRPr="000110EC">
        <w:rPr>
          <w:b/>
          <w:color w:val="002060"/>
          <w:sz w:val="28"/>
          <w:szCs w:val="28"/>
        </w:rPr>
        <w:t>COMUNICAZIONI DEL SETTORE GIOVANILE E SCOLASTICO</w:t>
      </w:r>
    </w:p>
    <w:p w14:paraId="212CF197" w14:textId="77777777" w:rsidR="000110EC" w:rsidRPr="000110EC" w:rsidRDefault="000110EC" w:rsidP="000110EC">
      <w:pPr>
        <w:pStyle w:val="LndNormale1"/>
        <w:rPr>
          <w:color w:val="002060"/>
          <w:szCs w:val="22"/>
        </w:rPr>
      </w:pPr>
    </w:p>
    <w:p w14:paraId="5652156C" w14:textId="77777777" w:rsidR="000110EC" w:rsidRPr="000110EC" w:rsidRDefault="000110EC" w:rsidP="000110EC">
      <w:pPr>
        <w:rPr>
          <w:rFonts w:ascii="Arial" w:hAnsi="Arial" w:cs="Arial"/>
          <w:b/>
          <w:color w:val="002060"/>
          <w:sz w:val="22"/>
          <w:szCs w:val="22"/>
          <w:u w:val="single"/>
        </w:rPr>
      </w:pPr>
      <w:bookmarkStart w:id="6" w:name="_Hlk198118496"/>
      <w:bookmarkStart w:id="7" w:name="_Hlk199162202"/>
      <w:r w:rsidRPr="000110EC">
        <w:rPr>
          <w:rFonts w:ascii="Arial" w:hAnsi="Arial" w:cs="Arial"/>
          <w:b/>
          <w:color w:val="002060"/>
          <w:sz w:val="22"/>
          <w:szCs w:val="22"/>
          <w:u w:val="single"/>
        </w:rPr>
        <w:t>GRASSROOTS CHALLENGE FESTIVAL REGIONALE 2025</w:t>
      </w:r>
      <w:bookmarkEnd w:id="6"/>
    </w:p>
    <w:p w14:paraId="260CA3C8" w14:textId="77777777" w:rsidR="000110EC" w:rsidRPr="000110EC" w:rsidRDefault="000110EC" w:rsidP="000110EC">
      <w:pPr>
        <w:rPr>
          <w:rFonts w:ascii="Arial" w:hAnsi="Arial" w:cs="Arial"/>
          <w:b/>
          <w:color w:val="002060"/>
          <w:sz w:val="22"/>
          <w:szCs w:val="22"/>
          <w:u w:val="single"/>
        </w:rPr>
      </w:pPr>
      <w:bookmarkStart w:id="8" w:name="_Hlk198118550"/>
      <w:bookmarkEnd w:id="7"/>
      <w:proofErr w:type="spellStart"/>
      <w:r w:rsidRPr="000110EC">
        <w:rPr>
          <w:rFonts w:ascii="Arial" w:hAnsi="Arial" w:cs="Arial"/>
          <w:b/>
          <w:color w:val="002060"/>
          <w:sz w:val="22"/>
          <w:szCs w:val="22"/>
          <w:u w:val="single"/>
        </w:rPr>
        <w:t>Grassroots</w:t>
      </w:r>
      <w:proofErr w:type="spellEnd"/>
      <w:r w:rsidRPr="000110EC">
        <w:rPr>
          <w:rFonts w:ascii="Arial" w:hAnsi="Arial" w:cs="Arial"/>
          <w:b/>
          <w:color w:val="002060"/>
          <w:sz w:val="22"/>
          <w:szCs w:val="22"/>
          <w:u w:val="single"/>
        </w:rPr>
        <w:t xml:space="preserve"> Regionale Torneo Magico</w:t>
      </w:r>
      <w:bookmarkEnd w:id="8"/>
      <w:r w:rsidRPr="000110EC">
        <w:rPr>
          <w:rFonts w:ascii="Arial" w:hAnsi="Arial" w:cs="Arial"/>
          <w:b/>
          <w:color w:val="002060"/>
          <w:sz w:val="22"/>
          <w:szCs w:val="22"/>
          <w:u w:val="single"/>
        </w:rPr>
        <w:t xml:space="preserve"> –</w:t>
      </w:r>
      <w:r w:rsidRPr="000110EC">
        <w:rPr>
          <w:b/>
          <w:color w:val="002060"/>
          <w:sz w:val="22"/>
          <w:szCs w:val="22"/>
          <w:u w:val="single"/>
        </w:rPr>
        <w:t xml:space="preserve"> </w:t>
      </w:r>
      <w:bookmarkStart w:id="9" w:name="_Hlk198118764"/>
      <w:proofErr w:type="spellStart"/>
      <w:r w:rsidRPr="000110EC">
        <w:rPr>
          <w:rFonts w:ascii="Arial" w:hAnsi="Arial" w:cs="Arial"/>
          <w:b/>
          <w:color w:val="002060"/>
          <w:sz w:val="22"/>
          <w:szCs w:val="22"/>
          <w:u w:val="single"/>
        </w:rPr>
        <w:t>Grassroots</w:t>
      </w:r>
      <w:proofErr w:type="spellEnd"/>
      <w:r w:rsidRPr="000110EC">
        <w:rPr>
          <w:rFonts w:ascii="Arial" w:hAnsi="Arial" w:cs="Arial"/>
          <w:b/>
          <w:color w:val="002060"/>
          <w:sz w:val="22"/>
          <w:szCs w:val="22"/>
          <w:u w:val="single"/>
        </w:rPr>
        <w:t xml:space="preserve"> Regionale – Torneo Futsal</w:t>
      </w:r>
      <w:bookmarkEnd w:id="9"/>
    </w:p>
    <w:p w14:paraId="4DF3F770" w14:textId="77777777" w:rsidR="000110EC" w:rsidRPr="000110EC" w:rsidRDefault="000110EC" w:rsidP="000110EC">
      <w:pPr>
        <w:pStyle w:val="LndNormale1"/>
        <w:rPr>
          <w:bCs/>
          <w:color w:val="002060"/>
          <w:szCs w:val="22"/>
        </w:rPr>
      </w:pPr>
      <w:r w:rsidRPr="000110EC">
        <w:rPr>
          <w:color w:val="002060"/>
          <w:szCs w:val="22"/>
        </w:rPr>
        <w:t xml:space="preserve">Domenica 24 maggio 2026, dalle ore 09.30 alle ore 13.00, a </w:t>
      </w:r>
      <w:r w:rsidRPr="000110EC">
        <w:rPr>
          <w:bCs/>
          <w:color w:val="002060"/>
          <w:szCs w:val="22"/>
        </w:rPr>
        <w:t>Porto Recanati, presso gli impianti sportivi “Panetti/Monaldi” alla presenza del :</w:t>
      </w:r>
    </w:p>
    <w:p w14:paraId="23685DFA" w14:textId="77777777" w:rsidR="000110EC" w:rsidRPr="000110EC" w:rsidRDefault="000110EC" w:rsidP="000110EC">
      <w:pPr>
        <w:pStyle w:val="LndNormale1"/>
        <w:rPr>
          <w:bCs/>
          <w:color w:val="002060"/>
          <w:szCs w:val="22"/>
        </w:rPr>
      </w:pPr>
      <w:r w:rsidRPr="000110EC">
        <w:rPr>
          <w:bCs/>
          <w:color w:val="002060"/>
          <w:szCs w:val="22"/>
        </w:rPr>
        <w:t xml:space="preserve">- Responsabile Tecnico allo Sviluppo. Massimo Schena  </w:t>
      </w:r>
    </w:p>
    <w:p w14:paraId="75EA14F0" w14:textId="77777777" w:rsidR="000110EC" w:rsidRPr="000110EC" w:rsidRDefault="000110EC" w:rsidP="000110EC">
      <w:pPr>
        <w:pStyle w:val="LndNormale1"/>
        <w:rPr>
          <w:bCs/>
          <w:color w:val="002060"/>
          <w:szCs w:val="22"/>
        </w:rPr>
      </w:pPr>
      <w:r w:rsidRPr="000110EC">
        <w:rPr>
          <w:bCs/>
          <w:color w:val="002060"/>
          <w:szCs w:val="22"/>
        </w:rPr>
        <w:t>- Delegato regionale per l’Attività di Base Leonardo Scodanibbio</w:t>
      </w:r>
    </w:p>
    <w:p w14:paraId="30322237" w14:textId="77777777" w:rsidR="000110EC" w:rsidRPr="000110EC" w:rsidRDefault="000110EC" w:rsidP="000110EC">
      <w:pPr>
        <w:pStyle w:val="LndNormale1"/>
        <w:rPr>
          <w:bCs/>
          <w:color w:val="002060"/>
          <w:szCs w:val="22"/>
        </w:rPr>
      </w:pPr>
      <w:r w:rsidRPr="000110EC">
        <w:rPr>
          <w:bCs/>
          <w:color w:val="002060"/>
          <w:szCs w:val="22"/>
        </w:rPr>
        <w:t>- Delegato Regionale Calcio a 5 Paolo Perugini</w:t>
      </w:r>
    </w:p>
    <w:p w14:paraId="0E576888" w14:textId="77777777" w:rsidR="000110EC" w:rsidRPr="000110EC" w:rsidRDefault="000110EC" w:rsidP="000110EC">
      <w:pPr>
        <w:pStyle w:val="LndNormale1"/>
        <w:rPr>
          <w:bCs/>
          <w:color w:val="002060"/>
          <w:szCs w:val="22"/>
        </w:rPr>
      </w:pPr>
      <w:r w:rsidRPr="000110EC">
        <w:rPr>
          <w:bCs/>
          <w:color w:val="002060"/>
          <w:szCs w:val="22"/>
        </w:rPr>
        <w:t>- Delegato Regionale per l’Attività Scolastica Giacomo Gentilucci</w:t>
      </w:r>
    </w:p>
    <w:p w14:paraId="4A51E6FF" w14:textId="77777777" w:rsidR="000110EC" w:rsidRPr="000110EC" w:rsidRDefault="000110EC" w:rsidP="000110EC">
      <w:pPr>
        <w:pStyle w:val="LndNormale1"/>
        <w:rPr>
          <w:bCs/>
          <w:color w:val="002060"/>
          <w:szCs w:val="22"/>
        </w:rPr>
      </w:pPr>
      <w:r w:rsidRPr="000110EC">
        <w:rPr>
          <w:bCs/>
          <w:color w:val="002060"/>
          <w:szCs w:val="22"/>
        </w:rPr>
        <w:t>e dei collaboratori Tecnici Territoriali :</w:t>
      </w:r>
    </w:p>
    <w:p w14:paraId="4317AA51" w14:textId="77777777" w:rsidR="000110EC" w:rsidRPr="000110EC" w:rsidRDefault="000110EC" w:rsidP="000110EC">
      <w:pPr>
        <w:pStyle w:val="LndNormale1"/>
        <w:rPr>
          <w:bCs/>
          <w:color w:val="002060"/>
          <w:szCs w:val="22"/>
        </w:rPr>
      </w:pPr>
      <w:r w:rsidRPr="000110EC">
        <w:rPr>
          <w:bCs/>
          <w:color w:val="002060"/>
          <w:szCs w:val="22"/>
        </w:rPr>
        <w:lastRenderedPageBreak/>
        <w:t>- Saverio FEDERICI</w:t>
      </w:r>
    </w:p>
    <w:p w14:paraId="7DEDAB8E" w14:textId="77777777" w:rsidR="000110EC" w:rsidRPr="000110EC" w:rsidRDefault="000110EC" w:rsidP="000110EC">
      <w:pPr>
        <w:pStyle w:val="LndNormale1"/>
        <w:rPr>
          <w:bCs/>
          <w:color w:val="002060"/>
          <w:szCs w:val="22"/>
        </w:rPr>
      </w:pPr>
      <w:r w:rsidRPr="000110EC">
        <w:rPr>
          <w:bCs/>
          <w:color w:val="002060"/>
          <w:szCs w:val="22"/>
        </w:rPr>
        <w:t>- Matteo PARIGIANI</w:t>
      </w:r>
    </w:p>
    <w:p w14:paraId="21DB6764" w14:textId="77777777" w:rsidR="000110EC" w:rsidRPr="000110EC" w:rsidRDefault="000110EC" w:rsidP="000110EC">
      <w:pPr>
        <w:pStyle w:val="LndNormale1"/>
        <w:rPr>
          <w:bCs/>
          <w:color w:val="002060"/>
          <w:szCs w:val="22"/>
        </w:rPr>
      </w:pPr>
      <w:r w:rsidRPr="000110EC">
        <w:rPr>
          <w:bCs/>
          <w:color w:val="002060"/>
          <w:szCs w:val="22"/>
        </w:rPr>
        <w:t>- Melissa MARCHETTI</w:t>
      </w:r>
    </w:p>
    <w:p w14:paraId="791A2418" w14:textId="77777777" w:rsidR="000110EC" w:rsidRPr="000110EC" w:rsidRDefault="000110EC" w:rsidP="000110EC">
      <w:pPr>
        <w:pStyle w:val="LndNormale1"/>
        <w:rPr>
          <w:bCs/>
          <w:color w:val="002060"/>
          <w:szCs w:val="22"/>
        </w:rPr>
      </w:pPr>
      <w:r w:rsidRPr="000110EC">
        <w:rPr>
          <w:bCs/>
          <w:color w:val="002060"/>
          <w:szCs w:val="22"/>
        </w:rPr>
        <w:t>- Simone GIROTTI</w:t>
      </w:r>
    </w:p>
    <w:p w14:paraId="7AE79278" w14:textId="77777777" w:rsidR="000110EC" w:rsidRPr="000110EC" w:rsidRDefault="000110EC" w:rsidP="000110EC">
      <w:pPr>
        <w:pStyle w:val="LndNormale1"/>
        <w:rPr>
          <w:bCs/>
          <w:color w:val="002060"/>
          <w:szCs w:val="22"/>
        </w:rPr>
      </w:pPr>
      <w:r w:rsidRPr="000110EC">
        <w:rPr>
          <w:bCs/>
          <w:color w:val="002060"/>
          <w:szCs w:val="22"/>
        </w:rPr>
        <w:t>- Veronica ANTONUCCI</w:t>
      </w:r>
    </w:p>
    <w:p w14:paraId="20EAF90F" w14:textId="77777777" w:rsidR="000110EC" w:rsidRPr="000110EC" w:rsidRDefault="000110EC" w:rsidP="000110EC">
      <w:pPr>
        <w:pStyle w:val="LndNormale1"/>
        <w:rPr>
          <w:bCs/>
          <w:color w:val="002060"/>
          <w:szCs w:val="22"/>
        </w:rPr>
      </w:pPr>
      <w:r w:rsidRPr="000110EC">
        <w:rPr>
          <w:bCs/>
          <w:color w:val="002060"/>
          <w:szCs w:val="22"/>
        </w:rPr>
        <w:t>si è svolta la manifestazione Grassroots Challenge Festival Regionale 2026 dedicata alle categorie Pulcini maschile e femminile.</w:t>
      </w:r>
    </w:p>
    <w:p w14:paraId="111483D9" w14:textId="77777777" w:rsidR="000110EC" w:rsidRDefault="000110EC" w:rsidP="000110EC">
      <w:pPr>
        <w:pStyle w:val="LndNormale1"/>
        <w:ind w:right="142"/>
        <w:rPr>
          <w:bCs/>
          <w:color w:val="002060"/>
          <w:szCs w:val="22"/>
        </w:rPr>
      </w:pPr>
    </w:p>
    <w:p w14:paraId="6A304B5D" w14:textId="0D73085D" w:rsidR="000110EC" w:rsidRPr="000110EC" w:rsidRDefault="000110EC" w:rsidP="000110EC">
      <w:pPr>
        <w:pStyle w:val="LndNormale1"/>
        <w:ind w:right="142"/>
        <w:rPr>
          <w:rFonts w:eastAsia="Calibri"/>
          <w:b/>
          <w:bCs/>
          <w:color w:val="002060"/>
          <w:szCs w:val="22"/>
          <w:u w:val="single"/>
        </w:rPr>
      </w:pPr>
      <w:r w:rsidRPr="000110EC">
        <w:rPr>
          <w:b/>
          <w:bCs/>
          <w:color w:val="002060"/>
          <w:szCs w:val="22"/>
          <w:u w:val="single"/>
        </w:rPr>
        <w:t xml:space="preserve">Torneo Pulcini Futsal Challenge </w:t>
      </w:r>
    </w:p>
    <w:p w14:paraId="59C829BE" w14:textId="77777777" w:rsidR="000110EC" w:rsidRPr="000110EC" w:rsidRDefault="000110EC" w:rsidP="000110EC">
      <w:pPr>
        <w:pStyle w:val="LndNormale1"/>
        <w:ind w:right="142"/>
        <w:rPr>
          <w:rFonts w:eastAsia="Calibri"/>
          <w:color w:val="002060"/>
          <w:szCs w:val="22"/>
        </w:rPr>
      </w:pPr>
      <w:r w:rsidRPr="000110EC">
        <w:rPr>
          <w:rFonts w:eastAsia="Calibri"/>
          <w:color w:val="002060"/>
          <w:szCs w:val="22"/>
        </w:rPr>
        <w:t>CANTINE RIUNITE CSI TOLENTINO – CUS ANCONA C5.</w:t>
      </w:r>
    </w:p>
    <w:p w14:paraId="6EF63AA2" w14:textId="77777777" w:rsidR="000110EC" w:rsidRPr="000110EC" w:rsidRDefault="000110EC" w:rsidP="000110EC">
      <w:pPr>
        <w:pStyle w:val="LndNormale1"/>
        <w:rPr>
          <w:color w:val="002060"/>
          <w:szCs w:val="22"/>
        </w:rPr>
      </w:pPr>
      <w:r w:rsidRPr="000110EC">
        <w:rPr>
          <w:bCs/>
          <w:color w:val="002060"/>
          <w:szCs w:val="22"/>
        </w:rPr>
        <w:t xml:space="preserve">La Società </w:t>
      </w:r>
      <w:r w:rsidRPr="000110EC">
        <w:rPr>
          <w:b/>
          <w:bCs/>
          <w:color w:val="002060"/>
          <w:szCs w:val="22"/>
        </w:rPr>
        <w:t>CUS Ancona C5</w:t>
      </w:r>
      <w:r w:rsidRPr="000110EC">
        <w:rPr>
          <w:bCs/>
          <w:color w:val="002060"/>
          <w:szCs w:val="22"/>
        </w:rPr>
        <w:t xml:space="preserve"> vincitrice della Festa Regionale rappresenterà le Marche alla festa finale </w:t>
      </w:r>
      <w:r w:rsidRPr="000110EC">
        <w:rPr>
          <w:rFonts w:eastAsia="Calibri"/>
          <w:bCs/>
          <w:color w:val="002060"/>
          <w:szCs w:val="22"/>
        </w:rPr>
        <w:t xml:space="preserve">che si terrà a Coverciano dal </w:t>
      </w:r>
      <w:r w:rsidRPr="000110EC">
        <w:rPr>
          <w:color w:val="002060"/>
          <w:szCs w:val="22"/>
        </w:rPr>
        <w:t>13 al 14 giugno 2026.</w:t>
      </w:r>
    </w:p>
    <w:p w14:paraId="7734462B" w14:textId="77777777" w:rsidR="000110EC" w:rsidRPr="000110EC" w:rsidRDefault="000110EC" w:rsidP="000110EC">
      <w:pPr>
        <w:pStyle w:val="NormaleWeb"/>
        <w:shd w:val="clear" w:color="auto" w:fill="FFFFFF"/>
        <w:jc w:val="both"/>
        <w:rPr>
          <w:rFonts w:ascii="Arial" w:hAnsi="Arial" w:cs="Arial"/>
          <w:color w:val="002060"/>
          <w:sz w:val="22"/>
          <w:szCs w:val="22"/>
        </w:rPr>
      </w:pPr>
      <w:r w:rsidRPr="000110EC">
        <w:rPr>
          <w:rFonts w:ascii="Arial" w:hAnsi="Arial" w:cs="Arial"/>
          <w:color w:val="002060"/>
          <w:sz w:val="22"/>
          <w:szCs w:val="22"/>
        </w:rPr>
        <w:t xml:space="preserve">Un sentito ringraziamento alla società Adriatica </w:t>
      </w:r>
      <w:proofErr w:type="spellStart"/>
      <w:r w:rsidRPr="000110EC">
        <w:rPr>
          <w:rFonts w:ascii="Arial" w:hAnsi="Arial" w:cs="Arial"/>
          <w:color w:val="002060"/>
          <w:sz w:val="22"/>
          <w:szCs w:val="22"/>
        </w:rPr>
        <w:t>Portorecanati</w:t>
      </w:r>
      <w:proofErr w:type="spellEnd"/>
      <w:r w:rsidRPr="000110EC">
        <w:rPr>
          <w:rFonts w:ascii="Arial" w:hAnsi="Arial" w:cs="Arial"/>
          <w:color w:val="002060"/>
          <w:sz w:val="22"/>
          <w:szCs w:val="22"/>
        </w:rPr>
        <w:t xml:space="preserve"> per la fattiva collaborazione nella organizzazione della manifestazione.</w:t>
      </w:r>
    </w:p>
    <w:p w14:paraId="7570EF52" w14:textId="77777777" w:rsidR="000110EC" w:rsidRDefault="000110EC" w:rsidP="00387589">
      <w:pPr>
        <w:pStyle w:val="LndNormale1"/>
        <w:rPr>
          <w:color w:val="002060"/>
        </w:rPr>
      </w:pPr>
    </w:p>
    <w:p w14:paraId="45FD0B19" w14:textId="77777777" w:rsidR="003A02FF" w:rsidRDefault="003A02FF"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0D910D7F" w14:textId="77777777" w:rsidR="00337082" w:rsidRDefault="00337082" w:rsidP="00817682">
      <w:pPr>
        <w:pStyle w:val="breakline"/>
        <w:rPr>
          <w:rFonts w:eastAsiaTheme="minorEastAsia"/>
          <w:color w:val="002060"/>
        </w:rPr>
      </w:pPr>
    </w:p>
    <w:p w14:paraId="36AD2EE8" w14:textId="77777777" w:rsidR="00344A13" w:rsidRPr="00344A13" w:rsidRDefault="00344A13" w:rsidP="00344A13">
      <w:pPr>
        <w:pStyle w:val="titolocampionato0"/>
        <w:shd w:val="clear" w:color="auto" w:fill="CCCCCC"/>
        <w:spacing w:before="80" w:after="40"/>
        <w:rPr>
          <w:color w:val="002060"/>
        </w:rPr>
      </w:pPr>
      <w:r w:rsidRPr="00344A13">
        <w:rPr>
          <w:color w:val="002060"/>
        </w:rPr>
        <w:t>CALCIO A 5 UNDER 15 FEM. REG.</w:t>
      </w:r>
    </w:p>
    <w:p w14:paraId="2CED44E9" w14:textId="77777777" w:rsidR="00344A13" w:rsidRPr="00344A13" w:rsidRDefault="00344A13" w:rsidP="00344A13">
      <w:pPr>
        <w:pStyle w:val="titoloprinc0"/>
        <w:rPr>
          <w:color w:val="002060"/>
        </w:rPr>
      </w:pPr>
      <w:r w:rsidRPr="00344A13">
        <w:rPr>
          <w:color w:val="002060"/>
        </w:rPr>
        <w:t>VARIAZIONI AL PROGRAMMA GARE</w:t>
      </w:r>
    </w:p>
    <w:p w14:paraId="25797530" w14:textId="77777777" w:rsidR="00344A13" w:rsidRPr="00344A13" w:rsidRDefault="00344A13" w:rsidP="00344A13">
      <w:pPr>
        <w:pStyle w:val="breakline"/>
        <w:rPr>
          <w:color w:val="002060"/>
        </w:rPr>
      </w:pPr>
    </w:p>
    <w:p w14:paraId="3F918469" w14:textId="77777777" w:rsidR="00344A13" w:rsidRPr="00344A13" w:rsidRDefault="00344A13" w:rsidP="00344A13">
      <w:pPr>
        <w:pStyle w:val="breakline"/>
        <w:rPr>
          <w:color w:val="002060"/>
        </w:rPr>
      </w:pPr>
    </w:p>
    <w:p w14:paraId="32000FEB" w14:textId="77777777" w:rsidR="00344A13" w:rsidRPr="00344A13" w:rsidRDefault="00344A13" w:rsidP="00344A13">
      <w:pPr>
        <w:pStyle w:val="sottotitolocampionato10"/>
        <w:rPr>
          <w:color w:val="002060"/>
        </w:rPr>
      </w:pPr>
      <w:r w:rsidRPr="00344A1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44A13" w:rsidRPr="00344A13" w14:paraId="2A08A2BF" w14:textId="77777777" w:rsidTr="004038D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F858F" w14:textId="77777777" w:rsidR="00344A13" w:rsidRPr="00344A13" w:rsidRDefault="00344A13" w:rsidP="004038D7">
            <w:pPr>
              <w:pStyle w:val="headertabella0"/>
              <w:rPr>
                <w:color w:val="002060"/>
              </w:rPr>
            </w:pPr>
            <w:r w:rsidRPr="00344A1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39AF7" w14:textId="77777777" w:rsidR="00344A13" w:rsidRPr="00344A13" w:rsidRDefault="00344A13" w:rsidP="004038D7">
            <w:pPr>
              <w:pStyle w:val="headertabella0"/>
              <w:rPr>
                <w:color w:val="002060"/>
              </w:rPr>
            </w:pPr>
            <w:r w:rsidRPr="00344A13">
              <w:rPr>
                <w:color w:val="002060"/>
              </w:rPr>
              <w:t xml:space="preserve">N° </w:t>
            </w:r>
            <w:proofErr w:type="spellStart"/>
            <w:r w:rsidRPr="00344A13">
              <w:rPr>
                <w:color w:val="002060"/>
              </w:rPr>
              <w:t>Gior</w:t>
            </w:r>
            <w:proofErr w:type="spellEnd"/>
            <w:r w:rsidRPr="00344A1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CAB4E" w14:textId="77777777" w:rsidR="00344A13" w:rsidRPr="00344A13" w:rsidRDefault="00344A13" w:rsidP="004038D7">
            <w:pPr>
              <w:pStyle w:val="headertabella0"/>
              <w:rPr>
                <w:color w:val="002060"/>
              </w:rPr>
            </w:pPr>
            <w:r w:rsidRPr="00344A1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4A44F" w14:textId="77777777" w:rsidR="00344A13" w:rsidRPr="00344A13" w:rsidRDefault="00344A13" w:rsidP="004038D7">
            <w:pPr>
              <w:pStyle w:val="headertabella0"/>
              <w:rPr>
                <w:color w:val="002060"/>
              </w:rPr>
            </w:pPr>
            <w:r w:rsidRPr="00344A1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01D6C" w14:textId="77777777" w:rsidR="00344A13" w:rsidRPr="00344A13" w:rsidRDefault="00344A13" w:rsidP="004038D7">
            <w:pPr>
              <w:pStyle w:val="headertabella0"/>
              <w:rPr>
                <w:color w:val="002060"/>
              </w:rPr>
            </w:pPr>
            <w:r w:rsidRPr="00344A13">
              <w:rPr>
                <w:color w:val="002060"/>
              </w:rPr>
              <w:t xml:space="preserve">Data </w:t>
            </w:r>
            <w:proofErr w:type="spellStart"/>
            <w:r w:rsidRPr="00344A13">
              <w:rPr>
                <w:color w:val="002060"/>
              </w:rPr>
              <w:t>Orig</w:t>
            </w:r>
            <w:proofErr w:type="spellEnd"/>
            <w:r w:rsidRPr="00344A1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5B751" w14:textId="77777777" w:rsidR="00344A13" w:rsidRPr="00344A13" w:rsidRDefault="00344A13" w:rsidP="004038D7">
            <w:pPr>
              <w:pStyle w:val="headertabella0"/>
              <w:rPr>
                <w:color w:val="002060"/>
              </w:rPr>
            </w:pPr>
            <w:r w:rsidRPr="00344A1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6544D" w14:textId="77777777" w:rsidR="00344A13" w:rsidRPr="00344A13" w:rsidRDefault="00344A13" w:rsidP="004038D7">
            <w:pPr>
              <w:pStyle w:val="headertabella0"/>
              <w:rPr>
                <w:color w:val="002060"/>
              </w:rPr>
            </w:pPr>
            <w:r w:rsidRPr="00344A13">
              <w:rPr>
                <w:color w:val="002060"/>
              </w:rPr>
              <w:t xml:space="preserve">Ora </w:t>
            </w:r>
            <w:proofErr w:type="spellStart"/>
            <w:r w:rsidRPr="00344A13">
              <w:rPr>
                <w:color w:val="002060"/>
              </w:rPr>
              <w:t>Orig</w:t>
            </w:r>
            <w:proofErr w:type="spellEnd"/>
            <w:r w:rsidRPr="00344A1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CD874" w14:textId="77777777" w:rsidR="00344A13" w:rsidRPr="00344A13" w:rsidRDefault="00344A13" w:rsidP="004038D7">
            <w:pPr>
              <w:pStyle w:val="headertabella0"/>
              <w:rPr>
                <w:color w:val="002060"/>
              </w:rPr>
            </w:pPr>
            <w:r w:rsidRPr="00344A13">
              <w:rPr>
                <w:color w:val="002060"/>
              </w:rPr>
              <w:t>Impianto</w:t>
            </w:r>
          </w:p>
        </w:tc>
      </w:tr>
      <w:tr w:rsidR="00344A13" w:rsidRPr="00344A13" w14:paraId="013B8554" w14:textId="77777777" w:rsidTr="004038D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8539A" w14:textId="77777777" w:rsidR="00344A13" w:rsidRPr="00344A13" w:rsidRDefault="00344A13" w:rsidP="004038D7">
            <w:pPr>
              <w:pStyle w:val="rowtabella0"/>
              <w:rPr>
                <w:color w:val="002060"/>
                <w:highlight w:val="yellow"/>
              </w:rPr>
            </w:pPr>
            <w:r w:rsidRPr="00344A13">
              <w:rPr>
                <w:color w:val="002060"/>
                <w:highlight w:val="yellow"/>
              </w:rPr>
              <w:t>04/06/2026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C0918" w14:textId="77777777" w:rsidR="00344A13" w:rsidRPr="00344A13" w:rsidRDefault="00344A13" w:rsidP="004038D7">
            <w:pPr>
              <w:pStyle w:val="rowtabella0"/>
              <w:jc w:val="center"/>
              <w:rPr>
                <w:color w:val="002060"/>
                <w:highlight w:val="yellow"/>
              </w:rPr>
            </w:pPr>
            <w:r w:rsidRPr="00344A13">
              <w:rPr>
                <w:color w:val="002060"/>
                <w:highlight w:val="yellow"/>
              </w:rPr>
              <w:t>6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5C8DE" w14:textId="77777777" w:rsidR="00344A13" w:rsidRPr="00344A13" w:rsidRDefault="00344A13" w:rsidP="004038D7">
            <w:pPr>
              <w:pStyle w:val="rowtabella0"/>
              <w:rPr>
                <w:color w:val="002060"/>
                <w:highlight w:val="yellow"/>
              </w:rPr>
            </w:pPr>
            <w:r w:rsidRPr="00344A13">
              <w:rPr>
                <w:color w:val="002060"/>
                <w:highlight w:val="yellow"/>
              </w:rPr>
              <w:t>POLISPORTIVA BOCA S.E.M.</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7BCC0" w14:textId="77777777" w:rsidR="00344A13" w:rsidRPr="00344A13" w:rsidRDefault="00344A13" w:rsidP="004038D7">
            <w:pPr>
              <w:pStyle w:val="rowtabella0"/>
              <w:rPr>
                <w:color w:val="002060"/>
                <w:highlight w:val="yellow"/>
              </w:rPr>
            </w:pPr>
            <w:r w:rsidRPr="00344A13">
              <w:rPr>
                <w:color w:val="002060"/>
                <w:highlight w:val="yellow"/>
              </w:rPr>
              <w:t>FALCONARA 1995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0CBE5" w14:textId="4218E5AA" w:rsidR="00344A13" w:rsidRPr="00344A13" w:rsidRDefault="00344A13" w:rsidP="004038D7">
            <w:pPr>
              <w:rPr>
                <w:rFonts w:ascii="Arial" w:hAnsi="Arial" w:cs="Arial"/>
                <w:color w:val="002060"/>
                <w:sz w:val="12"/>
                <w:szCs w:val="12"/>
              </w:rPr>
            </w:pPr>
            <w:r w:rsidRPr="00344A13">
              <w:rPr>
                <w:rFonts w:ascii="Arial" w:hAnsi="Arial" w:cs="Arial"/>
                <w:color w:val="002060"/>
                <w:sz w:val="12"/>
                <w:szCs w:val="12"/>
              </w:rPr>
              <w:t>31/05/2026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AE83C" w14:textId="77777777" w:rsidR="00344A13" w:rsidRPr="00344A13" w:rsidRDefault="00344A13" w:rsidP="004038D7">
            <w:pPr>
              <w:pStyle w:val="rowtabella0"/>
              <w:jc w:val="center"/>
              <w:rPr>
                <w:color w:val="002060"/>
              </w:rPr>
            </w:pPr>
            <w:r w:rsidRPr="00344A1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C20AF" w14:textId="77777777" w:rsidR="00344A13" w:rsidRPr="00344A13" w:rsidRDefault="00344A13" w:rsidP="004038D7">
            <w:pPr>
              <w:pStyle w:val="rowtabella0"/>
              <w:jc w:val="center"/>
              <w:rPr>
                <w:color w:val="002060"/>
              </w:rPr>
            </w:pPr>
            <w:r w:rsidRPr="00344A13">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EC013" w14:textId="77777777" w:rsidR="00344A13" w:rsidRPr="00344A13" w:rsidRDefault="00344A13" w:rsidP="004038D7">
            <w:pPr>
              <w:pStyle w:val="rowtabella0"/>
              <w:rPr>
                <w:color w:val="002060"/>
              </w:rPr>
            </w:pPr>
            <w:r w:rsidRPr="00344A13">
              <w:rPr>
                <w:color w:val="002060"/>
                <w:highlight w:val="yellow"/>
              </w:rPr>
              <w:t>PALASPORT "BADIALI" FALCONARA MARITTIMA VIA DELLO STADIO</w:t>
            </w:r>
          </w:p>
        </w:tc>
      </w:tr>
    </w:tbl>
    <w:p w14:paraId="376B9E85" w14:textId="77777777" w:rsidR="00344A13" w:rsidRPr="00344A13" w:rsidRDefault="00344A13" w:rsidP="00817682">
      <w:pPr>
        <w:pStyle w:val="breakline"/>
        <w:rPr>
          <w:rFonts w:eastAsiaTheme="minorEastAsia"/>
          <w:color w:val="002060"/>
        </w:rPr>
      </w:pPr>
    </w:p>
    <w:p w14:paraId="08D2C303" w14:textId="77777777" w:rsidR="00344A13" w:rsidRPr="00344A13" w:rsidRDefault="00344A13" w:rsidP="00344A13">
      <w:pPr>
        <w:pStyle w:val="titolocampionato0"/>
        <w:shd w:val="clear" w:color="auto" w:fill="CCCCCC"/>
        <w:spacing w:before="80" w:after="40"/>
        <w:rPr>
          <w:color w:val="002060"/>
        </w:rPr>
      </w:pPr>
      <w:r w:rsidRPr="00344A13">
        <w:rPr>
          <w:color w:val="002060"/>
        </w:rPr>
        <w:t>COPPA PRIMAVERA C5 UNDER 18</w:t>
      </w:r>
    </w:p>
    <w:p w14:paraId="18900D4E" w14:textId="77777777" w:rsidR="00344A13" w:rsidRPr="00344A13" w:rsidRDefault="00344A13" w:rsidP="00344A13">
      <w:pPr>
        <w:pStyle w:val="titoloprinc0"/>
        <w:rPr>
          <w:color w:val="002060"/>
        </w:rPr>
      </w:pPr>
      <w:r w:rsidRPr="00344A13">
        <w:rPr>
          <w:color w:val="002060"/>
        </w:rPr>
        <w:t>VARIAZIONI AL PROGRAMMA GARE</w:t>
      </w:r>
    </w:p>
    <w:p w14:paraId="695B1A30" w14:textId="77777777" w:rsidR="00344A13" w:rsidRPr="00344A13" w:rsidRDefault="00344A13" w:rsidP="00344A13">
      <w:pPr>
        <w:pStyle w:val="breakline"/>
        <w:rPr>
          <w:color w:val="002060"/>
        </w:rPr>
      </w:pPr>
    </w:p>
    <w:p w14:paraId="67088DC2" w14:textId="77777777" w:rsidR="00344A13" w:rsidRPr="00344A13" w:rsidRDefault="00344A13" w:rsidP="00344A13">
      <w:pPr>
        <w:pStyle w:val="breakline"/>
        <w:rPr>
          <w:color w:val="002060"/>
        </w:rPr>
      </w:pPr>
    </w:p>
    <w:p w14:paraId="4F433BD7" w14:textId="77777777" w:rsidR="00344A13" w:rsidRPr="00344A13" w:rsidRDefault="00344A13" w:rsidP="00344A13">
      <w:pPr>
        <w:pStyle w:val="sottotitolocampionato10"/>
        <w:rPr>
          <w:color w:val="002060"/>
        </w:rPr>
      </w:pPr>
      <w:r w:rsidRPr="00344A13">
        <w:rPr>
          <w:color w:val="002060"/>
        </w:rPr>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44A13" w:rsidRPr="00344A13" w14:paraId="17E6CA75" w14:textId="77777777" w:rsidTr="00344A1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B9326" w14:textId="77777777" w:rsidR="00344A13" w:rsidRPr="00344A13" w:rsidRDefault="00344A13" w:rsidP="004038D7">
            <w:pPr>
              <w:pStyle w:val="headertabella0"/>
              <w:rPr>
                <w:color w:val="002060"/>
              </w:rPr>
            </w:pPr>
            <w:r w:rsidRPr="00344A1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9162A" w14:textId="77777777" w:rsidR="00344A13" w:rsidRPr="00344A13" w:rsidRDefault="00344A13" w:rsidP="004038D7">
            <w:pPr>
              <w:pStyle w:val="headertabella0"/>
              <w:rPr>
                <w:color w:val="002060"/>
              </w:rPr>
            </w:pPr>
            <w:r w:rsidRPr="00344A13">
              <w:rPr>
                <w:color w:val="002060"/>
              </w:rPr>
              <w:t xml:space="preserve">N° </w:t>
            </w:r>
            <w:proofErr w:type="spellStart"/>
            <w:r w:rsidRPr="00344A13">
              <w:rPr>
                <w:color w:val="002060"/>
              </w:rPr>
              <w:t>Gior</w:t>
            </w:r>
            <w:proofErr w:type="spellEnd"/>
            <w:r w:rsidRPr="00344A1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3F84F" w14:textId="77777777" w:rsidR="00344A13" w:rsidRPr="00344A13" w:rsidRDefault="00344A13" w:rsidP="004038D7">
            <w:pPr>
              <w:pStyle w:val="headertabella0"/>
              <w:rPr>
                <w:color w:val="002060"/>
              </w:rPr>
            </w:pPr>
            <w:r w:rsidRPr="00344A1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9F198" w14:textId="77777777" w:rsidR="00344A13" w:rsidRPr="00344A13" w:rsidRDefault="00344A13" w:rsidP="004038D7">
            <w:pPr>
              <w:pStyle w:val="headertabella0"/>
              <w:rPr>
                <w:color w:val="002060"/>
              </w:rPr>
            </w:pPr>
            <w:r w:rsidRPr="00344A1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66101" w14:textId="77777777" w:rsidR="00344A13" w:rsidRPr="00344A13" w:rsidRDefault="00344A13" w:rsidP="004038D7">
            <w:pPr>
              <w:pStyle w:val="headertabella0"/>
              <w:rPr>
                <w:color w:val="002060"/>
              </w:rPr>
            </w:pPr>
            <w:r w:rsidRPr="00344A13">
              <w:rPr>
                <w:color w:val="002060"/>
              </w:rPr>
              <w:t xml:space="preserve">Data </w:t>
            </w:r>
            <w:proofErr w:type="spellStart"/>
            <w:r w:rsidRPr="00344A13">
              <w:rPr>
                <w:color w:val="002060"/>
              </w:rPr>
              <w:t>Orig</w:t>
            </w:r>
            <w:proofErr w:type="spellEnd"/>
            <w:r w:rsidRPr="00344A1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46F42" w14:textId="77777777" w:rsidR="00344A13" w:rsidRPr="00344A13" w:rsidRDefault="00344A13" w:rsidP="004038D7">
            <w:pPr>
              <w:pStyle w:val="headertabella0"/>
              <w:rPr>
                <w:color w:val="002060"/>
              </w:rPr>
            </w:pPr>
            <w:r w:rsidRPr="00344A1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CEF40" w14:textId="77777777" w:rsidR="00344A13" w:rsidRPr="00344A13" w:rsidRDefault="00344A13" w:rsidP="004038D7">
            <w:pPr>
              <w:pStyle w:val="headertabella0"/>
              <w:rPr>
                <w:color w:val="002060"/>
              </w:rPr>
            </w:pPr>
            <w:r w:rsidRPr="00344A13">
              <w:rPr>
                <w:color w:val="002060"/>
              </w:rPr>
              <w:t xml:space="preserve">Ora </w:t>
            </w:r>
            <w:proofErr w:type="spellStart"/>
            <w:r w:rsidRPr="00344A13">
              <w:rPr>
                <w:color w:val="002060"/>
              </w:rPr>
              <w:t>Orig</w:t>
            </w:r>
            <w:proofErr w:type="spellEnd"/>
            <w:r w:rsidRPr="00344A1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32D89" w14:textId="77777777" w:rsidR="00344A13" w:rsidRPr="00344A13" w:rsidRDefault="00344A13" w:rsidP="004038D7">
            <w:pPr>
              <w:pStyle w:val="headertabella0"/>
              <w:rPr>
                <w:color w:val="002060"/>
              </w:rPr>
            </w:pPr>
            <w:r w:rsidRPr="00344A13">
              <w:rPr>
                <w:color w:val="002060"/>
              </w:rPr>
              <w:t>Impianto</w:t>
            </w:r>
          </w:p>
        </w:tc>
      </w:tr>
      <w:tr w:rsidR="00344A13" w:rsidRPr="00344A13" w14:paraId="2BFCFF2F" w14:textId="77777777" w:rsidTr="00344A1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6E2C1" w14:textId="77777777" w:rsidR="00344A13" w:rsidRPr="00344A13" w:rsidRDefault="00344A13" w:rsidP="004038D7">
            <w:pPr>
              <w:pStyle w:val="rowtabella0"/>
              <w:rPr>
                <w:color w:val="002060"/>
                <w:highlight w:val="yellow"/>
              </w:rPr>
            </w:pPr>
            <w:r w:rsidRPr="00344A13">
              <w:rPr>
                <w:color w:val="002060"/>
                <w:highlight w:val="yellow"/>
              </w:rPr>
              <w:t>31/05/2026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5C4E7" w14:textId="77777777" w:rsidR="00344A13" w:rsidRPr="00344A13" w:rsidRDefault="00344A13" w:rsidP="004038D7">
            <w:pPr>
              <w:pStyle w:val="rowtabella0"/>
              <w:jc w:val="center"/>
              <w:rPr>
                <w:color w:val="002060"/>
                <w:highlight w:val="yellow"/>
              </w:rPr>
            </w:pPr>
            <w:r w:rsidRPr="00344A1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B3FF" w14:textId="77777777" w:rsidR="00344A13" w:rsidRPr="00344A13" w:rsidRDefault="00344A13" w:rsidP="004038D7">
            <w:pPr>
              <w:pStyle w:val="rowtabella0"/>
              <w:rPr>
                <w:color w:val="002060"/>
                <w:highlight w:val="yellow"/>
              </w:rPr>
            </w:pPr>
            <w:r w:rsidRPr="00344A13">
              <w:rPr>
                <w:color w:val="002060"/>
                <w:highlight w:val="yellow"/>
              </w:rPr>
              <w:t>REAL SAN 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934ED" w14:textId="77777777" w:rsidR="00344A13" w:rsidRPr="00344A13" w:rsidRDefault="00344A13" w:rsidP="004038D7">
            <w:pPr>
              <w:pStyle w:val="rowtabella0"/>
              <w:rPr>
                <w:color w:val="002060"/>
                <w:highlight w:val="yellow"/>
              </w:rPr>
            </w:pPr>
            <w:r w:rsidRPr="00344A13">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222C" w14:textId="77777777" w:rsidR="00344A13" w:rsidRPr="00344A13" w:rsidRDefault="00344A13" w:rsidP="004038D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B9CB2" w14:textId="77777777" w:rsidR="00344A13" w:rsidRPr="00344A13" w:rsidRDefault="00344A13" w:rsidP="004038D7">
            <w:pPr>
              <w:pStyle w:val="rowtabella0"/>
              <w:jc w:val="center"/>
              <w:rPr>
                <w:color w:val="002060"/>
                <w:highlight w:val="yellow"/>
              </w:rPr>
            </w:pPr>
            <w:r w:rsidRPr="00344A1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20AC" w14:textId="77777777" w:rsidR="00344A13" w:rsidRPr="00344A13" w:rsidRDefault="00344A13" w:rsidP="004038D7">
            <w:pPr>
              <w:pStyle w:val="rowtabella0"/>
              <w:jc w:val="center"/>
              <w:rPr>
                <w:color w:val="002060"/>
              </w:rPr>
            </w:pPr>
            <w:r w:rsidRPr="00344A1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D2F51" w14:textId="77777777" w:rsidR="00344A13" w:rsidRPr="00344A13" w:rsidRDefault="00344A13" w:rsidP="004038D7">
            <w:pPr>
              <w:rPr>
                <w:color w:val="002060"/>
              </w:rPr>
            </w:pPr>
          </w:p>
        </w:tc>
      </w:tr>
      <w:tr w:rsidR="00344A13" w:rsidRPr="00344A13" w14:paraId="0481897D" w14:textId="77777777" w:rsidTr="00344A1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6FDD" w14:textId="77777777" w:rsidR="00344A13" w:rsidRPr="00344A13" w:rsidRDefault="00344A13" w:rsidP="004038D7">
            <w:pPr>
              <w:pStyle w:val="rowtabella0"/>
              <w:rPr>
                <w:color w:val="002060"/>
                <w:highlight w:val="yellow"/>
              </w:rPr>
            </w:pPr>
            <w:r w:rsidRPr="00344A13">
              <w:rPr>
                <w:color w:val="002060"/>
                <w:highlight w:val="yellow"/>
              </w:rPr>
              <w:t>04/06/2026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E3731" w14:textId="77777777" w:rsidR="00344A13" w:rsidRPr="00344A13" w:rsidRDefault="00344A13" w:rsidP="004038D7">
            <w:pPr>
              <w:pStyle w:val="rowtabella0"/>
              <w:jc w:val="center"/>
              <w:rPr>
                <w:color w:val="002060"/>
                <w:highlight w:val="yellow"/>
              </w:rPr>
            </w:pPr>
            <w:r w:rsidRPr="00344A1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3EB3" w14:textId="77777777" w:rsidR="00344A13" w:rsidRPr="00344A13" w:rsidRDefault="00344A13" w:rsidP="004038D7">
            <w:pPr>
              <w:pStyle w:val="rowtabella0"/>
              <w:rPr>
                <w:color w:val="002060"/>
                <w:highlight w:val="yellow"/>
              </w:rPr>
            </w:pPr>
            <w:r w:rsidRPr="00344A13">
              <w:rPr>
                <w:color w:val="002060"/>
                <w:highlight w:val="yellow"/>
              </w:rPr>
              <w:t>ETA BETA F.C. FANO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A2214" w14:textId="77777777" w:rsidR="00344A13" w:rsidRPr="00344A13" w:rsidRDefault="00344A13" w:rsidP="004038D7">
            <w:pPr>
              <w:pStyle w:val="rowtabella0"/>
              <w:rPr>
                <w:color w:val="002060"/>
                <w:highlight w:val="yellow"/>
              </w:rPr>
            </w:pPr>
            <w:r w:rsidRPr="00344A13">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A5D4A" w14:textId="2B8DC7AC" w:rsidR="00344A13" w:rsidRPr="00344A13" w:rsidRDefault="00344A13" w:rsidP="004038D7">
            <w:pPr>
              <w:rPr>
                <w:color w:val="002060"/>
              </w:rPr>
            </w:pPr>
            <w:r w:rsidRPr="00344A13">
              <w:rPr>
                <w:rFonts w:ascii="Arial" w:hAnsi="Arial" w:cs="Arial"/>
                <w:color w:val="002060"/>
                <w:sz w:val="12"/>
                <w:szCs w:val="12"/>
              </w:rPr>
              <w:t>31/05/2026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9BBAC" w14:textId="77777777" w:rsidR="00344A13" w:rsidRPr="00344A13" w:rsidRDefault="00344A13" w:rsidP="004038D7">
            <w:pPr>
              <w:pStyle w:val="rowtabella0"/>
              <w:jc w:val="center"/>
              <w:rPr>
                <w:color w:val="002060"/>
                <w:highlight w:val="yellow"/>
              </w:rPr>
            </w:pPr>
            <w:r w:rsidRPr="00344A1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17C84" w14:textId="77777777" w:rsidR="00344A13" w:rsidRPr="00344A13" w:rsidRDefault="00344A13" w:rsidP="004038D7">
            <w:pPr>
              <w:pStyle w:val="rowtabella0"/>
              <w:jc w:val="center"/>
              <w:rPr>
                <w:color w:val="002060"/>
              </w:rPr>
            </w:pPr>
            <w:r w:rsidRPr="00344A13">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B549" w14:textId="77777777" w:rsidR="00344A13" w:rsidRPr="00344A13" w:rsidRDefault="00344A13" w:rsidP="004038D7">
            <w:pPr>
              <w:rPr>
                <w:color w:val="002060"/>
              </w:rPr>
            </w:pPr>
          </w:p>
        </w:tc>
      </w:tr>
    </w:tbl>
    <w:p w14:paraId="78843D53" w14:textId="77777777" w:rsidR="00344A13" w:rsidRPr="00344A13" w:rsidRDefault="00344A13" w:rsidP="00344A13">
      <w:pPr>
        <w:pStyle w:val="breakline"/>
        <w:rPr>
          <w:rFonts w:eastAsiaTheme="minorEastAsia"/>
          <w:color w:val="002060"/>
        </w:rPr>
      </w:pPr>
    </w:p>
    <w:p w14:paraId="04318CD8" w14:textId="77777777" w:rsidR="00344A13" w:rsidRPr="00344A13" w:rsidRDefault="00344A13" w:rsidP="00344A13">
      <w:pPr>
        <w:pStyle w:val="breakline"/>
        <w:rPr>
          <w:color w:val="002060"/>
        </w:rPr>
      </w:pPr>
    </w:p>
    <w:p w14:paraId="7BF4FF53" w14:textId="77777777" w:rsidR="00344A13" w:rsidRPr="00344A13" w:rsidRDefault="00344A13" w:rsidP="00344A13">
      <w:pPr>
        <w:pStyle w:val="titolocampionato0"/>
        <w:shd w:val="clear" w:color="auto" w:fill="CCCCCC"/>
        <w:spacing w:before="80" w:after="40"/>
        <w:rPr>
          <w:color w:val="002060"/>
        </w:rPr>
      </w:pPr>
      <w:r w:rsidRPr="00344A13">
        <w:rPr>
          <w:color w:val="002060"/>
        </w:rPr>
        <w:t>COPPA PRIMAVERA C5 UNDER 16</w:t>
      </w:r>
    </w:p>
    <w:p w14:paraId="00F41096" w14:textId="77777777" w:rsidR="00344A13" w:rsidRPr="00344A13" w:rsidRDefault="00344A13" w:rsidP="00344A13">
      <w:pPr>
        <w:pStyle w:val="titoloprinc0"/>
        <w:rPr>
          <w:color w:val="002060"/>
        </w:rPr>
      </w:pPr>
      <w:r w:rsidRPr="00344A13">
        <w:rPr>
          <w:color w:val="002060"/>
        </w:rPr>
        <w:t>VARIAZIONI AL PROGRAMMA GARE</w:t>
      </w:r>
    </w:p>
    <w:p w14:paraId="2E2D0084" w14:textId="77777777" w:rsidR="00344A13" w:rsidRPr="00344A13" w:rsidRDefault="00344A13" w:rsidP="00344A13">
      <w:pPr>
        <w:pStyle w:val="breakline"/>
        <w:rPr>
          <w:color w:val="002060"/>
        </w:rPr>
      </w:pPr>
    </w:p>
    <w:p w14:paraId="0F79A05F" w14:textId="77777777" w:rsidR="00344A13" w:rsidRPr="00344A13" w:rsidRDefault="00344A13" w:rsidP="00344A13">
      <w:pPr>
        <w:pStyle w:val="breakline"/>
        <w:rPr>
          <w:color w:val="002060"/>
        </w:rPr>
      </w:pPr>
    </w:p>
    <w:p w14:paraId="68D386F7" w14:textId="77777777" w:rsidR="00344A13" w:rsidRPr="00344A13" w:rsidRDefault="00344A13" w:rsidP="00344A13">
      <w:pPr>
        <w:pStyle w:val="breakline"/>
        <w:rPr>
          <w:color w:val="002060"/>
        </w:rPr>
      </w:pPr>
    </w:p>
    <w:p w14:paraId="15ED9D7B" w14:textId="77777777" w:rsidR="00344A13" w:rsidRPr="00344A13" w:rsidRDefault="00344A13" w:rsidP="00344A13">
      <w:pPr>
        <w:pStyle w:val="sottotitolocampionato10"/>
        <w:rPr>
          <w:color w:val="002060"/>
        </w:rPr>
      </w:pPr>
      <w:r w:rsidRPr="00344A13">
        <w:rPr>
          <w:color w:val="002060"/>
        </w:rPr>
        <w:lastRenderedPageBreak/>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344A13" w:rsidRPr="00344A13" w14:paraId="16F41097" w14:textId="77777777" w:rsidTr="00344A13">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F32CD" w14:textId="77777777" w:rsidR="00344A13" w:rsidRPr="00344A13" w:rsidRDefault="00344A13" w:rsidP="004038D7">
            <w:pPr>
              <w:pStyle w:val="headertabella0"/>
              <w:rPr>
                <w:color w:val="002060"/>
              </w:rPr>
            </w:pPr>
            <w:r w:rsidRPr="00344A1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CC860" w14:textId="77777777" w:rsidR="00344A13" w:rsidRPr="00344A13" w:rsidRDefault="00344A13" w:rsidP="004038D7">
            <w:pPr>
              <w:pStyle w:val="headertabella0"/>
              <w:rPr>
                <w:color w:val="002060"/>
              </w:rPr>
            </w:pPr>
            <w:r w:rsidRPr="00344A13">
              <w:rPr>
                <w:color w:val="002060"/>
              </w:rPr>
              <w:t xml:space="preserve">N° </w:t>
            </w:r>
            <w:proofErr w:type="spellStart"/>
            <w:r w:rsidRPr="00344A13">
              <w:rPr>
                <w:color w:val="002060"/>
              </w:rPr>
              <w:t>Gior</w:t>
            </w:r>
            <w:proofErr w:type="spellEnd"/>
            <w:r w:rsidRPr="00344A1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FE5EA" w14:textId="77777777" w:rsidR="00344A13" w:rsidRPr="00344A13" w:rsidRDefault="00344A13" w:rsidP="004038D7">
            <w:pPr>
              <w:pStyle w:val="headertabella0"/>
              <w:rPr>
                <w:color w:val="002060"/>
              </w:rPr>
            </w:pPr>
            <w:r w:rsidRPr="00344A13">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41016" w14:textId="77777777" w:rsidR="00344A13" w:rsidRPr="00344A13" w:rsidRDefault="00344A13" w:rsidP="004038D7">
            <w:pPr>
              <w:pStyle w:val="headertabella0"/>
              <w:rPr>
                <w:color w:val="002060"/>
              </w:rPr>
            </w:pPr>
            <w:r w:rsidRPr="00344A1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9D9CF" w14:textId="77777777" w:rsidR="00344A13" w:rsidRPr="00344A13" w:rsidRDefault="00344A13" w:rsidP="004038D7">
            <w:pPr>
              <w:pStyle w:val="headertabella0"/>
              <w:rPr>
                <w:color w:val="002060"/>
              </w:rPr>
            </w:pPr>
            <w:r w:rsidRPr="00344A13">
              <w:rPr>
                <w:color w:val="002060"/>
              </w:rPr>
              <w:t xml:space="preserve">Data </w:t>
            </w:r>
            <w:proofErr w:type="spellStart"/>
            <w:r w:rsidRPr="00344A13">
              <w:rPr>
                <w:color w:val="002060"/>
              </w:rPr>
              <w:t>Orig</w:t>
            </w:r>
            <w:proofErr w:type="spellEnd"/>
            <w:r w:rsidRPr="00344A1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5AE6C" w14:textId="77777777" w:rsidR="00344A13" w:rsidRPr="00344A13" w:rsidRDefault="00344A13" w:rsidP="004038D7">
            <w:pPr>
              <w:pStyle w:val="headertabella0"/>
              <w:rPr>
                <w:color w:val="002060"/>
              </w:rPr>
            </w:pPr>
            <w:r w:rsidRPr="00344A1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11F01" w14:textId="77777777" w:rsidR="00344A13" w:rsidRPr="00344A13" w:rsidRDefault="00344A13" w:rsidP="004038D7">
            <w:pPr>
              <w:pStyle w:val="headertabella0"/>
              <w:rPr>
                <w:color w:val="002060"/>
              </w:rPr>
            </w:pPr>
            <w:r w:rsidRPr="00344A13">
              <w:rPr>
                <w:color w:val="002060"/>
              </w:rPr>
              <w:t xml:space="preserve">Ora </w:t>
            </w:r>
            <w:proofErr w:type="spellStart"/>
            <w:r w:rsidRPr="00344A13">
              <w:rPr>
                <w:color w:val="002060"/>
              </w:rPr>
              <w:t>Orig</w:t>
            </w:r>
            <w:proofErr w:type="spellEnd"/>
            <w:r w:rsidRPr="00344A1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F44EE" w14:textId="77777777" w:rsidR="00344A13" w:rsidRPr="00344A13" w:rsidRDefault="00344A13" w:rsidP="004038D7">
            <w:pPr>
              <w:pStyle w:val="headertabella0"/>
              <w:rPr>
                <w:color w:val="002060"/>
              </w:rPr>
            </w:pPr>
            <w:r w:rsidRPr="00344A13">
              <w:rPr>
                <w:color w:val="002060"/>
              </w:rPr>
              <w:t>Impianto</w:t>
            </w:r>
          </w:p>
        </w:tc>
      </w:tr>
      <w:tr w:rsidR="00344A13" w:rsidRPr="00344A13" w14:paraId="71CD364E" w14:textId="77777777" w:rsidTr="00344A1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D3830" w14:textId="77777777" w:rsidR="00344A13" w:rsidRPr="00344A13" w:rsidRDefault="00344A13" w:rsidP="004038D7">
            <w:pPr>
              <w:pStyle w:val="rowtabella0"/>
              <w:rPr>
                <w:color w:val="002060"/>
                <w:highlight w:val="yellow"/>
              </w:rPr>
            </w:pPr>
            <w:r w:rsidRPr="00344A13">
              <w:rPr>
                <w:color w:val="002060"/>
                <w:highlight w:val="yellow"/>
              </w:rPr>
              <w:t>29/05/2026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6047" w14:textId="77777777" w:rsidR="00344A13" w:rsidRPr="00344A13" w:rsidRDefault="00344A13" w:rsidP="004038D7">
            <w:pPr>
              <w:pStyle w:val="rowtabella0"/>
              <w:jc w:val="center"/>
              <w:rPr>
                <w:color w:val="002060"/>
                <w:highlight w:val="yellow"/>
              </w:rPr>
            </w:pPr>
            <w:r w:rsidRPr="00344A1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771A3" w14:textId="77777777" w:rsidR="00344A13" w:rsidRPr="00344A13" w:rsidRDefault="00344A13" w:rsidP="004038D7">
            <w:pPr>
              <w:pStyle w:val="rowtabella0"/>
              <w:rPr>
                <w:color w:val="002060"/>
                <w:highlight w:val="yellow"/>
              </w:rPr>
            </w:pPr>
            <w:r w:rsidRPr="00344A13">
              <w:rPr>
                <w:color w:val="002060"/>
                <w:highlight w:val="yellow"/>
              </w:rPr>
              <w:t>POL.CAGLI SPORT ASSOCIATI</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F5EFE" w14:textId="77777777" w:rsidR="00344A13" w:rsidRPr="00344A13" w:rsidRDefault="00344A13" w:rsidP="004038D7">
            <w:pPr>
              <w:pStyle w:val="rowtabella0"/>
              <w:rPr>
                <w:color w:val="002060"/>
                <w:highlight w:val="yellow"/>
              </w:rPr>
            </w:pPr>
            <w:r w:rsidRPr="00344A13">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1BE0" w14:textId="5195F07A" w:rsidR="00344A13" w:rsidRPr="00344A13" w:rsidRDefault="00344A13" w:rsidP="004038D7">
            <w:pPr>
              <w:rPr>
                <w:color w:val="002060"/>
              </w:rPr>
            </w:pPr>
            <w:r w:rsidRPr="00344A13">
              <w:rPr>
                <w:rFonts w:ascii="Arial" w:hAnsi="Arial" w:cs="Arial"/>
                <w:color w:val="002060"/>
                <w:sz w:val="12"/>
                <w:szCs w:val="12"/>
              </w:rPr>
              <w:t>3</w:t>
            </w:r>
            <w:r>
              <w:rPr>
                <w:rFonts w:ascii="Arial" w:hAnsi="Arial" w:cs="Arial"/>
                <w:color w:val="002060"/>
                <w:sz w:val="12"/>
                <w:szCs w:val="12"/>
              </w:rPr>
              <w:t>0</w:t>
            </w:r>
            <w:r w:rsidRPr="00344A13">
              <w:rPr>
                <w:rFonts w:ascii="Arial" w:hAnsi="Arial" w:cs="Arial"/>
                <w:color w:val="002060"/>
                <w:sz w:val="12"/>
                <w:szCs w:val="12"/>
              </w:rPr>
              <w:t>/05/2026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645E8" w14:textId="77777777" w:rsidR="00344A13" w:rsidRPr="00344A13" w:rsidRDefault="00344A13" w:rsidP="004038D7">
            <w:pPr>
              <w:pStyle w:val="rowtabella0"/>
              <w:jc w:val="center"/>
              <w:rPr>
                <w:color w:val="002060"/>
                <w:highlight w:val="yellow"/>
              </w:rPr>
            </w:pPr>
            <w:r w:rsidRPr="00344A1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8D7B" w14:textId="77777777" w:rsidR="00344A13" w:rsidRPr="00344A13" w:rsidRDefault="00344A13" w:rsidP="004038D7">
            <w:pPr>
              <w:pStyle w:val="rowtabella0"/>
              <w:jc w:val="center"/>
              <w:rPr>
                <w:color w:val="002060"/>
              </w:rPr>
            </w:pPr>
            <w:r w:rsidRPr="00344A1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46400" w14:textId="77777777" w:rsidR="00344A13" w:rsidRPr="00344A13" w:rsidRDefault="00344A13" w:rsidP="004038D7">
            <w:pPr>
              <w:rPr>
                <w:color w:val="002060"/>
              </w:rPr>
            </w:pPr>
          </w:p>
        </w:tc>
      </w:tr>
      <w:tr w:rsidR="00344A13" w:rsidRPr="00344A13" w14:paraId="1E8C41C5" w14:textId="77777777" w:rsidTr="00344A1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7DA87" w14:textId="1319CD57" w:rsidR="00344A13" w:rsidRPr="00344A13" w:rsidRDefault="00344A13" w:rsidP="004038D7">
            <w:pPr>
              <w:pStyle w:val="rowtabella0"/>
              <w:rPr>
                <w:color w:val="002060"/>
                <w:highlight w:val="yellow"/>
              </w:rPr>
            </w:pPr>
            <w:r>
              <w:rPr>
                <w:color w:val="002060"/>
                <w:highlight w:val="yellow"/>
              </w:rPr>
              <w:t>29/05/2026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A753FF" w14:textId="0C85A00E" w:rsidR="00344A13" w:rsidRPr="00344A13" w:rsidRDefault="00344A13" w:rsidP="004038D7">
            <w:pPr>
              <w:pStyle w:val="rowtabella0"/>
              <w:jc w:val="center"/>
              <w:rPr>
                <w:color w:val="002060"/>
                <w:highlight w:val="yellow"/>
              </w:rPr>
            </w:pPr>
            <w:r>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E2725" w14:textId="4C04DB29" w:rsidR="00344A13" w:rsidRPr="00344A13" w:rsidRDefault="00344A13" w:rsidP="004038D7">
            <w:pPr>
              <w:pStyle w:val="rowtabella0"/>
              <w:rPr>
                <w:color w:val="002060"/>
                <w:highlight w:val="yellow"/>
              </w:rPr>
            </w:pPr>
            <w:r>
              <w:rPr>
                <w:color w:val="002060"/>
                <w:highlight w:val="yellow"/>
              </w:rPr>
              <w:t>CERRETO D ESI ASD</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0712F" w14:textId="38A9655E" w:rsidR="00344A13" w:rsidRPr="00344A13" w:rsidRDefault="00344A13" w:rsidP="004038D7">
            <w:pPr>
              <w:pStyle w:val="rowtabella0"/>
              <w:rPr>
                <w:color w:val="002060"/>
                <w:highlight w:val="yellow"/>
              </w:rPr>
            </w:pPr>
            <w:r>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3017F" w14:textId="23A1789F" w:rsidR="00344A13" w:rsidRPr="00344A13" w:rsidRDefault="00344A13" w:rsidP="004038D7">
            <w:pPr>
              <w:rPr>
                <w:rFonts w:ascii="Arial" w:hAnsi="Arial" w:cs="Arial"/>
                <w:color w:val="002060"/>
                <w:sz w:val="12"/>
                <w:szCs w:val="12"/>
              </w:rPr>
            </w:pPr>
            <w:r w:rsidRPr="00344A13">
              <w:rPr>
                <w:rFonts w:ascii="Arial" w:hAnsi="Arial" w:cs="Arial"/>
                <w:color w:val="002060"/>
                <w:sz w:val="12"/>
                <w:szCs w:val="12"/>
              </w:rPr>
              <w:t>30/05/2026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9D54DB" w14:textId="6BDD13E1" w:rsidR="00344A13" w:rsidRPr="00344A13" w:rsidRDefault="00344A13" w:rsidP="004038D7">
            <w:pPr>
              <w:pStyle w:val="rowtabella0"/>
              <w:jc w:val="center"/>
              <w:rPr>
                <w:color w:val="002060"/>
                <w:highlight w:val="yellow"/>
              </w:rPr>
            </w:pPr>
            <w:r>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D28BA" w14:textId="77777777" w:rsidR="00344A13" w:rsidRPr="00344A13" w:rsidRDefault="00344A13" w:rsidP="004038D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0593D" w14:textId="77777777" w:rsidR="00344A13" w:rsidRPr="00344A13" w:rsidRDefault="00344A13" w:rsidP="004038D7">
            <w:pPr>
              <w:pStyle w:val="rowtabella0"/>
              <w:rPr>
                <w:color w:val="002060"/>
                <w:highlight w:val="yellow"/>
              </w:rPr>
            </w:pPr>
          </w:p>
        </w:tc>
      </w:tr>
      <w:tr w:rsidR="00344A13" w:rsidRPr="00344A13" w14:paraId="6A174D4C" w14:textId="77777777" w:rsidTr="00344A1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3429" w14:textId="77777777" w:rsidR="00344A13" w:rsidRPr="00344A13" w:rsidRDefault="00344A13" w:rsidP="004038D7">
            <w:pPr>
              <w:pStyle w:val="rowtabella0"/>
              <w:rPr>
                <w:color w:val="002060"/>
                <w:highlight w:val="yellow"/>
              </w:rPr>
            </w:pPr>
            <w:r w:rsidRPr="00344A13">
              <w:rPr>
                <w:color w:val="002060"/>
                <w:highlight w:val="yellow"/>
              </w:rPr>
              <w:t>30/05/2026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30367" w14:textId="77777777" w:rsidR="00344A13" w:rsidRPr="00344A13" w:rsidRDefault="00344A13" w:rsidP="004038D7">
            <w:pPr>
              <w:pStyle w:val="rowtabella0"/>
              <w:jc w:val="center"/>
              <w:rPr>
                <w:color w:val="002060"/>
                <w:highlight w:val="yellow"/>
              </w:rPr>
            </w:pPr>
            <w:r w:rsidRPr="00344A1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5F96" w14:textId="77777777" w:rsidR="00344A13" w:rsidRPr="00344A13" w:rsidRDefault="00344A13" w:rsidP="004038D7">
            <w:pPr>
              <w:pStyle w:val="rowtabella0"/>
              <w:rPr>
                <w:color w:val="002060"/>
                <w:highlight w:val="yellow"/>
              </w:rPr>
            </w:pPr>
            <w:r w:rsidRPr="00344A13">
              <w:rPr>
                <w:color w:val="002060"/>
                <w:highlight w:val="yellow"/>
              </w:rPr>
              <w:t>FFJ CALCIO A 5</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DB6D0" w14:textId="77777777" w:rsidR="00344A13" w:rsidRPr="00344A13" w:rsidRDefault="00344A13" w:rsidP="004038D7">
            <w:pPr>
              <w:pStyle w:val="rowtabella0"/>
              <w:rPr>
                <w:color w:val="002060"/>
                <w:highlight w:val="yellow"/>
              </w:rPr>
            </w:pPr>
            <w:r w:rsidRPr="00344A13">
              <w:rPr>
                <w:color w:val="002060"/>
                <w:highlight w:val="yellow"/>
              </w:rPr>
              <w:t>PASTADICAMERINO GAGLIOLE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B21AE" w14:textId="77777777" w:rsidR="00344A13" w:rsidRPr="00344A13" w:rsidRDefault="00344A13" w:rsidP="004038D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7DB10" w14:textId="77777777" w:rsidR="00344A13" w:rsidRPr="00344A13" w:rsidRDefault="00344A13" w:rsidP="004038D7">
            <w:pPr>
              <w:pStyle w:val="rowtabella0"/>
              <w:jc w:val="center"/>
              <w:rPr>
                <w:color w:val="002060"/>
                <w:highlight w:val="yellow"/>
              </w:rPr>
            </w:pPr>
            <w:r w:rsidRPr="00344A13">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BE042" w14:textId="77777777" w:rsidR="00344A13" w:rsidRPr="00344A13" w:rsidRDefault="00344A13" w:rsidP="004038D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2FF3" w14:textId="77777777" w:rsidR="00344A13" w:rsidRPr="00344A13" w:rsidRDefault="00344A13" w:rsidP="004038D7">
            <w:pPr>
              <w:pStyle w:val="rowtabella0"/>
              <w:rPr>
                <w:color w:val="002060"/>
              </w:rPr>
            </w:pPr>
            <w:r w:rsidRPr="00344A13">
              <w:rPr>
                <w:color w:val="002060"/>
                <w:highlight w:val="yellow"/>
              </w:rPr>
              <w:t>PALAZZETTO DELLO SPORT SANT'IPPOLITO VIA ROMA, SNC</w:t>
            </w:r>
          </w:p>
        </w:tc>
      </w:tr>
      <w:tr w:rsidR="00344A13" w:rsidRPr="00344A13" w14:paraId="4593986F" w14:textId="77777777" w:rsidTr="00344A1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D5C84" w14:textId="77777777" w:rsidR="00344A13" w:rsidRPr="00344A13" w:rsidRDefault="00344A13" w:rsidP="004038D7">
            <w:pPr>
              <w:pStyle w:val="rowtabella0"/>
              <w:rPr>
                <w:color w:val="002060"/>
                <w:highlight w:val="yellow"/>
              </w:rPr>
            </w:pPr>
            <w:r w:rsidRPr="00344A13">
              <w:rPr>
                <w:color w:val="002060"/>
                <w:highlight w:val="yellow"/>
              </w:rPr>
              <w:t>30/05/2026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2E9C1" w14:textId="77777777" w:rsidR="00344A13" w:rsidRPr="00344A13" w:rsidRDefault="00344A13" w:rsidP="004038D7">
            <w:pPr>
              <w:pStyle w:val="rowtabella0"/>
              <w:jc w:val="center"/>
              <w:rPr>
                <w:color w:val="002060"/>
                <w:highlight w:val="yellow"/>
              </w:rPr>
            </w:pPr>
            <w:r w:rsidRPr="00344A1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E54A0" w14:textId="77777777" w:rsidR="00344A13" w:rsidRPr="00344A13" w:rsidRDefault="00344A13" w:rsidP="004038D7">
            <w:pPr>
              <w:pStyle w:val="rowtabella0"/>
              <w:rPr>
                <w:color w:val="002060"/>
                <w:highlight w:val="yellow"/>
              </w:rPr>
            </w:pPr>
            <w:r w:rsidRPr="00344A13">
              <w:rPr>
                <w:color w:val="002060"/>
                <w:highlight w:val="yellow"/>
              </w:rPr>
              <w:t>U.S. FORTUNA FANO</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14AD9" w14:textId="77777777" w:rsidR="00344A13" w:rsidRPr="00344A13" w:rsidRDefault="00344A13" w:rsidP="004038D7">
            <w:pPr>
              <w:pStyle w:val="rowtabella0"/>
              <w:rPr>
                <w:color w:val="002060"/>
                <w:highlight w:val="yellow"/>
              </w:rPr>
            </w:pPr>
            <w:r w:rsidRPr="00344A13">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670A" w14:textId="77777777" w:rsidR="00344A13" w:rsidRPr="00344A13" w:rsidRDefault="00344A13" w:rsidP="004038D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A9605" w14:textId="77777777" w:rsidR="00344A13" w:rsidRPr="00344A13" w:rsidRDefault="00344A13" w:rsidP="004038D7">
            <w:pPr>
              <w:pStyle w:val="rowtabella0"/>
              <w:jc w:val="center"/>
              <w:rPr>
                <w:color w:val="002060"/>
                <w:highlight w:val="yellow"/>
              </w:rPr>
            </w:pPr>
            <w:r w:rsidRPr="00344A13">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9F7D0" w14:textId="77777777" w:rsidR="00344A13" w:rsidRPr="00344A13" w:rsidRDefault="00344A13" w:rsidP="004038D7">
            <w:pPr>
              <w:pStyle w:val="rowtabella0"/>
              <w:jc w:val="center"/>
              <w:rPr>
                <w:color w:val="002060"/>
              </w:rPr>
            </w:pPr>
            <w:r w:rsidRPr="00344A1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4BC2B" w14:textId="77777777" w:rsidR="00344A13" w:rsidRPr="00344A13" w:rsidRDefault="00344A13" w:rsidP="004038D7">
            <w:pPr>
              <w:rPr>
                <w:color w:val="002060"/>
              </w:rPr>
            </w:pPr>
          </w:p>
        </w:tc>
      </w:tr>
      <w:tr w:rsidR="00344A13" w:rsidRPr="00344A13" w14:paraId="7BD8BB78" w14:textId="77777777" w:rsidTr="00344A1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BB9DC" w14:textId="77777777" w:rsidR="00344A13" w:rsidRPr="00344A13" w:rsidRDefault="00344A13" w:rsidP="004038D7">
            <w:pPr>
              <w:pStyle w:val="rowtabella0"/>
              <w:rPr>
                <w:color w:val="002060"/>
                <w:highlight w:val="yellow"/>
              </w:rPr>
            </w:pPr>
            <w:r w:rsidRPr="00344A13">
              <w:rPr>
                <w:color w:val="002060"/>
                <w:highlight w:val="yellow"/>
              </w:rPr>
              <w:t>04/06/2026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5F71A" w14:textId="77777777" w:rsidR="00344A13" w:rsidRPr="00344A13" w:rsidRDefault="00344A13" w:rsidP="004038D7">
            <w:pPr>
              <w:pStyle w:val="rowtabella0"/>
              <w:jc w:val="center"/>
              <w:rPr>
                <w:color w:val="002060"/>
                <w:highlight w:val="yellow"/>
              </w:rPr>
            </w:pPr>
            <w:r w:rsidRPr="00344A1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5738B" w14:textId="77777777" w:rsidR="00344A13" w:rsidRPr="00344A13" w:rsidRDefault="00344A13" w:rsidP="004038D7">
            <w:pPr>
              <w:pStyle w:val="rowtabella0"/>
              <w:rPr>
                <w:color w:val="002060"/>
                <w:highlight w:val="yellow"/>
              </w:rPr>
            </w:pPr>
            <w:r w:rsidRPr="00344A13">
              <w:rPr>
                <w:color w:val="002060"/>
                <w:highlight w:val="yellow"/>
              </w:rPr>
              <w:t>ITALSERVICE C5</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E5FD4" w14:textId="77777777" w:rsidR="00344A13" w:rsidRPr="00344A13" w:rsidRDefault="00344A13" w:rsidP="004038D7">
            <w:pPr>
              <w:pStyle w:val="rowtabella0"/>
              <w:rPr>
                <w:color w:val="002060"/>
                <w:highlight w:val="yellow"/>
              </w:rPr>
            </w:pPr>
            <w:r w:rsidRPr="00344A13">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3B08" w14:textId="1D34B939" w:rsidR="00344A13" w:rsidRPr="00344A13" w:rsidRDefault="00344A13" w:rsidP="004038D7">
            <w:pPr>
              <w:rPr>
                <w:color w:val="002060"/>
              </w:rPr>
            </w:pPr>
            <w:r w:rsidRPr="00344A13">
              <w:rPr>
                <w:rFonts w:ascii="Arial" w:hAnsi="Arial" w:cs="Arial"/>
                <w:color w:val="002060"/>
                <w:sz w:val="12"/>
                <w:szCs w:val="12"/>
              </w:rPr>
              <w:t>3</w:t>
            </w:r>
            <w:r>
              <w:rPr>
                <w:rFonts w:ascii="Arial" w:hAnsi="Arial" w:cs="Arial"/>
                <w:color w:val="002060"/>
                <w:sz w:val="12"/>
                <w:szCs w:val="12"/>
              </w:rPr>
              <w:t>0</w:t>
            </w:r>
            <w:r w:rsidRPr="00344A13">
              <w:rPr>
                <w:rFonts w:ascii="Arial" w:hAnsi="Arial" w:cs="Arial"/>
                <w:color w:val="002060"/>
                <w:sz w:val="12"/>
                <w:szCs w:val="12"/>
              </w:rPr>
              <w:t>/05/2026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74C7" w14:textId="77777777" w:rsidR="00344A13" w:rsidRPr="00344A13" w:rsidRDefault="00344A13" w:rsidP="004038D7">
            <w:pPr>
              <w:pStyle w:val="rowtabella0"/>
              <w:jc w:val="center"/>
              <w:rPr>
                <w:color w:val="002060"/>
                <w:highlight w:val="yellow"/>
              </w:rPr>
            </w:pPr>
            <w:r w:rsidRPr="00344A13">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4CC17" w14:textId="77777777" w:rsidR="00344A13" w:rsidRPr="00344A13" w:rsidRDefault="00344A13" w:rsidP="004038D7">
            <w:pPr>
              <w:pStyle w:val="rowtabella0"/>
              <w:jc w:val="center"/>
              <w:rPr>
                <w:color w:val="002060"/>
              </w:rPr>
            </w:pPr>
            <w:r w:rsidRPr="00344A1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64101" w14:textId="77777777" w:rsidR="00344A13" w:rsidRPr="00344A13" w:rsidRDefault="00344A13" w:rsidP="004038D7">
            <w:pPr>
              <w:pStyle w:val="rowtabella0"/>
              <w:rPr>
                <w:color w:val="002060"/>
              </w:rPr>
            </w:pPr>
            <w:r w:rsidRPr="00344A13">
              <w:rPr>
                <w:color w:val="002060"/>
                <w:highlight w:val="yellow"/>
              </w:rPr>
              <w:t>PALAFIERA CAMPANARA PESARO VIA DELLE ESPOSIZIONI, 33</w:t>
            </w:r>
          </w:p>
        </w:tc>
      </w:tr>
    </w:tbl>
    <w:p w14:paraId="449CF151" w14:textId="77777777" w:rsidR="00344A13" w:rsidRPr="00344A13" w:rsidRDefault="00344A13" w:rsidP="00344A13">
      <w:pPr>
        <w:pStyle w:val="breakline"/>
        <w:rPr>
          <w:rFonts w:eastAsiaTheme="minorEastAsia"/>
          <w:color w:val="002060"/>
        </w:rPr>
      </w:pPr>
    </w:p>
    <w:p w14:paraId="53E27A87" w14:textId="77777777" w:rsidR="00344A13" w:rsidRPr="00344A13" w:rsidRDefault="00344A13" w:rsidP="00344A13">
      <w:pPr>
        <w:pStyle w:val="breakline"/>
        <w:rPr>
          <w:color w:val="002060"/>
        </w:rPr>
      </w:pPr>
    </w:p>
    <w:p w14:paraId="32837F89" w14:textId="77777777" w:rsidR="00344A13" w:rsidRPr="00344A13" w:rsidRDefault="00344A13" w:rsidP="00344A13">
      <w:pPr>
        <w:pStyle w:val="titolocampionato0"/>
        <w:shd w:val="clear" w:color="auto" w:fill="CCCCCC"/>
        <w:spacing w:before="80" w:after="40"/>
        <w:rPr>
          <w:color w:val="002060"/>
        </w:rPr>
      </w:pPr>
      <w:r w:rsidRPr="00344A13">
        <w:rPr>
          <w:color w:val="002060"/>
        </w:rPr>
        <w:t>COPPA PRIMAVERA C5 UNDER 14</w:t>
      </w:r>
    </w:p>
    <w:p w14:paraId="79C07339" w14:textId="77777777" w:rsidR="00344A13" w:rsidRPr="00344A13" w:rsidRDefault="00344A13" w:rsidP="00344A13">
      <w:pPr>
        <w:pStyle w:val="titoloprinc0"/>
        <w:rPr>
          <w:color w:val="002060"/>
        </w:rPr>
      </w:pPr>
      <w:r w:rsidRPr="00344A13">
        <w:rPr>
          <w:color w:val="002060"/>
        </w:rPr>
        <w:t>VARIAZIONI AL PROGRAMMA GARE</w:t>
      </w:r>
    </w:p>
    <w:p w14:paraId="67114458" w14:textId="77777777" w:rsidR="00344A13" w:rsidRPr="00344A13" w:rsidRDefault="00344A13" w:rsidP="00344A13">
      <w:pPr>
        <w:pStyle w:val="breakline"/>
        <w:rPr>
          <w:color w:val="002060"/>
        </w:rPr>
      </w:pPr>
    </w:p>
    <w:p w14:paraId="1C77E0BA" w14:textId="77777777" w:rsidR="00344A13" w:rsidRPr="00344A13" w:rsidRDefault="00344A13" w:rsidP="00344A13">
      <w:pPr>
        <w:pStyle w:val="breakline"/>
        <w:rPr>
          <w:color w:val="002060"/>
        </w:rPr>
      </w:pPr>
    </w:p>
    <w:p w14:paraId="259C97A6" w14:textId="77777777" w:rsidR="00344A13" w:rsidRPr="00344A13" w:rsidRDefault="00344A13" w:rsidP="00344A13">
      <w:pPr>
        <w:pStyle w:val="sottotitolocampionato10"/>
        <w:rPr>
          <w:color w:val="002060"/>
        </w:rPr>
      </w:pPr>
      <w:r w:rsidRPr="00344A13">
        <w:rPr>
          <w:color w:val="002060"/>
        </w:rPr>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44A13" w:rsidRPr="00344A13" w14:paraId="3A3E126D" w14:textId="77777777" w:rsidTr="00344A1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27C0C" w14:textId="77777777" w:rsidR="00344A13" w:rsidRPr="00344A13" w:rsidRDefault="00344A13" w:rsidP="004038D7">
            <w:pPr>
              <w:pStyle w:val="headertabella0"/>
              <w:rPr>
                <w:color w:val="002060"/>
              </w:rPr>
            </w:pPr>
            <w:r w:rsidRPr="00344A1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D8970" w14:textId="77777777" w:rsidR="00344A13" w:rsidRPr="00344A13" w:rsidRDefault="00344A13" w:rsidP="004038D7">
            <w:pPr>
              <w:pStyle w:val="headertabella0"/>
              <w:rPr>
                <w:color w:val="002060"/>
              </w:rPr>
            </w:pPr>
            <w:r w:rsidRPr="00344A13">
              <w:rPr>
                <w:color w:val="002060"/>
              </w:rPr>
              <w:t xml:space="preserve">N° </w:t>
            </w:r>
            <w:proofErr w:type="spellStart"/>
            <w:r w:rsidRPr="00344A13">
              <w:rPr>
                <w:color w:val="002060"/>
              </w:rPr>
              <w:t>Gior</w:t>
            </w:r>
            <w:proofErr w:type="spellEnd"/>
            <w:r w:rsidRPr="00344A1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E668D" w14:textId="77777777" w:rsidR="00344A13" w:rsidRPr="00344A13" w:rsidRDefault="00344A13" w:rsidP="004038D7">
            <w:pPr>
              <w:pStyle w:val="headertabella0"/>
              <w:rPr>
                <w:color w:val="002060"/>
              </w:rPr>
            </w:pPr>
            <w:r w:rsidRPr="00344A1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11965" w14:textId="77777777" w:rsidR="00344A13" w:rsidRPr="00344A13" w:rsidRDefault="00344A13" w:rsidP="004038D7">
            <w:pPr>
              <w:pStyle w:val="headertabella0"/>
              <w:rPr>
                <w:color w:val="002060"/>
              </w:rPr>
            </w:pPr>
            <w:r w:rsidRPr="00344A1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8204B" w14:textId="77777777" w:rsidR="00344A13" w:rsidRPr="00344A13" w:rsidRDefault="00344A13" w:rsidP="004038D7">
            <w:pPr>
              <w:pStyle w:val="headertabella0"/>
              <w:rPr>
                <w:color w:val="002060"/>
              </w:rPr>
            </w:pPr>
            <w:r w:rsidRPr="00344A13">
              <w:rPr>
                <w:color w:val="002060"/>
              </w:rPr>
              <w:t xml:space="preserve">Data </w:t>
            </w:r>
            <w:proofErr w:type="spellStart"/>
            <w:r w:rsidRPr="00344A13">
              <w:rPr>
                <w:color w:val="002060"/>
              </w:rPr>
              <w:t>Orig</w:t>
            </w:r>
            <w:proofErr w:type="spellEnd"/>
            <w:r w:rsidRPr="00344A1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BA69A" w14:textId="77777777" w:rsidR="00344A13" w:rsidRPr="00344A13" w:rsidRDefault="00344A13" w:rsidP="004038D7">
            <w:pPr>
              <w:pStyle w:val="headertabella0"/>
              <w:rPr>
                <w:color w:val="002060"/>
              </w:rPr>
            </w:pPr>
            <w:r w:rsidRPr="00344A1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3351F" w14:textId="77777777" w:rsidR="00344A13" w:rsidRPr="00344A13" w:rsidRDefault="00344A13" w:rsidP="004038D7">
            <w:pPr>
              <w:pStyle w:val="headertabella0"/>
              <w:rPr>
                <w:color w:val="002060"/>
              </w:rPr>
            </w:pPr>
            <w:r w:rsidRPr="00344A13">
              <w:rPr>
                <w:color w:val="002060"/>
              </w:rPr>
              <w:t xml:space="preserve">Ora </w:t>
            </w:r>
            <w:proofErr w:type="spellStart"/>
            <w:r w:rsidRPr="00344A13">
              <w:rPr>
                <w:color w:val="002060"/>
              </w:rPr>
              <w:t>Orig</w:t>
            </w:r>
            <w:proofErr w:type="spellEnd"/>
            <w:r w:rsidRPr="00344A1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98B34" w14:textId="77777777" w:rsidR="00344A13" w:rsidRPr="00344A13" w:rsidRDefault="00344A13" w:rsidP="004038D7">
            <w:pPr>
              <w:pStyle w:val="headertabella0"/>
              <w:rPr>
                <w:color w:val="002060"/>
              </w:rPr>
            </w:pPr>
            <w:r w:rsidRPr="00344A13">
              <w:rPr>
                <w:color w:val="002060"/>
              </w:rPr>
              <w:t>Impianto</w:t>
            </w:r>
          </w:p>
        </w:tc>
      </w:tr>
      <w:tr w:rsidR="00344A13" w:rsidRPr="00344A13" w14:paraId="4481ED53" w14:textId="77777777" w:rsidTr="00344A1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5A37B" w14:textId="77777777" w:rsidR="00344A13" w:rsidRPr="00344A13" w:rsidRDefault="00344A13" w:rsidP="004038D7">
            <w:pPr>
              <w:pStyle w:val="rowtabella0"/>
              <w:rPr>
                <w:color w:val="002060"/>
                <w:highlight w:val="yellow"/>
              </w:rPr>
            </w:pPr>
            <w:r w:rsidRPr="00344A13">
              <w:rPr>
                <w:color w:val="002060"/>
                <w:highlight w:val="yellow"/>
              </w:rPr>
              <w:t>30/05/2026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D9541" w14:textId="77777777" w:rsidR="00344A13" w:rsidRPr="00344A13" w:rsidRDefault="00344A13" w:rsidP="004038D7">
            <w:pPr>
              <w:pStyle w:val="rowtabella0"/>
              <w:jc w:val="center"/>
              <w:rPr>
                <w:color w:val="002060"/>
                <w:highlight w:val="yellow"/>
              </w:rPr>
            </w:pPr>
            <w:r w:rsidRPr="00344A1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3A3ED" w14:textId="77777777" w:rsidR="00344A13" w:rsidRPr="00344A13" w:rsidRDefault="00344A13" w:rsidP="004038D7">
            <w:pPr>
              <w:pStyle w:val="rowtabella0"/>
              <w:rPr>
                <w:color w:val="002060"/>
                <w:highlight w:val="yellow"/>
              </w:rPr>
            </w:pPr>
            <w:r w:rsidRPr="00344A13">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46F40" w14:textId="77777777" w:rsidR="00344A13" w:rsidRPr="00344A13" w:rsidRDefault="00344A13" w:rsidP="004038D7">
            <w:pPr>
              <w:pStyle w:val="rowtabella0"/>
              <w:rPr>
                <w:color w:val="002060"/>
                <w:highlight w:val="yellow"/>
              </w:rPr>
            </w:pPr>
            <w:r w:rsidRPr="00344A13">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CADE9" w14:textId="77777777" w:rsidR="00344A13" w:rsidRPr="00344A13" w:rsidRDefault="00344A13" w:rsidP="004038D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8A9CF" w14:textId="77777777" w:rsidR="00344A13" w:rsidRPr="00344A13" w:rsidRDefault="00344A13" w:rsidP="004038D7">
            <w:pPr>
              <w:pStyle w:val="rowtabella0"/>
              <w:jc w:val="center"/>
              <w:rPr>
                <w:color w:val="002060"/>
                <w:highlight w:val="yellow"/>
              </w:rPr>
            </w:pPr>
            <w:r w:rsidRPr="00344A13">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74A7C" w14:textId="77777777" w:rsidR="00344A13" w:rsidRPr="00344A13" w:rsidRDefault="00344A13" w:rsidP="004038D7">
            <w:pPr>
              <w:pStyle w:val="rowtabella0"/>
              <w:jc w:val="center"/>
              <w:rPr>
                <w:color w:val="002060"/>
              </w:rPr>
            </w:pPr>
            <w:r w:rsidRPr="00344A1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13A2E" w14:textId="77777777" w:rsidR="00344A13" w:rsidRPr="00344A13" w:rsidRDefault="00344A13" w:rsidP="004038D7">
            <w:pPr>
              <w:rPr>
                <w:color w:val="002060"/>
              </w:rPr>
            </w:pPr>
          </w:p>
        </w:tc>
      </w:tr>
      <w:tr w:rsidR="00344A13" w:rsidRPr="00344A13" w14:paraId="5C365DD3" w14:textId="77777777" w:rsidTr="00344A1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A514F" w14:textId="77777777" w:rsidR="00344A13" w:rsidRPr="00344A13" w:rsidRDefault="00344A13" w:rsidP="004038D7">
            <w:pPr>
              <w:pStyle w:val="rowtabella0"/>
              <w:rPr>
                <w:color w:val="002060"/>
                <w:highlight w:val="yellow"/>
              </w:rPr>
            </w:pPr>
            <w:r w:rsidRPr="00344A13">
              <w:rPr>
                <w:color w:val="002060"/>
                <w:highlight w:val="yellow"/>
              </w:rPr>
              <w:t>31/05/2026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E1A78" w14:textId="77777777" w:rsidR="00344A13" w:rsidRPr="00344A13" w:rsidRDefault="00344A13" w:rsidP="004038D7">
            <w:pPr>
              <w:pStyle w:val="rowtabella0"/>
              <w:jc w:val="center"/>
              <w:rPr>
                <w:color w:val="002060"/>
                <w:highlight w:val="yellow"/>
              </w:rPr>
            </w:pPr>
            <w:r w:rsidRPr="00344A1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A2E1B" w14:textId="77777777" w:rsidR="00344A13" w:rsidRPr="00344A13" w:rsidRDefault="00344A13" w:rsidP="004038D7">
            <w:pPr>
              <w:pStyle w:val="rowtabella0"/>
              <w:rPr>
                <w:color w:val="002060"/>
                <w:highlight w:val="yellow"/>
              </w:rPr>
            </w:pPr>
            <w:r w:rsidRPr="00344A13">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AAB5" w14:textId="77777777" w:rsidR="00344A13" w:rsidRPr="00344A13" w:rsidRDefault="00344A13" w:rsidP="004038D7">
            <w:pPr>
              <w:pStyle w:val="rowtabella0"/>
              <w:rPr>
                <w:color w:val="002060"/>
                <w:highlight w:val="yellow"/>
              </w:rPr>
            </w:pPr>
            <w:r w:rsidRPr="00344A13">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CC6FB" w14:textId="77777777" w:rsidR="00344A13" w:rsidRPr="00344A13" w:rsidRDefault="00344A13" w:rsidP="004038D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A743B" w14:textId="77777777" w:rsidR="00344A13" w:rsidRPr="00344A13" w:rsidRDefault="00344A13" w:rsidP="004038D7">
            <w:pPr>
              <w:pStyle w:val="rowtabella0"/>
              <w:jc w:val="center"/>
              <w:rPr>
                <w:color w:val="002060"/>
                <w:highlight w:val="yellow"/>
              </w:rPr>
            </w:pPr>
            <w:r w:rsidRPr="00344A13">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EE98" w14:textId="77777777" w:rsidR="00344A13" w:rsidRPr="00344A13" w:rsidRDefault="00344A13" w:rsidP="004038D7">
            <w:pPr>
              <w:pStyle w:val="rowtabella0"/>
              <w:jc w:val="center"/>
              <w:rPr>
                <w:color w:val="002060"/>
              </w:rPr>
            </w:pPr>
            <w:r w:rsidRPr="00344A13">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4476" w14:textId="77777777" w:rsidR="00344A13" w:rsidRPr="00344A13" w:rsidRDefault="00344A13" w:rsidP="004038D7">
            <w:pPr>
              <w:rPr>
                <w:color w:val="002060"/>
              </w:rPr>
            </w:pPr>
          </w:p>
        </w:tc>
      </w:tr>
      <w:tr w:rsidR="00344A13" w:rsidRPr="00344A13" w14:paraId="0B9CB913" w14:textId="77777777" w:rsidTr="00344A1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4457" w14:textId="77777777" w:rsidR="00344A13" w:rsidRPr="00344A13" w:rsidRDefault="00344A13" w:rsidP="004038D7">
            <w:pPr>
              <w:pStyle w:val="rowtabella0"/>
              <w:rPr>
                <w:color w:val="002060"/>
                <w:highlight w:val="yellow"/>
              </w:rPr>
            </w:pPr>
            <w:r w:rsidRPr="00344A13">
              <w:rPr>
                <w:color w:val="002060"/>
                <w:highlight w:val="yellow"/>
              </w:rPr>
              <w:t>31/05/2026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8B89" w14:textId="77777777" w:rsidR="00344A13" w:rsidRPr="00344A13" w:rsidRDefault="00344A13" w:rsidP="004038D7">
            <w:pPr>
              <w:pStyle w:val="rowtabella0"/>
              <w:jc w:val="center"/>
              <w:rPr>
                <w:color w:val="002060"/>
                <w:highlight w:val="yellow"/>
              </w:rPr>
            </w:pPr>
            <w:r w:rsidRPr="00344A1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1B6A7" w14:textId="77777777" w:rsidR="00344A13" w:rsidRPr="00344A13" w:rsidRDefault="00344A13" w:rsidP="004038D7">
            <w:pPr>
              <w:pStyle w:val="rowtabella0"/>
              <w:rPr>
                <w:color w:val="002060"/>
                <w:highlight w:val="yellow"/>
              </w:rPr>
            </w:pPr>
            <w:r w:rsidRPr="00344A13">
              <w:rPr>
                <w:color w:val="002060"/>
                <w:highlight w:val="yellow"/>
              </w:rPr>
              <w:t>CERRETO D ESI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DAC5" w14:textId="77777777" w:rsidR="00344A13" w:rsidRPr="00344A13" w:rsidRDefault="00344A13" w:rsidP="004038D7">
            <w:pPr>
              <w:pStyle w:val="rowtabella0"/>
              <w:rPr>
                <w:color w:val="002060"/>
                <w:highlight w:val="yellow"/>
              </w:rPr>
            </w:pPr>
            <w:r w:rsidRPr="00344A13">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D7C16" w14:textId="2656100F" w:rsidR="00344A13" w:rsidRPr="00344A13" w:rsidRDefault="00344A13" w:rsidP="004038D7">
            <w:pPr>
              <w:rPr>
                <w:color w:val="002060"/>
              </w:rPr>
            </w:pPr>
            <w:r w:rsidRPr="00344A13">
              <w:rPr>
                <w:rFonts w:ascii="Arial" w:hAnsi="Arial" w:cs="Arial"/>
                <w:color w:val="002060"/>
                <w:sz w:val="12"/>
                <w:szCs w:val="12"/>
              </w:rPr>
              <w:t>3</w:t>
            </w:r>
            <w:r>
              <w:rPr>
                <w:rFonts w:ascii="Arial" w:hAnsi="Arial" w:cs="Arial"/>
                <w:color w:val="002060"/>
                <w:sz w:val="12"/>
                <w:szCs w:val="12"/>
              </w:rPr>
              <w:t>0</w:t>
            </w:r>
            <w:r w:rsidRPr="00344A13">
              <w:rPr>
                <w:rFonts w:ascii="Arial" w:hAnsi="Arial" w:cs="Arial"/>
                <w:color w:val="002060"/>
                <w:sz w:val="12"/>
                <w:szCs w:val="12"/>
              </w:rPr>
              <w:t>/05/2026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E493F" w14:textId="77777777" w:rsidR="00344A13" w:rsidRPr="00344A13" w:rsidRDefault="00344A13" w:rsidP="004038D7">
            <w:pPr>
              <w:pStyle w:val="rowtabella0"/>
              <w:jc w:val="center"/>
              <w:rPr>
                <w:color w:val="002060"/>
                <w:highlight w:val="yellow"/>
              </w:rPr>
            </w:pPr>
            <w:r w:rsidRPr="00344A13">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CD1AD" w14:textId="77777777" w:rsidR="00344A13" w:rsidRPr="00344A13" w:rsidRDefault="00344A13" w:rsidP="004038D7">
            <w:pPr>
              <w:pStyle w:val="rowtabella0"/>
              <w:jc w:val="center"/>
              <w:rPr>
                <w:color w:val="002060"/>
              </w:rPr>
            </w:pPr>
            <w:r w:rsidRPr="00344A1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4A0E1" w14:textId="77777777" w:rsidR="00344A13" w:rsidRPr="00344A13" w:rsidRDefault="00344A13" w:rsidP="004038D7">
            <w:pPr>
              <w:rPr>
                <w:color w:val="002060"/>
              </w:rPr>
            </w:pPr>
          </w:p>
        </w:tc>
      </w:tr>
      <w:tr w:rsidR="00344A13" w:rsidRPr="00344A13" w14:paraId="7509E21B" w14:textId="77777777" w:rsidTr="00344A13">
        <w:trPr>
          <w:trHeight w:val="65"/>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3A269" w14:textId="04A4B216" w:rsidR="00344A13" w:rsidRPr="00344A13" w:rsidRDefault="00344A13" w:rsidP="004038D7">
            <w:pPr>
              <w:pStyle w:val="rowtabella0"/>
              <w:rPr>
                <w:color w:val="002060"/>
                <w:highlight w:val="yellow"/>
              </w:rPr>
            </w:pPr>
            <w:r w:rsidRPr="00344A13">
              <w:rPr>
                <w:color w:val="002060"/>
                <w:highlight w:val="yellow"/>
              </w:rPr>
              <w:t>03/06/2026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A4559" w14:textId="418D0E55" w:rsidR="00344A13" w:rsidRPr="00344A13" w:rsidRDefault="00344A13" w:rsidP="004038D7">
            <w:pPr>
              <w:pStyle w:val="rowtabella0"/>
              <w:jc w:val="center"/>
              <w:rPr>
                <w:color w:val="002060"/>
                <w:highlight w:val="yellow"/>
              </w:rPr>
            </w:pPr>
            <w:r w:rsidRPr="00344A1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351CD" w14:textId="68AB2A6D" w:rsidR="00344A13" w:rsidRPr="00344A13" w:rsidRDefault="00344A13" w:rsidP="004038D7">
            <w:pPr>
              <w:pStyle w:val="rowtabella0"/>
              <w:rPr>
                <w:color w:val="002060"/>
                <w:highlight w:val="yellow"/>
              </w:rPr>
            </w:pPr>
            <w:r w:rsidRPr="00344A13">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62A05" w14:textId="04DF5C0F" w:rsidR="00344A13" w:rsidRPr="00344A13" w:rsidRDefault="00344A13" w:rsidP="004038D7">
            <w:pPr>
              <w:pStyle w:val="rowtabella0"/>
              <w:rPr>
                <w:color w:val="002060"/>
                <w:highlight w:val="yellow"/>
              </w:rPr>
            </w:pPr>
            <w:r w:rsidRPr="00344A13">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6E819" w14:textId="5ACDEC9E" w:rsidR="00344A13" w:rsidRPr="00344A13" w:rsidRDefault="00344A13" w:rsidP="004038D7">
            <w:pPr>
              <w:rPr>
                <w:rFonts w:ascii="Arial" w:hAnsi="Arial" w:cs="Arial"/>
                <w:color w:val="002060"/>
                <w:sz w:val="12"/>
                <w:szCs w:val="12"/>
              </w:rPr>
            </w:pPr>
            <w:r>
              <w:rPr>
                <w:rFonts w:ascii="Arial" w:hAnsi="Arial" w:cs="Arial"/>
                <w:color w:val="002060"/>
                <w:sz w:val="12"/>
                <w:szCs w:val="12"/>
              </w:rPr>
              <w:t>30/05/2026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2B83C" w14:textId="3521BFFB" w:rsidR="00344A13" w:rsidRPr="00344A13" w:rsidRDefault="00344A13" w:rsidP="004038D7">
            <w:pPr>
              <w:pStyle w:val="rowtabella0"/>
              <w:jc w:val="center"/>
              <w:rPr>
                <w:color w:val="002060"/>
                <w:highlight w:val="yellow"/>
              </w:rPr>
            </w:pPr>
            <w:r w:rsidRPr="00344A1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2B5A2" w14:textId="27EBB70F" w:rsidR="00344A13" w:rsidRPr="00344A13" w:rsidRDefault="00344A13" w:rsidP="004038D7">
            <w:pPr>
              <w:pStyle w:val="rowtabella0"/>
              <w:jc w:val="center"/>
              <w:rPr>
                <w:color w:val="002060"/>
              </w:rPr>
            </w:pPr>
            <w:r>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0EC789" w14:textId="77777777" w:rsidR="00344A13" w:rsidRPr="00344A13" w:rsidRDefault="00344A13" w:rsidP="004038D7">
            <w:pPr>
              <w:rPr>
                <w:rFonts w:ascii="Arial" w:hAnsi="Arial" w:cs="Arial"/>
                <w:color w:val="002060"/>
                <w:sz w:val="12"/>
                <w:szCs w:val="12"/>
              </w:rPr>
            </w:pPr>
          </w:p>
        </w:tc>
      </w:tr>
    </w:tbl>
    <w:p w14:paraId="76968E01" w14:textId="77777777" w:rsidR="00344A13" w:rsidRPr="00344A13" w:rsidRDefault="00344A13" w:rsidP="00817682">
      <w:pPr>
        <w:pStyle w:val="breakline"/>
        <w:rPr>
          <w:rFonts w:eastAsiaTheme="minorEastAsia"/>
          <w:color w:val="002060"/>
        </w:rPr>
      </w:pPr>
    </w:p>
    <w:p w14:paraId="32089DAE" w14:textId="77777777" w:rsidR="00182A8A" w:rsidRPr="00344A13" w:rsidRDefault="00182A8A" w:rsidP="006F53CC">
      <w:pPr>
        <w:pStyle w:val="breakline"/>
        <w:rPr>
          <w:color w:val="002060"/>
        </w:rPr>
      </w:pPr>
    </w:p>
    <w:p w14:paraId="235B1128" w14:textId="77777777" w:rsidR="00182A8A" w:rsidRPr="00B62EBC" w:rsidRDefault="00182A8A"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0F90A4B0"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w:t>
      </w:r>
      <w:proofErr w:type="gramStart"/>
      <w:r w:rsidRPr="00FA724E">
        <w:rPr>
          <w:rFonts w:ascii="Arial" w:hAnsi="Arial" w:cs="Arial"/>
          <w:color w:val="002060"/>
        </w:rPr>
        <w:t>il</w:t>
      </w:r>
      <w:r w:rsidR="00600C18">
        <w:rPr>
          <w:rFonts w:ascii="Arial" w:hAnsi="Arial" w:cs="Arial"/>
          <w:color w:val="002060"/>
        </w:rPr>
        <w:t xml:space="preserve"> </w:t>
      </w:r>
      <w:r w:rsidR="007C0C15">
        <w:rPr>
          <w:rFonts w:ascii="Arial" w:hAnsi="Arial" w:cs="Arial"/>
          <w:b/>
          <w:bCs/>
          <w:color w:val="002060"/>
        </w:rPr>
        <w:t>8</w:t>
      </w:r>
      <w:proofErr w:type="gramEnd"/>
      <w:r w:rsidR="00D868BD">
        <w:rPr>
          <w:rFonts w:ascii="Arial" w:hAnsi="Arial" w:cs="Arial"/>
          <w:b/>
          <w:bCs/>
          <w:color w:val="002060"/>
        </w:rPr>
        <w:t xml:space="preserve"> giugno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5C5291C2"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xml:space="preserve">- Tramite Bonifico Bancario IBAN </w:t>
      </w:r>
      <w:proofErr w:type="gramStart"/>
      <w:r w:rsidRPr="00FA724E">
        <w:rPr>
          <w:rFonts w:ascii="Arial" w:hAnsi="Arial" w:cs="Arial"/>
          <w:color w:val="002060"/>
          <w:sz w:val="22"/>
          <w:szCs w:val="22"/>
        </w:rPr>
        <w:t xml:space="preserve">FIGC: </w:t>
      </w:r>
      <w:r w:rsidRPr="00FA724E">
        <w:rPr>
          <w:rFonts w:ascii="Arial" w:hAnsi="Arial" w:cs="Arial"/>
          <w:bCs/>
          <w:color w:val="002060"/>
          <w:sz w:val="22"/>
          <w:szCs w:val="22"/>
        </w:rPr>
        <w:t xml:space="preserve"> IT</w:t>
      </w:r>
      <w:proofErr w:type="gramEnd"/>
      <w:r w:rsidRPr="00FA724E">
        <w:rPr>
          <w:rFonts w:ascii="Arial" w:hAnsi="Arial" w:cs="Arial"/>
          <w:bCs/>
          <w:color w:val="002060"/>
          <w:sz w:val="22"/>
          <w:szCs w:val="22"/>
        </w:rPr>
        <w:t xml:space="preserve">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5" w:name="_Hlk129856054"/>
      <w:r>
        <w:rPr>
          <w:color w:val="FFFFFF" w:themeColor="background1"/>
        </w:rPr>
        <w:t>ERRATA CORRIGE</w:t>
      </w:r>
      <w:bookmarkEnd w:id="15"/>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5AE470C8"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7C0C15">
        <w:rPr>
          <w:b/>
          <w:color w:val="002060"/>
          <w:u w:val="single"/>
        </w:rPr>
        <w:t>2</w:t>
      </w:r>
      <w:r w:rsidR="005F420A">
        <w:rPr>
          <w:b/>
          <w:color w:val="002060"/>
          <w:u w:val="single"/>
        </w:rPr>
        <w:t>7</w:t>
      </w:r>
      <w:r w:rsidR="003D6BA1">
        <w:rPr>
          <w:b/>
          <w:color w:val="002060"/>
          <w:u w:val="single"/>
        </w:rPr>
        <w:t>/</w:t>
      </w:r>
      <w:r w:rsidR="00F3715D">
        <w:rPr>
          <w:b/>
          <w:color w:val="002060"/>
          <w:u w:val="single"/>
        </w:rPr>
        <w:t>0</w:t>
      </w:r>
      <w:r w:rsidR="00610358">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03344" w14:textId="77777777" w:rsidR="00494CE5" w:rsidRDefault="00494CE5">
      <w:r>
        <w:separator/>
      </w:r>
    </w:p>
  </w:endnote>
  <w:endnote w:type="continuationSeparator" w:id="0">
    <w:p w14:paraId="471AED7E" w14:textId="77777777" w:rsidR="00494CE5" w:rsidRDefault="00494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42EF12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w:t>
    </w:r>
    <w:r w:rsidR="002C1743">
      <w:rPr>
        <w:rStyle w:val="Numeropagina"/>
        <w:rFonts w:ascii="Arial" w:hAnsi="Arial" w:cs="Arial"/>
        <w:color w:val="002060"/>
      </w:rPr>
      <w:t>1</w:t>
    </w:r>
    <w:r w:rsidR="00017E74">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4E793" w14:textId="77777777" w:rsidR="00494CE5" w:rsidRDefault="00494CE5">
      <w:r>
        <w:separator/>
      </w:r>
    </w:p>
  </w:footnote>
  <w:footnote w:type="continuationSeparator" w:id="0">
    <w:p w14:paraId="5872448E" w14:textId="77777777" w:rsidR="00494CE5" w:rsidRDefault="00494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B4AF7"/>
    <w:multiLevelType w:val="hybridMultilevel"/>
    <w:tmpl w:val="616AA35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C5C6ED7"/>
    <w:multiLevelType w:val="hybridMultilevel"/>
    <w:tmpl w:val="DFBA681E"/>
    <w:lvl w:ilvl="0" w:tplc="CDBEAC40">
      <w:start w:val="2"/>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6FE588A"/>
    <w:multiLevelType w:val="hybridMultilevel"/>
    <w:tmpl w:val="064AAE4A"/>
    <w:lvl w:ilvl="0" w:tplc="FFFFFFFF">
      <w:start w:val="1"/>
      <w:numFmt w:val="lowerLetter"/>
      <w:lvlText w:val="%1)"/>
      <w:lvlJc w:val="left"/>
      <w:pPr>
        <w:ind w:left="644" w:hanging="360"/>
      </w:pPr>
      <w:rPr>
        <w:rFonts w:ascii="Arial" w:eastAsia="Calibri" w:hAnsi="Arial" w:cs="Aria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31"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69634CB1"/>
    <w:multiLevelType w:val="hybridMultilevel"/>
    <w:tmpl w:val="247CEE6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6" w15:restartNumberingAfterBreak="0">
    <w:nsid w:val="715F29FF"/>
    <w:multiLevelType w:val="hybridMultilevel"/>
    <w:tmpl w:val="B296D676"/>
    <w:lvl w:ilvl="0" w:tplc="1FC65DFC">
      <w:start w:val="3"/>
      <w:numFmt w:val="lowerLetter"/>
      <w:lvlText w:val="%1)"/>
      <w:lvlJc w:val="left"/>
      <w:pPr>
        <w:tabs>
          <w:tab w:val="num" w:pos="644"/>
        </w:tabs>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9" w15:restartNumberingAfterBreak="0">
    <w:nsid w:val="7D143451"/>
    <w:multiLevelType w:val="hybridMultilevel"/>
    <w:tmpl w:val="247CEE62"/>
    <w:lvl w:ilvl="0" w:tplc="58C02D0C">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1"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40"/>
  </w:num>
  <w:num w:numId="3" w16cid:durableId="57946484">
    <w:abstractNumId w:val="7"/>
  </w:num>
  <w:num w:numId="4" w16cid:durableId="564266614">
    <w:abstractNumId w:val="33"/>
  </w:num>
  <w:num w:numId="5" w16cid:durableId="1249315646">
    <w:abstractNumId w:val="27"/>
  </w:num>
  <w:num w:numId="6" w16cid:durableId="934754267">
    <w:abstractNumId w:val="8"/>
  </w:num>
  <w:num w:numId="7" w16cid:durableId="2088965195">
    <w:abstractNumId w:val="20"/>
  </w:num>
  <w:num w:numId="8" w16cid:durableId="1258707900">
    <w:abstractNumId w:val="41"/>
  </w:num>
  <w:num w:numId="9" w16cid:durableId="1178347381">
    <w:abstractNumId w:val="18"/>
  </w:num>
  <w:num w:numId="10" w16cid:durableId="898786278">
    <w:abstractNumId w:val="30"/>
  </w:num>
  <w:num w:numId="11" w16cid:durableId="494956249">
    <w:abstractNumId w:val="4"/>
  </w:num>
  <w:num w:numId="12" w16cid:durableId="42485999">
    <w:abstractNumId w:val="35"/>
  </w:num>
  <w:num w:numId="13" w16cid:durableId="719942284">
    <w:abstractNumId w:val="38"/>
  </w:num>
  <w:num w:numId="14" w16cid:durableId="441070817">
    <w:abstractNumId w:val="28"/>
  </w:num>
  <w:num w:numId="15" w16cid:durableId="185873864">
    <w:abstractNumId w:val="21"/>
  </w:num>
  <w:num w:numId="16" w16cid:durableId="2025663332">
    <w:abstractNumId w:val="17"/>
  </w:num>
  <w:num w:numId="17" w16cid:durableId="835270767">
    <w:abstractNumId w:val="24"/>
  </w:num>
  <w:num w:numId="18" w16cid:durableId="1125348853">
    <w:abstractNumId w:val="12"/>
  </w:num>
  <w:num w:numId="19" w16cid:durableId="1200316192">
    <w:abstractNumId w:val="22"/>
  </w:num>
  <w:num w:numId="20" w16cid:durableId="1561752122">
    <w:abstractNumId w:val="26"/>
  </w:num>
  <w:num w:numId="21" w16cid:durableId="1582134860">
    <w:abstractNumId w:val="37"/>
  </w:num>
  <w:num w:numId="22" w16cid:durableId="2112506361">
    <w:abstractNumId w:val="9"/>
  </w:num>
  <w:num w:numId="23" w16cid:durableId="747462559">
    <w:abstractNumId w:val="13"/>
  </w:num>
  <w:num w:numId="24" w16cid:durableId="1143424291">
    <w:abstractNumId w:val="15"/>
  </w:num>
  <w:num w:numId="25" w16cid:durableId="1515802342">
    <w:abstractNumId w:val="11"/>
  </w:num>
  <w:num w:numId="26" w16cid:durableId="777599862">
    <w:abstractNumId w:val="0"/>
  </w:num>
  <w:num w:numId="27" w16cid:durableId="1074427556">
    <w:abstractNumId w:val="23"/>
  </w:num>
  <w:num w:numId="28" w16cid:durableId="234822795">
    <w:abstractNumId w:val="16"/>
  </w:num>
  <w:num w:numId="29" w16cid:durableId="2116169793">
    <w:abstractNumId w:val="19"/>
  </w:num>
  <w:num w:numId="30" w16cid:durableId="1052272926">
    <w:abstractNumId w:val="25"/>
  </w:num>
  <w:num w:numId="31" w16cid:durableId="1674992774">
    <w:abstractNumId w:val="5"/>
  </w:num>
  <w:num w:numId="32" w16cid:durableId="497775291">
    <w:abstractNumId w:val="1"/>
  </w:num>
  <w:num w:numId="33" w16cid:durableId="1160734668">
    <w:abstractNumId w:val="34"/>
  </w:num>
  <w:num w:numId="34" w16cid:durableId="571965097">
    <w:abstractNumId w:val="10"/>
  </w:num>
  <w:num w:numId="35" w16cid:durableId="1617522025">
    <w:abstractNumId w:val="2"/>
  </w:num>
  <w:num w:numId="36" w16cid:durableId="384987255">
    <w:abstractNumId w:val="31"/>
  </w:num>
  <w:num w:numId="37" w16cid:durableId="614022389">
    <w:abstractNumId w:val="6"/>
  </w:num>
  <w:num w:numId="38" w16cid:durableId="964702484">
    <w:abstractNumId w:val="39"/>
  </w:num>
  <w:num w:numId="39" w16cid:durableId="1926066280">
    <w:abstractNumId w:val="32"/>
  </w:num>
  <w:num w:numId="40" w16cid:durableId="2049446345">
    <w:abstractNumId w:val="29"/>
  </w:num>
  <w:num w:numId="41" w16cid:durableId="1610552398">
    <w:abstractNumId w:val="14"/>
  </w:num>
  <w:num w:numId="42" w16cid:durableId="2049645719">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C84"/>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0E7"/>
    <w:rsid w:val="00010684"/>
    <w:rsid w:val="0001087C"/>
    <w:rsid w:val="00010C17"/>
    <w:rsid w:val="000110EC"/>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17E74"/>
    <w:rsid w:val="00020320"/>
    <w:rsid w:val="00020463"/>
    <w:rsid w:val="00020769"/>
    <w:rsid w:val="000209C3"/>
    <w:rsid w:val="00021079"/>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111"/>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5F1D"/>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6E2D"/>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7BC"/>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59AA"/>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5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05F"/>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1E36"/>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4C6A"/>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04A"/>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52"/>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CED"/>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082"/>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3E"/>
    <w:rsid w:val="0020745A"/>
    <w:rsid w:val="00207930"/>
    <w:rsid w:val="0021034C"/>
    <w:rsid w:val="00210424"/>
    <w:rsid w:val="00210449"/>
    <w:rsid w:val="00210C5D"/>
    <w:rsid w:val="00210F08"/>
    <w:rsid w:val="00210F5B"/>
    <w:rsid w:val="00210F80"/>
    <w:rsid w:val="00210FEE"/>
    <w:rsid w:val="00211492"/>
    <w:rsid w:val="00211ACF"/>
    <w:rsid w:val="00211CB7"/>
    <w:rsid w:val="00212013"/>
    <w:rsid w:val="00212216"/>
    <w:rsid w:val="002129D6"/>
    <w:rsid w:val="00212B79"/>
    <w:rsid w:val="00213478"/>
    <w:rsid w:val="00213657"/>
    <w:rsid w:val="00213832"/>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2C7"/>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E1"/>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74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4DC"/>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CC2"/>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B1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963"/>
    <w:rsid w:val="00321B87"/>
    <w:rsid w:val="003229AE"/>
    <w:rsid w:val="00322A10"/>
    <w:rsid w:val="00322D40"/>
    <w:rsid w:val="00323009"/>
    <w:rsid w:val="0032314D"/>
    <w:rsid w:val="00323435"/>
    <w:rsid w:val="00323BD6"/>
    <w:rsid w:val="0032424A"/>
    <w:rsid w:val="003254DA"/>
    <w:rsid w:val="00325736"/>
    <w:rsid w:val="00325D0D"/>
    <w:rsid w:val="00326139"/>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653"/>
    <w:rsid w:val="003357BF"/>
    <w:rsid w:val="00335922"/>
    <w:rsid w:val="00335B8D"/>
    <w:rsid w:val="00335C1A"/>
    <w:rsid w:val="00335DC8"/>
    <w:rsid w:val="00336587"/>
    <w:rsid w:val="00336BB3"/>
    <w:rsid w:val="00336BC3"/>
    <w:rsid w:val="00337082"/>
    <w:rsid w:val="00337322"/>
    <w:rsid w:val="0033737D"/>
    <w:rsid w:val="00340611"/>
    <w:rsid w:val="00340C11"/>
    <w:rsid w:val="00342E13"/>
    <w:rsid w:val="00343A01"/>
    <w:rsid w:val="00343E9C"/>
    <w:rsid w:val="00344516"/>
    <w:rsid w:val="003449B4"/>
    <w:rsid w:val="00344A13"/>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402"/>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EA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5E73"/>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1A3"/>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AAF"/>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147"/>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4CE5"/>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3E0B"/>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1A59"/>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4E4"/>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6EB5"/>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2A65"/>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20A"/>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0C18"/>
    <w:rsid w:val="00601003"/>
    <w:rsid w:val="00601458"/>
    <w:rsid w:val="00601486"/>
    <w:rsid w:val="006015F9"/>
    <w:rsid w:val="006017E8"/>
    <w:rsid w:val="0060262D"/>
    <w:rsid w:val="00602D1D"/>
    <w:rsid w:val="00602EB4"/>
    <w:rsid w:val="00602EF7"/>
    <w:rsid w:val="00602FAA"/>
    <w:rsid w:val="0060323C"/>
    <w:rsid w:val="00603A32"/>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0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58"/>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79C"/>
    <w:rsid w:val="00617B7B"/>
    <w:rsid w:val="00617DDB"/>
    <w:rsid w:val="00617F26"/>
    <w:rsid w:val="0062019F"/>
    <w:rsid w:val="00620259"/>
    <w:rsid w:val="0062095D"/>
    <w:rsid w:val="0062120E"/>
    <w:rsid w:val="006217A6"/>
    <w:rsid w:val="00621C66"/>
    <w:rsid w:val="00621EA5"/>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06A"/>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C2"/>
    <w:rsid w:val="00654CF8"/>
    <w:rsid w:val="00655864"/>
    <w:rsid w:val="00656024"/>
    <w:rsid w:val="0065668B"/>
    <w:rsid w:val="0065715D"/>
    <w:rsid w:val="006572C3"/>
    <w:rsid w:val="006575FF"/>
    <w:rsid w:val="00657671"/>
    <w:rsid w:val="006577AC"/>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30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1C9"/>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3"/>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0C0"/>
    <w:rsid w:val="006D51B1"/>
    <w:rsid w:val="006D5453"/>
    <w:rsid w:val="006D54F8"/>
    <w:rsid w:val="006D5514"/>
    <w:rsid w:val="006D57E5"/>
    <w:rsid w:val="006D5C95"/>
    <w:rsid w:val="006D5F09"/>
    <w:rsid w:val="006D7048"/>
    <w:rsid w:val="006D72BF"/>
    <w:rsid w:val="006D751A"/>
    <w:rsid w:val="006D7BA6"/>
    <w:rsid w:val="006D7E13"/>
    <w:rsid w:val="006D7FC6"/>
    <w:rsid w:val="006E016C"/>
    <w:rsid w:val="006E0EC1"/>
    <w:rsid w:val="006E12B4"/>
    <w:rsid w:val="006E182A"/>
    <w:rsid w:val="006E1B19"/>
    <w:rsid w:val="006E22C1"/>
    <w:rsid w:val="006E2321"/>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97"/>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794"/>
    <w:rsid w:val="00722AA8"/>
    <w:rsid w:val="00722D1A"/>
    <w:rsid w:val="00722DE5"/>
    <w:rsid w:val="007231A3"/>
    <w:rsid w:val="007236D9"/>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254"/>
    <w:rsid w:val="007325F5"/>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545"/>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798"/>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2F09"/>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0C15"/>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792"/>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76F"/>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21D"/>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9FE"/>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37B7D"/>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0D2"/>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542"/>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2F94"/>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69BF"/>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6E22"/>
    <w:rsid w:val="008A7162"/>
    <w:rsid w:val="008A720C"/>
    <w:rsid w:val="008A79E4"/>
    <w:rsid w:val="008A7E7E"/>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47E75"/>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E9"/>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AE"/>
    <w:rsid w:val="009D57DB"/>
    <w:rsid w:val="009D5D1C"/>
    <w:rsid w:val="009D5D5B"/>
    <w:rsid w:val="009D5F17"/>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91F"/>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5F75"/>
    <w:rsid w:val="00A66304"/>
    <w:rsid w:val="00A663D4"/>
    <w:rsid w:val="00A666A0"/>
    <w:rsid w:val="00A66C86"/>
    <w:rsid w:val="00A67964"/>
    <w:rsid w:val="00A67C7A"/>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96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1E5"/>
    <w:rsid w:val="00AA5317"/>
    <w:rsid w:val="00AA53E0"/>
    <w:rsid w:val="00AA5737"/>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2EDC"/>
    <w:rsid w:val="00AD3383"/>
    <w:rsid w:val="00AD3759"/>
    <w:rsid w:val="00AD3D79"/>
    <w:rsid w:val="00AD3DF7"/>
    <w:rsid w:val="00AD40DE"/>
    <w:rsid w:val="00AD41A0"/>
    <w:rsid w:val="00AD546E"/>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07BEE"/>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068"/>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4D81"/>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404"/>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657"/>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715"/>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3E7"/>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644"/>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5ED"/>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17EDD"/>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4FC4"/>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CB4"/>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62"/>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4D52"/>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6EC"/>
    <w:rsid w:val="00D21F1B"/>
    <w:rsid w:val="00D21F62"/>
    <w:rsid w:val="00D22337"/>
    <w:rsid w:val="00D2249D"/>
    <w:rsid w:val="00D22B26"/>
    <w:rsid w:val="00D22C2C"/>
    <w:rsid w:val="00D22E70"/>
    <w:rsid w:val="00D23180"/>
    <w:rsid w:val="00D2328E"/>
    <w:rsid w:val="00D23AF2"/>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5E7"/>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6F0"/>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088"/>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8BD"/>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2052"/>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405"/>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B2"/>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C0E"/>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77B"/>
    <w:rsid w:val="00DE2A5B"/>
    <w:rsid w:val="00DE30C9"/>
    <w:rsid w:val="00DE3C8C"/>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7DD"/>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69F"/>
    <w:rsid w:val="00E36E88"/>
    <w:rsid w:val="00E3711B"/>
    <w:rsid w:val="00E37C43"/>
    <w:rsid w:val="00E40179"/>
    <w:rsid w:val="00E40214"/>
    <w:rsid w:val="00E40668"/>
    <w:rsid w:val="00E40B24"/>
    <w:rsid w:val="00E40C48"/>
    <w:rsid w:val="00E40CD1"/>
    <w:rsid w:val="00E41095"/>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4BD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1AE"/>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2AA"/>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B15"/>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1C"/>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97CC1"/>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837"/>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AAF"/>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918"/>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99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2FE"/>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5</Pages>
  <Words>1387</Words>
  <Characters>7906</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9275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2026-05-27T21:49:00Z</cp:lastPrinted>
  <dcterms:created xsi:type="dcterms:W3CDTF">2026-05-27T21:49:00Z</dcterms:created>
  <dcterms:modified xsi:type="dcterms:W3CDTF">2026-05-27T21:49:00Z</dcterms:modified>
</cp:coreProperties>
</file>