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proofErr w:type="spellStart"/>
            <w:r w:rsidRPr="008924C8">
              <w:rPr>
                <w:rFonts w:ascii="Inter Tight" w:hAnsi="Inter Tight" w:cs="Inter Tight"/>
                <w:b/>
                <w:color w:val="002060"/>
                <w:sz w:val="24"/>
              </w:rPr>
              <w:t>pec</w:t>
            </w:r>
            <w:proofErr w:type="spellEnd"/>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033D2734"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DA13EC">
              <w:rPr>
                <w:rFonts w:ascii="Inter Tight" w:hAnsi="Inter Tight" w:cs="Inter Tight"/>
                <w:color w:val="002060"/>
                <w:sz w:val="40"/>
                <w:szCs w:val="40"/>
              </w:rPr>
              <w:t>3</w:t>
            </w:r>
            <w:r w:rsidR="00CC0A39">
              <w:rPr>
                <w:rFonts w:ascii="Inter Tight" w:hAnsi="Inter Tight" w:cs="Inter Tight"/>
                <w:color w:val="002060"/>
                <w:sz w:val="40"/>
                <w:szCs w:val="40"/>
              </w:rPr>
              <w:t>5</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AB59E5">
              <w:rPr>
                <w:rFonts w:ascii="Inter Tight" w:hAnsi="Inter Tight" w:cs="Inter Tight"/>
                <w:color w:val="002060"/>
                <w:sz w:val="40"/>
                <w:szCs w:val="40"/>
              </w:rPr>
              <w:t>0</w:t>
            </w:r>
            <w:r w:rsidR="00CC0A39">
              <w:rPr>
                <w:rFonts w:ascii="Inter Tight" w:hAnsi="Inter Tight" w:cs="Inter Tight"/>
                <w:color w:val="002060"/>
                <w:sz w:val="40"/>
                <w:szCs w:val="40"/>
              </w:rPr>
              <w:t>6</w:t>
            </w:r>
            <w:r w:rsidR="00580BE5" w:rsidRPr="008924C8">
              <w:rPr>
                <w:rFonts w:ascii="Inter Tight" w:hAnsi="Inter Tight" w:cs="Inter Tight"/>
                <w:color w:val="002060"/>
                <w:sz w:val="40"/>
                <w:szCs w:val="40"/>
              </w:rPr>
              <w:t>/</w:t>
            </w:r>
            <w:r w:rsidR="00023582">
              <w:rPr>
                <w:rFonts w:ascii="Inter Tight" w:hAnsi="Inter Tight" w:cs="Inter Tight"/>
                <w:color w:val="002060"/>
                <w:sz w:val="40"/>
                <w:szCs w:val="40"/>
              </w:rPr>
              <w:t>1</w:t>
            </w:r>
            <w:r w:rsidR="00AB59E5">
              <w:rPr>
                <w:rFonts w:ascii="Inter Tight" w:hAnsi="Inter Tight" w:cs="Inter Tight"/>
                <w:color w:val="002060"/>
                <w:sz w:val="40"/>
                <w:szCs w:val="40"/>
              </w:rPr>
              <w:t>1</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652C3220" w14:textId="77777777" w:rsidR="001822D4" w:rsidRPr="00161DAC" w:rsidRDefault="001822D4" w:rsidP="001822D4">
      <w:pPr>
        <w:pStyle w:val="LndNormale1"/>
        <w:rPr>
          <w:rFonts w:ascii="Inter Tight" w:hAnsi="Inter Tight" w:cs="Inter Tight"/>
          <w:b/>
          <w:color w:val="002060"/>
          <w:sz w:val="28"/>
          <w:szCs w:val="28"/>
          <w:u w:val="single"/>
        </w:rPr>
      </w:pPr>
      <w:r w:rsidRPr="00161DAC">
        <w:rPr>
          <w:rFonts w:ascii="Inter Tight" w:hAnsi="Inter Tight" w:cs="Inter Tight"/>
          <w:b/>
          <w:color w:val="002060"/>
          <w:sz w:val="28"/>
          <w:szCs w:val="28"/>
          <w:u w:val="single"/>
        </w:rPr>
        <w:t>MINUTO DI RACCOGLIMENTO</w:t>
      </w:r>
    </w:p>
    <w:p w14:paraId="153D1A2A" w14:textId="77777777" w:rsidR="001822D4" w:rsidRDefault="001822D4" w:rsidP="001822D4">
      <w:pPr>
        <w:pStyle w:val="LndNormale1"/>
        <w:rPr>
          <w:rFonts w:ascii="Inter Tight" w:hAnsi="Inter Tight" w:cs="Inter Tight"/>
          <w:color w:val="002060"/>
          <w:szCs w:val="22"/>
        </w:rPr>
      </w:pPr>
    </w:p>
    <w:p w14:paraId="2E765209" w14:textId="05C12C7D" w:rsidR="008E02E4" w:rsidRPr="008E02E4" w:rsidRDefault="001822D4" w:rsidP="00586675">
      <w:pPr>
        <w:pStyle w:val="LndNormale1"/>
        <w:rPr>
          <w:rFonts w:ascii="Inter Tight" w:hAnsi="Inter Tight" w:cs="Inter Tight"/>
          <w:color w:val="002060"/>
          <w:szCs w:val="22"/>
        </w:rPr>
      </w:pPr>
      <w:r w:rsidRPr="00161DAC">
        <w:rPr>
          <w:rFonts w:ascii="Inter Tight" w:hAnsi="Inter Tight" w:cs="Inter Tight"/>
          <w:color w:val="002060"/>
          <w:szCs w:val="22"/>
        </w:rPr>
        <w:t>Si comunica che il Commissario Straordinario ha disposto un minunto di raccoglimento prima dell’inizio di tutte le gare in programma nel prossimo fine settimana, anticipi e posticipi compresi, per commemorare la tragica scomparsa del calciatore spagnolo Jesus de Miguel Alameda.</w:t>
      </w:r>
    </w:p>
    <w:p w14:paraId="1FF6CCD4" w14:textId="77777777" w:rsidR="001822D4" w:rsidRDefault="001822D4" w:rsidP="00586675">
      <w:pPr>
        <w:pStyle w:val="LndNormale1"/>
        <w:rPr>
          <w:rFonts w:ascii="Inter Tight" w:hAnsi="Inter Tight" w:cs="Inter Tight"/>
          <w:color w:val="002060"/>
        </w:rPr>
      </w:pPr>
    </w:p>
    <w:p w14:paraId="15438195" w14:textId="77777777" w:rsidR="008E02E4" w:rsidRPr="008E02E4" w:rsidRDefault="008E02E4"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3BB2D9B1" w14:textId="77777777" w:rsidR="00433DFC" w:rsidRDefault="00433DFC" w:rsidP="003232DB">
      <w:pPr>
        <w:pStyle w:val="LndNormale1"/>
        <w:rPr>
          <w:rFonts w:ascii="Inter Tight" w:hAnsi="Inter Tight" w:cs="Inter Tight"/>
          <w:color w:val="002060"/>
          <w:szCs w:val="22"/>
        </w:rPr>
      </w:pPr>
    </w:p>
    <w:p w14:paraId="160F02B4" w14:textId="421E78C5" w:rsidR="001822D4" w:rsidRPr="00982E75" w:rsidRDefault="001822D4" w:rsidP="001822D4">
      <w:pPr>
        <w:pStyle w:val="LndNormale1"/>
        <w:rPr>
          <w:rFonts w:ascii="Inter Tight" w:hAnsi="Inter Tight" w:cs="Inter Tight"/>
          <w:b/>
          <w:color w:val="002060"/>
          <w:sz w:val="28"/>
          <w:szCs w:val="28"/>
          <w:u w:val="single"/>
        </w:rPr>
      </w:pPr>
      <w:r w:rsidRPr="00982E75">
        <w:rPr>
          <w:rFonts w:ascii="Inter Tight" w:hAnsi="Inter Tight" w:cs="Inter Tight"/>
          <w:b/>
          <w:color w:val="002060"/>
          <w:sz w:val="28"/>
          <w:szCs w:val="28"/>
          <w:u w:val="single"/>
        </w:rPr>
        <w:t>COMUNICATO UFFICIALE  N. 1</w:t>
      </w:r>
      <w:r>
        <w:rPr>
          <w:rFonts w:ascii="Inter Tight" w:hAnsi="Inter Tight" w:cs="Inter Tight"/>
          <w:b/>
          <w:color w:val="002060"/>
          <w:sz w:val="28"/>
          <w:szCs w:val="28"/>
          <w:u w:val="single"/>
        </w:rPr>
        <w:t>6</w:t>
      </w:r>
      <w:r>
        <w:rPr>
          <w:rFonts w:ascii="Inter Tight" w:hAnsi="Inter Tight" w:cs="Inter Tight"/>
          <w:b/>
          <w:color w:val="002060"/>
          <w:sz w:val="28"/>
          <w:szCs w:val="28"/>
          <w:u w:val="single"/>
        </w:rPr>
        <w:t>9</w:t>
      </w:r>
      <w:r w:rsidRPr="00982E75">
        <w:rPr>
          <w:rFonts w:ascii="Inter Tight" w:hAnsi="Inter Tight" w:cs="Inter Tight"/>
          <w:b/>
          <w:color w:val="002060"/>
          <w:sz w:val="28"/>
          <w:szCs w:val="28"/>
          <w:u w:val="single"/>
        </w:rPr>
        <w:t xml:space="preserve"> del </w:t>
      </w:r>
      <w:r>
        <w:rPr>
          <w:rFonts w:ascii="Inter Tight" w:hAnsi="Inter Tight" w:cs="Inter Tight"/>
          <w:b/>
          <w:color w:val="002060"/>
          <w:sz w:val="28"/>
          <w:szCs w:val="28"/>
          <w:u w:val="single"/>
        </w:rPr>
        <w:t>0</w:t>
      </w:r>
      <w:r>
        <w:rPr>
          <w:rFonts w:ascii="Inter Tight" w:hAnsi="Inter Tight" w:cs="Inter Tight"/>
          <w:b/>
          <w:color w:val="002060"/>
          <w:sz w:val="28"/>
          <w:szCs w:val="28"/>
          <w:u w:val="single"/>
        </w:rPr>
        <w:t>4</w:t>
      </w:r>
      <w:r w:rsidRPr="00982E75">
        <w:rPr>
          <w:rFonts w:ascii="Inter Tight" w:hAnsi="Inter Tight" w:cs="Inter Tight"/>
          <w:b/>
          <w:color w:val="002060"/>
          <w:sz w:val="28"/>
          <w:szCs w:val="28"/>
          <w:u w:val="single"/>
        </w:rPr>
        <w:t>/1</w:t>
      </w:r>
      <w:r>
        <w:rPr>
          <w:rFonts w:ascii="Inter Tight" w:hAnsi="Inter Tight" w:cs="Inter Tight"/>
          <w:b/>
          <w:color w:val="002060"/>
          <w:sz w:val="28"/>
          <w:szCs w:val="28"/>
          <w:u w:val="single"/>
        </w:rPr>
        <w:t>1</w:t>
      </w:r>
      <w:r w:rsidRPr="00982E75">
        <w:rPr>
          <w:rFonts w:ascii="Inter Tight" w:hAnsi="Inter Tight" w:cs="Inter Tight"/>
          <w:b/>
          <w:color w:val="002060"/>
          <w:sz w:val="28"/>
          <w:szCs w:val="28"/>
          <w:u w:val="single"/>
        </w:rPr>
        <w:t>/2026 L.N.D. S.S. 2026/2027</w:t>
      </w:r>
    </w:p>
    <w:p w14:paraId="58E7824A" w14:textId="77777777" w:rsidR="001822D4" w:rsidRDefault="001822D4" w:rsidP="001822D4">
      <w:pPr>
        <w:pStyle w:val="LndNormale1"/>
        <w:rPr>
          <w:rFonts w:ascii="Inter Tight" w:hAnsi="Inter Tight" w:cs="Inter Tight"/>
          <w:color w:val="002060"/>
        </w:rPr>
      </w:pPr>
    </w:p>
    <w:p w14:paraId="128511F8" w14:textId="71011A79" w:rsidR="001822D4" w:rsidRDefault="001822D4" w:rsidP="003232DB">
      <w:pPr>
        <w:pStyle w:val="LndNormale1"/>
        <w:rPr>
          <w:rFonts w:ascii="Inter Tight" w:hAnsi="Inter Tight" w:cs="Inter Tight"/>
          <w:color w:val="002060"/>
        </w:rPr>
      </w:pPr>
      <w:r w:rsidRPr="001822D4">
        <w:rPr>
          <w:rFonts w:ascii="Inter Tight" w:hAnsi="Inter Tight" w:cs="Inter Tight"/>
          <w:color w:val="002060"/>
        </w:rPr>
        <w:t xml:space="preserve">Si trasmette, in allegato, il Comunicato Ufficiale n. 26 della F.I.G.C., inerente la </w:t>
      </w:r>
      <w:r w:rsidRPr="001822D4">
        <w:rPr>
          <w:rFonts w:ascii="Inter Tight" w:hAnsi="Inter Tight" w:cs="Inter Tight"/>
          <w:b/>
          <w:bCs/>
          <w:color w:val="002060"/>
        </w:rPr>
        <w:t>nomina del Coordinatore Federale regionale per l’attività giovanile e scolastica della Regione Marche</w:t>
      </w:r>
      <w:r w:rsidRPr="001822D4">
        <w:rPr>
          <w:rFonts w:ascii="Inter Tight" w:hAnsi="Inter Tight" w:cs="Inter Tight"/>
          <w:color w:val="002060"/>
        </w:rPr>
        <w:t>.</w:t>
      </w:r>
    </w:p>
    <w:p w14:paraId="46F40278" w14:textId="77777777" w:rsidR="001822D4" w:rsidRDefault="001822D4" w:rsidP="003232DB">
      <w:pPr>
        <w:pStyle w:val="LndNormale1"/>
        <w:rPr>
          <w:rFonts w:ascii="Inter Tight" w:hAnsi="Inter Tight" w:cs="Inter Tight"/>
          <w:color w:val="002060"/>
          <w:szCs w:val="22"/>
        </w:rPr>
      </w:pPr>
    </w:p>
    <w:p w14:paraId="1CAD759C" w14:textId="77777777" w:rsidR="00313CDD" w:rsidRDefault="00313CDD" w:rsidP="003232DB">
      <w:pPr>
        <w:pStyle w:val="LndNormale1"/>
        <w:rPr>
          <w:rFonts w:ascii="Inter Tight" w:hAnsi="Inter Tight" w:cs="Inter Tight"/>
          <w:color w:val="002060"/>
          <w:szCs w:val="22"/>
        </w:rPr>
      </w:pPr>
    </w:p>
    <w:p w14:paraId="62200F35" w14:textId="1AB58C23" w:rsidR="00313CDD" w:rsidRPr="00807124" w:rsidRDefault="00313CDD" w:rsidP="00313CDD">
      <w:pPr>
        <w:pStyle w:val="LndNormale1"/>
        <w:rPr>
          <w:rFonts w:ascii="Inter Tight" w:hAnsi="Inter Tight" w:cs="Inter Tight"/>
          <w:b/>
          <w:color w:val="002060"/>
          <w:sz w:val="28"/>
          <w:szCs w:val="28"/>
          <w:u w:val="single"/>
        </w:rPr>
      </w:pPr>
      <w:r w:rsidRPr="00807124">
        <w:rPr>
          <w:rFonts w:ascii="Inter Tight" w:hAnsi="Inter Tight" w:cs="Inter Tight"/>
          <w:b/>
          <w:color w:val="002060"/>
          <w:sz w:val="28"/>
          <w:szCs w:val="28"/>
          <w:u w:val="single"/>
        </w:rPr>
        <w:t xml:space="preserve">CIRCOLARE  N. </w:t>
      </w:r>
      <w:r>
        <w:rPr>
          <w:rFonts w:ascii="Inter Tight" w:hAnsi="Inter Tight" w:cs="Inter Tight"/>
          <w:b/>
          <w:color w:val="002060"/>
          <w:sz w:val="28"/>
          <w:szCs w:val="28"/>
          <w:u w:val="single"/>
        </w:rPr>
        <w:t xml:space="preserve">21 </w:t>
      </w:r>
      <w:r w:rsidRPr="00807124">
        <w:rPr>
          <w:rFonts w:ascii="Inter Tight" w:hAnsi="Inter Tight" w:cs="Inter Tight"/>
          <w:b/>
          <w:color w:val="002060"/>
          <w:sz w:val="28"/>
          <w:szCs w:val="28"/>
          <w:u w:val="single"/>
        </w:rPr>
        <w:t xml:space="preserve">del </w:t>
      </w:r>
      <w:r>
        <w:rPr>
          <w:rFonts w:ascii="Inter Tight" w:hAnsi="Inter Tight" w:cs="Inter Tight"/>
          <w:b/>
          <w:color w:val="002060"/>
          <w:sz w:val="28"/>
          <w:szCs w:val="28"/>
          <w:u w:val="single"/>
        </w:rPr>
        <w:t>06</w:t>
      </w:r>
      <w:r>
        <w:rPr>
          <w:rFonts w:ascii="Inter Tight" w:hAnsi="Inter Tight" w:cs="Inter Tight"/>
          <w:b/>
          <w:color w:val="002060"/>
          <w:sz w:val="28"/>
          <w:szCs w:val="28"/>
          <w:u w:val="single"/>
        </w:rPr>
        <w:t>/</w:t>
      </w:r>
      <w:r>
        <w:rPr>
          <w:rFonts w:ascii="Inter Tight" w:hAnsi="Inter Tight" w:cs="Inter Tight"/>
          <w:b/>
          <w:color w:val="002060"/>
          <w:sz w:val="28"/>
          <w:szCs w:val="28"/>
          <w:u w:val="single"/>
        </w:rPr>
        <w:t>11</w:t>
      </w:r>
      <w:r>
        <w:rPr>
          <w:rFonts w:ascii="Inter Tight" w:hAnsi="Inter Tight" w:cs="Inter Tight"/>
          <w:b/>
          <w:color w:val="002060"/>
          <w:sz w:val="28"/>
          <w:szCs w:val="28"/>
          <w:u w:val="single"/>
        </w:rPr>
        <w:t>/</w:t>
      </w:r>
      <w:r w:rsidRPr="00807124">
        <w:rPr>
          <w:rFonts w:ascii="Inter Tight" w:hAnsi="Inter Tight" w:cs="Inter Tight"/>
          <w:b/>
          <w:color w:val="002060"/>
          <w:sz w:val="28"/>
          <w:szCs w:val="28"/>
          <w:u w:val="single"/>
        </w:rPr>
        <w:t>2026 L.N.D.</w:t>
      </w:r>
      <w:r>
        <w:rPr>
          <w:rFonts w:ascii="Inter Tight" w:hAnsi="Inter Tight" w:cs="Inter Tight"/>
          <w:b/>
          <w:color w:val="002060"/>
          <w:sz w:val="28"/>
          <w:szCs w:val="28"/>
          <w:u w:val="single"/>
        </w:rPr>
        <w:t xml:space="preserve"> S.S. 2026/2027</w:t>
      </w:r>
    </w:p>
    <w:p w14:paraId="1343133F" w14:textId="77777777" w:rsidR="00313CDD" w:rsidRDefault="00313CDD" w:rsidP="00313CDD">
      <w:pPr>
        <w:pStyle w:val="LndNormale1"/>
        <w:rPr>
          <w:rFonts w:ascii="Inter Tight" w:hAnsi="Inter Tight" w:cs="Inter Tight"/>
          <w:color w:val="002060"/>
        </w:rPr>
      </w:pPr>
    </w:p>
    <w:p w14:paraId="02F457DF" w14:textId="41CDE7D1" w:rsidR="00313CDD" w:rsidRPr="00BC70B8" w:rsidRDefault="00313CDD" w:rsidP="00313CDD">
      <w:pPr>
        <w:pStyle w:val="LndNormale1"/>
        <w:rPr>
          <w:rFonts w:ascii="Inter Tight" w:hAnsi="Inter Tight" w:cs="Inter Tight"/>
          <w:color w:val="002060"/>
        </w:rPr>
      </w:pPr>
      <w:r w:rsidRPr="00BC70B8">
        <w:rPr>
          <w:rFonts w:ascii="Inter Tight" w:hAnsi="Inter Tight" w:cs="Inter Tight"/>
          <w:color w:val="002060"/>
        </w:rPr>
        <w:t xml:space="preserve">Si trasmette, per opportuna conoscenza, copia della circolare n° </w:t>
      </w:r>
      <w:r>
        <w:rPr>
          <w:rFonts w:ascii="Inter Tight" w:hAnsi="Inter Tight" w:cs="Inter Tight"/>
          <w:color w:val="002060"/>
        </w:rPr>
        <w:t>32</w:t>
      </w:r>
      <w:r w:rsidRPr="00BC70B8">
        <w:rPr>
          <w:rFonts w:ascii="Inter Tight" w:hAnsi="Inter Tight" w:cs="Inter Tight"/>
          <w:color w:val="002060"/>
        </w:rPr>
        <w:t>-2026 elaborata dal Centro Studi Tributari della L.N.D. avente per oggetto:</w:t>
      </w:r>
    </w:p>
    <w:p w14:paraId="72DBC3E6" w14:textId="77777777" w:rsidR="00313CDD" w:rsidRPr="00BC70B8" w:rsidRDefault="00313CDD" w:rsidP="00313CDD">
      <w:pPr>
        <w:pStyle w:val="LndNormale1"/>
        <w:rPr>
          <w:rFonts w:ascii="Inter Tight" w:hAnsi="Inter Tight" w:cs="Inter Tight"/>
          <w:color w:val="002060"/>
        </w:rPr>
      </w:pPr>
      <w:r>
        <w:rPr>
          <w:rFonts w:ascii="Inter Tight" w:hAnsi="Inter Tight" w:cs="Inter Tight"/>
          <w:b/>
          <w:i/>
          <w:color w:val="002060"/>
        </w:rPr>
        <w:t>“False email su comunicazioni fiscali: nuova campagna di phishing</w:t>
      </w:r>
      <w:r w:rsidRPr="00BC70B8">
        <w:rPr>
          <w:rFonts w:ascii="Inter Tight" w:hAnsi="Inter Tight" w:cs="Inter Tight"/>
          <w:b/>
          <w:i/>
          <w:color w:val="002060"/>
        </w:rPr>
        <w:t>”</w:t>
      </w:r>
    </w:p>
    <w:p w14:paraId="35498FD8" w14:textId="77777777" w:rsidR="00313CDD" w:rsidRDefault="00313CDD" w:rsidP="003232DB">
      <w:pPr>
        <w:pStyle w:val="LndNormale1"/>
        <w:rPr>
          <w:rFonts w:ascii="Inter Tight" w:hAnsi="Inter Tight" w:cs="Inter Tight"/>
          <w:color w:val="002060"/>
          <w:szCs w:val="22"/>
        </w:rPr>
      </w:pPr>
    </w:p>
    <w:p w14:paraId="6293E045" w14:textId="77777777" w:rsidR="001822D4" w:rsidRDefault="001822D4" w:rsidP="003232DB">
      <w:pPr>
        <w:pStyle w:val="LndNormale1"/>
        <w:rPr>
          <w:rFonts w:ascii="Inter Tight" w:hAnsi="Inter Tight" w:cs="Inter Tight"/>
          <w:color w:val="002060"/>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lastRenderedPageBreak/>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4E0EE811" w14:textId="77777777" w:rsidR="00E04594" w:rsidRDefault="00E04594" w:rsidP="0022231A">
      <w:pPr>
        <w:rPr>
          <w:rFonts w:ascii="Inter Tight" w:hAnsi="Inter Tight" w:cs="Inter Tight"/>
          <w:color w:val="002060"/>
          <w:sz w:val="22"/>
          <w:szCs w:val="22"/>
        </w:rPr>
      </w:pPr>
    </w:p>
    <w:p w14:paraId="2AB0C438" w14:textId="77777777" w:rsidR="00B806C4" w:rsidRPr="0084132D" w:rsidRDefault="00B806C4" w:rsidP="00B806C4">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t>INNOVAZIONE DIGITALE LND: GUIDA A “QUADRO GARE” E ALLE APP UFFICIALI</w:t>
      </w:r>
    </w:p>
    <w:p w14:paraId="5A645303" w14:textId="77777777" w:rsidR="00B806C4" w:rsidRDefault="00B806C4" w:rsidP="00B806C4">
      <w:pPr>
        <w:rPr>
          <w:rFonts w:ascii="Inter Tight" w:hAnsi="Inter Tight" w:cs="Inter Tight"/>
          <w:color w:val="002060"/>
          <w:sz w:val="22"/>
          <w:szCs w:val="22"/>
        </w:rPr>
      </w:pPr>
    </w:p>
    <w:p w14:paraId="55D17C8B"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60A3D442"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0812DA2C"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56487691"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34F9757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611B1E94"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Massima Autorevolezza ed Ufficialità:</w:t>
      </w:r>
    </w:p>
    <w:p w14:paraId="68710C4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53EFD016"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320EB7D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79B01A8E"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73F7BD28"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0220A63D"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39962BA2"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5114A58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201F9F1D"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7827D84D"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2BA1E7BA"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D4397D1" w14:textId="77777777" w:rsidR="00B806C4"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41E69F63" w14:textId="77777777" w:rsidR="00B806C4" w:rsidRDefault="00B806C4" w:rsidP="00B806C4">
      <w:pPr>
        <w:rPr>
          <w:rFonts w:ascii="Inter Tight" w:hAnsi="Inter Tight" w:cs="Inter Tight"/>
          <w:color w:val="002060"/>
          <w:sz w:val="22"/>
          <w:szCs w:val="22"/>
        </w:rPr>
      </w:pPr>
    </w:p>
    <w:p w14:paraId="320921C0" w14:textId="77777777" w:rsidR="00B806C4" w:rsidRPr="00CF1F78" w:rsidRDefault="00B806C4" w:rsidP="00B806C4">
      <w:pPr>
        <w:rPr>
          <w:rFonts w:ascii="Inter Tight" w:hAnsi="Inter Tight" w:cs="Inter Tight"/>
          <w:color w:val="002060"/>
          <w:sz w:val="22"/>
          <w:szCs w:val="22"/>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w:t>
      </w:r>
      <w:r w:rsidRPr="00E17BEA">
        <w:rPr>
          <w:rFonts w:ascii="Inter Tight" w:hAnsi="Inter Tight" w:cs="Inter Tight"/>
          <w:color w:val="002060"/>
        </w:rPr>
        <w:lastRenderedPageBreak/>
        <w:t xml:space="preserve">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702ACB3B" w14:textId="77777777" w:rsidR="008E02E4" w:rsidRDefault="008E02E4" w:rsidP="0022231A">
      <w:pPr>
        <w:rPr>
          <w:rFonts w:ascii="Inter Tight" w:hAnsi="Inter Tight" w:cs="Inter Tight"/>
          <w:color w:val="002060"/>
          <w:sz w:val="22"/>
          <w:szCs w:val="22"/>
        </w:rPr>
      </w:pPr>
    </w:p>
    <w:p w14:paraId="44C9517A" w14:textId="77777777" w:rsidR="008E02E4" w:rsidRPr="008E02E4" w:rsidRDefault="008E02E4" w:rsidP="008E02E4">
      <w:pPr>
        <w:rPr>
          <w:rFonts w:ascii="Inter Tight" w:hAnsi="Inter Tight" w:cs="Inter Tight"/>
          <w:b/>
          <w:bCs/>
          <w:color w:val="002060"/>
          <w:sz w:val="28"/>
          <w:szCs w:val="28"/>
          <w:u w:val="single"/>
        </w:rPr>
      </w:pPr>
      <w:r w:rsidRPr="008E02E4">
        <w:rPr>
          <w:rFonts w:ascii="Inter Tight" w:hAnsi="Inter Tight" w:cs="Inter Tight"/>
          <w:b/>
          <w:bCs/>
          <w:color w:val="002060"/>
          <w:sz w:val="28"/>
          <w:szCs w:val="28"/>
          <w:u w:val="single"/>
        </w:rPr>
        <w:t>NOMINA COORDINATORE FEDERALE REGIONALE MARCHE S.G.S.</w:t>
      </w:r>
    </w:p>
    <w:p w14:paraId="7A4784AB" w14:textId="77777777" w:rsidR="008E02E4" w:rsidRDefault="008E02E4" w:rsidP="008E02E4">
      <w:pPr>
        <w:rPr>
          <w:rFonts w:ascii="Inter Tight" w:hAnsi="Inter Tight" w:cs="Inter Tight"/>
          <w:color w:val="002060"/>
          <w:sz w:val="22"/>
          <w:szCs w:val="22"/>
        </w:rPr>
      </w:pPr>
    </w:p>
    <w:p w14:paraId="24B97BAD" w14:textId="77777777" w:rsidR="008E02E4" w:rsidRPr="008E02E4" w:rsidRDefault="008E02E4" w:rsidP="008E02E4">
      <w:pPr>
        <w:jc w:val="left"/>
        <w:rPr>
          <w:rFonts w:ascii="Inter Tight" w:hAnsi="Inter Tight" w:cs="Inter Tight"/>
          <w:color w:val="002060"/>
          <w:sz w:val="22"/>
          <w:szCs w:val="22"/>
        </w:rPr>
      </w:pPr>
      <w:r w:rsidRPr="008E02E4">
        <w:rPr>
          <w:rFonts w:ascii="Inter Tight" w:hAnsi="Inter Tight" w:cs="Inter Tight"/>
          <w:color w:val="002060"/>
          <w:sz w:val="22"/>
          <w:szCs w:val="22"/>
        </w:rPr>
        <w:t>Il Commissario Straordinario della Federazione Italiana Giuoco Calcio</w:t>
      </w:r>
    </w:p>
    <w:p w14:paraId="7ACA5085" w14:textId="77777777" w:rsidR="008E02E4" w:rsidRPr="008E02E4" w:rsidRDefault="008E02E4" w:rsidP="008E02E4">
      <w:pPr>
        <w:pStyle w:val="Paragrafoelenco"/>
        <w:numPr>
          <w:ilvl w:val="0"/>
          <w:numId w:val="39"/>
        </w:numPr>
        <w:rPr>
          <w:rFonts w:ascii="Inter Tight" w:hAnsi="Inter Tight" w:cs="Inter Tight"/>
          <w:color w:val="002060"/>
          <w:sz w:val="22"/>
          <w:szCs w:val="22"/>
        </w:rPr>
      </w:pPr>
      <w:r w:rsidRPr="008E02E4">
        <w:rPr>
          <w:rFonts w:ascii="Inter Tight" w:hAnsi="Inter Tight" w:cs="Inter Tight"/>
          <w:color w:val="002060"/>
          <w:sz w:val="22"/>
          <w:szCs w:val="22"/>
        </w:rPr>
        <w:t>attesa la necessità di procedere alla nomina del Coordinatore Federale regionale per l’attività giovanile e scolastica della Regione Marche;</w:t>
      </w:r>
    </w:p>
    <w:p w14:paraId="3E7FF2C1" w14:textId="77777777" w:rsidR="008E02E4" w:rsidRPr="008E02E4" w:rsidRDefault="008E02E4" w:rsidP="008E02E4">
      <w:pPr>
        <w:pStyle w:val="Paragrafoelenco"/>
        <w:numPr>
          <w:ilvl w:val="0"/>
          <w:numId w:val="39"/>
        </w:numPr>
        <w:rPr>
          <w:rFonts w:ascii="Inter Tight" w:hAnsi="Inter Tight" w:cs="Inter Tight"/>
          <w:color w:val="002060"/>
          <w:sz w:val="22"/>
          <w:szCs w:val="22"/>
        </w:rPr>
      </w:pPr>
      <w:r w:rsidRPr="008E02E4">
        <w:rPr>
          <w:rFonts w:ascii="Inter Tight" w:hAnsi="Inter Tight" w:cs="Inter Tight"/>
          <w:color w:val="002060"/>
          <w:sz w:val="22"/>
          <w:szCs w:val="22"/>
        </w:rPr>
        <w:t>sentito il Presidente del Settore Giovanile e Scolastico;</w:t>
      </w:r>
    </w:p>
    <w:p w14:paraId="4D90BA71" w14:textId="77777777" w:rsidR="008E02E4" w:rsidRPr="008E02E4" w:rsidRDefault="008E02E4" w:rsidP="008E02E4">
      <w:pPr>
        <w:pStyle w:val="Paragrafoelenco"/>
        <w:numPr>
          <w:ilvl w:val="0"/>
          <w:numId w:val="39"/>
        </w:numPr>
        <w:rPr>
          <w:rFonts w:ascii="Inter Tight" w:hAnsi="Inter Tight" w:cs="Inter Tight"/>
          <w:color w:val="002060"/>
          <w:sz w:val="22"/>
          <w:szCs w:val="22"/>
        </w:rPr>
      </w:pPr>
      <w:r w:rsidRPr="008E02E4">
        <w:rPr>
          <w:rFonts w:ascii="Inter Tight" w:hAnsi="Inter Tight" w:cs="Inter Tight"/>
          <w:color w:val="002060"/>
          <w:sz w:val="22"/>
          <w:szCs w:val="22"/>
        </w:rPr>
        <w:t>acquisito il parere favorevole del Presidente della Lega Nazionale Dilettanti;</w:t>
      </w:r>
    </w:p>
    <w:p w14:paraId="444D6335" w14:textId="77777777" w:rsidR="008E02E4" w:rsidRPr="008E02E4" w:rsidRDefault="008E02E4" w:rsidP="008E02E4">
      <w:pPr>
        <w:pStyle w:val="Paragrafoelenco"/>
        <w:numPr>
          <w:ilvl w:val="0"/>
          <w:numId w:val="39"/>
        </w:numPr>
        <w:rPr>
          <w:rFonts w:ascii="Inter Tight" w:hAnsi="Inter Tight" w:cs="Inter Tight"/>
          <w:color w:val="002060"/>
          <w:sz w:val="22"/>
          <w:szCs w:val="22"/>
        </w:rPr>
      </w:pPr>
      <w:r w:rsidRPr="008E02E4">
        <w:rPr>
          <w:rFonts w:ascii="Inter Tight" w:hAnsi="Inter Tight" w:cs="Inter Tight"/>
          <w:color w:val="002060"/>
          <w:sz w:val="22"/>
          <w:szCs w:val="22"/>
        </w:rPr>
        <w:lastRenderedPageBreak/>
        <w:t>visti gli artt. 15, comma 6, dello Statuto Federale e 11 del Regolamento del Settore Giovanile e Scolastico</w:t>
      </w:r>
    </w:p>
    <w:p w14:paraId="67E3C025" w14:textId="77777777" w:rsidR="008E02E4" w:rsidRPr="008E02E4" w:rsidRDefault="008E02E4" w:rsidP="008E02E4">
      <w:pPr>
        <w:jc w:val="center"/>
        <w:rPr>
          <w:rFonts w:ascii="Inter Tight" w:hAnsi="Inter Tight" w:cs="Inter Tight"/>
          <w:b/>
          <w:bCs/>
          <w:color w:val="002060"/>
          <w:sz w:val="22"/>
          <w:szCs w:val="22"/>
        </w:rPr>
      </w:pPr>
      <w:r w:rsidRPr="008E02E4">
        <w:rPr>
          <w:rFonts w:ascii="Inter Tight" w:hAnsi="Inter Tight" w:cs="Inter Tight"/>
          <w:b/>
          <w:bCs/>
          <w:color w:val="002060"/>
          <w:sz w:val="22"/>
          <w:szCs w:val="22"/>
        </w:rPr>
        <w:t>D E L I B E R A</w:t>
      </w:r>
    </w:p>
    <w:p w14:paraId="274F27C1" w14:textId="77777777" w:rsidR="008E02E4" w:rsidRDefault="008E02E4" w:rsidP="008E02E4">
      <w:pPr>
        <w:rPr>
          <w:rFonts w:ascii="Inter Tight" w:hAnsi="Inter Tight" w:cs="Inter Tight"/>
          <w:color w:val="002060"/>
          <w:sz w:val="22"/>
          <w:szCs w:val="22"/>
        </w:rPr>
      </w:pPr>
    </w:p>
    <w:p w14:paraId="22B4E890" w14:textId="77777777" w:rsidR="008E02E4" w:rsidRPr="008E02E4" w:rsidRDefault="008E02E4" w:rsidP="008E02E4">
      <w:pPr>
        <w:rPr>
          <w:rFonts w:ascii="Inter Tight" w:hAnsi="Inter Tight" w:cs="Inter Tight"/>
          <w:color w:val="002060"/>
          <w:sz w:val="22"/>
          <w:szCs w:val="22"/>
        </w:rPr>
      </w:pPr>
      <w:r w:rsidRPr="008E02E4">
        <w:rPr>
          <w:rFonts w:ascii="Inter Tight" w:hAnsi="Inter Tight" w:cs="Inter Tight"/>
          <w:color w:val="002060"/>
          <w:sz w:val="22"/>
          <w:szCs w:val="22"/>
        </w:rPr>
        <w:t>di nominare il prof. Sauro SAUDELLI, Coordinatore Federale per l’attività giovanile e scolastica della Regione Marche.</w:t>
      </w:r>
    </w:p>
    <w:p w14:paraId="61D5090E" w14:textId="77777777" w:rsidR="008E02E4" w:rsidRDefault="008E02E4" w:rsidP="0022231A">
      <w:pPr>
        <w:rPr>
          <w:rFonts w:ascii="Inter Tight" w:hAnsi="Inter Tight" w:cs="Inter Tight"/>
          <w:color w:val="002060"/>
          <w:sz w:val="22"/>
          <w:szCs w:val="22"/>
        </w:rPr>
      </w:pPr>
    </w:p>
    <w:p w14:paraId="2B1CF37E" w14:textId="77777777" w:rsidR="00313CDD" w:rsidRDefault="00313CDD" w:rsidP="0022231A">
      <w:pPr>
        <w:rPr>
          <w:rFonts w:ascii="Inter Tight" w:hAnsi="Inter Tight" w:cs="Inter Tight"/>
          <w:color w:val="002060"/>
          <w:sz w:val="22"/>
          <w:szCs w:val="22"/>
        </w:rPr>
      </w:pPr>
    </w:p>
    <w:p w14:paraId="5D17BFB2" w14:textId="77777777" w:rsidR="00313CDD" w:rsidRPr="00D01613" w:rsidRDefault="00313CDD" w:rsidP="00313CDD">
      <w:pPr>
        <w:pStyle w:val="LndNormale1"/>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t>SVINCOLI EX ART. 117 BIS NOIF</w:t>
      </w:r>
    </w:p>
    <w:p w14:paraId="73220A8B" w14:textId="77777777" w:rsidR="00313CDD" w:rsidRPr="00D01613" w:rsidRDefault="00313CDD" w:rsidP="00313CDD">
      <w:pPr>
        <w:pStyle w:val="LndNormale1"/>
        <w:rPr>
          <w:rFonts w:ascii="Inter Tight" w:hAnsi="Inter Tight" w:cs="Inter Tight"/>
          <w:color w:val="002060"/>
        </w:rPr>
      </w:pPr>
    </w:p>
    <w:p w14:paraId="7BFB7280" w14:textId="77777777" w:rsidR="00313CDD" w:rsidRDefault="00313CDD" w:rsidP="00313CDD">
      <w:pPr>
        <w:pStyle w:val="LndNormale1"/>
        <w:rPr>
          <w:rFonts w:ascii="Inter Tight" w:hAnsi="Inter Tight" w:cs="Inter Tight"/>
          <w:b/>
          <w:color w:val="002060"/>
          <w:szCs w:val="22"/>
        </w:rPr>
      </w:pPr>
      <w:r w:rsidRPr="00B17818">
        <w:rPr>
          <w:rFonts w:ascii="Inter Tight" w:hAnsi="Inter Tight" w:cs="Inter Tight"/>
          <w:color w:val="002060"/>
        </w:rPr>
        <w:t xml:space="preserve">Secondo quanto previsto dall’art. 117 Bis delle NOIF per la risoluzione del rapporto contrattuale di lavoro </w:t>
      </w:r>
    </w:p>
    <w:p w14:paraId="78648A03" w14:textId="77777777" w:rsidR="00313CDD" w:rsidRPr="00B17818" w:rsidRDefault="00313CDD" w:rsidP="00313CDD">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05</w:t>
      </w:r>
      <w:r w:rsidRPr="00CA5857">
        <w:rPr>
          <w:rFonts w:ascii="Inter Tight" w:hAnsi="Inter Tight" w:cs="Inter Tight"/>
          <w:b/>
          <w:color w:val="002060"/>
        </w:rPr>
        <w:t>.</w:t>
      </w:r>
      <w:r>
        <w:rPr>
          <w:rFonts w:ascii="Inter Tight" w:hAnsi="Inter Tight" w:cs="Inter Tight"/>
          <w:b/>
          <w:color w:val="002060"/>
        </w:rPr>
        <w:t>11</w:t>
      </w:r>
      <w:r w:rsidRPr="00CA5857">
        <w:rPr>
          <w:rFonts w:ascii="Inter Tight" w:hAnsi="Inter Tight" w:cs="Inter Tight"/>
          <w:b/>
          <w:color w:val="002060"/>
        </w:rPr>
        <w:t>.</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0"/>
        <w:gridCol w:w="1331"/>
        <w:gridCol w:w="1193"/>
        <w:gridCol w:w="3395"/>
      </w:tblGrid>
      <w:tr w:rsidR="00313CDD" w:rsidRPr="0036178A" w14:paraId="02630DB3" w14:textId="77777777" w:rsidTr="00A62DBF">
        <w:tc>
          <w:tcPr>
            <w:tcW w:w="1263" w:type="dxa"/>
            <w:tcBorders>
              <w:top w:val="single" w:sz="4" w:space="0" w:color="auto"/>
              <w:left w:val="single" w:sz="4" w:space="0" w:color="auto"/>
              <w:bottom w:val="single" w:sz="4" w:space="0" w:color="auto"/>
              <w:right w:val="single" w:sz="4" w:space="0" w:color="auto"/>
            </w:tcBorders>
            <w:hideMark/>
          </w:tcPr>
          <w:p w14:paraId="440F9C7C" w14:textId="77777777" w:rsidR="00313CDD" w:rsidRPr="0036178A" w:rsidRDefault="00313CDD" w:rsidP="00A62DBF">
            <w:pPr>
              <w:pStyle w:val="LndNormale1"/>
              <w:rPr>
                <w:rFonts w:ascii="Inter Tight" w:hAnsi="Inter Tight" w:cs="Inter Tight"/>
                <w:b/>
                <w:color w:val="002060"/>
              </w:rPr>
            </w:pPr>
            <w:r w:rsidRPr="0036178A">
              <w:rPr>
                <w:rFonts w:ascii="Inter Tight" w:hAnsi="Inter Tight" w:cs="Inter Tight"/>
                <w:b/>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25F32394" w14:textId="77777777" w:rsidR="00313CDD" w:rsidRPr="0036178A" w:rsidRDefault="00313CDD" w:rsidP="00A62DBF">
            <w:pPr>
              <w:pStyle w:val="LndNormale1"/>
              <w:rPr>
                <w:rFonts w:ascii="Inter Tight" w:hAnsi="Inter Tight" w:cs="Inter Tight"/>
                <w:b/>
                <w:color w:val="002060"/>
              </w:rPr>
            </w:pPr>
            <w:r w:rsidRPr="0036178A">
              <w:rPr>
                <w:rFonts w:ascii="Inter Tight" w:hAnsi="Inter Tight" w:cs="Inter Tight"/>
                <w:b/>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7BA8B922" w14:textId="77777777" w:rsidR="00313CDD" w:rsidRPr="0036178A" w:rsidRDefault="00313CDD" w:rsidP="00A62DBF">
            <w:pPr>
              <w:pStyle w:val="LndNormale1"/>
              <w:rPr>
                <w:rFonts w:ascii="Inter Tight" w:hAnsi="Inter Tight" w:cs="Inter Tight"/>
                <w:b/>
                <w:color w:val="002060"/>
              </w:rPr>
            </w:pPr>
            <w:r w:rsidRPr="0036178A">
              <w:rPr>
                <w:rFonts w:ascii="Inter Tight" w:hAnsi="Inter Tight" w:cs="Inter Tight"/>
                <w:b/>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12D33B6D" w14:textId="77777777" w:rsidR="00313CDD" w:rsidRPr="0036178A" w:rsidRDefault="00313CDD" w:rsidP="00A62DBF">
            <w:pPr>
              <w:pStyle w:val="LndNormale1"/>
              <w:rPr>
                <w:rFonts w:ascii="Inter Tight" w:hAnsi="Inter Tight" w:cs="Inter Tight"/>
                <w:b/>
                <w:color w:val="002060"/>
              </w:rPr>
            </w:pPr>
            <w:r w:rsidRPr="0036178A">
              <w:rPr>
                <w:rFonts w:ascii="Inter Tight" w:hAnsi="Inter Tight" w:cs="Inter Tight"/>
                <w:b/>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4C9B71A1" w14:textId="77777777" w:rsidR="00313CDD" w:rsidRPr="0036178A" w:rsidRDefault="00313CDD" w:rsidP="00A62DBF">
            <w:pPr>
              <w:pStyle w:val="LndNormale1"/>
              <w:rPr>
                <w:rFonts w:ascii="Inter Tight" w:hAnsi="Inter Tight" w:cs="Inter Tight"/>
                <w:b/>
                <w:color w:val="002060"/>
              </w:rPr>
            </w:pPr>
            <w:r w:rsidRPr="0036178A">
              <w:rPr>
                <w:rFonts w:ascii="Inter Tight" w:hAnsi="Inter Tight" w:cs="Inter Tight"/>
                <w:b/>
                <w:color w:val="002060"/>
              </w:rPr>
              <w:t>Società</w:t>
            </w:r>
          </w:p>
        </w:tc>
      </w:tr>
      <w:tr w:rsidR="00313CDD" w:rsidRPr="006405EC" w14:paraId="6E7EFAD3" w14:textId="77777777" w:rsidTr="00A62DBF">
        <w:tc>
          <w:tcPr>
            <w:tcW w:w="1263" w:type="dxa"/>
            <w:tcBorders>
              <w:top w:val="single" w:sz="4" w:space="0" w:color="auto"/>
              <w:left w:val="single" w:sz="4" w:space="0" w:color="auto"/>
              <w:bottom w:val="single" w:sz="4" w:space="0" w:color="auto"/>
              <w:right w:val="single" w:sz="4" w:space="0" w:color="auto"/>
            </w:tcBorders>
          </w:tcPr>
          <w:p w14:paraId="2D114832" w14:textId="77777777" w:rsidR="00313CDD" w:rsidRPr="00B17818" w:rsidRDefault="00313CDD" w:rsidP="00A62DBF">
            <w:pPr>
              <w:pStyle w:val="LndNormale1"/>
              <w:rPr>
                <w:rFonts w:ascii="Inter Tight" w:hAnsi="Inter Tight" w:cs="Inter Tight"/>
                <w:color w:val="002060"/>
              </w:rPr>
            </w:pPr>
            <w:r>
              <w:rPr>
                <w:rFonts w:ascii="Inter Tight" w:hAnsi="Inter Tight" w:cs="Inter Tight"/>
                <w:color w:val="002060"/>
              </w:rPr>
              <w:t>6648077</w:t>
            </w:r>
          </w:p>
        </w:tc>
        <w:tc>
          <w:tcPr>
            <w:tcW w:w="2736" w:type="dxa"/>
            <w:tcBorders>
              <w:top w:val="single" w:sz="4" w:space="0" w:color="auto"/>
              <w:left w:val="single" w:sz="4" w:space="0" w:color="auto"/>
              <w:bottom w:val="single" w:sz="4" w:space="0" w:color="auto"/>
              <w:right w:val="single" w:sz="4" w:space="0" w:color="auto"/>
            </w:tcBorders>
          </w:tcPr>
          <w:p w14:paraId="0B0B7A8A" w14:textId="77777777" w:rsidR="00313CDD" w:rsidRPr="00B17818" w:rsidRDefault="00313CDD" w:rsidP="00A62DBF">
            <w:pPr>
              <w:pStyle w:val="LndNormale1"/>
              <w:rPr>
                <w:rFonts w:ascii="Inter Tight" w:hAnsi="Inter Tight" w:cs="Inter Tight"/>
                <w:color w:val="002060"/>
              </w:rPr>
            </w:pPr>
            <w:r>
              <w:rPr>
                <w:rFonts w:ascii="Inter Tight" w:hAnsi="Inter Tight" w:cs="Inter Tight"/>
                <w:color w:val="002060"/>
              </w:rPr>
              <w:t>GERMANI MATTIA</w:t>
            </w:r>
          </w:p>
        </w:tc>
        <w:tc>
          <w:tcPr>
            <w:tcW w:w="1331" w:type="dxa"/>
            <w:tcBorders>
              <w:top w:val="single" w:sz="4" w:space="0" w:color="auto"/>
              <w:left w:val="single" w:sz="4" w:space="0" w:color="auto"/>
              <w:bottom w:val="single" w:sz="4" w:space="0" w:color="auto"/>
              <w:right w:val="single" w:sz="4" w:space="0" w:color="auto"/>
            </w:tcBorders>
          </w:tcPr>
          <w:p w14:paraId="5268B87A" w14:textId="77777777" w:rsidR="00313CDD" w:rsidRPr="00B17818" w:rsidRDefault="00313CDD" w:rsidP="00A62DBF">
            <w:pPr>
              <w:pStyle w:val="LndNormale1"/>
              <w:rPr>
                <w:rFonts w:ascii="Inter Tight" w:hAnsi="Inter Tight" w:cs="Inter Tight"/>
                <w:color w:val="002060"/>
              </w:rPr>
            </w:pPr>
            <w:r>
              <w:rPr>
                <w:rFonts w:ascii="Inter Tight" w:hAnsi="Inter Tight" w:cs="Inter Tight"/>
                <w:color w:val="002060"/>
              </w:rPr>
              <w:t>14.07.2003</w:t>
            </w:r>
          </w:p>
        </w:tc>
        <w:tc>
          <w:tcPr>
            <w:tcW w:w="1181" w:type="dxa"/>
            <w:tcBorders>
              <w:top w:val="single" w:sz="4" w:space="0" w:color="auto"/>
              <w:left w:val="single" w:sz="4" w:space="0" w:color="auto"/>
              <w:bottom w:val="single" w:sz="4" w:space="0" w:color="auto"/>
              <w:right w:val="single" w:sz="4" w:space="0" w:color="auto"/>
            </w:tcBorders>
          </w:tcPr>
          <w:p w14:paraId="167A10F1" w14:textId="77777777" w:rsidR="00313CDD" w:rsidRPr="00B17818" w:rsidRDefault="00313CDD" w:rsidP="00A62DBF">
            <w:pPr>
              <w:pStyle w:val="LndNormale1"/>
              <w:rPr>
                <w:rFonts w:ascii="Inter Tight" w:hAnsi="Inter Tight" w:cs="Inter Tight"/>
                <w:color w:val="002060"/>
              </w:rPr>
            </w:pPr>
            <w:r>
              <w:rPr>
                <w:rFonts w:ascii="Inter Tight" w:hAnsi="Inter Tight" w:cs="Inter Tight"/>
                <w:color w:val="002060"/>
              </w:rPr>
              <w:t>938405</w:t>
            </w:r>
          </w:p>
        </w:tc>
        <w:tc>
          <w:tcPr>
            <w:tcW w:w="3401" w:type="dxa"/>
            <w:tcBorders>
              <w:top w:val="single" w:sz="4" w:space="0" w:color="auto"/>
              <w:left w:val="single" w:sz="4" w:space="0" w:color="auto"/>
              <w:bottom w:val="single" w:sz="4" w:space="0" w:color="auto"/>
              <w:right w:val="single" w:sz="4" w:space="0" w:color="auto"/>
            </w:tcBorders>
          </w:tcPr>
          <w:p w14:paraId="63E8A140" w14:textId="77777777" w:rsidR="00313CDD" w:rsidRPr="00CE1240" w:rsidRDefault="00313CDD" w:rsidP="00A62DBF">
            <w:pPr>
              <w:pStyle w:val="LndNormale1"/>
              <w:rPr>
                <w:rFonts w:ascii="Inter Tight" w:hAnsi="Inter Tight" w:cs="Inter Tight"/>
                <w:color w:val="002060"/>
              </w:rPr>
            </w:pPr>
            <w:r>
              <w:rPr>
                <w:rFonts w:ascii="Inter Tight" w:hAnsi="Inter Tight" w:cs="Inter Tight"/>
                <w:color w:val="002060"/>
              </w:rPr>
              <w:t>A.S.D. MONTE SAN PIETRANGELI</w:t>
            </w:r>
          </w:p>
        </w:tc>
      </w:tr>
      <w:tr w:rsidR="00313CDD" w:rsidRPr="003577EA" w14:paraId="596592C0" w14:textId="77777777" w:rsidTr="00A62DBF">
        <w:tc>
          <w:tcPr>
            <w:tcW w:w="1263" w:type="dxa"/>
            <w:tcBorders>
              <w:top w:val="single" w:sz="4" w:space="0" w:color="auto"/>
              <w:left w:val="single" w:sz="4" w:space="0" w:color="auto"/>
              <w:bottom w:val="single" w:sz="4" w:space="0" w:color="auto"/>
              <w:right w:val="single" w:sz="4" w:space="0" w:color="auto"/>
            </w:tcBorders>
          </w:tcPr>
          <w:p w14:paraId="1869640B" w14:textId="77777777" w:rsidR="00313CDD" w:rsidRDefault="00313CDD" w:rsidP="00A62DBF">
            <w:pPr>
              <w:pStyle w:val="LndNormale1"/>
              <w:rPr>
                <w:rFonts w:ascii="Inter Tight" w:hAnsi="Inter Tight" w:cs="Inter Tight"/>
                <w:color w:val="002060"/>
              </w:rPr>
            </w:pPr>
            <w:r>
              <w:rPr>
                <w:rFonts w:ascii="Inter Tight" w:hAnsi="Inter Tight" w:cs="Inter Tight"/>
                <w:color w:val="002060"/>
              </w:rPr>
              <w:t>1006232</w:t>
            </w:r>
          </w:p>
        </w:tc>
        <w:tc>
          <w:tcPr>
            <w:tcW w:w="2736" w:type="dxa"/>
            <w:tcBorders>
              <w:top w:val="single" w:sz="4" w:space="0" w:color="auto"/>
              <w:left w:val="single" w:sz="4" w:space="0" w:color="auto"/>
              <w:bottom w:val="single" w:sz="4" w:space="0" w:color="auto"/>
              <w:right w:val="single" w:sz="4" w:space="0" w:color="auto"/>
            </w:tcBorders>
          </w:tcPr>
          <w:p w14:paraId="1E2FC959" w14:textId="77777777" w:rsidR="00313CDD" w:rsidRDefault="00313CDD" w:rsidP="00A62DBF">
            <w:pPr>
              <w:pStyle w:val="LndNormale1"/>
              <w:rPr>
                <w:rFonts w:ascii="Inter Tight" w:hAnsi="Inter Tight" w:cs="Inter Tight"/>
                <w:color w:val="002060"/>
              </w:rPr>
            </w:pPr>
            <w:r>
              <w:rPr>
                <w:rFonts w:ascii="Inter Tight" w:hAnsi="Inter Tight" w:cs="Inter Tight"/>
                <w:color w:val="002060"/>
              </w:rPr>
              <w:t>ROSU MIHAI MARIAN</w:t>
            </w:r>
          </w:p>
        </w:tc>
        <w:tc>
          <w:tcPr>
            <w:tcW w:w="1331" w:type="dxa"/>
            <w:tcBorders>
              <w:top w:val="single" w:sz="4" w:space="0" w:color="auto"/>
              <w:left w:val="single" w:sz="4" w:space="0" w:color="auto"/>
              <w:bottom w:val="single" w:sz="4" w:space="0" w:color="auto"/>
              <w:right w:val="single" w:sz="4" w:space="0" w:color="auto"/>
            </w:tcBorders>
          </w:tcPr>
          <w:p w14:paraId="2A4C1C85" w14:textId="77777777" w:rsidR="00313CDD" w:rsidRDefault="00313CDD" w:rsidP="00A62DBF">
            <w:pPr>
              <w:pStyle w:val="LndNormale1"/>
              <w:rPr>
                <w:rFonts w:ascii="Inter Tight" w:hAnsi="Inter Tight" w:cs="Inter Tight"/>
                <w:color w:val="002060"/>
              </w:rPr>
            </w:pPr>
            <w:r>
              <w:rPr>
                <w:rFonts w:ascii="Inter Tight" w:hAnsi="Inter Tight" w:cs="Inter Tight"/>
                <w:color w:val="002060"/>
              </w:rPr>
              <w:t>08.08.1996</w:t>
            </w:r>
          </w:p>
        </w:tc>
        <w:tc>
          <w:tcPr>
            <w:tcW w:w="1181" w:type="dxa"/>
            <w:tcBorders>
              <w:top w:val="single" w:sz="4" w:space="0" w:color="auto"/>
              <w:left w:val="single" w:sz="4" w:space="0" w:color="auto"/>
              <w:bottom w:val="single" w:sz="4" w:space="0" w:color="auto"/>
              <w:right w:val="single" w:sz="4" w:space="0" w:color="auto"/>
            </w:tcBorders>
          </w:tcPr>
          <w:p w14:paraId="44EEF534" w14:textId="77777777" w:rsidR="00313CDD" w:rsidRDefault="00313CDD" w:rsidP="00A62DBF">
            <w:pPr>
              <w:pStyle w:val="LndNormale1"/>
              <w:rPr>
                <w:rFonts w:ascii="Inter Tight" w:hAnsi="Inter Tight" w:cs="Inter Tight"/>
                <w:color w:val="002060"/>
              </w:rPr>
            </w:pPr>
            <w:r>
              <w:rPr>
                <w:rFonts w:ascii="Inter Tight" w:hAnsi="Inter Tight" w:cs="Inter Tight"/>
                <w:color w:val="002060"/>
              </w:rPr>
              <w:t>964472</w:t>
            </w:r>
          </w:p>
        </w:tc>
        <w:tc>
          <w:tcPr>
            <w:tcW w:w="3401" w:type="dxa"/>
            <w:tcBorders>
              <w:top w:val="single" w:sz="4" w:space="0" w:color="auto"/>
              <w:left w:val="single" w:sz="4" w:space="0" w:color="auto"/>
              <w:bottom w:val="single" w:sz="4" w:space="0" w:color="auto"/>
              <w:right w:val="single" w:sz="4" w:space="0" w:color="auto"/>
            </w:tcBorders>
          </w:tcPr>
          <w:p w14:paraId="1E41B265" w14:textId="77777777" w:rsidR="00313CDD" w:rsidRPr="003577EA" w:rsidRDefault="00313CDD" w:rsidP="00A62DBF">
            <w:pPr>
              <w:pStyle w:val="LndNormale1"/>
              <w:rPr>
                <w:rFonts w:ascii="Inter Tight" w:hAnsi="Inter Tight" w:cs="Inter Tight"/>
                <w:color w:val="002060"/>
              </w:rPr>
            </w:pPr>
            <w:r w:rsidRPr="003577EA">
              <w:rPr>
                <w:rFonts w:ascii="Inter Tight" w:hAnsi="Inter Tight" w:cs="Inter Tight"/>
                <w:color w:val="002060"/>
              </w:rPr>
              <w:t>A.S.D. AUDAX SETTEMPEDA</w:t>
            </w:r>
            <w:r>
              <w:rPr>
                <w:rFonts w:ascii="Inter Tight" w:hAnsi="Inter Tight" w:cs="Inter Tight"/>
                <w:color w:val="002060"/>
              </w:rPr>
              <w:t>NA</w:t>
            </w:r>
          </w:p>
        </w:tc>
      </w:tr>
    </w:tbl>
    <w:p w14:paraId="28BBA339" w14:textId="77777777" w:rsidR="00313CDD" w:rsidRDefault="00313CDD" w:rsidP="00313CDD">
      <w:pPr>
        <w:pStyle w:val="LndNormale1"/>
        <w:rPr>
          <w:rFonts w:ascii="Inter Tight" w:hAnsi="Inter Tight" w:cs="Inter Tight"/>
          <w:b/>
          <w:color w:val="002060"/>
          <w:szCs w:val="22"/>
        </w:rPr>
      </w:pPr>
    </w:p>
    <w:p w14:paraId="41718285" w14:textId="77777777" w:rsidR="00313CDD" w:rsidRDefault="00313CDD" w:rsidP="00313CDD">
      <w:pPr>
        <w:pStyle w:val="LndNormale1"/>
        <w:rPr>
          <w:rFonts w:ascii="Inter Tight" w:hAnsi="Inter Tight" w:cs="Inter Tight"/>
          <w:b/>
          <w:color w:val="002060"/>
          <w:szCs w:val="22"/>
        </w:rPr>
      </w:pPr>
      <w:r w:rsidRPr="00B17818">
        <w:rPr>
          <w:rFonts w:ascii="Inter Tight" w:hAnsi="Inter Tight" w:cs="Inter Tight"/>
          <w:color w:val="002060"/>
        </w:rPr>
        <w:t xml:space="preserve">Secondo quanto previsto dall’art. 117 Bis delle NOIF per la risoluzione del rapporto contrattuale di lavoro </w:t>
      </w:r>
    </w:p>
    <w:p w14:paraId="3AA906BA" w14:textId="77777777" w:rsidR="00313CDD" w:rsidRPr="00B17818" w:rsidRDefault="00313CDD" w:rsidP="00313CDD">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06</w:t>
      </w:r>
      <w:r w:rsidRPr="00CA5857">
        <w:rPr>
          <w:rFonts w:ascii="Inter Tight" w:hAnsi="Inter Tight" w:cs="Inter Tight"/>
          <w:b/>
          <w:color w:val="002060"/>
        </w:rPr>
        <w:t>.</w:t>
      </w:r>
      <w:r>
        <w:rPr>
          <w:rFonts w:ascii="Inter Tight" w:hAnsi="Inter Tight" w:cs="Inter Tight"/>
          <w:b/>
          <w:color w:val="002060"/>
        </w:rPr>
        <w:t>11</w:t>
      </w:r>
      <w:r w:rsidRPr="00CA5857">
        <w:rPr>
          <w:rFonts w:ascii="Inter Tight" w:hAnsi="Inter Tight" w:cs="Inter Tight"/>
          <w:b/>
          <w:color w:val="002060"/>
        </w:rPr>
        <w:t>.</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2"/>
        <w:gridCol w:w="2732"/>
        <w:gridCol w:w="1331"/>
        <w:gridCol w:w="1193"/>
        <w:gridCol w:w="3394"/>
      </w:tblGrid>
      <w:tr w:rsidR="00313CDD" w:rsidRPr="0036178A" w14:paraId="72E6B0B7" w14:textId="77777777" w:rsidTr="00A62DBF">
        <w:tc>
          <w:tcPr>
            <w:tcW w:w="1263" w:type="dxa"/>
            <w:tcBorders>
              <w:top w:val="single" w:sz="4" w:space="0" w:color="auto"/>
              <w:left w:val="single" w:sz="4" w:space="0" w:color="auto"/>
              <w:bottom w:val="single" w:sz="4" w:space="0" w:color="auto"/>
              <w:right w:val="single" w:sz="4" w:space="0" w:color="auto"/>
            </w:tcBorders>
            <w:hideMark/>
          </w:tcPr>
          <w:p w14:paraId="0173E251" w14:textId="77777777" w:rsidR="00313CDD" w:rsidRPr="0036178A" w:rsidRDefault="00313CDD" w:rsidP="00A62DBF">
            <w:pPr>
              <w:pStyle w:val="LndNormale1"/>
              <w:rPr>
                <w:rFonts w:ascii="Inter Tight" w:hAnsi="Inter Tight" w:cs="Inter Tight"/>
                <w:b/>
                <w:color w:val="002060"/>
              </w:rPr>
            </w:pPr>
            <w:r w:rsidRPr="0036178A">
              <w:rPr>
                <w:rFonts w:ascii="Inter Tight" w:hAnsi="Inter Tight" w:cs="Inter Tight"/>
                <w:b/>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55BE019C" w14:textId="77777777" w:rsidR="00313CDD" w:rsidRPr="0036178A" w:rsidRDefault="00313CDD" w:rsidP="00A62DBF">
            <w:pPr>
              <w:pStyle w:val="LndNormale1"/>
              <w:rPr>
                <w:rFonts w:ascii="Inter Tight" w:hAnsi="Inter Tight" w:cs="Inter Tight"/>
                <w:b/>
                <w:color w:val="002060"/>
              </w:rPr>
            </w:pPr>
            <w:r w:rsidRPr="0036178A">
              <w:rPr>
                <w:rFonts w:ascii="Inter Tight" w:hAnsi="Inter Tight" w:cs="Inter Tight"/>
                <w:b/>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7550A2C0" w14:textId="77777777" w:rsidR="00313CDD" w:rsidRPr="0036178A" w:rsidRDefault="00313CDD" w:rsidP="00A62DBF">
            <w:pPr>
              <w:pStyle w:val="LndNormale1"/>
              <w:rPr>
                <w:rFonts w:ascii="Inter Tight" w:hAnsi="Inter Tight" w:cs="Inter Tight"/>
                <w:b/>
                <w:color w:val="002060"/>
              </w:rPr>
            </w:pPr>
            <w:r w:rsidRPr="0036178A">
              <w:rPr>
                <w:rFonts w:ascii="Inter Tight" w:hAnsi="Inter Tight" w:cs="Inter Tight"/>
                <w:b/>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31808654" w14:textId="77777777" w:rsidR="00313CDD" w:rsidRPr="0036178A" w:rsidRDefault="00313CDD" w:rsidP="00A62DBF">
            <w:pPr>
              <w:pStyle w:val="LndNormale1"/>
              <w:rPr>
                <w:rFonts w:ascii="Inter Tight" w:hAnsi="Inter Tight" w:cs="Inter Tight"/>
                <w:b/>
                <w:color w:val="002060"/>
              </w:rPr>
            </w:pPr>
            <w:r w:rsidRPr="0036178A">
              <w:rPr>
                <w:rFonts w:ascii="Inter Tight" w:hAnsi="Inter Tight" w:cs="Inter Tight"/>
                <w:b/>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2AAE119E" w14:textId="77777777" w:rsidR="00313CDD" w:rsidRPr="0036178A" w:rsidRDefault="00313CDD" w:rsidP="00A62DBF">
            <w:pPr>
              <w:pStyle w:val="LndNormale1"/>
              <w:rPr>
                <w:rFonts w:ascii="Inter Tight" w:hAnsi="Inter Tight" w:cs="Inter Tight"/>
                <w:b/>
                <w:color w:val="002060"/>
              </w:rPr>
            </w:pPr>
            <w:r w:rsidRPr="0036178A">
              <w:rPr>
                <w:rFonts w:ascii="Inter Tight" w:hAnsi="Inter Tight" w:cs="Inter Tight"/>
                <w:b/>
                <w:color w:val="002060"/>
              </w:rPr>
              <w:t>Società</w:t>
            </w:r>
          </w:p>
        </w:tc>
      </w:tr>
      <w:tr w:rsidR="00313CDD" w:rsidRPr="003577EA" w14:paraId="044EC251" w14:textId="77777777" w:rsidTr="00A62DBF">
        <w:tc>
          <w:tcPr>
            <w:tcW w:w="1263" w:type="dxa"/>
            <w:tcBorders>
              <w:top w:val="single" w:sz="4" w:space="0" w:color="auto"/>
              <w:left w:val="single" w:sz="4" w:space="0" w:color="auto"/>
              <w:bottom w:val="single" w:sz="4" w:space="0" w:color="auto"/>
              <w:right w:val="single" w:sz="4" w:space="0" w:color="auto"/>
            </w:tcBorders>
          </w:tcPr>
          <w:p w14:paraId="17163FEA" w14:textId="77777777" w:rsidR="00313CDD" w:rsidRPr="00B17818" w:rsidRDefault="00313CDD" w:rsidP="00A62DBF">
            <w:pPr>
              <w:pStyle w:val="LndNormale1"/>
              <w:rPr>
                <w:rFonts w:ascii="Inter Tight" w:hAnsi="Inter Tight" w:cs="Inter Tight"/>
                <w:color w:val="002060"/>
              </w:rPr>
            </w:pPr>
            <w:r>
              <w:rPr>
                <w:rFonts w:ascii="Inter Tight" w:hAnsi="Inter Tight" w:cs="Inter Tight"/>
                <w:color w:val="002060"/>
              </w:rPr>
              <w:t>6971291</w:t>
            </w:r>
          </w:p>
        </w:tc>
        <w:tc>
          <w:tcPr>
            <w:tcW w:w="2736" w:type="dxa"/>
            <w:tcBorders>
              <w:top w:val="single" w:sz="4" w:space="0" w:color="auto"/>
              <w:left w:val="single" w:sz="4" w:space="0" w:color="auto"/>
              <w:bottom w:val="single" w:sz="4" w:space="0" w:color="auto"/>
              <w:right w:val="single" w:sz="4" w:space="0" w:color="auto"/>
            </w:tcBorders>
          </w:tcPr>
          <w:p w14:paraId="4B9EA8FB" w14:textId="77777777" w:rsidR="00313CDD" w:rsidRPr="00B17818" w:rsidRDefault="00313CDD" w:rsidP="00A62DBF">
            <w:pPr>
              <w:pStyle w:val="LndNormale1"/>
              <w:rPr>
                <w:rFonts w:ascii="Inter Tight" w:hAnsi="Inter Tight" w:cs="Inter Tight"/>
                <w:color w:val="002060"/>
              </w:rPr>
            </w:pPr>
            <w:r>
              <w:rPr>
                <w:rFonts w:ascii="Inter Tight" w:hAnsi="Inter Tight" w:cs="Inter Tight"/>
                <w:color w:val="002060"/>
              </w:rPr>
              <w:t>SABATTINI ALESSANDRO</w:t>
            </w:r>
          </w:p>
        </w:tc>
        <w:tc>
          <w:tcPr>
            <w:tcW w:w="1331" w:type="dxa"/>
            <w:tcBorders>
              <w:top w:val="single" w:sz="4" w:space="0" w:color="auto"/>
              <w:left w:val="single" w:sz="4" w:space="0" w:color="auto"/>
              <w:bottom w:val="single" w:sz="4" w:space="0" w:color="auto"/>
              <w:right w:val="single" w:sz="4" w:space="0" w:color="auto"/>
            </w:tcBorders>
          </w:tcPr>
          <w:p w14:paraId="20C58F22" w14:textId="77777777" w:rsidR="00313CDD" w:rsidRPr="00B17818" w:rsidRDefault="00313CDD" w:rsidP="00A62DBF">
            <w:pPr>
              <w:pStyle w:val="LndNormale1"/>
              <w:rPr>
                <w:rFonts w:ascii="Inter Tight" w:hAnsi="Inter Tight" w:cs="Inter Tight"/>
                <w:color w:val="002060"/>
              </w:rPr>
            </w:pPr>
            <w:r>
              <w:rPr>
                <w:rFonts w:ascii="Inter Tight" w:hAnsi="Inter Tight" w:cs="Inter Tight"/>
                <w:color w:val="002060"/>
              </w:rPr>
              <w:t>28.11.2005</w:t>
            </w:r>
          </w:p>
        </w:tc>
        <w:tc>
          <w:tcPr>
            <w:tcW w:w="1181" w:type="dxa"/>
            <w:tcBorders>
              <w:top w:val="single" w:sz="4" w:space="0" w:color="auto"/>
              <w:left w:val="single" w:sz="4" w:space="0" w:color="auto"/>
              <w:bottom w:val="single" w:sz="4" w:space="0" w:color="auto"/>
              <w:right w:val="single" w:sz="4" w:space="0" w:color="auto"/>
            </w:tcBorders>
          </w:tcPr>
          <w:p w14:paraId="5610DF0C" w14:textId="77777777" w:rsidR="00313CDD" w:rsidRPr="00B17818" w:rsidRDefault="00313CDD" w:rsidP="00A62DBF">
            <w:pPr>
              <w:pStyle w:val="LndNormale1"/>
              <w:rPr>
                <w:rFonts w:ascii="Inter Tight" w:hAnsi="Inter Tight" w:cs="Inter Tight"/>
                <w:color w:val="002060"/>
              </w:rPr>
            </w:pPr>
            <w:r>
              <w:rPr>
                <w:rFonts w:ascii="Inter Tight" w:hAnsi="Inter Tight" w:cs="Inter Tight"/>
                <w:color w:val="002060"/>
              </w:rPr>
              <w:t>965132</w:t>
            </w:r>
          </w:p>
        </w:tc>
        <w:tc>
          <w:tcPr>
            <w:tcW w:w="3401" w:type="dxa"/>
            <w:tcBorders>
              <w:top w:val="single" w:sz="4" w:space="0" w:color="auto"/>
              <w:left w:val="single" w:sz="4" w:space="0" w:color="auto"/>
              <w:bottom w:val="single" w:sz="4" w:space="0" w:color="auto"/>
              <w:right w:val="single" w:sz="4" w:space="0" w:color="auto"/>
            </w:tcBorders>
          </w:tcPr>
          <w:p w14:paraId="6049A513" w14:textId="77777777" w:rsidR="00313CDD" w:rsidRPr="003577EA" w:rsidRDefault="00313CDD" w:rsidP="00A62DBF">
            <w:pPr>
              <w:pStyle w:val="LndNormale1"/>
              <w:rPr>
                <w:rFonts w:ascii="Inter Tight" w:hAnsi="Inter Tight" w:cs="Inter Tight"/>
                <w:color w:val="002060"/>
              </w:rPr>
            </w:pPr>
            <w:r w:rsidRPr="003577EA">
              <w:rPr>
                <w:rFonts w:ascii="Inter Tight" w:hAnsi="Inter Tight" w:cs="Inter Tight"/>
                <w:color w:val="002060"/>
              </w:rPr>
              <w:t>A.S.D. POL.CAGLI SPORT ASSO</w:t>
            </w:r>
            <w:r>
              <w:rPr>
                <w:rFonts w:ascii="Inter Tight" w:hAnsi="Inter Tight" w:cs="Inter Tight"/>
                <w:color w:val="002060"/>
              </w:rPr>
              <w:t>CI</w:t>
            </w:r>
          </w:p>
        </w:tc>
      </w:tr>
    </w:tbl>
    <w:p w14:paraId="2F72AB06" w14:textId="77777777" w:rsidR="00313CDD" w:rsidRDefault="00313CDD" w:rsidP="0022231A">
      <w:pPr>
        <w:rPr>
          <w:rFonts w:ascii="Inter Tight" w:hAnsi="Inter Tight" w:cs="Inter Tight"/>
          <w:color w:val="002060"/>
          <w:sz w:val="22"/>
          <w:szCs w:val="22"/>
        </w:rPr>
      </w:pPr>
    </w:p>
    <w:p w14:paraId="5F016B83" w14:textId="77777777" w:rsidR="008E25F9" w:rsidRDefault="008E25F9" w:rsidP="0022231A">
      <w:pPr>
        <w:rPr>
          <w:rFonts w:ascii="Inter Tight" w:hAnsi="Inter Tight" w:cs="Inter Tight"/>
          <w:color w:val="002060"/>
          <w:sz w:val="22"/>
          <w:szCs w:val="22"/>
        </w:rPr>
      </w:pPr>
    </w:p>
    <w:p w14:paraId="58C0B09E" w14:textId="6B312DFB" w:rsidR="008E25F9" w:rsidRPr="008E25F9" w:rsidRDefault="008E25F9" w:rsidP="008E25F9">
      <w:pPr>
        <w:pStyle w:val="LndNormale1"/>
        <w:rPr>
          <w:rFonts w:ascii="Inter Tight" w:hAnsi="Inter Tight" w:cs="Inter Tight"/>
          <w:b/>
          <w:color w:val="002060"/>
          <w:sz w:val="28"/>
          <w:szCs w:val="28"/>
          <w:u w:val="single"/>
        </w:rPr>
      </w:pPr>
      <w:r w:rsidRPr="008E25F9">
        <w:rPr>
          <w:rFonts w:ascii="Inter Tight" w:hAnsi="Inter Tight" w:cs="Inter Tight"/>
          <w:b/>
          <w:color w:val="002060"/>
          <w:sz w:val="28"/>
          <w:szCs w:val="28"/>
          <w:u w:val="single"/>
        </w:rPr>
        <w:t>FINALS CUP 202</w:t>
      </w:r>
      <w:r>
        <w:rPr>
          <w:rFonts w:ascii="Inter Tight" w:hAnsi="Inter Tight" w:cs="Inter Tight"/>
          <w:b/>
          <w:color w:val="002060"/>
          <w:sz w:val="28"/>
          <w:szCs w:val="28"/>
          <w:u w:val="single"/>
        </w:rPr>
        <w:t>6</w:t>
      </w:r>
      <w:r w:rsidRPr="008E25F9">
        <w:rPr>
          <w:rFonts w:ascii="Inter Tight" w:hAnsi="Inter Tight" w:cs="Inter Tight"/>
          <w:b/>
          <w:color w:val="002060"/>
          <w:sz w:val="28"/>
          <w:szCs w:val="28"/>
          <w:u w:val="single"/>
        </w:rPr>
        <w:t>/202</w:t>
      </w:r>
      <w:r>
        <w:rPr>
          <w:rFonts w:ascii="Inter Tight" w:hAnsi="Inter Tight" w:cs="Inter Tight"/>
          <w:b/>
          <w:color w:val="002060"/>
          <w:sz w:val="28"/>
          <w:szCs w:val="28"/>
          <w:u w:val="single"/>
        </w:rPr>
        <w:t>7</w:t>
      </w:r>
    </w:p>
    <w:p w14:paraId="7344749D" w14:textId="77777777" w:rsidR="008E25F9" w:rsidRPr="008E25F9" w:rsidRDefault="008E25F9" w:rsidP="008E25F9">
      <w:pPr>
        <w:pStyle w:val="LndNormale1"/>
        <w:rPr>
          <w:rFonts w:ascii="Inter Tight" w:hAnsi="Inter Tight" w:cs="Inter Tight"/>
          <w:color w:val="002060"/>
          <w:szCs w:val="22"/>
        </w:rPr>
      </w:pPr>
    </w:p>
    <w:p w14:paraId="243A955C" w14:textId="475650A9" w:rsidR="008E25F9" w:rsidRDefault="008E25F9" w:rsidP="008E25F9">
      <w:pPr>
        <w:pStyle w:val="LndNormale1"/>
        <w:rPr>
          <w:rFonts w:ascii="Inter Tight" w:hAnsi="Inter Tight" w:cs="Inter Tight"/>
          <w:color w:val="002060"/>
          <w:szCs w:val="22"/>
          <w:u w:val="single"/>
        </w:rPr>
      </w:pPr>
      <w:r w:rsidRPr="008E25F9">
        <w:rPr>
          <w:rFonts w:ascii="Inter Tight" w:hAnsi="Inter Tight" w:cs="Inter Tight"/>
          <w:color w:val="002060"/>
          <w:szCs w:val="22"/>
        </w:rPr>
        <w:t xml:space="preserve">Le Società che volessero </w:t>
      </w:r>
      <w:r w:rsidRPr="008E25F9">
        <w:rPr>
          <w:rFonts w:ascii="Inter Tight" w:hAnsi="Inter Tight" w:cs="Inter Tight"/>
          <w:color w:val="002060"/>
          <w:szCs w:val="22"/>
          <w:u w:val="single"/>
        </w:rPr>
        <w:t>organizzare le Finals Cup di Calcio a Cinque</w:t>
      </w:r>
      <w:r w:rsidRPr="008E25F9">
        <w:rPr>
          <w:rFonts w:ascii="Inter Tight" w:hAnsi="Inter Tight" w:cs="Inter Tight"/>
          <w:color w:val="002060"/>
          <w:szCs w:val="22"/>
        </w:rPr>
        <w:t xml:space="preserve">  dal 3 al 6 gennaio 202</w:t>
      </w:r>
      <w:r>
        <w:rPr>
          <w:rFonts w:ascii="Inter Tight" w:hAnsi="Inter Tight" w:cs="Inter Tight"/>
          <w:color w:val="002060"/>
          <w:szCs w:val="22"/>
        </w:rPr>
        <w:t xml:space="preserve">7 </w:t>
      </w:r>
      <w:r w:rsidRPr="008E25F9">
        <w:rPr>
          <w:rFonts w:ascii="Inter Tight" w:hAnsi="Inter Tight" w:cs="Inter Tight"/>
          <w:color w:val="002060"/>
          <w:szCs w:val="22"/>
        </w:rPr>
        <w:t xml:space="preserve">sono pregate di presentare la </w:t>
      </w:r>
      <w:r w:rsidRPr="008E25F9">
        <w:rPr>
          <w:rFonts w:ascii="Inter Tight" w:hAnsi="Inter Tight" w:cs="Inter Tight"/>
          <w:b/>
          <w:color w:val="002060"/>
          <w:szCs w:val="22"/>
        </w:rPr>
        <w:t>propria manifestazione di interesse</w:t>
      </w:r>
      <w:r w:rsidRPr="008E25F9">
        <w:rPr>
          <w:rFonts w:ascii="Inter Tight" w:hAnsi="Inter Tight" w:cs="Inter Tight"/>
          <w:color w:val="002060"/>
          <w:szCs w:val="22"/>
        </w:rPr>
        <w:t xml:space="preserve"> a mezzo e-mail (c5marche@lnd.it) </w:t>
      </w:r>
      <w:r w:rsidRPr="008E25F9">
        <w:rPr>
          <w:rFonts w:ascii="Inter Tight" w:hAnsi="Inter Tight" w:cs="Inter Tight"/>
          <w:color w:val="002060"/>
          <w:szCs w:val="22"/>
          <w:u w:val="single"/>
        </w:rPr>
        <w:t xml:space="preserve">entro e non oltre Giovedì </w:t>
      </w:r>
      <w:r>
        <w:rPr>
          <w:rFonts w:ascii="Inter Tight" w:hAnsi="Inter Tight" w:cs="Inter Tight"/>
          <w:color w:val="002060"/>
          <w:szCs w:val="22"/>
          <w:u w:val="single"/>
        </w:rPr>
        <w:t>19</w:t>
      </w:r>
      <w:r w:rsidRPr="008E25F9">
        <w:rPr>
          <w:rFonts w:ascii="Inter Tight" w:hAnsi="Inter Tight" w:cs="Inter Tight"/>
          <w:color w:val="002060"/>
          <w:szCs w:val="22"/>
          <w:u w:val="single"/>
        </w:rPr>
        <w:t xml:space="preserve"> novembre p.v.</w:t>
      </w:r>
    </w:p>
    <w:p w14:paraId="4E9C7631" w14:textId="77777777" w:rsidR="00611131" w:rsidRDefault="00611131" w:rsidP="008E25F9">
      <w:pPr>
        <w:pStyle w:val="LndNormale1"/>
        <w:rPr>
          <w:rFonts w:ascii="Inter Tight" w:hAnsi="Inter Tight" w:cs="Inter Tight"/>
          <w:color w:val="002060"/>
          <w:szCs w:val="22"/>
        </w:rPr>
      </w:pPr>
    </w:p>
    <w:p w14:paraId="75DD2F7A" w14:textId="77777777" w:rsidR="001822D4" w:rsidRDefault="001822D4" w:rsidP="008E25F9">
      <w:pPr>
        <w:pStyle w:val="LndNormale1"/>
        <w:rPr>
          <w:rFonts w:ascii="Inter Tight" w:hAnsi="Inter Tight" w:cs="Inter Tight"/>
          <w:color w:val="002060"/>
          <w:szCs w:val="22"/>
        </w:rPr>
      </w:pPr>
    </w:p>
    <w:p w14:paraId="49A3AA60" w14:textId="77777777" w:rsidR="001822D4" w:rsidRPr="00D01613" w:rsidRDefault="001822D4" w:rsidP="001822D4">
      <w:pPr>
        <w:pStyle w:val="LndNormale1"/>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t>SVINCOLI EX ART. 117 BIS NOIF</w:t>
      </w:r>
    </w:p>
    <w:p w14:paraId="26CC0409" w14:textId="77777777" w:rsidR="001822D4" w:rsidRPr="00D01613" w:rsidRDefault="001822D4" w:rsidP="001822D4">
      <w:pPr>
        <w:pStyle w:val="LndNormale1"/>
        <w:rPr>
          <w:rFonts w:ascii="Inter Tight" w:hAnsi="Inter Tight" w:cs="Inter Tight"/>
          <w:color w:val="002060"/>
        </w:rPr>
      </w:pPr>
    </w:p>
    <w:p w14:paraId="7BC39AF8" w14:textId="77777777" w:rsidR="001822D4" w:rsidRPr="00B17818" w:rsidRDefault="001822D4" w:rsidP="001822D4">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04</w:t>
      </w:r>
      <w:r w:rsidRPr="00CA5857">
        <w:rPr>
          <w:rFonts w:ascii="Inter Tight" w:hAnsi="Inter Tight" w:cs="Inter Tight"/>
          <w:b/>
          <w:color w:val="002060"/>
        </w:rPr>
        <w:t>.</w:t>
      </w:r>
      <w:r>
        <w:rPr>
          <w:rFonts w:ascii="Inter Tight" w:hAnsi="Inter Tight" w:cs="Inter Tight"/>
          <w:b/>
          <w:color w:val="002060"/>
        </w:rPr>
        <w:t>11</w:t>
      </w:r>
      <w:r w:rsidRPr="00CA5857">
        <w:rPr>
          <w:rFonts w:ascii="Inter Tight" w:hAnsi="Inter Tight" w:cs="Inter Tight"/>
          <w:b/>
          <w:color w:val="002060"/>
        </w:rPr>
        <w:t>.</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5"/>
        <w:gridCol w:w="1333"/>
        <w:gridCol w:w="1181"/>
        <w:gridCol w:w="3400"/>
      </w:tblGrid>
      <w:tr w:rsidR="001822D4" w:rsidRPr="00B17818" w14:paraId="781F80F4" w14:textId="77777777" w:rsidTr="00A62DBF">
        <w:tc>
          <w:tcPr>
            <w:tcW w:w="1263" w:type="dxa"/>
            <w:tcBorders>
              <w:top w:val="single" w:sz="4" w:space="0" w:color="auto"/>
              <w:left w:val="single" w:sz="4" w:space="0" w:color="auto"/>
              <w:bottom w:val="single" w:sz="4" w:space="0" w:color="auto"/>
              <w:right w:val="single" w:sz="4" w:space="0" w:color="auto"/>
            </w:tcBorders>
            <w:hideMark/>
          </w:tcPr>
          <w:p w14:paraId="1A1D03CC" w14:textId="77777777" w:rsidR="001822D4" w:rsidRPr="00B17818" w:rsidRDefault="001822D4" w:rsidP="00A62DBF">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66276B92" w14:textId="77777777" w:rsidR="001822D4" w:rsidRPr="00B17818" w:rsidRDefault="001822D4" w:rsidP="00A62DBF">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11569E4D" w14:textId="77777777" w:rsidR="001822D4" w:rsidRPr="00B17818" w:rsidRDefault="001822D4" w:rsidP="00A62DBF">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4303B6C8" w14:textId="77777777" w:rsidR="001822D4" w:rsidRPr="00B17818" w:rsidRDefault="001822D4" w:rsidP="00A62DBF">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0087E316" w14:textId="77777777" w:rsidR="001822D4" w:rsidRPr="00B17818" w:rsidRDefault="001822D4" w:rsidP="00A62DBF">
            <w:pPr>
              <w:pStyle w:val="LndNormale1"/>
              <w:rPr>
                <w:rFonts w:ascii="Inter Tight" w:hAnsi="Inter Tight" w:cs="Inter Tight"/>
                <w:color w:val="002060"/>
              </w:rPr>
            </w:pPr>
            <w:r w:rsidRPr="00B17818">
              <w:rPr>
                <w:rFonts w:ascii="Inter Tight" w:hAnsi="Inter Tight" w:cs="Inter Tight"/>
                <w:color w:val="002060"/>
              </w:rPr>
              <w:t>Società</w:t>
            </w:r>
          </w:p>
        </w:tc>
      </w:tr>
      <w:tr w:rsidR="001822D4" w:rsidRPr="006405EC" w14:paraId="612C7881" w14:textId="77777777" w:rsidTr="00A62DBF">
        <w:tc>
          <w:tcPr>
            <w:tcW w:w="1263" w:type="dxa"/>
            <w:tcBorders>
              <w:top w:val="single" w:sz="4" w:space="0" w:color="auto"/>
              <w:left w:val="single" w:sz="4" w:space="0" w:color="auto"/>
              <w:bottom w:val="single" w:sz="4" w:space="0" w:color="auto"/>
              <w:right w:val="single" w:sz="4" w:space="0" w:color="auto"/>
            </w:tcBorders>
          </w:tcPr>
          <w:p w14:paraId="6BA31929" w14:textId="77777777" w:rsidR="001822D4" w:rsidRPr="00B17818" w:rsidRDefault="001822D4" w:rsidP="00A62DBF">
            <w:pPr>
              <w:pStyle w:val="LndNormale1"/>
              <w:rPr>
                <w:rFonts w:ascii="Inter Tight" w:hAnsi="Inter Tight" w:cs="Inter Tight"/>
                <w:color w:val="002060"/>
              </w:rPr>
            </w:pPr>
            <w:r>
              <w:rPr>
                <w:rFonts w:ascii="Inter Tight" w:hAnsi="Inter Tight" w:cs="Inter Tight"/>
                <w:color w:val="002060"/>
              </w:rPr>
              <w:t>2216025</w:t>
            </w:r>
          </w:p>
        </w:tc>
        <w:tc>
          <w:tcPr>
            <w:tcW w:w="2736" w:type="dxa"/>
            <w:tcBorders>
              <w:top w:val="single" w:sz="4" w:space="0" w:color="auto"/>
              <w:left w:val="single" w:sz="4" w:space="0" w:color="auto"/>
              <w:bottom w:val="single" w:sz="4" w:space="0" w:color="auto"/>
              <w:right w:val="single" w:sz="4" w:space="0" w:color="auto"/>
            </w:tcBorders>
          </w:tcPr>
          <w:p w14:paraId="6B091D52" w14:textId="31B08F24" w:rsidR="001822D4" w:rsidRPr="00B17818" w:rsidRDefault="001822D4" w:rsidP="00A62DBF">
            <w:pPr>
              <w:pStyle w:val="LndNormale1"/>
              <w:rPr>
                <w:rFonts w:ascii="Inter Tight" w:hAnsi="Inter Tight" w:cs="Inter Tight"/>
                <w:color w:val="002060"/>
              </w:rPr>
            </w:pPr>
            <w:r>
              <w:rPr>
                <w:rFonts w:ascii="Inter Tight" w:hAnsi="Inter Tight" w:cs="Inter Tight"/>
                <w:color w:val="002060"/>
              </w:rPr>
              <w:t>AG</w:t>
            </w:r>
            <w:r>
              <w:rPr>
                <w:rFonts w:ascii="Inter Tight" w:hAnsi="Inter Tight" w:cs="Inter Tight"/>
                <w:color w:val="002060"/>
              </w:rPr>
              <w:t>A</w:t>
            </w:r>
            <w:r>
              <w:rPr>
                <w:rFonts w:ascii="Inter Tight" w:hAnsi="Inter Tight" w:cs="Inter Tight"/>
                <w:color w:val="002060"/>
              </w:rPr>
              <w:t>RBATI FRANCESCO</w:t>
            </w:r>
          </w:p>
        </w:tc>
        <w:tc>
          <w:tcPr>
            <w:tcW w:w="1331" w:type="dxa"/>
            <w:tcBorders>
              <w:top w:val="single" w:sz="4" w:space="0" w:color="auto"/>
              <w:left w:val="single" w:sz="4" w:space="0" w:color="auto"/>
              <w:bottom w:val="single" w:sz="4" w:space="0" w:color="auto"/>
              <w:right w:val="single" w:sz="4" w:space="0" w:color="auto"/>
            </w:tcBorders>
          </w:tcPr>
          <w:p w14:paraId="57B6D47D" w14:textId="77777777" w:rsidR="001822D4" w:rsidRPr="00B17818" w:rsidRDefault="001822D4" w:rsidP="00A62DBF">
            <w:pPr>
              <w:pStyle w:val="LndNormale1"/>
              <w:rPr>
                <w:rFonts w:ascii="Inter Tight" w:hAnsi="Inter Tight" w:cs="Inter Tight"/>
                <w:color w:val="002060"/>
              </w:rPr>
            </w:pPr>
            <w:r>
              <w:rPr>
                <w:rFonts w:ascii="Inter Tight" w:hAnsi="Inter Tight" w:cs="Inter Tight"/>
                <w:color w:val="002060"/>
              </w:rPr>
              <w:t>24.02.2005</w:t>
            </w:r>
          </w:p>
        </w:tc>
        <w:tc>
          <w:tcPr>
            <w:tcW w:w="1181" w:type="dxa"/>
            <w:tcBorders>
              <w:top w:val="single" w:sz="4" w:space="0" w:color="auto"/>
              <w:left w:val="single" w:sz="4" w:space="0" w:color="auto"/>
              <w:bottom w:val="single" w:sz="4" w:space="0" w:color="auto"/>
              <w:right w:val="single" w:sz="4" w:space="0" w:color="auto"/>
            </w:tcBorders>
          </w:tcPr>
          <w:p w14:paraId="1C02A970" w14:textId="77777777" w:rsidR="001822D4" w:rsidRPr="00B17818" w:rsidRDefault="001822D4" w:rsidP="00A62DBF">
            <w:pPr>
              <w:pStyle w:val="LndNormale1"/>
              <w:rPr>
                <w:rFonts w:ascii="Inter Tight" w:hAnsi="Inter Tight" w:cs="Inter Tight"/>
                <w:color w:val="002060"/>
              </w:rPr>
            </w:pPr>
            <w:r>
              <w:rPr>
                <w:rFonts w:ascii="Inter Tight" w:hAnsi="Inter Tight" w:cs="Inter Tight"/>
                <w:color w:val="002060"/>
              </w:rPr>
              <w:t>75960</w:t>
            </w:r>
          </w:p>
        </w:tc>
        <w:tc>
          <w:tcPr>
            <w:tcW w:w="3401" w:type="dxa"/>
            <w:tcBorders>
              <w:top w:val="single" w:sz="4" w:space="0" w:color="auto"/>
              <w:left w:val="single" w:sz="4" w:space="0" w:color="auto"/>
              <w:bottom w:val="single" w:sz="4" w:space="0" w:color="auto"/>
              <w:right w:val="single" w:sz="4" w:space="0" w:color="auto"/>
            </w:tcBorders>
          </w:tcPr>
          <w:p w14:paraId="2D2AE1FD" w14:textId="77777777" w:rsidR="001822D4" w:rsidRPr="00CE1240" w:rsidRDefault="001822D4" w:rsidP="00A62DBF">
            <w:pPr>
              <w:pStyle w:val="LndNormale1"/>
              <w:rPr>
                <w:rFonts w:ascii="Inter Tight" w:hAnsi="Inter Tight" w:cs="Inter Tight"/>
                <w:color w:val="002060"/>
              </w:rPr>
            </w:pPr>
            <w:r w:rsidRPr="00CE1240">
              <w:rPr>
                <w:rFonts w:ascii="Inter Tight" w:hAnsi="Inter Tight" w:cs="Inter Tight"/>
                <w:color w:val="002060"/>
              </w:rPr>
              <w:t>ASD P.CANDIA BARACCOLA A</w:t>
            </w:r>
            <w:r>
              <w:rPr>
                <w:rFonts w:ascii="Inter Tight" w:hAnsi="Inter Tight" w:cs="Inter Tight"/>
                <w:color w:val="002060"/>
              </w:rPr>
              <w:t>SP</w:t>
            </w:r>
          </w:p>
        </w:tc>
      </w:tr>
      <w:tr w:rsidR="001822D4" w:rsidRPr="001822D4" w14:paraId="110E0684" w14:textId="77777777" w:rsidTr="00A62DBF">
        <w:tc>
          <w:tcPr>
            <w:tcW w:w="1263" w:type="dxa"/>
            <w:tcBorders>
              <w:top w:val="single" w:sz="4" w:space="0" w:color="auto"/>
              <w:left w:val="single" w:sz="4" w:space="0" w:color="auto"/>
              <w:bottom w:val="single" w:sz="4" w:space="0" w:color="auto"/>
              <w:right w:val="single" w:sz="4" w:space="0" w:color="auto"/>
            </w:tcBorders>
          </w:tcPr>
          <w:p w14:paraId="0217E5A7" w14:textId="77777777" w:rsidR="001822D4" w:rsidRDefault="001822D4" w:rsidP="00A62DBF">
            <w:pPr>
              <w:pStyle w:val="LndNormale1"/>
              <w:rPr>
                <w:rFonts w:ascii="Inter Tight" w:hAnsi="Inter Tight" w:cs="Inter Tight"/>
                <w:color w:val="002060"/>
              </w:rPr>
            </w:pPr>
            <w:r>
              <w:rPr>
                <w:rFonts w:ascii="Inter Tight" w:hAnsi="Inter Tight" w:cs="Inter Tight"/>
                <w:color w:val="002060"/>
              </w:rPr>
              <w:t>2039985</w:t>
            </w:r>
          </w:p>
        </w:tc>
        <w:tc>
          <w:tcPr>
            <w:tcW w:w="2736" w:type="dxa"/>
            <w:tcBorders>
              <w:top w:val="single" w:sz="4" w:space="0" w:color="auto"/>
              <w:left w:val="single" w:sz="4" w:space="0" w:color="auto"/>
              <w:bottom w:val="single" w:sz="4" w:space="0" w:color="auto"/>
              <w:right w:val="single" w:sz="4" w:space="0" w:color="auto"/>
            </w:tcBorders>
          </w:tcPr>
          <w:p w14:paraId="69D1E3A6" w14:textId="77777777" w:rsidR="001822D4" w:rsidRDefault="001822D4" w:rsidP="00A62DBF">
            <w:pPr>
              <w:pStyle w:val="LndNormale1"/>
              <w:rPr>
                <w:rFonts w:ascii="Inter Tight" w:hAnsi="Inter Tight" w:cs="Inter Tight"/>
                <w:color w:val="002060"/>
              </w:rPr>
            </w:pPr>
            <w:r>
              <w:rPr>
                <w:rFonts w:ascii="Inter Tight" w:hAnsi="Inter Tight" w:cs="Inter Tight"/>
                <w:color w:val="002060"/>
              </w:rPr>
              <w:t>ANSEVINI MATTIA</w:t>
            </w:r>
          </w:p>
        </w:tc>
        <w:tc>
          <w:tcPr>
            <w:tcW w:w="1331" w:type="dxa"/>
            <w:tcBorders>
              <w:top w:val="single" w:sz="4" w:space="0" w:color="auto"/>
              <w:left w:val="single" w:sz="4" w:space="0" w:color="auto"/>
              <w:bottom w:val="single" w:sz="4" w:space="0" w:color="auto"/>
              <w:right w:val="single" w:sz="4" w:space="0" w:color="auto"/>
            </w:tcBorders>
          </w:tcPr>
          <w:p w14:paraId="3417490D" w14:textId="77777777" w:rsidR="001822D4" w:rsidRDefault="001822D4" w:rsidP="00A62DBF">
            <w:pPr>
              <w:pStyle w:val="LndNormale1"/>
              <w:rPr>
                <w:rFonts w:ascii="Inter Tight" w:hAnsi="Inter Tight" w:cs="Inter Tight"/>
                <w:color w:val="002060"/>
              </w:rPr>
            </w:pPr>
            <w:r>
              <w:rPr>
                <w:rFonts w:ascii="Inter Tight" w:hAnsi="Inter Tight" w:cs="Inter Tight"/>
                <w:color w:val="002060"/>
              </w:rPr>
              <w:t>11.01.2006</w:t>
            </w:r>
          </w:p>
        </w:tc>
        <w:tc>
          <w:tcPr>
            <w:tcW w:w="1181" w:type="dxa"/>
            <w:tcBorders>
              <w:top w:val="single" w:sz="4" w:space="0" w:color="auto"/>
              <w:left w:val="single" w:sz="4" w:space="0" w:color="auto"/>
              <w:bottom w:val="single" w:sz="4" w:space="0" w:color="auto"/>
              <w:right w:val="single" w:sz="4" w:space="0" w:color="auto"/>
            </w:tcBorders>
          </w:tcPr>
          <w:p w14:paraId="7C5A37DC" w14:textId="77777777" w:rsidR="001822D4" w:rsidRDefault="001822D4" w:rsidP="00A62DBF">
            <w:pPr>
              <w:pStyle w:val="LndNormale1"/>
              <w:rPr>
                <w:rFonts w:ascii="Inter Tight" w:hAnsi="Inter Tight" w:cs="Inter Tight"/>
                <w:color w:val="002060"/>
              </w:rPr>
            </w:pPr>
            <w:r>
              <w:rPr>
                <w:rFonts w:ascii="Inter Tight" w:hAnsi="Inter Tight" w:cs="Inter Tight"/>
                <w:color w:val="002060"/>
              </w:rPr>
              <w:t>919196</w:t>
            </w:r>
          </w:p>
        </w:tc>
        <w:tc>
          <w:tcPr>
            <w:tcW w:w="3401" w:type="dxa"/>
            <w:tcBorders>
              <w:top w:val="single" w:sz="4" w:space="0" w:color="auto"/>
              <w:left w:val="single" w:sz="4" w:space="0" w:color="auto"/>
              <w:bottom w:val="single" w:sz="4" w:space="0" w:color="auto"/>
              <w:right w:val="single" w:sz="4" w:space="0" w:color="auto"/>
            </w:tcBorders>
          </w:tcPr>
          <w:p w14:paraId="2C1DDF58" w14:textId="77777777" w:rsidR="001822D4" w:rsidRPr="00CE1240" w:rsidRDefault="001822D4" w:rsidP="00A62DBF">
            <w:pPr>
              <w:pStyle w:val="LndNormale1"/>
              <w:rPr>
                <w:rFonts w:ascii="Inter Tight" w:hAnsi="Inter Tight" w:cs="Inter Tight"/>
                <w:color w:val="002060"/>
                <w:lang w:val="en-US"/>
              </w:rPr>
            </w:pPr>
            <w:r w:rsidRPr="00CE1240">
              <w:rPr>
                <w:rFonts w:ascii="Inter Tight" w:hAnsi="Inter Tight" w:cs="Inter Tight"/>
                <w:color w:val="002060"/>
                <w:lang w:val="en-US"/>
              </w:rPr>
              <w:t>F.C..D. REAL CAM</w:t>
            </w:r>
            <w:r>
              <w:rPr>
                <w:rFonts w:ascii="Inter Tight" w:hAnsi="Inter Tight" w:cs="Inter Tight"/>
                <w:color w:val="002060"/>
                <w:lang w:val="en-US"/>
              </w:rPr>
              <w:t>ERANSE</w:t>
            </w:r>
          </w:p>
        </w:tc>
      </w:tr>
      <w:tr w:rsidR="001822D4" w:rsidRPr="000F1A0B" w14:paraId="79566BA2" w14:textId="77777777" w:rsidTr="00A62DBF">
        <w:tc>
          <w:tcPr>
            <w:tcW w:w="1263" w:type="dxa"/>
            <w:tcBorders>
              <w:top w:val="single" w:sz="4" w:space="0" w:color="auto"/>
              <w:left w:val="single" w:sz="4" w:space="0" w:color="auto"/>
              <w:bottom w:val="single" w:sz="4" w:space="0" w:color="auto"/>
              <w:right w:val="single" w:sz="4" w:space="0" w:color="auto"/>
            </w:tcBorders>
          </w:tcPr>
          <w:p w14:paraId="621CBDBC" w14:textId="77777777" w:rsidR="001822D4" w:rsidRPr="00CE1240" w:rsidRDefault="001822D4" w:rsidP="00A62DBF">
            <w:pPr>
              <w:pStyle w:val="LndNormale1"/>
              <w:rPr>
                <w:rFonts w:ascii="Inter Tight" w:hAnsi="Inter Tight" w:cs="Inter Tight"/>
                <w:color w:val="002060"/>
                <w:lang w:val="en-US"/>
              </w:rPr>
            </w:pPr>
            <w:r>
              <w:rPr>
                <w:rFonts w:ascii="Inter Tight" w:hAnsi="Inter Tight" w:cs="Inter Tight"/>
                <w:color w:val="002060"/>
                <w:lang w:val="en-US"/>
              </w:rPr>
              <w:t>3865366</w:t>
            </w:r>
          </w:p>
        </w:tc>
        <w:tc>
          <w:tcPr>
            <w:tcW w:w="2736" w:type="dxa"/>
            <w:tcBorders>
              <w:top w:val="single" w:sz="4" w:space="0" w:color="auto"/>
              <w:left w:val="single" w:sz="4" w:space="0" w:color="auto"/>
              <w:bottom w:val="single" w:sz="4" w:space="0" w:color="auto"/>
              <w:right w:val="single" w:sz="4" w:space="0" w:color="auto"/>
            </w:tcBorders>
          </w:tcPr>
          <w:p w14:paraId="03A7AF97" w14:textId="77777777" w:rsidR="001822D4" w:rsidRPr="00CE1240" w:rsidRDefault="001822D4" w:rsidP="00A62DBF">
            <w:pPr>
              <w:pStyle w:val="LndNormale1"/>
              <w:rPr>
                <w:rFonts w:ascii="Inter Tight" w:hAnsi="Inter Tight" w:cs="Inter Tight"/>
                <w:color w:val="002060"/>
                <w:lang w:val="en-US"/>
              </w:rPr>
            </w:pPr>
            <w:r>
              <w:rPr>
                <w:rFonts w:ascii="Inter Tight" w:hAnsi="Inter Tight" w:cs="Inter Tight"/>
                <w:color w:val="002060"/>
                <w:lang w:val="en-US"/>
              </w:rPr>
              <w:t>CASSARO GIACOMO</w:t>
            </w:r>
          </w:p>
        </w:tc>
        <w:tc>
          <w:tcPr>
            <w:tcW w:w="1331" w:type="dxa"/>
            <w:tcBorders>
              <w:top w:val="single" w:sz="4" w:space="0" w:color="auto"/>
              <w:left w:val="single" w:sz="4" w:space="0" w:color="auto"/>
              <w:bottom w:val="single" w:sz="4" w:space="0" w:color="auto"/>
              <w:right w:val="single" w:sz="4" w:space="0" w:color="auto"/>
            </w:tcBorders>
          </w:tcPr>
          <w:p w14:paraId="5307E29C" w14:textId="77777777" w:rsidR="001822D4" w:rsidRPr="00CE1240" w:rsidRDefault="001822D4" w:rsidP="00A62DBF">
            <w:pPr>
              <w:pStyle w:val="LndNormale1"/>
              <w:rPr>
                <w:rFonts w:ascii="Inter Tight" w:hAnsi="Inter Tight" w:cs="Inter Tight"/>
                <w:color w:val="002060"/>
                <w:lang w:val="en-US"/>
              </w:rPr>
            </w:pPr>
            <w:r>
              <w:rPr>
                <w:rFonts w:ascii="Inter Tight" w:hAnsi="Inter Tight" w:cs="Inter Tight"/>
                <w:color w:val="002060"/>
                <w:lang w:val="en-US"/>
              </w:rPr>
              <w:t>26.10.1990</w:t>
            </w:r>
          </w:p>
        </w:tc>
        <w:tc>
          <w:tcPr>
            <w:tcW w:w="1181" w:type="dxa"/>
            <w:tcBorders>
              <w:top w:val="single" w:sz="4" w:space="0" w:color="auto"/>
              <w:left w:val="single" w:sz="4" w:space="0" w:color="auto"/>
              <w:bottom w:val="single" w:sz="4" w:space="0" w:color="auto"/>
              <w:right w:val="single" w:sz="4" w:space="0" w:color="auto"/>
            </w:tcBorders>
          </w:tcPr>
          <w:p w14:paraId="708D61B2" w14:textId="77777777" w:rsidR="001822D4" w:rsidRPr="00CE1240" w:rsidRDefault="001822D4" w:rsidP="00A62DBF">
            <w:pPr>
              <w:pStyle w:val="LndNormale1"/>
              <w:rPr>
                <w:rFonts w:ascii="Inter Tight" w:hAnsi="Inter Tight" w:cs="Inter Tight"/>
                <w:color w:val="002060"/>
                <w:lang w:val="en-US"/>
              </w:rPr>
            </w:pPr>
            <w:r>
              <w:rPr>
                <w:rFonts w:ascii="Inter Tight" w:hAnsi="Inter Tight" w:cs="Inter Tight"/>
                <w:color w:val="002060"/>
                <w:lang w:val="en-US"/>
              </w:rPr>
              <w:t>955225</w:t>
            </w:r>
          </w:p>
        </w:tc>
        <w:tc>
          <w:tcPr>
            <w:tcW w:w="3401" w:type="dxa"/>
            <w:tcBorders>
              <w:top w:val="single" w:sz="4" w:space="0" w:color="auto"/>
              <w:left w:val="single" w:sz="4" w:space="0" w:color="auto"/>
              <w:bottom w:val="single" w:sz="4" w:space="0" w:color="auto"/>
              <w:right w:val="single" w:sz="4" w:space="0" w:color="auto"/>
            </w:tcBorders>
          </w:tcPr>
          <w:p w14:paraId="7AE9E07F" w14:textId="77777777" w:rsidR="001822D4" w:rsidRPr="000F1A0B" w:rsidRDefault="001822D4" w:rsidP="00A62DBF">
            <w:pPr>
              <w:pStyle w:val="LndNormale1"/>
              <w:rPr>
                <w:rFonts w:ascii="Inter Tight" w:hAnsi="Inter Tight" w:cs="Inter Tight"/>
                <w:color w:val="002060"/>
              </w:rPr>
            </w:pPr>
            <w:r w:rsidRPr="000F1A0B">
              <w:rPr>
                <w:rFonts w:ascii="Inter Tight" w:hAnsi="Inter Tight" w:cs="Inter Tight"/>
                <w:color w:val="002060"/>
              </w:rPr>
              <w:t>A.S.D. FERMANA F</w:t>
            </w:r>
            <w:r>
              <w:rPr>
                <w:rFonts w:ascii="Inter Tight" w:hAnsi="Inter Tight" w:cs="Inter Tight"/>
                <w:color w:val="002060"/>
              </w:rPr>
              <w:t>UTSAL 2022</w:t>
            </w:r>
          </w:p>
        </w:tc>
      </w:tr>
      <w:tr w:rsidR="001822D4" w:rsidRPr="000F1A0B" w14:paraId="39D509D0" w14:textId="77777777" w:rsidTr="00A62DBF">
        <w:tc>
          <w:tcPr>
            <w:tcW w:w="1263" w:type="dxa"/>
            <w:tcBorders>
              <w:top w:val="single" w:sz="4" w:space="0" w:color="auto"/>
              <w:left w:val="single" w:sz="4" w:space="0" w:color="auto"/>
              <w:bottom w:val="single" w:sz="4" w:space="0" w:color="auto"/>
              <w:right w:val="single" w:sz="4" w:space="0" w:color="auto"/>
            </w:tcBorders>
          </w:tcPr>
          <w:p w14:paraId="036C1DAA" w14:textId="77777777" w:rsidR="001822D4" w:rsidRPr="000F1A0B" w:rsidRDefault="001822D4" w:rsidP="00A62DBF">
            <w:pPr>
              <w:pStyle w:val="LndNormale1"/>
              <w:rPr>
                <w:rFonts w:ascii="Inter Tight" w:hAnsi="Inter Tight" w:cs="Inter Tight"/>
                <w:color w:val="002060"/>
              </w:rPr>
            </w:pPr>
            <w:r>
              <w:rPr>
                <w:rFonts w:ascii="Inter Tight" w:hAnsi="Inter Tight" w:cs="Inter Tight"/>
                <w:color w:val="002060"/>
              </w:rPr>
              <w:t>7058520</w:t>
            </w:r>
          </w:p>
        </w:tc>
        <w:tc>
          <w:tcPr>
            <w:tcW w:w="2736" w:type="dxa"/>
            <w:tcBorders>
              <w:top w:val="single" w:sz="4" w:space="0" w:color="auto"/>
              <w:left w:val="single" w:sz="4" w:space="0" w:color="auto"/>
              <w:bottom w:val="single" w:sz="4" w:space="0" w:color="auto"/>
              <w:right w:val="single" w:sz="4" w:space="0" w:color="auto"/>
            </w:tcBorders>
          </w:tcPr>
          <w:p w14:paraId="65BAC751" w14:textId="77777777" w:rsidR="001822D4" w:rsidRPr="000F1A0B" w:rsidRDefault="001822D4" w:rsidP="00A62DBF">
            <w:pPr>
              <w:pStyle w:val="LndNormale1"/>
              <w:rPr>
                <w:rFonts w:ascii="Inter Tight" w:hAnsi="Inter Tight" w:cs="Inter Tight"/>
                <w:color w:val="002060"/>
              </w:rPr>
            </w:pPr>
            <w:r>
              <w:rPr>
                <w:rFonts w:ascii="Inter Tight" w:hAnsi="Inter Tight" w:cs="Inter Tight"/>
                <w:color w:val="002060"/>
              </w:rPr>
              <w:t>GRANATELLI MATTIA</w:t>
            </w:r>
          </w:p>
        </w:tc>
        <w:tc>
          <w:tcPr>
            <w:tcW w:w="1331" w:type="dxa"/>
            <w:tcBorders>
              <w:top w:val="single" w:sz="4" w:space="0" w:color="auto"/>
              <w:left w:val="single" w:sz="4" w:space="0" w:color="auto"/>
              <w:bottom w:val="single" w:sz="4" w:space="0" w:color="auto"/>
              <w:right w:val="single" w:sz="4" w:space="0" w:color="auto"/>
            </w:tcBorders>
          </w:tcPr>
          <w:p w14:paraId="497D4FFB" w14:textId="77777777" w:rsidR="001822D4" w:rsidRPr="000F1A0B" w:rsidRDefault="001822D4" w:rsidP="00A62DBF">
            <w:pPr>
              <w:pStyle w:val="LndNormale1"/>
              <w:rPr>
                <w:rFonts w:ascii="Inter Tight" w:hAnsi="Inter Tight" w:cs="Inter Tight"/>
                <w:color w:val="002060"/>
              </w:rPr>
            </w:pPr>
            <w:r>
              <w:rPr>
                <w:rFonts w:ascii="Inter Tight" w:hAnsi="Inter Tight" w:cs="Inter Tight"/>
                <w:color w:val="002060"/>
              </w:rPr>
              <w:t>16.07.2006</w:t>
            </w:r>
          </w:p>
        </w:tc>
        <w:tc>
          <w:tcPr>
            <w:tcW w:w="1181" w:type="dxa"/>
            <w:tcBorders>
              <w:top w:val="single" w:sz="4" w:space="0" w:color="auto"/>
              <w:left w:val="single" w:sz="4" w:space="0" w:color="auto"/>
              <w:bottom w:val="single" w:sz="4" w:space="0" w:color="auto"/>
              <w:right w:val="single" w:sz="4" w:space="0" w:color="auto"/>
            </w:tcBorders>
          </w:tcPr>
          <w:p w14:paraId="67723D0D" w14:textId="77777777" w:rsidR="001822D4" w:rsidRPr="000F1A0B" w:rsidRDefault="001822D4" w:rsidP="00A62DBF">
            <w:pPr>
              <w:pStyle w:val="LndNormale1"/>
              <w:rPr>
                <w:rFonts w:ascii="Inter Tight" w:hAnsi="Inter Tight" w:cs="Inter Tight"/>
                <w:color w:val="002060"/>
              </w:rPr>
            </w:pPr>
            <w:r>
              <w:rPr>
                <w:rFonts w:ascii="Inter Tight" w:hAnsi="Inter Tight" w:cs="Inter Tight"/>
                <w:color w:val="002060"/>
              </w:rPr>
              <w:t>947047</w:t>
            </w:r>
          </w:p>
        </w:tc>
        <w:tc>
          <w:tcPr>
            <w:tcW w:w="3401" w:type="dxa"/>
            <w:tcBorders>
              <w:top w:val="single" w:sz="4" w:space="0" w:color="auto"/>
              <w:left w:val="single" w:sz="4" w:space="0" w:color="auto"/>
              <w:bottom w:val="single" w:sz="4" w:space="0" w:color="auto"/>
              <w:right w:val="single" w:sz="4" w:space="0" w:color="auto"/>
            </w:tcBorders>
          </w:tcPr>
          <w:p w14:paraId="249D1901" w14:textId="77777777" w:rsidR="001822D4" w:rsidRPr="000F1A0B" w:rsidRDefault="001822D4" w:rsidP="00A62DBF">
            <w:pPr>
              <w:pStyle w:val="LndNormale1"/>
              <w:rPr>
                <w:rFonts w:ascii="Inter Tight" w:hAnsi="Inter Tight" w:cs="Inter Tight"/>
                <w:color w:val="002060"/>
              </w:rPr>
            </w:pPr>
            <w:r>
              <w:rPr>
                <w:rFonts w:ascii="Inter Tight" w:hAnsi="Inter Tight" w:cs="Inter Tight"/>
                <w:color w:val="002060"/>
              </w:rPr>
              <w:t>A.S.D. SANGIUSTESE VP</w:t>
            </w:r>
          </w:p>
        </w:tc>
      </w:tr>
      <w:tr w:rsidR="001822D4" w:rsidRPr="000F1A0B" w14:paraId="528E42D8" w14:textId="77777777" w:rsidTr="00A62DBF">
        <w:tc>
          <w:tcPr>
            <w:tcW w:w="1263" w:type="dxa"/>
            <w:tcBorders>
              <w:top w:val="single" w:sz="4" w:space="0" w:color="auto"/>
              <w:left w:val="single" w:sz="4" w:space="0" w:color="auto"/>
              <w:bottom w:val="single" w:sz="4" w:space="0" w:color="auto"/>
              <w:right w:val="single" w:sz="4" w:space="0" w:color="auto"/>
            </w:tcBorders>
          </w:tcPr>
          <w:p w14:paraId="3CE65138" w14:textId="77777777" w:rsidR="001822D4" w:rsidRPr="000F1A0B" w:rsidRDefault="001822D4" w:rsidP="00A62DBF">
            <w:pPr>
              <w:pStyle w:val="LndNormale1"/>
              <w:rPr>
                <w:rFonts w:ascii="Inter Tight" w:hAnsi="Inter Tight" w:cs="Inter Tight"/>
                <w:color w:val="002060"/>
              </w:rPr>
            </w:pPr>
            <w:r>
              <w:rPr>
                <w:rFonts w:ascii="Inter Tight" w:hAnsi="Inter Tight" w:cs="Inter Tight"/>
                <w:color w:val="002060"/>
              </w:rPr>
              <w:t>2624083</w:t>
            </w:r>
          </w:p>
        </w:tc>
        <w:tc>
          <w:tcPr>
            <w:tcW w:w="2736" w:type="dxa"/>
            <w:tcBorders>
              <w:top w:val="single" w:sz="4" w:space="0" w:color="auto"/>
              <w:left w:val="single" w:sz="4" w:space="0" w:color="auto"/>
              <w:bottom w:val="single" w:sz="4" w:space="0" w:color="auto"/>
              <w:right w:val="single" w:sz="4" w:space="0" w:color="auto"/>
            </w:tcBorders>
          </w:tcPr>
          <w:p w14:paraId="6AC6B752" w14:textId="77777777" w:rsidR="001822D4" w:rsidRPr="000F1A0B" w:rsidRDefault="001822D4" w:rsidP="00A62DBF">
            <w:pPr>
              <w:pStyle w:val="LndNormale1"/>
              <w:rPr>
                <w:rFonts w:ascii="Inter Tight" w:hAnsi="Inter Tight" w:cs="Inter Tight"/>
                <w:color w:val="002060"/>
              </w:rPr>
            </w:pPr>
            <w:r>
              <w:rPr>
                <w:rFonts w:ascii="Inter Tight" w:hAnsi="Inter Tight" w:cs="Inter Tight"/>
                <w:color w:val="002060"/>
              </w:rPr>
              <w:t>PAZZAGLIA LEONARDO</w:t>
            </w:r>
          </w:p>
        </w:tc>
        <w:tc>
          <w:tcPr>
            <w:tcW w:w="1331" w:type="dxa"/>
            <w:tcBorders>
              <w:top w:val="single" w:sz="4" w:space="0" w:color="auto"/>
              <w:left w:val="single" w:sz="4" w:space="0" w:color="auto"/>
              <w:bottom w:val="single" w:sz="4" w:space="0" w:color="auto"/>
              <w:right w:val="single" w:sz="4" w:space="0" w:color="auto"/>
            </w:tcBorders>
          </w:tcPr>
          <w:p w14:paraId="6473A6CB" w14:textId="77777777" w:rsidR="001822D4" w:rsidRPr="000F1A0B" w:rsidRDefault="001822D4" w:rsidP="00A62DBF">
            <w:pPr>
              <w:pStyle w:val="LndNormale1"/>
              <w:rPr>
                <w:rFonts w:ascii="Inter Tight" w:hAnsi="Inter Tight" w:cs="Inter Tight"/>
                <w:color w:val="002060"/>
              </w:rPr>
            </w:pPr>
            <w:r>
              <w:rPr>
                <w:rFonts w:ascii="Inter Tight" w:hAnsi="Inter Tight" w:cs="Inter Tight"/>
                <w:color w:val="002060"/>
              </w:rPr>
              <w:t>14.03.2008</w:t>
            </w:r>
          </w:p>
        </w:tc>
        <w:tc>
          <w:tcPr>
            <w:tcW w:w="1181" w:type="dxa"/>
            <w:tcBorders>
              <w:top w:val="single" w:sz="4" w:space="0" w:color="auto"/>
              <w:left w:val="single" w:sz="4" w:space="0" w:color="auto"/>
              <w:bottom w:val="single" w:sz="4" w:space="0" w:color="auto"/>
              <w:right w:val="single" w:sz="4" w:space="0" w:color="auto"/>
            </w:tcBorders>
          </w:tcPr>
          <w:p w14:paraId="43D2AA10" w14:textId="77777777" w:rsidR="001822D4" w:rsidRPr="000F1A0B" w:rsidRDefault="001822D4" w:rsidP="00A62DBF">
            <w:pPr>
              <w:pStyle w:val="LndNormale1"/>
              <w:rPr>
                <w:rFonts w:ascii="Inter Tight" w:hAnsi="Inter Tight" w:cs="Inter Tight"/>
                <w:color w:val="002060"/>
              </w:rPr>
            </w:pPr>
            <w:r>
              <w:rPr>
                <w:rFonts w:ascii="Inter Tight" w:hAnsi="Inter Tight" w:cs="Inter Tight"/>
                <w:color w:val="002060"/>
              </w:rPr>
              <w:t>700119</w:t>
            </w:r>
          </w:p>
        </w:tc>
        <w:tc>
          <w:tcPr>
            <w:tcW w:w="3401" w:type="dxa"/>
            <w:tcBorders>
              <w:top w:val="single" w:sz="4" w:space="0" w:color="auto"/>
              <w:left w:val="single" w:sz="4" w:space="0" w:color="auto"/>
              <w:bottom w:val="single" w:sz="4" w:space="0" w:color="auto"/>
              <w:right w:val="single" w:sz="4" w:space="0" w:color="auto"/>
            </w:tcBorders>
          </w:tcPr>
          <w:p w14:paraId="03D30C5F" w14:textId="77777777" w:rsidR="001822D4" w:rsidRPr="000F1A0B" w:rsidRDefault="001822D4" w:rsidP="00A62DBF">
            <w:pPr>
              <w:pStyle w:val="LndNormale1"/>
              <w:rPr>
                <w:rFonts w:ascii="Inter Tight" w:hAnsi="Inter Tight" w:cs="Inter Tight"/>
                <w:color w:val="002060"/>
              </w:rPr>
            </w:pPr>
            <w:r>
              <w:rPr>
                <w:rFonts w:ascii="Inter Tight" w:hAnsi="Inter Tight" w:cs="Inter Tight"/>
                <w:color w:val="002060"/>
              </w:rPr>
              <w:t>S.S. MATELICA CALCIO 1921</w:t>
            </w:r>
          </w:p>
        </w:tc>
      </w:tr>
      <w:tr w:rsidR="001822D4" w:rsidRPr="00B66279" w14:paraId="4803711C" w14:textId="77777777" w:rsidTr="00A62DBF">
        <w:tc>
          <w:tcPr>
            <w:tcW w:w="1263" w:type="dxa"/>
            <w:tcBorders>
              <w:top w:val="single" w:sz="4" w:space="0" w:color="auto"/>
              <w:left w:val="single" w:sz="4" w:space="0" w:color="auto"/>
              <w:bottom w:val="single" w:sz="4" w:space="0" w:color="auto"/>
              <w:right w:val="single" w:sz="4" w:space="0" w:color="auto"/>
            </w:tcBorders>
          </w:tcPr>
          <w:p w14:paraId="36A74A5C" w14:textId="77777777" w:rsidR="001822D4" w:rsidRDefault="001822D4" w:rsidP="00A62DBF">
            <w:pPr>
              <w:pStyle w:val="LndNormale1"/>
              <w:rPr>
                <w:rFonts w:ascii="Inter Tight" w:hAnsi="Inter Tight" w:cs="Inter Tight"/>
                <w:color w:val="002060"/>
              </w:rPr>
            </w:pPr>
            <w:r>
              <w:rPr>
                <w:rFonts w:ascii="Inter Tight" w:hAnsi="Inter Tight" w:cs="Inter Tight"/>
                <w:color w:val="002060"/>
              </w:rPr>
              <w:t>4731811</w:t>
            </w:r>
          </w:p>
        </w:tc>
        <w:tc>
          <w:tcPr>
            <w:tcW w:w="2736" w:type="dxa"/>
            <w:tcBorders>
              <w:top w:val="single" w:sz="4" w:space="0" w:color="auto"/>
              <w:left w:val="single" w:sz="4" w:space="0" w:color="auto"/>
              <w:bottom w:val="single" w:sz="4" w:space="0" w:color="auto"/>
              <w:right w:val="single" w:sz="4" w:space="0" w:color="auto"/>
            </w:tcBorders>
          </w:tcPr>
          <w:p w14:paraId="4ADC88DB" w14:textId="77777777" w:rsidR="001822D4" w:rsidRDefault="001822D4" w:rsidP="00A62DBF">
            <w:pPr>
              <w:pStyle w:val="LndNormale1"/>
              <w:rPr>
                <w:rFonts w:ascii="Inter Tight" w:hAnsi="Inter Tight" w:cs="Inter Tight"/>
                <w:color w:val="002060"/>
              </w:rPr>
            </w:pPr>
            <w:r>
              <w:rPr>
                <w:rFonts w:ascii="Inter Tight" w:hAnsi="Inter Tight" w:cs="Inter Tight"/>
                <w:color w:val="002060"/>
              </w:rPr>
              <w:t>CANESIN LORENZO</w:t>
            </w:r>
          </w:p>
        </w:tc>
        <w:tc>
          <w:tcPr>
            <w:tcW w:w="1331" w:type="dxa"/>
            <w:tcBorders>
              <w:top w:val="single" w:sz="4" w:space="0" w:color="auto"/>
              <w:left w:val="single" w:sz="4" w:space="0" w:color="auto"/>
              <w:bottom w:val="single" w:sz="4" w:space="0" w:color="auto"/>
              <w:right w:val="single" w:sz="4" w:space="0" w:color="auto"/>
            </w:tcBorders>
          </w:tcPr>
          <w:p w14:paraId="097B26CF" w14:textId="77777777" w:rsidR="001822D4" w:rsidRDefault="001822D4" w:rsidP="00A62DBF">
            <w:pPr>
              <w:pStyle w:val="LndNormale1"/>
              <w:rPr>
                <w:rFonts w:ascii="Inter Tight" w:hAnsi="Inter Tight" w:cs="Inter Tight"/>
                <w:color w:val="002060"/>
              </w:rPr>
            </w:pPr>
            <w:r>
              <w:rPr>
                <w:rFonts w:ascii="Inter Tight" w:hAnsi="Inter Tight" w:cs="Inter Tight"/>
                <w:color w:val="002060"/>
              </w:rPr>
              <w:t>15.02.1996</w:t>
            </w:r>
          </w:p>
        </w:tc>
        <w:tc>
          <w:tcPr>
            <w:tcW w:w="1181" w:type="dxa"/>
            <w:tcBorders>
              <w:top w:val="single" w:sz="4" w:space="0" w:color="auto"/>
              <w:left w:val="single" w:sz="4" w:space="0" w:color="auto"/>
              <w:bottom w:val="single" w:sz="4" w:space="0" w:color="auto"/>
              <w:right w:val="single" w:sz="4" w:space="0" w:color="auto"/>
            </w:tcBorders>
          </w:tcPr>
          <w:p w14:paraId="548C803B" w14:textId="77777777" w:rsidR="001822D4" w:rsidRDefault="001822D4" w:rsidP="00A62DBF">
            <w:pPr>
              <w:pStyle w:val="LndNormale1"/>
              <w:rPr>
                <w:rFonts w:ascii="Inter Tight" w:hAnsi="Inter Tight" w:cs="Inter Tight"/>
                <w:color w:val="002060"/>
              </w:rPr>
            </w:pPr>
            <w:r>
              <w:rPr>
                <w:rFonts w:ascii="Inter Tight" w:hAnsi="Inter Tight" w:cs="Inter Tight"/>
                <w:color w:val="002060"/>
              </w:rPr>
              <w:t>75969</w:t>
            </w:r>
          </w:p>
        </w:tc>
        <w:tc>
          <w:tcPr>
            <w:tcW w:w="3401" w:type="dxa"/>
            <w:tcBorders>
              <w:top w:val="single" w:sz="4" w:space="0" w:color="auto"/>
              <w:left w:val="single" w:sz="4" w:space="0" w:color="auto"/>
              <w:bottom w:val="single" w:sz="4" w:space="0" w:color="auto"/>
              <w:right w:val="single" w:sz="4" w:space="0" w:color="auto"/>
            </w:tcBorders>
          </w:tcPr>
          <w:p w14:paraId="2D2037A5" w14:textId="77777777" w:rsidR="001822D4" w:rsidRPr="00B66279" w:rsidRDefault="001822D4" w:rsidP="00A62DBF">
            <w:pPr>
              <w:pStyle w:val="LndNormale1"/>
              <w:rPr>
                <w:rFonts w:ascii="Inter Tight" w:hAnsi="Inter Tight" w:cs="Inter Tight"/>
                <w:color w:val="002060"/>
              </w:rPr>
            </w:pPr>
            <w:r w:rsidRPr="00B66279">
              <w:rPr>
                <w:rFonts w:ascii="Inter Tight" w:hAnsi="Inter Tight" w:cs="Inter Tight"/>
                <w:color w:val="002060"/>
              </w:rPr>
              <w:t>U.S.D. MR.SANGIORGESE CALCI</w:t>
            </w:r>
          </w:p>
        </w:tc>
      </w:tr>
      <w:tr w:rsidR="001822D4" w:rsidRPr="00B66279" w14:paraId="42001C7C" w14:textId="77777777" w:rsidTr="00A62DBF">
        <w:tc>
          <w:tcPr>
            <w:tcW w:w="1263" w:type="dxa"/>
            <w:tcBorders>
              <w:top w:val="single" w:sz="4" w:space="0" w:color="auto"/>
              <w:left w:val="single" w:sz="4" w:space="0" w:color="auto"/>
              <w:bottom w:val="single" w:sz="4" w:space="0" w:color="auto"/>
              <w:right w:val="single" w:sz="4" w:space="0" w:color="auto"/>
            </w:tcBorders>
          </w:tcPr>
          <w:p w14:paraId="4717138B"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6663994</w:t>
            </w:r>
          </w:p>
        </w:tc>
        <w:tc>
          <w:tcPr>
            <w:tcW w:w="2736" w:type="dxa"/>
            <w:tcBorders>
              <w:top w:val="single" w:sz="4" w:space="0" w:color="auto"/>
              <w:left w:val="single" w:sz="4" w:space="0" w:color="auto"/>
              <w:bottom w:val="single" w:sz="4" w:space="0" w:color="auto"/>
              <w:right w:val="single" w:sz="4" w:space="0" w:color="auto"/>
            </w:tcBorders>
          </w:tcPr>
          <w:p w14:paraId="5B558333"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DOTTORI MATTIA</w:t>
            </w:r>
          </w:p>
        </w:tc>
        <w:tc>
          <w:tcPr>
            <w:tcW w:w="1331" w:type="dxa"/>
            <w:tcBorders>
              <w:top w:val="single" w:sz="4" w:space="0" w:color="auto"/>
              <w:left w:val="single" w:sz="4" w:space="0" w:color="auto"/>
              <w:bottom w:val="single" w:sz="4" w:space="0" w:color="auto"/>
              <w:right w:val="single" w:sz="4" w:space="0" w:color="auto"/>
            </w:tcBorders>
          </w:tcPr>
          <w:p w14:paraId="7A973535"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07.04.2004</w:t>
            </w:r>
          </w:p>
        </w:tc>
        <w:tc>
          <w:tcPr>
            <w:tcW w:w="1181" w:type="dxa"/>
            <w:tcBorders>
              <w:top w:val="single" w:sz="4" w:space="0" w:color="auto"/>
              <w:left w:val="single" w:sz="4" w:space="0" w:color="auto"/>
              <w:bottom w:val="single" w:sz="4" w:space="0" w:color="auto"/>
              <w:right w:val="single" w:sz="4" w:space="0" w:color="auto"/>
            </w:tcBorders>
          </w:tcPr>
          <w:p w14:paraId="15E131DC"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26810</w:t>
            </w:r>
          </w:p>
        </w:tc>
        <w:tc>
          <w:tcPr>
            <w:tcW w:w="3401" w:type="dxa"/>
            <w:tcBorders>
              <w:top w:val="single" w:sz="4" w:space="0" w:color="auto"/>
              <w:left w:val="single" w:sz="4" w:space="0" w:color="auto"/>
              <w:bottom w:val="single" w:sz="4" w:space="0" w:color="auto"/>
              <w:right w:val="single" w:sz="4" w:space="0" w:color="auto"/>
            </w:tcBorders>
          </w:tcPr>
          <w:p w14:paraId="7B428548"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F.C. CHIESANUOVA A.S.D.</w:t>
            </w:r>
          </w:p>
        </w:tc>
      </w:tr>
      <w:tr w:rsidR="001822D4" w:rsidRPr="00B66279" w14:paraId="01E03C5D" w14:textId="77777777" w:rsidTr="00A62DBF">
        <w:tc>
          <w:tcPr>
            <w:tcW w:w="1263" w:type="dxa"/>
            <w:tcBorders>
              <w:top w:val="single" w:sz="4" w:space="0" w:color="auto"/>
              <w:left w:val="single" w:sz="4" w:space="0" w:color="auto"/>
              <w:bottom w:val="single" w:sz="4" w:space="0" w:color="auto"/>
              <w:right w:val="single" w:sz="4" w:space="0" w:color="auto"/>
            </w:tcBorders>
          </w:tcPr>
          <w:p w14:paraId="1951884E"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6553046</w:t>
            </w:r>
          </w:p>
        </w:tc>
        <w:tc>
          <w:tcPr>
            <w:tcW w:w="2736" w:type="dxa"/>
            <w:tcBorders>
              <w:top w:val="single" w:sz="4" w:space="0" w:color="auto"/>
              <w:left w:val="single" w:sz="4" w:space="0" w:color="auto"/>
              <w:bottom w:val="single" w:sz="4" w:space="0" w:color="auto"/>
              <w:right w:val="single" w:sz="4" w:space="0" w:color="auto"/>
            </w:tcBorders>
          </w:tcPr>
          <w:p w14:paraId="67E6E835"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DI MATTEO NICOLO</w:t>
            </w:r>
          </w:p>
        </w:tc>
        <w:tc>
          <w:tcPr>
            <w:tcW w:w="1331" w:type="dxa"/>
            <w:tcBorders>
              <w:top w:val="single" w:sz="4" w:space="0" w:color="auto"/>
              <w:left w:val="single" w:sz="4" w:space="0" w:color="auto"/>
              <w:bottom w:val="single" w:sz="4" w:space="0" w:color="auto"/>
              <w:right w:val="single" w:sz="4" w:space="0" w:color="auto"/>
            </w:tcBorders>
          </w:tcPr>
          <w:p w14:paraId="20672B39"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15.04.2004</w:t>
            </w:r>
          </w:p>
        </w:tc>
        <w:tc>
          <w:tcPr>
            <w:tcW w:w="1181" w:type="dxa"/>
            <w:tcBorders>
              <w:top w:val="single" w:sz="4" w:space="0" w:color="auto"/>
              <w:left w:val="single" w:sz="4" w:space="0" w:color="auto"/>
              <w:bottom w:val="single" w:sz="4" w:space="0" w:color="auto"/>
              <w:right w:val="single" w:sz="4" w:space="0" w:color="auto"/>
            </w:tcBorders>
          </w:tcPr>
          <w:p w14:paraId="30F1E7C0"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26810</w:t>
            </w:r>
          </w:p>
        </w:tc>
        <w:tc>
          <w:tcPr>
            <w:tcW w:w="3401" w:type="dxa"/>
            <w:tcBorders>
              <w:top w:val="single" w:sz="4" w:space="0" w:color="auto"/>
              <w:left w:val="single" w:sz="4" w:space="0" w:color="auto"/>
              <w:bottom w:val="single" w:sz="4" w:space="0" w:color="auto"/>
              <w:right w:val="single" w:sz="4" w:space="0" w:color="auto"/>
            </w:tcBorders>
          </w:tcPr>
          <w:p w14:paraId="4B547383"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F.C. CHIESANUOVA A.S.D.</w:t>
            </w:r>
          </w:p>
        </w:tc>
      </w:tr>
      <w:tr w:rsidR="001822D4" w:rsidRPr="00B66279" w14:paraId="3ECF2699" w14:textId="77777777" w:rsidTr="00A62DBF">
        <w:tc>
          <w:tcPr>
            <w:tcW w:w="1263" w:type="dxa"/>
            <w:tcBorders>
              <w:top w:val="single" w:sz="4" w:space="0" w:color="auto"/>
              <w:left w:val="single" w:sz="4" w:space="0" w:color="auto"/>
              <w:bottom w:val="single" w:sz="4" w:space="0" w:color="auto"/>
              <w:right w:val="single" w:sz="4" w:space="0" w:color="auto"/>
            </w:tcBorders>
          </w:tcPr>
          <w:p w14:paraId="1278721C"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2403254</w:t>
            </w:r>
          </w:p>
        </w:tc>
        <w:tc>
          <w:tcPr>
            <w:tcW w:w="2736" w:type="dxa"/>
            <w:tcBorders>
              <w:top w:val="single" w:sz="4" w:space="0" w:color="auto"/>
              <w:left w:val="single" w:sz="4" w:space="0" w:color="auto"/>
              <w:bottom w:val="single" w:sz="4" w:space="0" w:color="auto"/>
              <w:right w:val="single" w:sz="4" w:space="0" w:color="auto"/>
            </w:tcBorders>
          </w:tcPr>
          <w:p w14:paraId="31BE6A1A"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MAZZONI MICHELE</w:t>
            </w:r>
          </w:p>
        </w:tc>
        <w:tc>
          <w:tcPr>
            <w:tcW w:w="1331" w:type="dxa"/>
            <w:tcBorders>
              <w:top w:val="single" w:sz="4" w:space="0" w:color="auto"/>
              <w:left w:val="single" w:sz="4" w:space="0" w:color="auto"/>
              <w:bottom w:val="single" w:sz="4" w:space="0" w:color="auto"/>
              <w:right w:val="single" w:sz="4" w:space="0" w:color="auto"/>
            </w:tcBorders>
          </w:tcPr>
          <w:p w14:paraId="70F92E53"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06.04.2006</w:t>
            </w:r>
          </w:p>
        </w:tc>
        <w:tc>
          <w:tcPr>
            <w:tcW w:w="1181" w:type="dxa"/>
            <w:tcBorders>
              <w:top w:val="single" w:sz="4" w:space="0" w:color="auto"/>
              <w:left w:val="single" w:sz="4" w:space="0" w:color="auto"/>
              <w:bottom w:val="single" w:sz="4" w:space="0" w:color="auto"/>
              <w:right w:val="single" w:sz="4" w:space="0" w:color="auto"/>
            </w:tcBorders>
          </w:tcPr>
          <w:p w14:paraId="22731FEA"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917251</w:t>
            </w:r>
          </w:p>
        </w:tc>
        <w:tc>
          <w:tcPr>
            <w:tcW w:w="3401" w:type="dxa"/>
            <w:tcBorders>
              <w:top w:val="single" w:sz="4" w:space="0" w:color="auto"/>
              <w:left w:val="single" w:sz="4" w:space="0" w:color="auto"/>
              <w:bottom w:val="single" w:sz="4" w:space="0" w:color="auto"/>
              <w:right w:val="single" w:sz="4" w:space="0" w:color="auto"/>
            </w:tcBorders>
          </w:tcPr>
          <w:p w14:paraId="359C0DEE"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SSDARL ELPIDIENSE 1930</w:t>
            </w:r>
          </w:p>
        </w:tc>
      </w:tr>
      <w:tr w:rsidR="001822D4" w:rsidRPr="00B66279" w14:paraId="3750260A" w14:textId="77777777" w:rsidTr="00A62DBF">
        <w:tc>
          <w:tcPr>
            <w:tcW w:w="1263" w:type="dxa"/>
            <w:tcBorders>
              <w:top w:val="single" w:sz="4" w:space="0" w:color="auto"/>
              <w:left w:val="single" w:sz="4" w:space="0" w:color="auto"/>
              <w:bottom w:val="single" w:sz="4" w:space="0" w:color="auto"/>
              <w:right w:val="single" w:sz="4" w:space="0" w:color="auto"/>
            </w:tcBorders>
          </w:tcPr>
          <w:p w14:paraId="2C088BD5"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lastRenderedPageBreak/>
              <w:t>2040125</w:t>
            </w:r>
          </w:p>
        </w:tc>
        <w:tc>
          <w:tcPr>
            <w:tcW w:w="2736" w:type="dxa"/>
            <w:tcBorders>
              <w:top w:val="single" w:sz="4" w:space="0" w:color="auto"/>
              <w:left w:val="single" w:sz="4" w:space="0" w:color="auto"/>
              <w:bottom w:val="single" w:sz="4" w:space="0" w:color="auto"/>
              <w:right w:val="single" w:sz="4" w:space="0" w:color="auto"/>
            </w:tcBorders>
          </w:tcPr>
          <w:p w14:paraId="5EE93275"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NEPI MANUEL</w:t>
            </w:r>
          </w:p>
        </w:tc>
        <w:tc>
          <w:tcPr>
            <w:tcW w:w="1331" w:type="dxa"/>
            <w:tcBorders>
              <w:top w:val="single" w:sz="4" w:space="0" w:color="auto"/>
              <w:left w:val="single" w:sz="4" w:space="0" w:color="auto"/>
              <w:bottom w:val="single" w:sz="4" w:space="0" w:color="auto"/>
              <w:right w:val="single" w:sz="4" w:space="0" w:color="auto"/>
            </w:tcBorders>
          </w:tcPr>
          <w:p w14:paraId="3341A8AB"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03.10.2006</w:t>
            </w:r>
          </w:p>
        </w:tc>
        <w:tc>
          <w:tcPr>
            <w:tcW w:w="1181" w:type="dxa"/>
            <w:tcBorders>
              <w:top w:val="single" w:sz="4" w:space="0" w:color="auto"/>
              <w:left w:val="single" w:sz="4" w:space="0" w:color="auto"/>
              <w:bottom w:val="single" w:sz="4" w:space="0" w:color="auto"/>
              <w:right w:val="single" w:sz="4" w:space="0" w:color="auto"/>
            </w:tcBorders>
          </w:tcPr>
          <w:p w14:paraId="78F06CC1"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938422</w:t>
            </w:r>
          </w:p>
        </w:tc>
        <w:tc>
          <w:tcPr>
            <w:tcW w:w="3401" w:type="dxa"/>
            <w:tcBorders>
              <w:top w:val="single" w:sz="4" w:space="0" w:color="auto"/>
              <w:left w:val="single" w:sz="4" w:space="0" w:color="auto"/>
              <w:bottom w:val="single" w:sz="4" w:space="0" w:color="auto"/>
              <w:right w:val="single" w:sz="4" w:space="0" w:color="auto"/>
            </w:tcBorders>
          </w:tcPr>
          <w:p w14:paraId="3A8910A4"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ASD AZZURRA MARINER</w:t>
            </w:r>
          </w:p>
        </w:tc>
      </w:tr>
      <w:tr w:rsidR="001822D4" w:rsidRPr="00B66279" w14:paraId="6FDCC780" w14:textId="77777777" w:rsidTr="00A62DBF">
        <w:tc>
          <w:tcPr>
            <w:tcW w:w="1263" w:type="dxa"/>
            <w:tcBorders>
              <w:top w:val="single" w:sz="4" w:space="0" w:color="auto"/>
              <w:left w:val="single" w:sz="4" w:space="0" w:color="auto"/>
              <w:bottom w:val="single" w:sz="4" w:space="0" w:color="auto"/>
              <w:right w:val="single" w:sz="4" w:space="0" w:color="auto"/>
            </w:tcBorders>
          </w:tcPr>
          <w:p w14:paraId="18D02BE5"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5042769</w:t>
            </w:r>
          </w:p>
        </w:tc>
        <w:tc>
          <w:tcPr>
            <w:tcW w:w="2736" w:type="dxa"/>
            <w:tcBorders>
              <w:top w:val="single" w:sz="4" w:space="0" w:color="auto"/>
              <w:left w:val="single" w:sz="4" w:space="0" w:color="auto"/>
              <w:bottom w:val="single" w:sz="4" w:space="0" w:color="auto"/>
              <w:right w:val="single" w:sz="4" w:space="0" w:color="auto"/>
            </w:tcBorders>
          </w:tcPr>
          <w:p w14:paraId="0530B701"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FORESI PAOLO</w:t>
            </w:r>
          </w:p>
        </w:tc>
        <w:tc>
          <w:tcPr>
            <w:tcW w:w="1331" w:type="dxa"/>
            <w:tcBorders>
              <w:top w:val="single" w:sz="4" w:space="0" w:color="auto"/>
              <w:left w:val="single" w:sz="4" w:space="0" w:color="auto"/>
              <w:bottom w:val="single" w:sz="4" w:space="0" w:color="auto"/>
              <w:right w:val="single" w:sz="4" w:space="0" w:color="auto"/>
            </w:tcBorders>
          </w:tcPr>
          <w:p w14:paraId="38E9476D"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24.06.1998</w:t>
            </w:r>
          </w:p>
        </w:tc>
        <w:tc>
          <w:tcPr>
            <w:tcW w:w="1181" w:type="dxa"/>
            <w:tcBorders>
              <w:top w:val="single" w:sz="4" w:space="0" w:color="auto"/>
              <w:left w:val="single" w:sz="4" w:space="0" w:color="auto"/>
              <w:bottom w:val="single" w:sz="4" w:space="0" w:color="auto"/>
              <w:right w:val="single" w:sz="4" w:space="0" w:color="auto"/>
            </w:tcBorders>
          </w:tcPr>
          <w:p w14:paraId="686604ED"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81971</w:t>
            </w:r>
          </w:p>
        </w:tc>
        <w:tc>
          <w:tcPr>
            <w:tcW w:w="3401" w:type="dxa"/>
            <w:tcBorders>
              <w:top w:val="single" w:sz="4" w:space="0" w:color="auto"/>
              <w:left w:val="single" w:sz="4" w:space="0" w:color="auto"/>
              <w:bottom w:val="single" w:sz="4" w:space="0" w:color="auto"/>
              <w:right w:val="single" w:sz="4" w:space="0" w:color="auto"/>
            </w:tcBorders>
          </w:tcPr>
          <w:p w14:paraId="2CD7DA41"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ASD MONTOTTONE</w:t>
            </w:r>
          </w:p>
        </w:tc>
      </w:tr>
      <w:tr w:rsidR="001822D4" w:rsidRPr="00B66279" w14:paraId="15397090" w14:textId="77777777" w:rsidTr="00A62DBF">
        <w:tc>
          <w:tcPr>
            <w:tcW w:w="1263" w:type="dxa"/>
            <w:tcBorders>
              <w:top w:val="single" w:sz="4" w:space="0" w:color="auto"/>
              <w:left w:val="single" w:sz="4" w:space="0" w:color="auto"/>
              <w:bottom w:val="single" w:sz="4" w:space="0" w:color="auto"/>
              <w:right w:val="single" w:sz="4" w:space="0" w:color="auto"/>
            </w:tcBorders>
          </w:tcPr>
          <w:p w14:paraId="03DE7C2E"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1038330</w:t>
            </w:r>
          </w:p>
        </w:tc>
        <w:tc>
          <w:tcPr>
            <w:tcW w:w="2736" w:type="dxa"/>
            <w:tcBorders>
              <w:top w:val="single" w:sz="4" w:space="0" w:color="auto"/>
              <w:left w:val="single" w:sz="4" w:space="0" w:color="auto"/>
              <w:bottom w:val="single" w:sz="4" w:space="0" w:color="auto"/>
              <w:right w:val="single" w:sz="4" w:space="0" w:color="auto"/>
            </w:tcBorders>
          </w:tcPr>
          <w:p w14:paraId="094E9BCC"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CORNERO NAHUEL FERN</w:t>
            </w:r>
          </w:p>
        </w:tc>
        <w:tc>
          <w:tcPr>
            <w:tcW w:w="1331" w:type="dxa"/>
            <w:tcBorders>
              <w:top w:val="single" w:sz="4" w:space="0" w:color="auto"/>
              <w:left w:val="single" w:sz="4" w:space="0" w:color="auto"/>
              <w:bottom w:val="single" w:sz="4" w:space="0" w:color="auto"/>
              <w:right w:val="single" w:sz="4" w:space="0" w:color="auto"/>
            </w:tcBorders>
          </w:tcPr>
          <w:p w14:paraId="27BBA598"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01.01.1999</w:t>
            </w:r>
          </w:p>
        </w:tc>
        <w:tc>
          <w:tcPr>
            <w:tcW w:w="1181" w:type="dxa"/>
            <w:tcBorders>
              <w:top w:val="single" w:sz="4" w:space="0" w:color="auto"/>
              <w:left w:val="single" w:sz="4" w:space="0" w:color="auto"/>
              <w:bottom w:val="single" w:sz="4" w:space="0" w:color="auto"/>
              <w:right w:val="single" w:sz="4" w:space="0" w:color="auto"/>
            </w:tcBorders>
          </w:tcPr>
          <w:p w14:paraId="64CC92CE"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700117</w:t>
            </w:r>
          </w:p>
        </w:tc>
        <w:tc>
          <w:tcPr>
            <w:tcW w:w="3401" w:type="dxa"/>
            <w:tcBorders>
              <w:top w:val="single" w:sz="4" w:space="0" w:color="auto"/>
              <w:left w:val="single" w:sz="4" w:space="0" w:color="auto"/>
              <w:bottom w:val="single" w:sz="4" w:space="0" w:color="auto"/>
              <w:right w:val="single" w:sz="4" w:space="0" w:color="auto"/>
            </w:tcBorders>
          </w:tcPr>
          <w:p w14:paraId="1728D9D5" w14:textId="77777777" w:rsidR="001822D4" w:rsidRPr="00B66279" w:rsidRDefault="001822D4" w:rsidP="00A62DBF">
            <w:pPr>
              <w:pStyle w:val="LndNormale1"/>
              <w:rPr>
                <w:rFonts w:ascii="Inter Tight" w:hAnsi="Inter Tight" w:cs="Inter Tight"/>
                <w:color w:val="002060"/>
              </w:rPr>
            </w:pPr>
            <w:r>
              <w:rPr>
                <w:rFonts w:ascii="Inter Tight" w:hAnsi="Inter Tight" w:cs="Inter Tight"/>
                <w:color w:val="002060"/>
              </w:rPr>
              <w:t>A.S.D. CALCIO CORRIDONIA</w:t>
            </w:r>
          </w:p>
        </w:tc>
      </w:tr>
    </w:tbl>
    <w:p w14:paraId="579FEFEB" w14:textId="77777777" w:rsidR="001822D4" w:rsidRDefault="001822D4" w:rsidP="001822D4">
      <w:pPr>
        <w:pStyle w:val="LndNormale1"/>
        <w:rPr>
          <w:rFonts w:ascii="Inter Tight" w:hAnsi="Inter Tight" w:cs="Inter Tight"/>
          <w:b/>
          <w:color w:val="002060"/>
          <w:szCs w:val="22"/>
        </w:rPr>
      </w:pPr>
    </w:p>
    <w:p w14:paraId="2DC3FFA3" w14:textId="77777777" w:rsidR="001822D4" w:rsidRPr="00B17818" w:rsidRDefault="001822D4" w:rsidP="001822D4">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05</w:t>
      </w:r>
      <w:r w:rsidRPr="00CA5857">
        <w:rPr>
          <w:rFonts w:ascii="Inter Tight" w:hAnsi="Inter Tight" w:cs="Inter Tight"/>
          <w:b/>
          <w:color w:val="002060"/>
        </w:rPr>
        <w:t>.</w:t>
      </w:r>
      <w:r>
        <w:rPr>
          <w:rFonts w:ascii="Inter Tight" w:hAnsi="Inter Tight" w:cs="Inter Tight"/>
          <w:b/>
          <w:color w:val="002060"/>
        </w:rPr>
        <w:t>11</w:t>
      </w:r>
      <w:r w:rsidRPr="00CA5857">
        <w:rPr>
          <w:rFonts w:ascii="Inter Tight" w:hAnsi="Inter Tight" w:cs="Inter Tight"/>
          <w:b/>
          <w:color w:val="002060"/>
        </w:rPr>
        <w:t>.</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5"/>
        <w:gridCol w:w="1334"/>
        <w:gridCol w:w="1181"/>
        <w:gridCol w:w="3399"/>
      </w:tblGrid>
      <w:tr w:rsidR="001822D4" w:rsidRPr="00B17818" w14:paraId="5D18EA0D" w14:textId="77777777" w:rsidTr="00A62DBF">
        <w:tc>
          <w:tcPr>
            <w:tcW w:w="1263" w:type="dxa"/>
            <w:tcBorders>
              <w:top w:val="single" w:sz="4" w:space="0" w:color="auto"/>
              <w:left w:val="single" w:sz="4" w:space="0" w:color="auto"/>
              <w:bottom w:val="single" w:sz="4" w:space="0" w:color="auto"/>
              <w:right w:val="single" w:sz="4" w:space="0" w:color="auto"/>
            </w:tcBorders>
            <w:hideMark/>
          </w:tcPr>
          <w:p w14:paraId="5332CDF4" w14:textId="77777777" w:rsidR="001822D4" w:rsidRPr="00B17818" w:rsidRDefault="001822D4" w:rsidP="00A62DBF">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5F13FD41" w14:textId="77777777" w:rsidR="001822D4" w:rsidRPr="00B17818" w:rsidRDefault="001822D4" w:rsidP="00A62DBF">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1CE78ADF" w14:textId="77777777" w:rsidR="001822D4" w:rsidRPr="00B17818" w:rsidRDefault="001822D4" w:rsidP="00A62DBF">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79C741D5" w14:textId="77777777" w:rsidR="001822D4" w:rsidRPr="00B17818" w:rsidRDefault="001822D4" w:rsidP="00A62DBF">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6C358AC0" w14:textId="77777777" w:rsidR="001822D4" w:rsidRPr="00B17818" w:rsidRDefault="001822D4" w:rsidP="00A62DBF">
            <w:pPr>
              <w:pStyle w:val="LndNormale1"/>
              <w:rPr>
                <w:rFonts w:ascii="Inter Tight" w:hAnsi="Inter Tight" w:cs="Inter Tight"/>
                <w:color w:val="002060"/>
              </w:rPr>
            </w:pPr>
            <w:r w:rsidRPr="00B17818">
              <w:rPr>
                <w:rFonts w:ascii="Inter Tight" w:hAnsi="Inter Tight" w:cs="Inter Tight"/>
                <w:color w:val="002060"/>
              </w:rPr>
              <w:t>Società</w:t>
            </w:r>
          </w:p>
        </w:tc>
      </w:tr>
      <w:tr w:rsidR="001822D4" w:rsidRPr="006405EC" w14:paraId="3027364E" w14:textId="77777777" w:rsidTr="00A62DBF">
        <w:tc>
          <w:tcPr>
            <w:tcW w:w="1263" w:type="dxa"/>
            <w:tcBorders>
              <w:top w:val="single" w:sz="4" w:space="0" w:color="auto"/>
              <w:left w:val="single" w:sz="4" w:space="0" w:color="auto"/>
              <w:bottom w:val="single" w:sz="4" w:space="0" w:color="auto"/>
              <w:right w:val="single" w:sz="4" w:space="0" w:color="auto"/>
            </w:tcBorders>
          </w:tcPr>
          <w:p w14:paraId="1FD7C9C5" w14:textId="77777777" w:rsidR="001822D4" w:rsidRPr="00B17818" w:rsidRDefault="001822D4" w:rsidP="00A62DBF">
            <w:pPr>
              <w:pStyle w:val="LndNormale1"/>
              <w:rPr>
                <w:rFonts w:ascii="Inter Tight" w:hAnsi="Inter Tight" w:cs="Inter Tight"/>
                <w:color w:val="002060"/>
              </w:rPr>
            </w:pPr>
            <w:r>
              <w:rPr>
                <w:rFonts w:ascii="Inter Tight" w:hAnsi="Inter Tight" w:cs="Inter Tight"/>
                <w:color w:val="002060"/>
              </w:rPr>
              <w:t>3337690</w:t>
            </w:r>
          </w:p>
        </w:tc>
        <w:tc>
          <w:tcPr>
            <w:tcW w:w="2736" w:type="dxa"/>
            <w:tcBorders>
              <w:top w:val="single" w:sz="4" w:space="0" w:color="auto"/>
              <w:left w:val="single" w:sz="4" w:space="0" w:color="auto"/>
              <w:bottom w:val="single" w:sz="4" w:space="0" w:color="auto"/>
              <w:right w:val="single" w:sz="4" w:space="0" w:color="auto"/>
            </w:tcBorders>
          </w:tcPr>
          <w:p w14:paraId="34644443" w14:textId="77777777" w:rsidR="001822D4" w:rsidRPr="00B17818" w:rsidRDefault="001822D4" w:rsidP="00A62DBF">
            <w:pPr>
              <w:pStyle w:val="LndNormale1"/>
              <w:rPr>
                <w:rFonts w:ascii="Inter Tight" w:hAnsi="Inter Tight" w:cs="Inter Tight"/>
                <w:color w:val="002060"/>
              </w:rPr>
            </w:pPr>
            <w:r>
              <w:rPr>
                <w:rFonts w:ascii="Inter Tight" w:hAnsi="Inter Tight" w:cs="Inter Tight"/>
                <w:color w:val="002060"/>
              </w:rPr>
              <w:t>CHAABANE JIHED</w:t>
            </w:r>
          </w:p>
        </w:tc>
        <w:tc>
          <w:tcPr>
            <w:tcW w:w="1331" w:type="dxa"/>
            <w:tcBorders>
              <w:top w:val="single" w:sz="4" w:space="0" w:color="auto"/>
              <w:left w:val="single" w:sz="4" w:space="0" w:color="auto"/>
              <w:bottom w:val="single" w:sz="4" w:space="0" w:color="auto"/>
              <w:right w:val="single" w:sz="4" w:space="0" w:color="auto"/>
            </w:tcBorders>
          </w:tcPr>
          <w:p w14:paraId="059B92F0" w14:textId="77777777" w:rsidR="001822D4" w:rsidRPr="00B17818" w:rsidRDefault="001822D4" w:rsidP="00A62DBF">
            <w:pPr>
              <w:pStyle w:val="LndNormale1"/>
              <w:rPr>
                <w:rFonts w:ascii="Inter Tight" w:hAnsi="Inter Tight" w:cs="Inter Tight"/>
                <w:color w:val="002060"/>
              </w:rPr>
            </w:pPr>
            <w:r>
              <w:rPr>
                <w:rFonts w:ascii="Inter Tight" w:hAnsi="Inter Tight" w:cs="Inter Tight"/>
                <w:color w:val="002060"/>
              </w:rPr>
              <w:t>26.11.2008</w:t>
            </w:r>
          </w:p>
        </w:tc>
        <w:tc>
          <w:tcPr>
            <w:tcW w:w="1181" w:type="dxa"/>
            <w:tcBorders>
              <w:top w:val="single" w:sz="4" w:space="0" w:color="auto"/>
              <w:left w:val="single" w:sz="4" w:space="0" w:color="auto"/>
              <w:bottom w:val="single" w:sz="4" w:space="0" w:color="auto"/>
              <w:right w:val="single" w:sz="4" w:space="0" w:color="auto"/>
            </w:tcBorders>
          </w:tcPr>
          <w:p w14:paraId="3C60B770" w14:textId="77777777" w:rsidR="001822D4" w:rsidRPr="00B17818" w:rsidRDefault="001822D4" w:rsidP="00A62DBF">
            <w:pPr>
              <w:pStyle w:val="LndNormale1"/>
              <w:rPr>
                <w:rFonts w:ascii="Inter Tight" w:hAnsi="Inter Tight" w:cs="Inter Tight"/>
                <w:color w:val="002060"/>
              </w:rPr>
            </w:pPr>
            <w:r>
              <w:rPr>
                <w:rFonts w:ascii="Inter Tight" w:hAnsi="Inter Tight" w:cs="Inter Tight"/>
                <w:color w:val="002060"/>
              </w:rPr>
              <w:t>952821</w:t>
            </w:r>
          </w:p>
        </w:tc>
        <w:tc>
          <w:tcPr>
            <w:tcW w:w="3401" w:type="dxa"/>
            <w:tcBorders>
              <w:top w:val="single" w:sz="4" w:space="0" w:color="auto"/>
              <w:left w:val="single" w:sz="4" w:space="0" w:color="auto"/>
              <w:bottom w:val="single" w:sz="4" w:space="0" w:color="auto"/>
              <w:right w:val="single" w:sz="4" w:space="0" w:color="auto"/>
            </w:tcBorders>
          </w:tcPr>
          <w:p w14:paraId="656A0AA5" w14:textId="77777777" w:rsidR="001822D4" w:rsidRPr="00CE1240" w:rsidRDefault="001822D4" w:rsidP="00A62DBF">
            <w:pPr>
              <w:pStyle w:val="LndNormale1"/>
              <w:rPr>
                <w:rFonts w:ascii="Inter Tight" w:hAnsi="Inter Tight" w:cs="Inter Tight"/>
                <w:color w:val="002060"/>
              </w:rPr>
            </w:pPr>
            <w:r>
              <w:rPr>
                <w:rFonts w:ascii="Inter Tight" w:hAnsi="Inter Tight" w:cs="Inter Tight"/>
                <w:color w:val="002060"/>
              </w:rPr>
              <w:t>S.S. PIANO S. LAZZARO</w:t>
            </w:r>
          </w:p>
        </w:tc>
      </w:tr>
      <w:tr w:rsidR="001822D4" w:rsidRPr="009B4086" w14:paraId="69D309DB" w14:textId="77777777" w:rsidTr="00A62DBF">
        <w:tc>
          <w:tcPr>
            <w:tcW w:w="1263" w:type="dxa"/>
            <w:tcBorders>
              <w:top w:val="single" w:sz="4" w:space="0" w:color="auto"/>
              <w:left w:val="single" w:sz="4" w:space="0" w:color="auto"/>
              <w:bottom w:val="single" w:sz="4" w:space="0" w:color="auto"/>
              <w:right w:val="single" w:sz="4" w:space="0" w:color="auto"/>
            </w:tcBorders>
          </w:tcPr>
          <w:p w14:paraId="6B5B2A6C" w14:textId="77777777" w:rsidR="001822D4" w:rsidRDefault="001822D4" w:rsidP="00A62DBF">
            <w:pPr>
              <w:pStyle w:val="LndNormale1"/>
              <w:rPr>
                <w:rFonts w:ascii="Inter Tight" w:hAnsi="Inter Tight" w:cs="Inter Tight"/>
                <w:color w:val="002060"/>
              </w:rPr>
            </w:pPr>
            <w:r>
              <w:rPr>
                <w:rFonts w:ascii="Inter Tight" w:hAnsi="Inter Tight" w:cs="Inter Tight"/>
                <w:color w:val="002060"/>
              </w:rPr>
              <w:t>3784989</w:t>
            </w:r>
          </w:p>
        </w:tc>
        <w:tc>
          <w:tcPr>
            <w:tcW w:w="2736" w:type="dxa"/>
            <w:tcBorders>
              <w:top w:val="single" w:sz="4" w:space="0" w:color="auto"/>
              <w:left w:val="single" w:sz="4" w:space="0" w:color="auto"/>
              <w:bottom w:val="single" w:sz="4" w:space="0" w:color="auto"/>
              <w:right w:val="single" w:sz="4" w:space="0" w:color="auto"/>
            </w:tcBorders>
          </w:tcPr>
          <w:p w14:paraId="23775424" w14:textId="77777777" w:rsidR="001822D4" w:rsidRDefault="001822D4" w:rsidP="00A62DBF">
            <w:pPr>
              <w:pStyle w:val="LndNormale1"/>
              <w:rPr>
                <w:rFonts w:ascii="Inter Tight" w:hAnsi="Inter Tight" w:cs="Inter Tight"/>
                <w:color w:val="002060"/>
              </w:rPr>
            </w:pPr>
            <w:r>
              <w:rPr>
                <w:rFonts w:ascii="Inter Tight" w:hAnsi="Inter Tight" w:cs="Inter Tight"/>
                <w:color w:val="002060"/>
              </w:rPr>
              <w:t>KOSKSI CHIHAB</w:t>
            </w:r>
          </w:p>
        </w:tc>
        <w:tc>
          <w:tcPr>
            <w:tcW w:w="1331" w:type="dxa"/>
            <w:tcBorders>
              <w:top w:val="single" w:sz="4" w:space="0" w:color="auto"/>
              <w:left w:val="single" w:sz="4" w:space="0" w:color="auto"/>
              <w:bottom w:val="single" w:sz="4" w:space="0" w:color="auto"/>
              <w:right w:val="single" w:sz="4" w:space="0" w:color="auto"/>
            </w:tcBorders>
          </w:tcPr>
          <w:p w14:paraId="33E3B9ED" w14:textId="77777777" w:rsidR="001822D4" w:rsidRDefault="001822D4" w:rsidP="00A62DBF">
            <w:pPr>
              <w:pStyle w:val="LndNormale1"/>
              <w:rPr>
                <w:rFonts w:ascii="Inter Tight" w:hAnsi="Inter Tight" w:cs="Inter Tight"/>
                <w:color w:val="002060"/>
              </w:rPr>
            </w:pPr>
            <w:r>
              <w:rPr>
                <w:rFonts w:ascii="Inter Tight" w:hAnsi="Inter Tight" w:cs="Inter Tight"/>
                <w:color w:val="002060"/>
              </w:rPr>
              <w:t>14.06.2009</w:t>
            </w:r>
          </w:p>
        </w:tc>
        <w:tc>
          <w:tcPr>
            <w:tcW w:w="1181" w:type="dxa"/>
            <w:tcBorders>
              <w:top w:val="single" w:sz="4" w:space="0" w:color="auto"/>
              <w:left w:val="single" w:sz="4" w:space="0" w:color="auto"/>
              <w:bottom w:val="single" w:sz="4" w:space="0" w:color="auto"/>
              <w:right w:val="single" w:sz="4" w:space="0" w:color="auto"/>
            </w:tcBorders>
          </w:tcPr>
          <w:p w14:paraId="42609290" w14:textId="77777777" w:rsidR="001822D4" w:rsidRDefault="001822D4" w:rsidP="00A62DBF">
            <w:pPr>
              <w:pStyle w:val="LndNormale1"/>
              <w:rPr>
                <w:rFonts w:ascii="Inter Tight" w:hAnsi="Inter Tight" w:cs="Inter Tight"/>
                <w:color w:val="002060"/>
              </w:rPr>
            </w:pPr>
            <w:r>
              <w:rPr>
                <w:rFonts w:ascii="Inter Tight" w:hAnsi="Inter Tight" w:cs="Inter Tight"/>
                <w:color w:val="002060"/>
              </w:rPr>
              <w:t>952821</w:t>
            </w:r>
          </w:p>
        </w:tc>
        <w:tc>
          <w:tcPr>
            <w:tcW w:w="3401" w:type="dxa"/>
            <w:tcBorders>
              <w:top w:val="single" w:sz="4" w:space="0" w:color="auto"/>
              <w:left w:val="single" w:sz="4" w:space="0" w:color="auto"/>
              <w:bottom w:val="single" w:sz="4" w:space="0" w:color="auto"/>
              <w:right w:val="single" w:sz="4" w:space="0" w:color="auto"/>
            </w:tcBorders>
          </w:tcPr>
          <w:p w14:paraId="0DE37382" w14:textId="77777777" w:rsidR="001822D4" w:rsidRPr="009B4086" w:rsidRDefault="001822D4" w:rsidP="00A62DBF">
            <w:pPr>
              <w:pStyle w:val="LndNormale1"/>
              <w:rPr>
                <w:rFonts w:ascii="Inter Tight" w:hAnsi="Inter Tight" w:cs="Inter Tight"/>
                <w:color w:val="002060"/>
              </w:rPr>
            </w:pPr>
            <w:r>
              <w:rPr>
                <w:rFonts w:ascii="Inter Tight" w:hAnsi="Inter Tight" w:cs="Inter Tight"/>
                <w:color w:val="002060"/>
              </w:rPr>
              <w:t>S.S. PIANO S. LAZZARO</w:t>
            </w:r>
          </w:p>
        </w:tc>
      </w:tr>
      <w:tr w:rsidR="001822D4" w:rsidRPr="000F1A0B" w14:paraId="5461305F" w14:textId="77777777" w:rsidTr="00A62DBF">
        <w:tc>
          <w:tcPr>
            <w:tcW w:w="1263" w:type="dxa"/>
            <w:tcBorders>
              <w:top w:val="single" w:sz="4" w:space="0" w:color="auto"/>
              <w:left w:val="single" w:sz="4" w:space="0" w:color="auto"/>
              <w:bottom w:val="single" w:sz="4" w:space="0" w:color="auto"/>
              <w:right w:val="single" w:sz="4" w:space="0" w:color="auto"/>
            </w:tcBorders>
          </w:tcPr>
          <w:p w14:paraId="602E0946" w14:textId="77777777" w:rsidR="001822D4" w:rsidRPr="009B4086" w:rsidRDefault="001822D4" w:rsidP="00A62DBF">
            <w:pPr>
              <w:pStyle w:val="LndNormale1"/>
              <w:rPr>
                <w:rFonts w:ascii="Inter Tight" w:hAnsi="Inter Tight" w:cs="Inter Tight"/>
                <w:color w:val="002060"/>
              </w:rPr>
            </w:pPr>
            <w:r>
              <w:rPr>
                <w:rFonts w:ascii="Inter Tight" w:hAnsi="Inter Tight" w:cs="Inter Tight"/>
                <w:color w:val="002060"/>
              </w:rPr>
              <w:t>2491222</w:t>
            </w:r>
          </w:p>
        </w:tc>
        <w:tc>
          <w:tcPr>
            <w:tcW w:w="2736" w:type="dxa"/>
            <w:tcBorders>
              <w:top w:val="single" w:sz="4" w:space="0" w:color="auto"/>
              <w:left w:val="single" w:sz="4" w:space="0" w:color="auto"/>
              <w:bottom w:val="single" w:sz="4" w:space="0" w:color="auto"/>
              <w:right w:val="single" w:sz="4" w:space="0" w:color="auto"/>
            </w:tcBorders>
          </w:tcPr>
          <w:p w14:paraId="61269FCA" w14:textId="77777777" w:rsidR="001822D4" w:rsidRPr="009B4086" w:rsidRDefault="001822D4" w:rsidP="00A62DBF">
            <w:pPr>
              <w:pStyle w:val="LndNormale1"/>
              <w:rPr>
                <w:rFonts w:ascii="Inter Tight" w:hAnsi="Inter Tight" w:cs="Inter Tight"/>
                <w:color w:val="002060"/>
              </w:rPr>
            </w:pPr>
            <w:r>
              <w:rPr>
                <w:rFonts w:ascii="Inter Tight" w:hAnsi="Inter Tight" w:cs="Inter Tight"/>
                <w:color w:val="002060"/>
              </w:rPr>
              <w:t>PIERANDREI FEDERICO</w:t>
            </w:r>
          </w:p>
        </w:tc>
        <w:tc>
          <w:tcPr>
            <w:tcW w:w="1331" w:type="dxa"/>
            <w:tcBorders>
              <w:top w:val="single" w:sz="4" w:space="0" w:color="auto"/>
              <w:left w:val="single" w:sz="4" w:space="0" w:color="auto"/>
              <w:bottom w:val="single" w:sz="4" w:space="0" w:color="auto"/>
              <w:right w:val="single" w:sz="4" w:space="0" w:color="auto"/>
            </w:tcBorders>
          </w:tcPr>
          <w:p w14:paraId="21CCEEA9" w14:textId="77777777" w:rsidR="001822D4" w:rsidRPr="009B4086" w:rsidRDefault="001822D4" w:rsidP="00A62DBF">
            <w:pPr>
              <w:pStyle w:val="LndNormale1"/>
              <w:rPr>
                <w:rFonts w:ascii="Inter Tight" w:hAnsi="Inter Tight" w:cs="Inter Tight"/>
                <w:color w:val="002060"/>
              </w:rPr>
            </w:pPr>
            <w:r>
              <w:rPr>
                <w:rFonts w:ascii="Inter Tight" w:hAnsi="Inter Tight" w:cs="Inter Tight"/>
                <w:color w:val="002060"/>
              </w:rPr>
              <w:t>23.04.2006</w:t>
            </w:r>
          </w:p>
        </w:tc>
        <w:tc>
          <w:tcPr>
            <w:tcW w:w="1181" w:type="dxa"/>
            <w:tcBorders>
              <w:top w:val="single" w:sz="4" w:space="0" w:color="auto"/>
              <w:left w:val="single" w:sz="4" w:space="0" w:color="auto"/>
              <w:bottom w:val="single" w:sz="4" w:space="0" w:color="auto"/>
              <w:right w:val="single" w:sz="4" w:space="0" w:color="auto"/>
            </w:tcBorders>
          </w:tcPr>
          <w:p w14:paraId="4DECA0E9" w14:textId="77777777" w:rsidR="001822D4" w:rsidRPr="009B4086" w:rsidRDefault="001822D4" w:rsidP="00A62DBF">
            <w:pPr>
              <w:pStyle w:val="LndNormale1"/>
              <w:rPr>
                <w:rFonts w:ascii="Inter Tight" w:hAnsi="Inter Tight" w:cs="Inter Tight"/>
                <w:color w:val="002060"/>
              </w:rPr>
            </w:pPr>
            <w:r>
              <w:rPr>
                <w:rFonts w:ascii="Inter Tight" w:hAnsi="Inter Tight" w:cs="Inter Tight"/>
                <w:color w:val="002060"/>
              </w:rPr>
              <w:t>78799</w:t>
            </w:r>
          </w:p>
        </w:tc>
        <w:tc>
          <w:tcPr>
            <w:tcW w:w="3401" w:type="dxa"/>
            <w:tcBorders>
              <w:top w:val="single" w:sz="4" w:space="0" w:color="auto"/>
              <w:left w:val="single" w:sz="4" w:space="0" w:color="auto"/>
              <w:bottom w:val="single" w:sz="4" w:space="0" w:color="auto"/>
              <w:right w:val="single" w:sz="4" w:space="0" w:color="auto"/>
            </w:tcBorders>
          </w:tcPr>
          <w:p w14:paraId="09E5EA7B" w14:textId="77777777" w:rsidR="001822D4" w:rsidRPr="000F1A0B" w:rsidRDefault="001822D4" w:rsidP="00A62DBF">
            <w:pPr>
              <w:pStyle w:val="LndNormale1"/>
              <w:rPr>
                <w:rFonts w:ascii="Inter Tight" w:hAnsi="Inter Tight" w:cs="Inter Tight"/>
                <w:color w:val="002060"/>
              </w:rPr>
            </w:pPr>
            <w:r>
              <w:rPr>
                <w:rFonts w:ascii="Inter Tight" w:hAnsi="Inter Tight" w:cs="Inter Tight"/>
                <w:color w:val="002060"/>
              </w:rPr>
              <w:t>A.S.D. BORGO MINONNA</w:t>
            </w:r>
          </w:p>
        </w:tc>
      </w:tr>
      <w:tr w:rsidR="001822D4" w:rsidRPr="000F1A0B" w14:paraId="2A34396D" w14:textId="77777777" w:rsidTr="00A62DBF">
        <w:tc>
          <w:tcPr>
            <w:tcW w:w="1263" w:type="dxa"/>
            <w:tcBorders>
              <w:top w:val="single" w:sz="4" w:space="0" w:color="auto"/>
              <w:left w:val="single" w:sz="4" w:space="0" w:color="auto"/>
              <w:bottom w:val="single" w:sz="4" w:space="0" w:color="auto"/>
              <w:right w:val="single" w:sz="4" w:space="0" w:color="auto"/>
            </w:tcBorders>
          </w:tcPr>
          <w:p w14:paraId="2F89957D" w14:textId="77777777" w:rsidR="001822D4" w:rsidRDefault="001822D4" w:rsidP="00A62DBF">
            <w:pPr>
              <w:pStyle w:val="LndNormale1"/>
              <w:rPr>
                <w:rFonts w:ascii="Inter Tight" w:hAnsi="Inter Tight" w:cs="Inter Tight"/>
                <w:color w:val="002060"/>
              </w:rPr>
            </w:pPr>
            <w:r>
              <w:rPr>
                <w:rFonts w:ascii="Inter Tight" w:hAnsi="Inter Tight" w:cs="Inter Tight"/>
                <w:color w:val="002060"/>
              </w:rPr>
              <w:t>6955353</w:t>
            </w:r>
          </w:p>
        </w:tc>
        <w:tc>
          <w:tcPr>
            <w:tcW w:w="2736" w:type="dxa"/>
            <w:tcBorders>
              <w:top w:val="single" w:sz="4" w:space="0" w:color="auto"/>
              <w:left w:val="single" w:sz="4" w:space="0" w:color="auto"/>
              <w:bottom w:val="single" w:sz="4" w:space="0" w:color="auto"/>
              <w:right w:val="single" w:sz="4" w:space="0" w:color="auto"/>
            </w:tcBorders>
          </w:tcPr>
          <w:p w14:paraId="4C38A23E" w14:textId="77777777" w:rsidR="001822D4" w:rsidRDefault="001822D4" w:rsidP="00A62DBF">
            <w:pPr>
              <w:pStyle w:val="LndNormale1"/>
              <w:rPr>
                <w:rFonts w:ascii="Inter Tight" w:hAnsi="Inter Tight" w:cs="Inter Tight"/>
                <w:color w:val="002060"/>
              </w:rPr>
            </w:pPr>
            <w:r>
              <w:rPr>
                <w:rFonts w:ascii="Inter Tight" w:hAnsi="Inter Tight" w:cs="Inter Tight"/>
                <w:color w:val="002060"/>
              </w:rPr>
              <w:t>CIRROTTOLA VINCENZO</w:t>
            </w:r>
          </w:p>
        </w:tc>
        <w:tc>
          <w:tcPr>
            <w:tcW w:w="1331" w:type="dxa"/>
            <w:tcBorders>
              <w:top w:val="single" w:sz="4" w:space="0" w:color="auto"/>
              <w:left w:val="single" w:sz="4" w:space="0" w:color="auto"/>
              <w:bottom w:val="single" w:sz="4" w:space="0" w:color="auto"/>
              <w:right w:val="single" w:sz="4" w:space="0" w:color="auto"/>
            </w:tcBorders>
          </w:tcPr>
          <w:p w14:paraId="33B50974" w14:textId="77777777" w:rsidR="001822D4" w:rsidRDefault="001822D4" w:rsidP="00A62DBF">
            <w:pPr>
              <w:pStyle w:val="LndNormale1"/>
              <w:rPr>
                <w:rFonts w:ascii="Inter Tight" w:hAnsi="Inter Tight" w:cs="Inter Tight"/>
                <w:color w:val="002060"/>
              </w:rPr>
            </w:pPr>
            <w:r>
              <w:rPr>
                <w:rFonts w:ascii="Inter Tight" w:hAnsi="Inter Tight" w:cs="Inter Tight"/>
                <w:color w:val="002060"/>
              </w:rPr>
              <w:t>10.05.2003</w:t>
            </w:r>
          </w:p>
        </w:tc>
        <w:tc>
          <w:tcPr>
            <w:tcW w:w="1181" w:type="dxa"/>
            <w:tcBorders>
              <w:top w:val="single" w:sz="4" w:space="0" w:color="auto"/>
              <w:left w:val="single" w:sz="4" w:space="0" w:color="auto"/>
              <w:bottom w:val="single" w:sz="4" w:space="0" w:color="auto"/>
              <w:right w:val="single" w:sz="4" w:space="0" w:color="auto"/>
            </w:tcBorders>
          </w:tcPr>
          <w:p w14:paraId="43387451" w14:textId="77777777" w:rsidR="001822D4" w:rsidRDefault="001822D4" w:rsidP="00A62DBF">
            <w:pPr>
              <w:pStyle w:val="LndNormale1"/>
              <w:rPr>
                <w:rFonts w:ascii="Inter Tight" w:hAnsi="Inter Tight" w:cs="Inter Tight"/>
                <w:color w:val="002060"/>
              </w:rPr>
            </w:pPr>
            <w:r>
              <w:rPr>
                <w:rFonts w:ascii="Inter Tight" w:hAnsi="Inter Tight" w:cs="Inter Tight"/>
                <w:color w:val="002060"/>
              </w:rPr>
              <w:t>700349</w:t>
            </w:r>
          </w:p>
        </w:tc>
        <w:tc>
          <w:tcPr>
            <w:tcW w:w="3401" w:type="dxa"/>
            <w:tcBorders>
              <w:top w:val="single" w:sz="4" w:space="0" w:color="auto"/>
              <w:left w:val="single" w:sz="4" w:space="0" w:color="auto"/>
              <w:bottom w:val="single" w:sz="4" w:space="0" w:color="auto"/>
              <w:right w:val="single" w:sz="4" w:space="0" w:color="auto"/>
            </w:tcBorders>
          </w:tcPr>
          <w:p w14:paraId="67D324B6" w14:textId="77777777" w:rsidR="001822D4" w:rsidRDefault="001822D4" w:rsidP="00A62DBF">
            <w:pPr>
              <w:pStyle w:val="LndNormale1"/>
              <w:rPr>
                <w:rFonts w:ascii="Inter Tight" w:hAnsi="Inter Tight" w:cs="Inter Tight"/>
                <w:color w:val="002060"/>
              </w:rPr>
            </w:pPr>
            <w:r>
              <w:rPr>
                <w:rFonts w:ascii="Inter Tight" w:hAnsi="Inter Tight" w:cs="Inter Tight"/>
                <w:color w:val="002060"/>
              </w:rPr>
              <w:t>A.P. AURORA TREIA</w:t>
            </w:r>
          </w:p>
        </w:tc>
      </w:tr>
    </w:tbl>
    <w:p w14:paraId="35424025" w14:textId="77777777" w:rsidR="001822D4" w:rsidRPr="00092E55" w:rsidRDefault="001822D4" w:rsidP="008E25F9">
      <w:pPr>
        <w:pStyle w:val="LndNormale1"/>
        <w:rPr>
          <w:rFonts w:ascii="Inter Tight" w:hAnsi="Inter Tight" w:cs="Inter Tight"/>
          <w:color w:val="002060"/>
          <w:szCs w:val="22"/>
        </w:rPr>
      </w:pPr>
    </w:p>
    <w:p w14:paraId="55B4B1A4" w14:textId="77777777" w:rsidR="00092E55" w:rsidRPr="00092E55" w:rsidRDefault="00092E55" w:rsidP="008E25F9">
      <w:pPr>
        <w:pStyle w:val="LndNormale1"/>
        <w:rPr>
          <w:rFonts w:ascii="Inter Tight" w:hAnsi="Inter Tight" w:cs="Inter Tight"/>
          <w:color w:val="002060"/>
          <w:szCs w:val="22"/>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2"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6" w:name="_Toc396581753"/>
      <w:bookmarkStart w:id="7" w:name="_Toc18678742"/>
      <w:bookmarkStart w:id="8" w:name="_Toc18678743"/>
      <w:bookmarkStart w:id="9" w:name="OLE_LINK12"/>
      <w:bookmarkStart w:id="10" w:name="OLE_LINK13"/>
      <w:r w:rsidRPr="00400ECE">
        <w:rPr>
          <w:rFonts w:ascii="Inter Tight Medium" w:hAnsi="Inter Tight Medium" w:cs="Inter Tight Medium"/>
          <w:b w:val="0"/>
          <w:bCs/>
          <w:color w:val="FFFFFF" w:themeColor="background1"/>
        </w:rPr>
        <w:t>NOTIZIE SU ATTIVITA’ AGONISTICA</w:t>
      </w:r>
      <w:bookmarkEnd w:id="6"/>
      <w:bookmarkEnd w:id="7"/>
      <w:bookmarkEnd w:id="8"/>
      <w:bookmarkEnd w:id="9"/>
      <w:bookmarkEnd w:id="10"/>
    </w:p>
    <w:p w14:paraId="3B7FA787" w14:textId="77777777" w:rsidR="00F5382C" w:rsidRDefault="00F5382C" w:rsidP="00F5382C">
      <w:pPr>
        <w:pStyle w:val="breakline"/>
        <w:rPr>
          <w:rFonts w:ascii="Inter Tight" w:hAnsi="Inter Tight" w:cs="Inter Tight"/>
          <w:color w:val="002060"/>
        </w:rPr>
      </w:pPr>
    </w:p>
    <w:p w14:paraId="6AF56143" w14:textId="77777777" w:rsidR="00E228F7" w:rsidRPr="00B84E82" w:rsidRDefault="00E228F7" w:rsidP="00E228F7">
      <w:pPr>
        <w:pStyle w:val="titolocampionato0"/>
        <w:shd w:val="clear" w:color="auto" w:fill="CCCCCC"/>
        <w:spacing w:before="80" w:after="40"/>
        <w:rPr>
          <w:rFonts w:ascii="Inter Tight" w:hAnsi="Inter Tight" w:cs="Inter Tight"/>
          <w:color w:val="002060"/>
        </w:rPr>
      </w:pPr>
      <w:r w:rsidRPr="00B84E82">
        <w:rPr>
          <w:rFonts w:ascii="Inter Tight" w:hAnsi="Inter Tight" w:cs="Inter Tight"/>
          <w:color w:val="002060"/>
        </w:rPr>
        <w:t>CALCIO A CINQUE SERIE C2</w:t>
      </w:r>
    </w:p>
    <w:p w14:paraId="1DB564C7"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RISULTATI</w:t>
      </w:r>
    </w:p>
    <w:p w14:paraId="52E7D68C" w14:textId="77777777" w:rsidR="00E228F7" w:rsidRPr="00B84E82" w:rsidRDefault="00E228F7" w:rsidP="00E228F7">
      <w:pPr>
        <w:pStyle w:val="breakline"/>
        <w:rPr>
          <w:rFonts w:ascii="Inter Tight" w:hAnsi="Inter Tight" w:cs="Inter Tight"/>
          <w:color w:val="002060"/>
        </w:rPr>
      </w:pPr>
    </w:p>
    <w:p w14:paraId="231E91CD"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RISULTATI UFFICIALI GARE DEL 04/11/2026</w:t>
      </w:r>
    </w:p>
    <w:p w14:paraId="66CC3040" w14:textId="77777777" w:rsidR="00E228F7" w:rsidRPr="00E228F7" w:rsidRDefault="00E228F7" w:rsidP="00E228F7">
      <w:pPr>
        <w:pStyle w:val="sottotitolocampionato20"/>
        <w:spacing w:before="0" w:beforeAutospacing="0" w:after="0" w:afterAutospacing="0"/>
        <w:rPr>
          <w:rFonts w:ascii="Inter Tight" w:hAnsi="Inter Tight" w:cs="Inter Tight"/>
          <w:color w:val="002060"/>
          <w:sz w:val="20"/>
          <w:szCs w:val="20"/>
        </w:rPr>
      </w:pPr>
      <w:r w:rsidRPr="00E228F7">
        <w:rPr>
          <w:rFonts w:ascii="Inter Tight" w:hAnsi="Inter Tight" w:cs="Inter Tight"/>
          <w:color w:val="002060"/>
          <w:sz w:val="20"/>
          <w:szCs w:val="20"/>
        </w:rPr>
        <w:t>Si trascrivono qui di seguito i risultati ufficiali delle gare disputate</w:t>
      </w:r>
    </w:p>
    <w:p w14:paraId="4263EBBB" w14:textId="77777777" w:rsidR="00E228F7" w:rsidRPr="00B84E82" w:rsidRDefault="00E228F7" w:rsidP="00E228F7">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E228F7" w:rsidRPr="00B84E82" w14:paraId="70393B20" w14:textId="77777777" w:rsidTr="00A62DB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228F7" w:rsidRPr="00B84E82" w14:paraId="41A5FF68" w14:textId="77777777" w:rsidTr="00A62DB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572EAB"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GIRONE C - 6 Giornata - A</w:t>
                  </w:r>
                </w:p>
              </w:tc>
            </w:tr>
            <w:tr w:rsidR="00E228F7" w:rsidRPr="00B84E82" w14:paraId="7BC9A85F" w14:textId="77777777" w:rsidTr="00A62DBF">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84415D8"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CSI STELLA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06C9E0"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xml:space="preserve">- </w:t>
                  </w:r>
                  <w:proofErr w:type="gramStart"/>
                  <w:r w:rsidRPr="00B84E82">
                    <w:rPr>
                      <w:rFonts w:ascii="Inter Tight" w:hAnsi="Inter Tight" w:cs="Inter Tight"/>
                      <w:color w:val="002060"/>
                    </w:rPr>
                    <w:t>U.MANDOLESI</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7B580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EC496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2A28F542" w14:textId="77777777" w:rsidTr="00A62DBF">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24D332F"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FUTSAL VIRE GEOSISTEM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B1507D"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POLISPORTIVA ROSSO BLU</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69B10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B8BC9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bl>
          <w:p w14:paraId="0055A21F" w14:textId="77777777" w:rsidR="00E228F7" w:rsidRPr="00B84E82" w:rsidRDefault="00E228F7" w:rsidP="00A62DBF">
            <w:pPr>
              <w:rPr>
                <w:rFonts w:ascii="Inter Tight" w:hAnsi="Inter Tight" w:cs="Inter Tight"/>
                <w:color w:val="002060"/>
              </w:rPr>
            </w:pPr>
          </w:p>
        </w:tc>
      </w:tr>
    </w:tbl>
    <w:p w14:paraId="5E9E3FD9" w14:textId="77777777" w:rsidR="00E228F7" w:rsidRPr="00B84E82" w:rsidRDefault="00E228F7" w:rsidP="00E228F7">
      <w:pPr>
        <w:pStyle w:val="breakline"/>
        <w:rPr>
          <w:rFonts w:ascii="Inter Tight" w:eastAsiaTheme="minorEastAsia" w:hAnsi="Inter Tight" w:cs="Inter Tight"/>
          <w:color w:val="002060"/>
        </w:rPr>
      </w:pPr>
    </w:p>
    <w:p w14:paraId="78044E68" w14:textId="77777777" w:rsidR="00E228F7" w:rsidRPr="00B84E82" w:rsidRDefault="00E228F7" w:rsidP="00E228F7">
      <w:pPr>
        <w:pStyle w:val="breakline"/>
        <w:rPr>
          <w:rFonts w:ascii="Inter Tight" w:hAnsi="Inter Tight" w:cs="Inter Tight"/>
          <w:color w:val="002060"/>
        </w:rPr>
      </w:pPr>
    </w:p>
    <w:p w14:paraId="5840DF2B"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GIUDICE SPORTIVO</w:t>
      </w:r>
    </w:p>
    <w:p w14:paraId="4BBE6A55" w14:textId="77777777" w:rsidR="00E228F7" w:rsidRPr="00B84E82" w:rsidRDefault="00E228F7" w:rsidP="00E228F7">
      <w:pPr>
        <w:pStyle w:val="diffida"/>
        <w:rPr>
          <w:rFonts w:ascii="Inter Tight" w:hAnsi="Inter Tight" w:cs="Inter Tight"/>
          <w:color w:val="002060"/>
        </w:rPr>
      </w:pPr>
      <w:r w:rsidRPr="00B84E82">
        <w:rPr>
          <w:rFonts w:ascii="Inter Tight" w:hAnsi="Inter Tight" w:cs="Inter Tight"/>
          <w:color w:val="002060"/>
        </w:rPr>
        <w:t>Il Giudice Sportivo Avv. Agnese Lazzaretti, con l'assistenza del Segretario Angelo Castellana, nella seduta del 06/11/2026, ha adottato le decisioni che di seguito integralmente si riportano:</w:t>
      </w:r>
    </w:p>
    <w:p w14:paraId="6302266E" w14:textId="77777777" w:rsidR="00E228F7" w:rsidRPr="00B84E82" w:rsidRDefault="00E228F7" w:rsidP="00E228F7">
      <w:pPr>
        <w:pStyle w:val="titolo10"/>
        <w:rPr>
          <w:rFonts w:ascii="Inter Tight" w:hAnsi="Inter Tight" w:cs="Inter Tight"/>
          <w:color w:val="002060"/>
        </w:rPr>
      </w:pPr>
      <w:r w:rsidRPr="00B84E82">
        <w:rPr>
          <w:rFonts w:ascii="Inter Tight" w:hAnsi="Inter Tight" w:cs="Inter Tight"/>
          <w:color w:val="002060"/>
        </w:rPr>
        <w:t xml:space="preserve">GARE DEL 4/11/2026 </w:t>
      </w:r>
    </w:p>
    <w:p w14:paraId="648924D9" w14:textId="77777777" w:rsidR="00E228F7" w:rsidRPr="00B84E82" w:rsidRDefault="00E228F7" w:rsidP="00E228F7">
      <w:pPr>
        <w:pStyle w:val="titolo7a"/>
        <w:rPr>
          <w:rFonts w:ascii="Inter Tight" w:hAnsi="Inter Tight" w:cs="Inter Tight"/>
          <w:color w:val="002060"/>
        </w:rPr>
      </w:pPr>
      <w:r w:rsidRPr="00B84E82">
        <w:rPr>
          <w:rFonts w:ascii="Inter Tight" w:hAnsi="Inter Tight" w:cs="Inter Tight"/>
          <w:color w:val="002060"/>
        </w:rPr>
        <w:t xml:space="preserve">PROVVEDIMENTI DISCIPLINARI </w:t>
      </w:r>
    </w:p>
    <w:p w14:paraId="7C577F55" w14:textId="77777777" w:rsidR="00E228F7" w:rsidRPr="00B84E82" w:rsidRDefault="00E228F7" w:rsidP="00E228F7">
      <w:pPr>
        <w:pStyle w:val="titolo7b0"/>
        <w:rPr>
          <w:rFonts w:ascii="Inter Tight" w:hAnsi="Inter Tight" w:cs="Inter Tight"/>
          <w:color w:val="002060"/>
        </w:rPr>
      </w:pPr>
      <w:r w:rsidRPr="00B84E82">
        <w:rPr>
          <w:rFonts w:ascii="Inter Tight" w:hAnsi="Inter Tight" w:cs="Inter Tight"/>
          <w:color w:val="002060"/>
        </w:rPr>
        <w:t xml:space="preserve">In base alle risultanze degli atti ufficiali sono state deliberate le seguenti sanzioni disciplinari. </w:t>
      </w:r>
    </w:p>
    <w:p w14:paraId="43BCCC4D" w14:textId="77777777" w:rsidR="00E228F7" w:rsidRPr="00B84E82" w:rsidRDefault="00E228F7" w:rsidP="00E228F7">
      <w:pPr>
        <w:pStyle w:val="titolo30"/>
        <w:rPr>
          <w:rFonts w:ascii="Inter Tight" w:hAnsi="Inter Tight" w:cs="Inter Tight"/>
          <w:color w:val="002060"/>
        </w:rPr>
      </w:pPr>
      <w:r w:rsidRPr="00B84E82">
        <w:rPr>
          <w:rFonts w:ascii="Inter Tight" w:hAnsi="Inter Tight" w:cs="Inter Tight"/>
          <w:color w:val="002060"/>
        </w:rPr>
        <w:t xml:space="preserve">CALCIATORI NON ESPULSI </w:t>
      </w:r>
    </w:p>
    <w:p w14:paraId="3CF67985" w14:textId="77777777" w:rsidR="00E228F7" w:rsidRPr="00B84E82" w:rsidRDefault="00E228F7" w:rsidP="00E228F7">
      <w:pPr>
        <w:pStyle w:val="titolo20"/>
        <w:rPr>
          <w:rFonts w:ascii="Inter Tight" w:hAnsi="Inter Tight" w:cs="Inter Tight"/>
          <w:color w:val="002060"/>
        </w:rPr>
      </w:pPr>
      <w:r w:rsidRPr="00B84E82">
        <w:rPr>
          <w:rFonts w:ascii="Inter Tight" w:hAnsi="Inter Tight" w:cs="Inter Tight"/>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2BFF7696" w14:textId="77777777" w:rsidTr="00A62DBF">
        <w:tc>
          <w:tcPr>
            <w:tcW w:w="2200" w:type="dxa"/>
            <w:tcMar>
              <w:top w:w="20" w:type="dxa"/>
              <w:left w:w="20" w:type="dxa"/>
              <w:bottom w:w="20" w:type="dxa"/>
              <w:right w:w="20" w:type="dxa"/>
            </w:tcMar>
            <w:vAlign w:val="center"/>
            <w:hideMark/>
          </w:tcPr>
          <w:p w14:paraId="56A0AB19"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lastRenderedPageBreak/>
              <w:t>SPARVOLI LORENZO</w:t>
            </w:r>
          </w:p>
        </w:tc>
        <w:tc>
          <w:tcPr>
            <w:tcW w:w="2200" w:type="dxa"/>
            <w:tcMar>
              <w:top w:w="20" w:type="dxa"/>
              <w:left w:w="20" w:type="dxa"/>
              <w:bottom w:w="20" w:type="dxa"/>
              <w:right w:w="20" w:type="dxa"/>
            </w:tcMar>
            <w:vAlign w:val="center"/>
            <w:hideMark/>
          </w:tcPr>
          <w:p w14:paraId="6CD0B85E"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(POLISPORTIVA ROSSO BLU) </w:t>
            </w:r>
          </w:p>
        </w:tc>
        <w:tc>
          <w:tcPr>
            <w:tcW w:w="800" w:type="dxa"/>
            <w:tcMar>
              <w:top w:w="20" w:type="dxa"/>
              <w:left w:w="20" w:type="dxa"/>
              <w:bottom w:w="20" w:type="dxa"/>
              <w:right w:w="20" w:type="dxa"/>
            </w:tcMar>
            <w:vAlign w:val="center"/>
            <w:hideMark/>
          </w:tcPr>
          <w:p w14:paraId="1E3DE9A2"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838AC84"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13F146D"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w:t>
            </w:r>
          </w:p>
        </w:tc>
      </w:tr>
    </w:tbl>
    <w:p w14:paraId="02751BEF" w14:textId="77777777" w:rsidR="00E228F7" w:rsidRPr="00B84E82" w:rsidRDefault="00E228F7" w:rsidP="00E228F7">
      <w:pPr>
        <w:pStyle w:val="titolo20"/>
        <w:rPr>
          <w:rFonts w:ascii="Inter Tight" w:eastAsiaTheme="minorEastAsia" w:hAnsi="Inter Tight" w:cs="Inter Tight"/>
          <w:color w:val="002060"/>
        </w:rPr>
      </w:pPr>
      <w:r w:rsidRPr="00B84E82">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379AC2C3" w14:textId="77777777" w:rsidTr="00A62DBF">
        <w:tc>
          <w:tcPr>
            <w:tcW w:w="2200" w:type="dxa"/>
            <w:tcMar>
              <w:top w:w="20" w:type="dxa"/>
              <w:left w:w="20" w:type="dxa"/>
              <w:bottom w:w="20" w:type="dxa"/>
              <w:right w:w="20" w:type="dxa"/>
            </w:tcMar>
            <w:vAlign w:val="center"/>
            <w:hideMark/>
          </w:tcPr>
          <w:p w14:paraId="61BD3F38"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GIRONACCI DIEGO</w:t>
            </w:r>
          </w:p>
        </w:tc>
        <w:tc>
          <w:tcPr>
            <w:tcW w:w="2200" w:type="dxa"/>
            <w:tcMar>
              <w:top w:w="20" w:type="dxa"/>
              <w:left w:w="20" w:type="dxa"/>
              <w:bottom w:w="20" w:type="dxa"/>
              <w:right w:w="20" w:type="dxa"/>
            </w:tcMar>
            <w:vAlign w:val="center"/>
            <w:hideMark/>
          </w:tcPr>
          <w:p w14:paraId="342F254F"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w:t>
            </w:r>
            <w:proofErr w:type="gramStart"/>
            <w:r w:rsidRPr="00B84E82">
              <w:rPr>
                <w:rFonts w:ascii="Inter Tight" w:hAnsi="Inter Tight" w:cs="Inter Tight"/>
                <w:color w:val="002060"/>
              </w:rPr>
              <w:t>U.MANDOLESI</w:t>
            </w:r>
            <w:proofErr w:type="gramEnd"/>
            <w:r w:rsidRPr="00B84E82">
              <w:rPr>
                <w:rFonts w:ascii="Inter Tight" w:hAnsi="Inter Tight" w:cs="Inter Tight"/>
                <w:color w:val="002060"/>
              </w:rPr>
              <w:t xml:space="preserve">) </w:t>
            </w:r>
          </w:p>
        </w:tc>
        <w:tc>
          <w:tcPr>
            <w:tcW w:w="800" w:type="dxa"/>
            <w:tcMar>
              <w:top w:w="20" w:type="dxa"/>
              <w:left w:w="20" w:type="dxa"/>
              <w:bottom w:w="20" w:type="dxa"/>
              <w:right w:w="20" w:type="dxa"/>
            </w:tcMar>
            <w:vAlign w:val="center"/>
            <w:hideMark/>
          </w:tcPr>
          <w:p w14:paraId="0FB709A4"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BF9860E"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E98D11B"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w:t>
            </w:r>
          </w:p>
        </w:tc>
      </w:tr>
    </w:tbl>
    <w:p w14:paraId="472E9765" w14:textId="77777777" w:rsidR="00E228F7" w:rsidRPr="00B84E82" w:rsidRDefault="00E228F7" w:rsidP="00E228F7">
      <w:pPr>
        <w:pStyle w:val="titolo20"/>
        <w:rPr>
          <w:rFonts w:ascii="Inter Tight" w:eastAsiaTheme="minorEastAsia" w:hAnsi="Inter Tight" w:cs="Inter Tight"/>
          <w:color w:val="002060"/>
        </w:rPr>
      </w:pPr>
      <w:r w:rsidRPr="00B84E8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70A97B53" w14:textId="77777777" w:rsidTr="00A62DBF">
        <w:tc>
          <w:tcPr>
            <w:tcW w:w="2200" w:type="dxa"/>
            <w:tcMar>
              <w:top w:w="20" w:type="dxa"/>
              <w:left w:w="20" w:type="dxa"/>
              <w:bottom w:w="20" w:type="dxa"/>
              <w:right w:w="20" w:type="dxa"/>
            </w:tcMar>
            <w:vAlign w:val="center"/>
            <w:hideMark/>
          </w:tcPr>
          <w:p w14:paraId="6172CE63"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CROCI MATTEO</w:t>
            </w:r>
          </w:p>
        </w:tc>
        <w:tc>
          <w:tcPr>
            <w:tcW w:w="2200" w:type="dxa"/>
            <w:tcMar>
              <w:top w:w="20" w:type="dxa"/>
              <w:left w:w="20" w:type="dxa"/>
              <w:bottom w:w="20" w:type="dxa"/>
              <w:right w:w="20" w:type="dxa"/>
            </w:tcMar>
            <w:vAlign w:val="center"/>
            <w:hideMark/>
          </w:tcPr>
          <w:p w14:paraId="0C649DDC"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(FUTSAL VIRE GEOSISTEM ASD) </w:t>
            </w:r>
          </w:p>
        </w:tc>
        <w:tc>
          <w:tcPr>
            <w:tcW w:w="800" w:type="dxa"/>
            <w:tcMar>
              <w:top w:w="20" w:type="dxa"/>
              <w:left w:w="20" w:type="dxa"/>
              <w:bottom w:w="20" w:type="dxa"/>
              <w:right w:w="20" w:type="dxa"/>
            </w:tcMar>
            <w:vAlign w:val="center"/>
            <w:hideMark/>
          </w:tcPr>
          <w:p w14:paraId="0B08B7FF"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8877884"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URBANI TOMMASO</w:t>
            </w:r>
          </w:p>
        </w:tc>
        <w:tc>
          <w:tcPr>
            <w:tcW w:w="2200" w:type="dxa"/>
            <w:tcMar>
              <w:top w:w="20" w:type="dxa"/>
              <w:left w:w="20" w:type="dxa"/>
              <w:bottom w:w="20" w:type="dxa"/>
              <w:right w:w="20" w:type="dxa"/>
            </w:tcMar>
            <w:vAlign w:val="center"/>
            <w:hideMark/>
          </w:tcPr>
          <w:p w14:paraId="302759B6"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w:t>
            </w:r>
            <w:proofErr w:type="gramStart"/>
            <w:r w:rsidRPr="00B84E82">
              <w:rPr>
                <w:rFonts w:ascii="Inter Tight" w:hAnsi="Inter Tight" w:cs="Inter Tight"/>
                <w:color w:val="002060"/>
              </w:rPr>
              <w:t>U.MANDOLESI</w:t>
            </w:r>
            <w:proofErr w:type="gramEnd"/>
            <w:r w:rsidRPr="00B84E82">
              <w:rPr>
                <w:rFonts w:ascii="Inter Tight" w:hAnsi="Inter Tight" w:cs="Inter Tight"/>
                <w:color w:val="002060"/>
              </w:rPr>
              <w:t xml:space="preserve">) </w:t>
            </w:r>
          </w:p>
        </w:tc>
      </w:tr>
    </w:tbl>
    <w:p w14:paraId="30ED01AF" w14:textId="77777777" w:rsidR="00E228F7" w:rsidRDefault="00E228F7" w:rsidP="00E228F7">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E228F7" w:rsidRPr="00032976" w14:paraId="3F3428AB" w14:textId="77777777" w:rsidTr="00A62DBF">
        <w:trPr>
          <w:jc w:val="center"/>
        </w:trPr>
        <w:tc>
          <w:tcPr>
            <w:tcW w:w="2500" w:type="pct"/>
          </w:tcPr>
          <w:p w14:paraId="0F666B06" w14:textId="77777777" w:rsidR="00E228F7"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67246D7D" w14:textId="77777777" w:rsidR="00E228F7" w:rsidRPr="00032976"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7B8949F8" w14:textId="77777777" w:rsidR="00E228F7" w:rsidRPr="00C368AF"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5CE7AF12" w14:textId="77777777" w:rsidR="00E228F7" w:rsidRPr="00032976"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4F090DE0" w14:textId="77777777" w:rsidR="00E228F7" w:rsidRPr="00B84E82" w:rsidRDefault="00E228F7" w:rsidP="00E228F7">
      <w:pPr>
        <w:pStyle w:val="breakline"/>
        <w:rPr>
          <w:rFonts w:ascii="Inter Tight" w:eastAsiaTheme="minorEastAsia" w:hAnsi="Inter Tight" w:cs="Inter Tight"/>
          <w:color w:val="002060"/>
        </w:rPr>
      </w:pPr>
    </w:p>
    <w:p w14:paraId="2966177A"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CLASSIFICA</w:t>
      </w:r>
    </w:p>
    <w:p w14:paraId="4C9F79A3" w14:textId="77777777" w:rsidR="00E228F7" w:rsidRPr="00B84E82" w:rsidRDefault="00E228F7" w:rsidP="00E228F7">
      <w:pPr>
        <w:pStyle w:val="breakline"/>
        <w:rPr>
          <w:rFonts w:ascii="Inter Tight" w:hAnsi="Inter Tight" w:cs="Inter Tight"/>
          <w:color w:val="002060"/>
        </w:rPr>
      </w:pPr>
    </w:p>
    <w:p w14:paraId="1D0A45A6" w14:textId="77777777" w:rsidR="00E228F7" w:rsidRPr="00B84E82" w:rsidRDefault="00E228F7" w:rsidP="00E228F7">
      <w:pPr>
        <w:pStyle w:val="breakline"/>
        <w:rPr>
          <w:rFonts w:ascii="Inter Tight" w:hAnsi="Inter Tight" w:cs="Inter Tight"/>
          <w:color w:val="002060"/>
        </w:rPr>
      </w:pPr>
    </w:p>
    <w:p w14:paraId="2E1EA635"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228F7" w:rsidRPr="00B84E82" w14:paraId="2D58C549" w14:textId="77777777" w:rsidTr="00A62DB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DAFBDE"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FD71D4"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04A75D"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9549FD"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445962"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25E2B6"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773F5B"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C6345E"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D3B75D"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2E53FD"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PE</w:t>
            </w:r>
          </w:p>
        </w:tc>
      </w:tr>
      <w:tr w:rsidR="00E228F7" w:rsidRPr="00B84E82" w14:paraId="70D52E8A" w14:textId="77777777" w:rsidTr="00A62DB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1955A16"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LUCREZIA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DCC4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32BF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3A90F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D79B8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76A7C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EF19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7944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F96B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A5FC8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60F9EF1B"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D675533"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ACQUALAGNA CALCIO C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3C631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B3245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86823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3E329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270CE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26585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18402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61C85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4FD06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310F698"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F56BECA"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ANKON NOVA MARMI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E23F5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6003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64378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B3B45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AA6E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81CD5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AEDF1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14B7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A8494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29C251BD"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CD12D70"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xml:space="preserve">A.S.D. </w:t>
            </w:r>
            <w:proofErr w:type="gramStart"/>
            <w:r w:rsidRPr="00B84E82">
              <w:rPr>
                <w:rFonts w:ascii="Inter Tight" w:hAnsi="Inter Tight" w:cs="Inter Tight"/>
                <w:color w:val="002060"/>
              </w:rPr>
              <w:t>CITTA</w:t>
            </w:r>
            <w:proofErr w:type="gramEnd"/>
            <w:r w:rsidRPr="00B84E82">
              <w:rPr>
                <w:rFonts w:ascii="Inter Tight" w:hAnsi="Inter Tight" w:cs="Inter Tight"/>
                <w:color w:val="002060"/>
              </w:rPr>
              <w:t xml:space="preserve"> DI OSTRA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C9043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B3ACC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F8901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BB5EA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2ADFE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DD28F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79697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CFDCF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5D98F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454B7938"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C68BDD"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U.S. FORTUNA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F06CB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874A4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9363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E1030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3E7F8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AF69A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7454E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E9EEB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77E9A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36C4EAF2"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B76331B" w14:textId="77777777" w:rsidR="00E228F7" w:rsidRPr="00B84E82" w:rsidRDefault="00E228F7" w:rsidP="00A62DBF">
            <w:pPr>
              <w:pStyle w:val="rowtabella0"/>
              <w:rPr>
                <w:rFonts w:ascii="Inter Tight" w:hAnsi="Inter Tight" w:cs="Inter Tight"/>
                <w:color w:val="002060"/>
                <w:lang w:val="es-ES"/>
              </w:rPr>
            </w:pPr>
            <w:r w:rsidRPr="00B84E82">
              <w:rPr>
                <w:rFonts w:ascii="Inter Tight" w:hAnsi="Inter Tight" w:cs="Inter Tight"/>
                <w:color w:val="002060"/>
                <w:lang w:val="es-ES"/>
              </w:rPr>
              <w:t>A.S.D. AVIS ARCEVIA 1964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9383E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3705F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EC832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719F0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FB50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00985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E0666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C5EE8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5CEB8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451874FB"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B760946"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U.S. PIANACCIO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4EA79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7FE13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EFA58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AE7F9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0AEB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1CC3C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8EB25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5B497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1DE64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3629080"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4CA1C4" w14:textId="77777777" w:rsidR="00E228F7" w:rsidRPr="00B84E82" w:rsidRDefault="00E228F7" w:rsidP="00A62DBF">
            <w:pPr>
              <w:pStyle w:val="rowtabella0"/>
              <w:rPr>
                <w:rFonts w:ascii="Inter Tight" w:hAnsi="Inter Tight" w:cs="Inter Tight"/>
                <w:color w:val="002060"/>
                <w:lang w:val="es-ES"/>
              </w:rPr>
            </w:pPr>
            <w:r w:rsidRPr="00B84E82">
              <w:rPr>
                <w:rFonts w:ascii="Inter Tight" w:hAnsi="Inter Tight" w:cs="Inter Tight"/>
                <w:color w:val="002060"/>
                <w:lang w:val="es-ES"/>
              </w:rPr>
              <w:t>VALMISA FUTSAL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E6BB3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A8ECB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8F24F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89FFC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27672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AC99B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9289F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C41D2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9F393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0A4EBBC8"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74E6E12"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DINAMIS 1990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16DD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FF85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731F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5B7F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5E43C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5B487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F6E96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64B96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2AA6D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460E5D95"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8693F1" w14:textId="77777777" w:rsidR="00E228F7" w:rsidRPr="00B84E82" w:rsidRDefault="00E228F7" w:rsidP="00A62DBF">
            <w:pPr>
              <w:pStyle w:val="rowtabella0"/>
              <w:rPr>
                <w:rFonts w:ascii="Inter Tight" w:hAnsi="Inter Tight" w:cs="Inter Tight"/>
                <w:color w:val="002060"/>
                <w:lang w:val="es-ES"/>
              </w:rPr>
            </w:pPr>
            <w:r w:rsidRPr="00B84E82">
              <w:rPr>
                <w:rFonts w:ascii="Inter Tight" w:hAnsi="Inter Tight" w:cs="Inter Tight"/>
                <w:color w:val="002060"/>
                <w:lang w:val="es-ES"/>
              </w:rPr>
              <w:t>A.S.D. FUTSAL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E6457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02BF1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8BFC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92E00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A9747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E5BFB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F98CA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95B81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C40C0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2CA2B6B0"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028EC54"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MANTOVANI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FF2C2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4CD11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FF51A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EC40C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D9BE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2108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D10CA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DFDF1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7EC04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66D5CDAC"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9474A70"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POL.CAGLI SPORT ASSOCIATI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FF95F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29C29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1AA66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6E49A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0B96A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9E82F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132DD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D1C74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D7B20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76E96EE"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40277C"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CIARNIN</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379E6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C3E36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6C88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78613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35C02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19CE8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1588A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29617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8DCFE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41FD985F" w14:textId="77777777" w:rsidTr="00A62DB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8A10E83" w14:textId="77777777" w:rsidR="00E228F7" w:rsidRPr="00B84E82" w:rsidRDefault="00E228F7" w:rsidP="00A62DBF">
            <w:pPr>
              <w:pStyle w:val="rowtabella0"/>
              <w:rPr>
                <w:rFonts w:ascii="Inter Tight" w:hAnsi="Inter Tight" w:cs="Inter Tight"/>
                <w:color w:val="002060"/>
                <w:lang w:val="es-ES"/>
              </w:rPr>
            </w:pPr>
            <w:r w:rsidRPr="00B84E82">
              <w:rPr>
                <w:rFonts w:ascii="Inter Tight" w:hAnsi="Inter Tight" w:cs="Inter Tight"/>
                <w:color w:val="002060"/>
                <w:lang w:val="es-ES"/>
              </w:rPr>
              <w:t>ASD.P. ALMA JUVENTUS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B6A0B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40604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B953F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D5EC1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CFEAC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6EB0C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7FBB7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48D9B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D6295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bl>
    <w:p w14:paraId="38CB4835" w14:textId="77777777" w:rsidR="00E228F7" w:rsidRPr="00B84E82" w:rsidRDefault="00E228F7" w:rsidP="00E228F7">
      <w:pPr>
        <w:pStyle w:val="breakline"/>
        <w:rPr>
          <w:rFonts w:ascii="Inter Tight" w:eastAsiaTheme="minorEastAsia" w:hAnsi="Inter Tight" w:cs="Inter Tight"/>
          <w:color w:val="002060"/>
        </w:rPr>
      </w:pPr>
    </w:p>
    <w:p w14:paraId="699DEEF8" w14:textId="77777777" w:rsidR="00E228F7" w:rsidRPr="00B84E82" w:rsidRDefault="00E228F7" w:rsidP="00E228F7">
      <w:pPr>
        <w:pStyle w:val="breakline"/>
        <w:rPr>
          <w:rFonts w:ascii="Inter Tight" w:hAnsi="Inter Tight" w:cs="Inter Tight"/>
          <w:color w:val="002060"/>
        </w:rPr>
      </w:pPr>
    </w:p>
    <w:p w14:paraId="6AE59880"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228F7" w:rsidRPr="00B84E82" w14:paraId="6E18724A" w14:textId="77777777" w:rsidTr="00A62DB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1862BC"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908012"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8DE7BD"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001627"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5E9D80"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CD0E58"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AC0D73"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8CD98E"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830230"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F7D0F6"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PE</w:t>
            </w:r>
          </w:p>
        </w:tc>
      </w:tr>
      <w:tr w:rsidR="00E228F7" w:rsidRPr="00B84E82" w14:paraId="61314155" w14:textId="77777777" w:rsidTr="00A62DB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E563B7"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2F2D7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EEDFE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0F8B7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65133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9F026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2C89C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D84A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70F2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E0BA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59B1074F"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A440E8"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 AVENALE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AD4C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A0CD1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E921F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C880B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FF5FC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0A009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C5ED5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2ECA7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1A295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65D9DE7"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7242BA"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FABRIANO CALCIO A 5 2023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76E26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D7E3E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4E089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BE78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DD6CF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A9706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492BC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224D4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FACB7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302AE767"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7F8DF3"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FUTSAL 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54D7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298BD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5E86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12A87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D4C0C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F4884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1DF57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5EF45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D01E6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38F08739"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8FC24AB"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A.P. AURORA TREIA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17B48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6459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58668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623D7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DD7BD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E5A18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71B1F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C65F3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F000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2E514262"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E807384"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DC78A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0E6A1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0843F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23B47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CE33D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84C7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8A97B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EB5EE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A4EE2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0B193711"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E6C78DF"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SAN BIAGIO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6609F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8DB1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9C81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1DDFD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0170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1FAFD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AAD96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63F52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C0A8D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21794A3"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62322F" w14:textId="77777777" w:rsidR="00E228F7" w:rsidRPr="00B84E82" w:rsidRDefault="00E228F7" w:rsidP="00A62DBF">
            <w:pPr>
              <w:pStyle w:val="rowtabella0"/>
              <w:rPr>
                <w:rFonts w:ascii="Inter Tight" w:hAnsi="Inter Tight" w:cs="Inter Tight"/>
                <w:color w:val="002060"/>
                <w:lang w:val="es-ES"/>
              </w:rPr>
            </w:pPr>
            <w:r w:rsidRPr="00B84E82">
              <w:rPr>
                <w:rFonts w:ascii="Inter Tight" w:hAnsi="Inter Tight" w:cs="Inter Tight"/>
                <w:color w:val="002060"/>
                <w:lang w:val="es-ES"/>
              </w:rPr>
              <w:t>A.S.D. FUTSAL OTTRANO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2C18F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C6275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E071F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80515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BD5D2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ACA11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D31C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5C204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4FDE7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40F5A80E"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DAE1DA4"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BORGOROSSO TOLENTINO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B3C9C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50059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F47F3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C0AAA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5FD4D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75D01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BBF56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C2CA2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D25AE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2C428A33"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B3D0903"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FRASASSI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8F8F7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7F4D6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C9305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50AE8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570D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6366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62E36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BA4D7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3ABBC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1AF66707"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BC9641" w14:textId="77777777" w:rsidR="00E228F7" w:rsidRPr="00B84E82" w:rsidRDefault="00E228F7" w:rsidP="00A62DBF">
            <w:pPr>
              <w:pStyle w:val="rowtabella0"/>
              <w:rPr>
                <w:rFonts w:ascii="Inter Tight" w:hAnsi="Inter Tight" w:cs="Inter Tight"/>
                <w:color w:val="002060"/>
                <w:lang w:val="es-ES"/>
              </w:rPr>
            </w:pPr>
            <w:r w:rsidRPr="00B84E82">
              <w:rPr>
                <w:rFonts w:ascii="Inter Tight" w:hAnsi="Inter Tight" w:cs="Inter Tight"/>
                <w:color w:val="002060"/>
                <w:lang w:val="es-ES"/>
              </w:rPr>
              <w:t>A.S.D. FUTSAL SAMBUCHETO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CF94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54057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61821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77AA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B82BA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6FBC9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A2268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ABC0D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119E6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22294AC4"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9DB4551"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POLISPORTIVA VICTORIA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FF231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F2348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D4D1D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82050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08EAE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27E98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36721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C420A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26161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1D24BA06"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260ADC"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SAN SEVERINO MARCHE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B629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828F2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B9AF0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7C17F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B09E6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B97AF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EE2E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442A0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0C8A5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0FF2B99A" w14:textId="77777777" w:rsidTr="00A62DB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01406A"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C.U.S. CAMERINO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10D9E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836F7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91E0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E2942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5A047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6B205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C4061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2A767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EE84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bl>
    <w:p w14:paraId="6DC70470" w14:textId="77777777" w:rsidR="00E228F7" w:rsidRPr="00B84E82" w:rsidRDefault="00E228F7" w:rsidP="00E228F7">
      <w:pPr>
        <w:pStyle w:val="breakline"/>
        <w:rPr>
          <w:rFonts w:ascii="Inter Tight" w:eastAsiaTheme="minorEastAsia" w:hAnsi="Inter Tight" w:cs="Inter Tight"/>
          <w:color w:val="002060"/>
        </w:rPr>
      </w:pPr>
    </w:p>
    <w:p w14:paraId="07021F12" w14:textId="77777777" w:rsidR="00E228F7" w:rsidRPr="00B84E82" w:rsidRDefault="00E228F7" w:rsidP="00E228F7">
      <w:pPr>
        <w:pStyle w:val="breakline"/>
        <w:rPr>
          <w:rFonts w:ascii="Inter Tight" w:hAnsi="Inter Tight" w:cs="Inter Tight"/>
          <w:color w:val="002060"/>
        </w:rPr>
      </w:pPr>
    </w:p>
    <w:p w14:paraId="776EBC0B"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228F7" w:rsidRPr="00B84E82" w14:paraId="43FC3518" w14:textId="77777777" w:rsidTr="00A62DB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30EF46"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58453E"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53C41"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C5768F"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6229D5"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EBC112"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5AB092"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34B37F"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D6DCB0"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DD25B4"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PE</w:t>
            </w:r>
          </w:p>
        </w:tc>
      </w:tr>
      <w:tr w:rsidR="00E228F7" w:rsidRPr="00B84E82" w14:paraId="44305A2F" w14:textId="77777777" w:rsidTr="00A62DB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8DB73B"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BB204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D25FC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1CF5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6BB40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63EF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A070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BCA96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BCAD8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5A530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17DE9E97"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0095B8"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xml:space="preserve">A.S.D. </w:t>
            </w:r>
            <w:proofErr w:type="gramStart"/>
            <w:r w:rsidRPr="00B84E82">
              <w:rPr>
                <w:rFonts w:ascii="Inter Tight" w:hAnsi="Inter Tight" w:cs="Inter Tight"/>
                <w:color w:val="002060"/>
              </w:rPr>
              <w:t>U.MANDOLESI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7C62C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E52E5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2FFAE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BA33D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63552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C5E2A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3F5D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4AC0D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D42D6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56E4631E"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276CCFD"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A2E05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85996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A49B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C1BF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59F56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28310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ECE33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D62F9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D8A6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0DC31BBC"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BB68EB"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POL. CSI STELLA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4ABE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32AC8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11B66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901EF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1639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7757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426B1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140E4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586D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12F477F"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10BBA2A"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SS CASTRUM LAURI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F19FF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1D3B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3F44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F886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D1E41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28113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2909B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66042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A03C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5E60B568"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DD6D67D"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POLISPORTIVA ROSSO BLU</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F3CE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0F67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FBE6B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E7F8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E31D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CB8F0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3ACBA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A44DF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4EE2D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549A2DA8"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1C412E"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FUTSAL 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FD58D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46868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A4A38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1E60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837E8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99D9E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499A7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75A0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05FBC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23F9E58"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D670BB"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AF829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31875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22D0B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AE568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3A1C3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58182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A4862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BAB5F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E4C3F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07540970"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DAA8338"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PAGLIARE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78A88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60AD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3A1AF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2864B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DBB0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EC7B2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3DFDF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456C7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5EC26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6614E4A"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DFACD61"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A5C4D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7DA50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30E27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6D092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043AA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4A5E8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1921D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4ACF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DC7AD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7B8DB1C"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0551F7"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REAL SAN GIORGIO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26258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7B949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008D8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41FC4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78559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791A6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F6243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D7A95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96A1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515C4ACE"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BAB5B0"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MANSARDA PAGLIARE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D8E5C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F49A2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CB8CB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E2E0B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D38CD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CF156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760A6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7B064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C0C2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1785E10E"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CAE919B"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lastRenderedPageBreak/>
              <w:t xml:space="preserve">A.S.D. </w:t>
            </w:r>
            <w:proofErr w:type="gramStart"/>
            <w:r w:rsidRPr="00B84E82">
              <w:rPr>
                <w:rFonts w:ascii="Inter Tight" w:hAnsi="Inter Tight" w:cs="Inter Tight"/>
                <w:color w:val="002060"/>
              </w:rPr>
              <w:t>CITTA</w:t>
            </w:r>
            <w:proofErr w:type="gramEnd"/>
            <w:r w:rsidRPr="00B84E82">
              <w:rPr>
                <w:rFonts w:ascii="Inter Tight" w:hAnsi="Inter Tight" w:cs="Inter Tight"/>
                <w:color w:val="002060"/>
              </w:rPr>
              <w:t xml:space="preserve"> DI MARTINSICURO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4E02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E8AAF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F2807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36654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D8937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9EE07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1584E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865B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81ED9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7BDB69A" w14:textId="77777777" w:rsidTr="00A62DB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1785F8"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C.F. MACERATESE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7B313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1B042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7C61A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BC2B8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DF83C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D06FE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6179E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8EB1B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43A92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bl>
    <w:p w14:paraId="441325EF" w14:textId="77777777" w:rsidR="00E228F7" w:rsidRPr="00B84E82" w:rsidRDefault="00E228F7" w:rsidP="00E228F7">
      <w:pPr>
        <w:pStyle w:val="breakline"/>
        <w:rPr>
          <w:rFonts w:ascii="Inter Tight" w:eastAsiaTheme="minorEastAsia" w:hAnsi="Inter Tight" w:cs="Inter Tight"/>
          <w:color w:val="002060"/>
        </w:rPr>
      </w:pPr>
    </w:p>
    <w:p w14:paraId="2DA3228F" w14:textId="77777777" w:rsidR="00E228F7" w:rsidRPr="00B84E82" w:rsidRDefault="00E228F7" w:rsidP="00E228F7">
      <w:pPr>
        <w:pStyle w:val="breakline"/>
        <w:rPr>
          <w:rFonts w:ascii="Inter Tight" w:hAnsi="Inter Tight" w:cs="Inter Tight"/>
          <w:color w:val="002060"/>
        </w:rPr>
      </w:pPr>
    </w:p>
    <w:p w14:paraId="66718E88" w14:textId="77777777" w:rsidR="00E228F7" w:rsidRPr="00B84E82" w:rsidRDefault="00E228F7" w:rsidP="00E228F7">
      <w:pPr>
        <w:pStyle w:val="titolocampionato0"/>
        <w:shd w:val="clear" w:color="auto" w:fill="CCCCCC"/>
        <w:spacing w:before="80" w:after="40"/>
        <w:rPr>
          <w:rFonts w:ascii="Inter Tight" w:hAnsi="Inter Tight" w:cs="Inter Tight"/>
          <w:color w:val="002060"/>
        </w:rPr>
      </w:pPr>
      <w:r w:rsidRPr="00B84E82">
        <w:rPr>
          <w:rFonts w:ascii="Inter Tight" w:hAnsi="Inter Tight" w:cs="Inter Tight"/>
          <w:color w:val="002060"/>
        </w:rPr>
        <w:t>CALCIO A CINQUE SERIE D</w:t>
      </w:r>
    </w:p>
    <w:p w14:paraId="2D75D54B"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RISULTATI</w:t>
      </w:r>
    </w:p>
    <w:p w14:paraId="1C846894" w14:textId="77777777" w:rsidR="00E228F7" w:rsidRPr="00B84E82" w:rsidRDefault="00E228F7" w:rsidP="00E228F7">
      <w:pPr>
        <w:pStyle w:val="breakline"/>
        <w:rPr>
          <w:rFonts w:ascii="Inter Tight" w:hAnsi="Inter Tight" w:cs="Inter Tight"/>
          <w:color w:val="002060"/>
        </w:rPr>
      </w:pPr>
    </w:p>
    <w:p w14:paraId="1EACB070"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RISULTATI UFFICIALI GARE DEL 05/11/2026</w:t>
      </w:r>
    </w:p>
    <w:p w14:paraId="64272D26" w14:textId="77777777" w:rsidR="00E228F7" w:rsidRPr="00E228F7" w:rsidRDefault="00E228F7" w:rsidP="00E228F7">
      <w:pPr>
        <w:pStyle w:val="sottotitolocampionato20"/>
        <w:spacing w:before="0" w:beforeAutospacing="0" w:after="0" w:afterAutospacing="0"/>
        <w:rPr>
          <w:rFonts w:ascii="Inter Tight" w:hAnsi="Inter Tight" w:cs="Inter Tight"/>
          <w:color w:val="002060"/>
          <w:sz w:val="20"/>
          <w:szCs w:val="20"/>
        </w:rPr>
      </w:pPr>
      <w:r w:rsidRPr="00E228F7">
        <w:rPr>
          <w:rFonts w:ascii="Inter Tight" w:hAnsi="Inter Tight" w:cs="Inter Tight"/>
          <w:color w:val="002060"/>
          <w:sz w:val="20"/>
          <w:szCs w:val="20"/>
        </w:rPr>
        <w:t>Si trascrivono qui di seguito i risultati ufficiali delle gare disputate</w:t>
      </w:r>
    </w:p>
    <w:p w14:paraId="3A01EA0F" w14:textId="77777777" w:rsidR="00E228F7" w:rsidRPr="00B84E82" w:rsidRDefault="00E228F7" w:rsidP="00E228F7">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E228F7" w:rsidRPr="00B84E82" w14:paraId="663CB44A" w14:textId="77777777" w:rsidTr="00A62DB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228F7" w:rsidRPr="00B84E82" w14:paraId="36732FBD" w14:textId="77777777" w:rsidTr="00A62DB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7D0D46"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GIRONE E - 6 Giornata - A</w:t>
                  </w:r>
                </w:p>
              </w:tc>
            </w:tr>
            <w:tr w:rsidR="00E228F7" w:rsidRPr="00B84E82" w14:paraId="04B1009D" w14:textId="77777777" w:rsidTr="00A62DBF">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BFB427E"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PICENO UNITED MMX A 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32DDFF"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FUTSAL L.C.</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7B742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23C10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6B8C6331" w14:textId="77777777" w:rsidTr="00A62DBF">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5713D10"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RIPABERARDA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4040DE"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OFFIDA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05450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355F0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bl>
          <w:p w14:paraId="03C6371B" w14:textId="77777777" w:rsidR="00E228F7" w:rsidRPr="00B84E82" w:rsidRDefault="00E228F7" w:rsidP="00A62DBF">
            <w:pPr>
              <w:rPr>
                <w:rFonts w:ascii="Inter Tight" w:hAnsi="Inter Tight" w:cs="Inter Tight"/>
                <w:color w:val="002060"/>
              </w:rPr>
            </w:pPr>
          </w:p>
        </w:tc>
      </w:tr>
    </w:tbl>
    <w:p w14:paraId="41DD5E8A" w14:textId="77777777" w:rsidR="00E228F7" w:rsidRPr="00B84E82" w:rsidRDefault="00E228F7" w:rsidP="00E228F7">
      <w:pPr>
        <w:pStyle w:val="breakline"/>
        <w:rPr>
          <w:rFonts w:ascii="Inter Tight" w:eastAsiaTheme="minorEastAsia" w:hAnsi="Inter Tight" w:cs="Inter Tight"/>
          <w:color w:val="002060"/>
        </w:rPr>
      </w:pPr>
    </w:p>
    <w:p w14:paraId="64809DEF" w14:textId="77777777" w:rsidR="00E228F7" w:rsidRPr="00B84E82" w:rsidRDefault="00E228F7" w:rsidP="00E228F7">
      <w:pPr>
        <w:pStyle w:val="breakline"/>
        <w:rPr>
          <w:rFonts w:ascii="Inter Tight" w:hAnsi="Inter Tight" w:cs="Inter Tight"/>
          <w:color w:val="002060"/>
        </w:rPr>
      </w:pPr>
    </w:p>
    <w:p w14:paraId="3537D6CE"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GIUDICE SPORTIVO</w:t>
      </w:r>
    </w:p>
    <w:p w14:paraId="3A3875C7" w14:textId="77777777" w:rsidR="00E228F7" w:rsidRPr="00B84E82" w:rsidRDefault="00E228F7" w:rsidP="00E228F7">
      <w:pPr>
        <w:pStyle w:val="diffida"/>
        <w:rPr>
          <w:rFonts w:ascii="Inter Tight" w:hAnsi="Inter Tight" w:cs="Inter Tight"/>
          <w:color w:val="002060"/>
        </w:rPr>
      </w:pPr>
      <w:r w:rsidRPr="00B84E82">
        <w:rPr>
          <w:rFonts w:ascii="Inter Tight" w:hAnsi="Inter Tight" w:cs="Inter Tight"/>
          <w:color w:val="002060"/>
        </w:rPr>
        <w:t>Il Giudice Sportivo Avv. Agnese Lazzaretti, con l'assistenza del Segretario Angelo Castellana, nella seduta del 06/11/2026, ha adottato le decisioni che di seguito integralmente si riportano:</w:t>
      </w:r>
    </w:p>
    <w:p w14:paraId="230B1E13" w14:textId="77777777" w:rsidR="00E228F7" w:rsidRPr="00B84E82" w:rsidRDefault="00E228F7" w:rsidP="00E228F7">
      <w:pPr>
        <w:pStyle w:val="titolo10"/>
        <w:rPr>
          <w:rFonts w:ascii="Inter Tight" w:hAnsi="Inter Tight" w:cs="Inter Tight"/>
          <w:color w:val="002060"/>
        </w:rPr>
      </w:pPr>
      <w:r w:rsidRPr="00B84E82">
        <w:rPr>
          <w:rFonts w:ascii="Inter Tight" w:hAnsi="Inter Tight" w:cs="Inter Tight"/>
          <w:color w:val="002060"/>
        </w:rPr>
        <w:t xml:space="preserve">GARE DEL 5/11/2026 </w:t>
      </w:r>
    </w:p>
    <w:p w14:paraId="7C8D7D04" w14:textId="77777777" w:rsidR="00E228F7" w:rsidRPr="00B84E82" w:rsidRDefault="00E228F7" w:rsidP="00E228F7">
      <w:pPr>
        <w:pStyle w:val="titolo7a"/>
        <w:rPr>
          <w:rFonts w:ascii="Inter Tight" w:hAnsi="Inter Tight" w:cs="Inter Tight"/>
          <w:color w:val="002060"/>
        </w:rPr>
      </w:pPr>
      <w:r w:rsidRPr="00B84E82">
        <w:rPr>
          <w:rFonts w:ascii="Inter Tight" w:hAnsi="Inter Tight" w:cs="Inter Tight"/>
          <w:color w:val="002060"/>
        </w:rPr>
        <w:t xml:space="preserve">PROVVEDIMENTI DISCIPLINARI </w:t>
      </w:r>
    </w:p>
    <w:p w14:paraId="5B01F28B" w14:textId="77777777" w:rsidR="00E228F7" w:rsidRPr="00B84E82" w:rsidRDefault="00E228F7" w:rsidP="00E228F7">
      <w:pPr>
        <w:pStyle w:val="titolo7b0"/>
        <w:rPr>
          <w:rFonts w:ascii="Inter Tight" w:hAnsi="Inter Tight" w:cs="Inter Tight"/>
          <w:color w:val="002060"/>
        </w:rPr>
      </w:pPr>
      <w:r w:rsidRPr="00B84E82">
        <w:rPr>
          <w:rFonts w:ascii="Inter Tight" w:hAnsi="Inter Tight" w:cs="Inter Tight"/>
          <w:color w:val="002060"/>
        </w:rPr>
        <w:t xml:space="preserve">In base alle risultanze degli atti ufficiali sono state deliberate le seguenti sanzioni disciplinari. </w:t>
      </w:r>
    </w:p>
    <w:p w14:paraId="74C2B481" w14:textId="77777777" w:rsidR="00E228F7" w:rsidRPr="00B84E82" w:rsidRDefault="00E228F7" w:rsidP="00E228F7">
      <w:pPr>
        <w:pStyle w:val="titolo30"/>
        <w:rPr>
          <w:rFonts w:ascii="Inter Tight" w:hAnsi="Inter Tight" w:cs="Inter Tight"/>
          <w:color w:val="002060"/>
        </w:rPr>
      </w:pPr>
      <w:r w:rsidRPr="00B84E82">
        <w:rPr>
          <w:rFonts w:ascii="Inter Tight" w:hAnsi="Inter Tight" w:cs="Inter Tight"/>
          <w:color w:val="002060"/>
        </w:rPr>
        <w:t xml:space="preserve">ALLENATORI </w:t>
      </w:r>
    </w:p>
    <w:p w14:paraId="6C93BC49" w14:textId="77777777" w:rsidR="00E228F7" w:rsidRPr="00B84E82" w:rsidRDefault="00E228F7" w:rsidP="00E228F7">
      <w:pPr>
        <w:pStyle w:val="titolo20"/>
        <w:rPr>
          <w:rFonts w:ascii="Inter Tight" w:hAnsi="Inter Tight" w:cs="Inter Tight"/>
          <w:color w:val="002060"/>
        </w:rPr>
      </w:pPr>
      <w:r w:rsidRPr="00B84E8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45A8DEEF" w14:textId="77777777" w:rsidTr="00A62DBF">
        <w:tc>
          <w:tcPr>
            <w:tcW w:w="2200" w:type="dxa"/>
            <w:tcMar>
              <w:top w:w="20" w:type="dxa"/>
              <w:left w:w="20" w:type="dxa"/>
              <w:bottom w:w="20" w:type="dxa"/>
              <w:right w:w="20" w:type="dxa"/>
            </w:tcMar>
            <w:vAlign w:val="center"/>
            <w:hideMark/>
          </w:tcPr>
          <w:p w14:paraId="7AAB2D6F"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CAMELA MARIO</w:t>
            </w:r>
          </w:p>
        </w:tc>
        <w:tc>
          <w:tcPr>
            <w:tcW w:w="2200" w:type="dxa"/>
            <w:tcMar>
              <w:top w:w="20" w:type="dxa"/>
              <w:left w:w="20" w:type="dxa"/>
              <w:bottom w:w="20" w:type="dxa"/>
              <w:right w:w="20" w:type="dxa"/>
            </w:tcMar>
            <w:vAlign w:val="center"/>
            <w:hideMark/>
          </w:tcPr>
          <w:p w14:paraId="13FAF157"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(OFFIDA ASD) </w:t>
            </w:r>
          </w:p>
        </w:tc>
        <w:tc>
          <w:tcPr>
            <w:tcW w:w="800" w:type="dxa"/>
            <w:tcMar>
              <w:top w:w="20" w:type="dxa"/>
              <w:left w:w="20" w:type="dxa"/>
              <w:bottom w:w="20" w:type="dxa"/>
              <w:right w:w="20" w:type="dxa"/>
            </w:tcMar>
            <w:vAlign w:val="center"/>
            <w:hideMark/>
          </w:tcPr>
          <w:p w14:paraId="1D094D61"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8EA539D"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0966B8E"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w:t>
            </w:r>
          </w:p>
        </w:tc>
      </w:tr>
    </w:tbl>
    <w:p w14:paraId="7A7D4113" w14:textId="77777777" w:rsidR="00E228F7" w:rsidRPr="00B84E82" w:rsidRDefault="00E228F7" w:rsidP="00E228F7">
      <w:pPr>
        <w:pStyle w:val="titolo30"/>
        <w:rPr>
          <w:rFonts w:ascii="Inter Tight" w:eastAsiaTheme="minorEastAsia" w:hAnsi="Inter Tight" w:cs="Inter Tight"/>
          <w:color w:val="002060"/>
        </w:rPr>
      </w:pPr>
      <w:r w:rsidRPr="00B84E82">
        <w:rPr>
          <w:rFonts w:ascii="Inter Tight" w:hAnsi="Inter Tight" w:cs="Inter Tight"/>
          <w:color w:val="002060"/>
        </w:rPr>
        <w:t xml:space="preserve">CALCIATORI ESPULSI </w:t>
      </w:r>
    </w:p>
    <w:p w14:paraId="32367655" w14:textId="77777777" w:rsidR="00E228F7" w:rsidRPr="00B84E82" w:rsidRDefault="00E228F7" w:rsidP="00E228F7">
      <w:pPr>
        <w:pStyle w:val="titolo20"/>
        <w:rPr>
          <w:rFonts w:ascii="Inter Tight" w:hAnsi="Inter Tight" w:cs="Inter Tight"/>
          <w:color w:val="002060"/>
        </w:rPr>
      </w:pPr>
      <w:r w:rsidRPr="00B84E82">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3BC4E7A4" w14:textId="77777777" w:rsidTr="00A62DBF">
        <w:tc>
          <w:tcPr>
            <w:tcW w:w="2200" w:type="dxa"/>
            <w:tcMar>
              <w:top w:w="20" w:type="dxa"/>
              <w:left w:w="20" w:type="dxa"/>
              <w:bottom w:w="20" w:type="dxa"/>
              <w:right w:w="20" w:type="dxa"/>
            </w:tcMar>
            <w:vAlign w:val="center"/>
            <w:hideMark/>
          </w:tcPr>
          <w:p w14:paraId="6E665B3D"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CLERICI GIACOMO</w:t>
            </w:r>
          </w:p>
        </w:tc>
        <w:tc>
          <w:tcPr>
            <w:tcW w:w="2200" w:type="dxa"/>
            <w:tcMar>
              <w:top w:w="20" w:type="dxa"/>
              <w:left w:w="20" w:type="dxa"/>
              <w:bottom w:w="20" w:type="dxa"/>
              <w:right w:w="20" w:type="dxa"/>
            </w:tcMar>
            <w:vAlign w:val="center"/>
            <w:hideMark/>
          </w:tcPr>
          <w:p w14:paraId="67C7347C"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(PICENO UNITED MMX A R.L.) </w:t>
            </w:r>
          </w:p>
        </w:tc>
        <w:tc>
          <w:tcPr>
            <w:tcW w:w="800" w:type="dxa"/>
            <w:tcMar>
              <w:top w:w="20" w:type="dxa"/>
              <w:left w:w="20" w:type="dxa"/>
              <w:bottom w:w="20" w:type="dxa"/>
              <w:right w:w="20" w:type="dxa"/>
            </w:tcMar>
            <w:vAlign w:val="center"/>
            <w:hideMark/>
          </w:tcPr>
          <w:p w14:paraId="603566AA"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BB07DFE"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CDE6B3D"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w:t>
            </w:r>
          </w:p>
        </w:tc>
      </w:tr>
    </w:tbl>
    <w:p w14:paraId="0BF74850" w14:textId="77777777" w:rsidR="00E228F7" w:rsidRPr="00B84E82" w:rsidRDefault="00E228F7" w:rsidP="00E228F7">
      <w:pPr>
        <w:pStyle w:val="titolo30"/>
        <w:rPr>
          <w:rFonts w:ascii="Inter Tight" w:eastAsiaTheme="minorEastAsia" w:hAnsi="Inter Tight" w:cs="Inter Tight"/>
          <w:color w:val="002060"/>
        </w:rPr>
      </w:pPr>
      <w:r w:rsidRPr="00B84E82">
        <w:rPr>
          <w:rFonts w:ascii="Inter Tight" w:hAnsi="Inter Tight" w:cs="Inter Tight"/>
          <w:color w:val="002060"/>
        </w:rPr>
        <w:t xml:space="preserve">CALCIATORI NON ESPULSI </w:t>
      </w:r>
    </w:p>
    <w:p w14:paraId="289DCE5A" w14:textId="77777777" w:rsidR="00E228F7" w:rsidRPr="00B84E82" w:rsidRDefault="00E228F7" w:rsidP="00E228F7">
      <w:pPr>
        <w:pStyle w:val="titolo20"/>
        <w:rPr>
          <w:rFonts w:ascii="Inter Tight" w:hAnsi="Inter Tight" w:cs="Inter Tight"/>
          <w:color w:val="002060"/>
        </w:rPr>
      </w:pPr>
      <w:r w:rsidRPr="00B84E82">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77D938B6" w14:textId="77777777" w:rsidTr="00A62DBF">
        <w:tc>
          <w:tcPr>
            <w:tcW w:w="2200" w:type="dxa"/>
            <w:tcMar>
              <w:top w:w="20" w:type="dxa"/>
              <w:left w:w="20" w:type="dxa"/>
              <w:bottom w:w="20" w:type="dxa"/>
              <w:right w:w="20" w:type="dxa"/>
            </w:tcMar>
            <w:vAlign w:val="center"/>
            <w:hideMark/>
          </w:tcPr>
          <w:p w14:paraId="49020965"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CAPRIOTTI MATTIA</w:t>
            </w:r>
          </w:p>
        </w:tc>
        <w:tc>
          <w:tcPr>
            <w:tcW w:w="2200" w:type="dxa"/>
            <w:tcMar>
              <w:top w:w="20" w:type="dxa"/>
              <w:left w:w="20" w:type="dxa"/>
              <w:bottom w:w="20" w:type="dxa"/>
              <w:right w:w="20" w:type="dxa"/>
            </w:tcMar>
            <w:vAlign w:val="center"/>
            <w:hideMark/>
          </w:tcPr>
          <w:p w14:paraId="6E2F3218"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(FUTSAL L.C.) </w:t>
            </w:r>
          </w:p>
        </w:tc>
        <w:tc>
          <w:tcPr>
            <w:tcW w:w="800" w:type="dxa"/>
            <w:tcMar>
              <w:top w:w="20" w:type="dxa"/>
              <w:left w:w="20" w:type="dxa"/>
              <w:bottom w:w="20" w:type="dxa"/>
              <w:right w:w="20" w:type="dxa"/>
            </w:tcMar>
            <w:vAlign w:val="center"/>
            <w:hideMark/>
          </w:tcPr>
          <w:p w14:paraId="23A1AAB9"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C1F332F"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ILARDI GIANMARCO</w:t>
            </w:r>
          </w:p>
        </w:tc>
        <w:tc>
          <w:tcPr>
            <w:tcW w:w="2200" w:type="dxa"/>
            <w:tcMar>
              <w:top w:w="20" w:type="dxa"/>
              <w:left w:w="20" w:type="dxa"/>
              <w:bottom w:w="20" w:type="dxa"/>
              <w:right w:w="20" w:type="dxa"/>
            </w:tcMar>
            <w:vAlign w:val="center"/>
            <w:hideMark/>
          </w:tcPr>
          <w:p w14:paraId="23FB397D"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(FUTSAL L.C.) </w:t>
            </w:r>
          </w:p>
        </w:tc>
      </w:tr>
      <w:tr w:rsidR="00E228F7" w:rsidRPr="00B84E82" w14:paraId="7EA7A459" w14:textId="77777777" w:rsidTr="00A62DBF">
        <w:tc>
          <w:tcPr>
            <w:tcW w:w="2200" w:type="dxa"/>
            <w:tcMar>
              <w:top w:w="20" w:type="dxa"/>
              <w:left w:w="20" w:type="dxa"/>
              <w:bottom w:w="20" w:type="dxa"/>
              <w:right w:w="20" w:type="dxa"/>
            </w:tcMar>
            <w:vAlign w:val="center"/>
            <w:hideMark/>
          </w:tcPr>
          <w:p w14:paraId="6361A92F"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TESTA GINO</w:t>
            </w:r>
          </w:p>
        </w:tc>
        <w:tc>
          <w:tcPr>
            <w:tcW w:w="2200" w:type="dxa"/>
            <w:tcMar>
              <w:top w:w="20" w:type="dxa"/>
              <w:left w:w="20" w:type="dxa"/>
              <w:bottom w:w="20" w:type="dxa"/>
              <w:right w:w="20" w:type="dxa"/>
            </w:tcMar>
            <w:vAlign w:val="center"/>
            <w:hideMark/>
          </w:tcPr>
          <w:p w14:paraId="34A44EB6"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(PICENO UNITED MMX A R.L.) </w:t>
            </w:r>
          </w:p>
        </w:tc>
        <w:tc>
          <w:tcPr>
            <w:tcW w:w="800" w:type="dxa"/>
            <w:tcMar>
              <w:top w:w="20" w:type="dxa"/>
              <w:left w:w="20" w:type="dxa"/>
              <w:bottom w:w="20" w:type="dxa"/>
              <w:right w:w="20" w:type="dxa"/>
            </w:tcMar>
            <w:vAlign w:val="center"/>
            <w:hideMark/>
          </w:tcPr>
          <w:p w14:paraId="1E6C5F68"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E94D09A"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LAZZARI GIUSEPPE</w:t>
            </w:r>
          </w:p>
        </w:tc>
        <w:tc>
          <w:tcPr>
            <w:tcW w:w="2200" w:type="dxa"/>
            <w:tcMar>
              <w:top w:w="20" w:type="dxa"/>
              <w:left w:w="20" w:type="dxa"/>
              <w:bottom w:w="20" w:type="dxa"/>
              <w:right w:w="20" w:type="dxa"/>
            </w:tcMar>
            <w:vAlign w:val="center"/>
            <w:hideMark/>
          </w:tcPr>
          <w:p w14:paraId="6E138A25"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(RIPABERARDA) </w:t>
            </w:r>
          </w:p>
        </w:tc>
      </w:tr>
    </w:tbl>
    <w:p w14:paraId="0058F4BB" w14:textId="77777777" w:rsidR="00E228F7" w:rsidRDefault="00E228F7" w:rsidP="00E228F7">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E228F7" w:rsidRPr="00032976" w14:paraId="5FCE5F5C" w14:textId="77777777" w:rsidTr="00A62DBF">
        <w:trPr>
          <w:jc w:val="center"/>
        </w:trPr>
        <w:tc>
          <w:tcPr>
            <w:tcW w:w="2500" w:type="pct"/>
          </w:tcPr>
          <w:p w14:paraId="6FB149ED" w14:textId="77777777" w:rsidR="00E228F7"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7F6DF870" w14:textId="77777777" w:rsidR="00E228F7" w:rsidRPr="00032976"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38E0EC21" w14:textId="77777777" w:rsidR="00E228F7" w:rsidRPr="00C368AF"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27CF892E" w14:textId="77777777" w:rsidR="00E228F7" w:rsidRPr="00032976"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0B2D285D" w14:textId="77777777" w:rsidR="00E228F7" w:rsidRPr="00B84E82" w:rsidRDefault="00E228F7" w:rsidP="00E228F7">
      <w:pPr>
        <w:pStyle w:val="breakline"/>
        <w:rPr>
          <w:rFonts w:ascii="Inter Tight" w:eastAsiaTheme="minorEastAsia" w:hAnsi="Inter Tight" w:cs="Inter Tight"/>
          <w:color w:val="002060"/>
        </w:rPr>
      </w:pPr>
    </w:p>
    <w:p w14:paraId="5E722664"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CLASSIFICA</w:t>
      </w:r>
    </w:p>
    <w:p w14:paraId="5C37A36B" w14:textId="77777777" w:rsidR="00E228F7" w:rsidRPr="00B84E82" w:rsidRDefault="00E228F7" w:rsidP="00E228F7">
      <w:pPr>
        <w:pStyle w:val="breakline"/>
        <w:rPr>
          <w:rFonts w:ascii="Inter Tight" w:hAnsi="Inter Tight" w:cs="Inter Tight"/>
          <w:color w:val="002060"/>
        </w:rPr>
      </w:pPr>
    </w:p>
    <w:p w14:paraId="5D851896" w14:textId="77777777" w:rsidR="00E228F7" w:rsidRPr="00B84E82" w:rsidRDefault="00E228F7" w:rsidP="00E228F7">
      <w:pPr>
        <w:pStyle w:val="breakline"/>
        <w:rPr>
          <w:rFonts w:ascii="Inter Tight" w:hAnsi="Inter Tight" w:cs="Inter Tight"/>
          <w:color w:val="002060"/>
        </w:rPr>
      </w:pPr>
    </w:p>
    <w:p w14:paraId="560D0EBA"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228F7" w:rsidRPr="00B84E82" w14:paraId="234EC4CA" w14:textId="77777777" w:rsidTr="00A62DB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FAE669"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66391D"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A9E7C0"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2C7EE7"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0D28B4"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DF517D"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4608EC"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D0F76A"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B06165"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9528E6"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PE</w:t>
            </w:r>
          </w:p>
        </w:tc>
      </w:tr>
      <w:tr w:rsidR="00E228F7" w:rsidRPr="00B84E82" w14:paraId="70C7C0C6" w14:textId="77777777" w:rsidTr="00A62DB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FE04CEE"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URBINO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40E3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D33AC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8412C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D0643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A0326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BA25E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4E021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B3E68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9FBAA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62F00A87"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3B69A9" w14:textId="77777777" w:rsidR="00E228F7" w:rsidRPr="00B84E82" w:rsidRDefault="00E228F7" w:rsidP="00A62DBF">
            <w:pPr>
              <w:pStyle w:val="rowtabella0"/>
              <w:rPr>
                <w:rFonts w:ascii="Inter Tight" w:hAnsi="Inter Tight" w:cs="Inter Tight"/>
                <w:color w:val="002060"/>
              </w:rPr>
            </w:pPr>
            <w:proofErr w:type="gramStart"/>
            <w:r w:rsidRPr="00B84E82">
              <w:rPr>
                <w:rFonts w:ascii="Inter Tight" w:hAnsi="Inter Tight" w:cs="Inter Tight"/>
                <w:color w:val="002060"/>
              </w:rPr>
              <w:t>CITTA</w:t>
            </w:r>
            <w:proofErr w:type="gramEnd"/>
            <w:r w:rsidRPr="00B84E82">
              <w:rPr>
                <w:rFonts w:ascii="Inter Tight" w:hAnsi="Inter Tight" w:cs="Inter Tight"/>
                <w:color w:val="002060"/>
              </w:rPr>
              <w:t xml:space="preserve"> DI SENIGALLIA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514A7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A1A6E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8D655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7621B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F7174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45F84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52C00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9E305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B0C12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646D1FA8"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D0D0CF"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SPECIAL ONE SPORTING CLUB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E7610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821C7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8BC42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F1A0E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B5A9D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4239C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AEA35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BD0E9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E62D8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53D6E9D3"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644FCA"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GNANO 04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55D77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37DD5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32A4F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EFCCE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94D07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0DA26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1BD5A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DF72A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3D6EF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5A9F9039"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D5134C"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MONTECCHIO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24E0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8879D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B6633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97E2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39DFC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4AE34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E231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4EC5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3BAE6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435BA996"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6CB885"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AUDAX PIOBBICO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EF89A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81970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8ABD1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849F8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E9C4A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2A321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D0FDD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A603C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EAF23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6BFB52A7"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E85A567"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DURANTINA SANTA CECILIA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725F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E7CAB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57EC5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12081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CD2F5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9D5C3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E88F5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CED34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8BC46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60A3216E"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9EAE68" w14:textId="77777777" w:rsidR="00E228F7" w:rsidRPr="00B84E82" w:rsidRDefault="00E228F7" w:rsidP="00A62DBF">
            <w:pPr>
              <w:pStyle w:val="rowtabella0"/>
              <w:rPr>
                <w:rFonts w:ascii="Inter Tight" w:hAnsi="Inter Tight" w:cs="Inter Tight"/>
                <w:color w:val="002060"/>
                <w:lang w:val="es-ES"/>
              </w:rPr>
            </w:pPr>
            <w:r w:rsidRPr="00B84E82">
              <w:rPr>
                <w:rFonts w:ascii="Inter Tight" w:hAnsi="Inter Tight" w:cs="Inter Tight"/>
                <w:color w:val="002060"/>
                <w:lang w:val="es-ES"/>
              </w:rPr>
              <w:t>A.S.D. NEWTEAM GABICCEGRADARA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5884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98C92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68D49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FE03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39B5D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0299E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D6286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D7CA5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A087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29F090A4"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466A40"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lastRenderedPageBreak/>
              <w:t>A.S.D. VADO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670BA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3760A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84F0F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1C1F7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EF46B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7875F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52EB0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10863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FA288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5AE4FA31"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CE9AAC3"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SAN COSTANZO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48C3B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8A461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0843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CC852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1DD15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F5913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D18A5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B4A90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C6778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521975E"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D5F1CD1"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F.C. FORSEMPRONESE 1949 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E150C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577E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35B1E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F7EF9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AE946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7FD72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6E0C1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D2EA8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B456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389CBBBD"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B8D807"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TENNIS URBANIA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4472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6A8F5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0AC7B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9C84B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CDE3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04B2A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5802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51B1A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1945E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4A204DD5" w14:textId="77777777" w:rsidTr="00A62DB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DB1A4C"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GRADARA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8CD13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44064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B1819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C5A01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9ADC6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06640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7A5F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6337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1546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bl>
    <w:p w14:paraId="5456D0B9" w14:textId="77777777" w:rsidR="00E228F7" w:rsidRPr="00B84E82" w:rsidRDefault="00E228F7" w:rsidP="00E228F7">
      <w:pPr>
        <w:pStyle w:val="breakline"/>
        <w:rPr>
          <w:rFonts w:ascii="Inter Tight" w:eastAsiaTheme="minorEastAsia" w:hAnsi="Inter Tight" w:cs="Inter Tight"/>
          <w:color w:val="002060"/>
        </w:rPr>
      </w:pPr>
    </w:p>
    <w:p w14:paraId="21923C13" w14:textId="77777777" w:rsidR="00E228F7" w:rsidRPr="00B84E82" w:rsidRDefault="00E228F7" w:rsidP="00E228F7">
      <w:pPr>
        <w:pStyle w:val="breakline"/>
        <w:rPr>
          <w:rFonts w:ascii="Inter Tight" w:hAnsi="Inter Tight" w:cs="Inter Tight"/>
          <w:color w:val="002060"/>
        </w:rPr>
      </w:pPr>
    </w:p>
    <w:p w14:paraId="021769D7"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228F7" w:rsidRPr="00B84E82" w14:paraId="3C08CF81" w14:textId="77777777" w:rsidTr="00A62DB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4414C7"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DDEE8F"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15D3BF"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68FA2A"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51E471"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B5A2F6"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397E06"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A49109"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5CCC7A"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1D45BA"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PE</w:t>
            </w:r>
          </w:p>
        </w:tc>
      </w:tr>
      <w:tr w:rsidR="00E228F7" w:rsidRPr="00B84E82" w14:paraId="4A19E5C9" w14:textId="77777777" w:rsidTr="00A62DB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90D6706"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ASD.P. CANDIA BARACCOLA ASPIO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361EE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4B857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4B028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AC39D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34327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80EA0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9DFBF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D8C14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7C56C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79C7CDE"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E913399"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REAL CASEBRUCIATE W.FIRE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55DC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9B9C6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CBA74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DC5D4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F33F8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D872C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B9507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50698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EC3AE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19CD854E"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6F3F78"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A.P.D. VERBENA C5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E2AAF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C4E34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4FDAB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86294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EA1BE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3D2C9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E51F4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EDF95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83D69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3C5FE26F"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7FB841"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xml:space="preserve">A.S.D. </w:t>
            </w:r>
            <w:proofErr w:type="gramStart"/>
            <w:r w:rsidRPr="00B84E82">
              <w:rPr>
                <w:rFonts w:ascii="Inter Tight" w:hAnsi="Inter Tight" w:cs="Inter Tight"/>
                <w:color w:val="002060"/>
              </w:rPr>
              <w:t>CITTA</w:t>
            </w:r>
            <w:proofErr w:type="gramEnd"/>
            <w:r w:rsidRPr="00B84E82">
              <w:rPr>
                <w:rFonts w:ascii="Inter Tight" w:hAnsi="Inter Tight" w:cs="Inter Tight"/>
                <w:color w:val="002060"/>
              </w:rPr>
              <w:t xml:space="preserve"> DI FALCONARA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CC9B4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6E1B2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14ACF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3D4F7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1F1F4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FF37A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0744E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EC45E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43DC1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2B47926B"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7E8215"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POLISPORTIVA FUTURA A.D.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13D9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B49B2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B1041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6561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51C6F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4AA8F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406D7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4130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A87C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180ADEAE"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3C8E464"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POLVERIGI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EC22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9ADBF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F6249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E6B12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758D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88465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FF325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3B69C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500C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1F8A57E5"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40D88A2"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CHIARAVALLE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3F9D5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851C5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D968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A510E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86A03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BE766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D19F1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0320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1B409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656E3A98"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5AC103"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ATLETICO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AB5B3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D83A7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485C2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04D58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7FA7A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5094A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64A23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AFEB1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DA229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2B7D2C60"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CAD274"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CASENUOVE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F881F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9D86D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AB7D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C068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143FD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E1F52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87593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75C68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4F04F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33CF882F"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1C39C2"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ASPIO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E0D45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3EFA0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AB20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C044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1C831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DEC44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1CC26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B488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FB469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44E90937"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BA83367"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OSIMO STAZIONE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C8BAB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AFDAC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96F3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DB95A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08DBE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E8AAD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EE10D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088D6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26647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2FF10CF9"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B1350AF"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 CALCETTO NUMANA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0B0AE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AE757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DD5AE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F62A3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BF2E7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66FE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E1027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82C2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32B25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035F16BE"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8B83F9"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DINAMIS 1990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52C74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B447F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3884F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51320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F9D30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22414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2F63C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130C4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CBC55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25081EF2" w14:textId="77777777" w:rsidTr="00A62DB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1F8330A"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CAF36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E992E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5C73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8694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DB18E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7A03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AA950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4241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88FAB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bl>
    <w:p w14:paraId="4397EE2D" w14:textId="77777777" w:rsidR="00E228F7" w:rsidRPr="00B84E82" w:rsidRDefault="00E228F7" w:rsidP="00E228F7">
      <w:pPr>
        <w:pStyle w:val="breakline"/>
        <w:rPr>
          <w:rFonts w:ascii="Inter Tight" w:eastAsiaTheme="minorEastAsia" w:hAnsi="Inter Tight" w:cs="Inter Tight"/>
          <w:color w:val="002060"/>
        </w:rPr>
      </w:pPr>
    </w:p>
    <w:p w14:paraId="3698FA08" w14:textId="77777777" w:rsidR="00E228F7" w:rsidRPr="00B84E82" w:rsidRDefault="00E228F7" w:rsidP="00E228F7">
      <w:pPr>
        <w:pStyle w:val="breakline"/>
        <w:rPr>
          <w:rFonts w:ascii="Inter Tight" w:hAnsi="Inter Tight" w:cs="Inter Tight"/>
          <w:color w:val="002060"/>
        </w:rPr>
      </w:pPr>
    </w:p>
    <w:p w14:paraId="25BCDBE6"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228F7" w:rsidRPr="00B84E82" w14:paraId="726D09BE" w14:textId="77777777" w:rsidTr="00A62DB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4CDBF9"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9FBBFE"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FBE5A0"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A509C3"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744121"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F346CF"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F05968"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A294F8"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39ABB0"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7C3E41"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PE</w:t>
            </w:r>
          </w:p>
        </w:tc>
      </w:tr>
      <w:tr w:rsidR="00E228F7" w:rsidRPr="00B84E82" w14:paraId="3F7BF33A" w14:textId="77777777" w:rsidTr="00A62DB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1BBED3"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A.F.C. ANGELI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7487C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89E96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CC2E3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16FD3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FC975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6000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7CD5B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1F323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D5F09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678CE78F"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12EC327"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ROBUR MERGO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0162C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37E55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66A53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CB13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87E92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7F9A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011A8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63F3A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8821F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0AE8F986"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9C546F"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VALLESINA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5FE6F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2D486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3EB49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A2C84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EAAB0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AF235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EAF87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4A30A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AB2C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57538367"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6B947F2"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IMBRECCIATA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09E69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DFA98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77CA9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A3797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7895A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11775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1C186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DFF78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291D3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08ABD748"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E4E2E1"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FUTSAL SENTINUM</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E0B12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F7D4D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E23F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A7649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A0FB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C93DF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5BE55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79C03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03C7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13D81CEB"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6E8DEB"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GROTTACCIA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47430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2D7B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9F9C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6FE23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553A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A7366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DF470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B43B7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5959D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001DB4F2"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4DA235C"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CDC 2018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B5EE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C4C5F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EC87B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1EC37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3E1D4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F5ED3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9AD25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85232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A1B80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2D880778"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B35792"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VIRTUS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3439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B5185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3596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3A102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8A571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B428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73171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49D17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F531E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59881DBF"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9358F0"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VIRTUS AURORA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C7E0E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0CD9F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12819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01714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64070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6DE3D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AA29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CB915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94337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695FC319"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EA1256"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POLISPORTIVA UROBORO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CE40F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E0CE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61F25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9A567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F3AD7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522B0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48CCD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E6F0C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0D81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45AAE5ED"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CC8BDF"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POL. SANTA MARIA NUOVA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1EB22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5F26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50A6D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1D6F0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385E9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91AFE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16241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731A7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A083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6CDB3B3C"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8437FCD"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ESANATOGLIA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8AB8F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7696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C33D5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14A01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4EBE2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E23E5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7EEE8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1266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7B363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37DDBAC0"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17C5E8A"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POL. FIUMINATA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43A3C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EF0CB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C7B94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1A8DE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C21BC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B1554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20408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596C4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9C3D0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5BB6DE28" w14:textId="77777777" w:rsidTr="00A62DB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052364F" w14:textId="77777777" w:rsidR="00E228F7" w:rsidRPr="00B84E82" w:rsidRDefault="00E228F7" w:rsidP="00A62DBF">
            <w:pPr>
              <w:pStyle w:val="rowtabella0"/>
              <w:rPr>
                <w:rFonts w:ascii="Inter Tight" w:hAnsi="Inter Tight" w:cs="Inter Tight"/>
                <w:color w:val="002060"/>
                <w:lang w:val="es-ES"/>
              </w:rPr>
            </w:pPr>
            <w:r w:rsidRPr="00B84E82">
              <w:rPr>
                <w:rFonts w:ascii="Inter Tight" w:hAnsi="Inter Tight" w:cs="Inter Tight"/>
                <w:color w:val="002060"/>
                <w:lang w:val="es-ES"/>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FA576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F7068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C2E85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578C3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AB38E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B2D9B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5765F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EEE9A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86855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bl>
    <w:p w14:paraId="1175862A" w14:textId="77777777" w:rsidR="00E228F7" w:rsidRPr="00B84E82" w:rsidRDefault="00E228F7" w:rsidP="00E228F7">
      <w:pPr>
        <w:pStyle w:val="breakline"/>
        <w:rPr>
          <w:rFonts w:ascii="Inter Tight" w:eastAsiaTheme="minorEastAsia" w:hAnsi="Inter Tight" w:cs="Inter Tight"/>
          <w:color w:val="002060"/>
        </w:rPr>
      </w:pPr>
    </w:p>
    <w:p w14:paraId="64A8C6BB" w14:textId="77777777" w:rsidR="00E228F7" w:rsidRPr="00B84E82" w:rsidRDefault="00E228F7" w:rsidP="00E228F7">
      <w:pPr>
        <w:pStyle w:val="breakline"/>
        <w:rPr>
          <w:rFonts w:ascii="Inter Tight" w:hAnsi="Inter Tight" w:cs="Inter Tight"/>
          <w:color w:val="002060"/>
        </w:rPr>
      </w:pPr>
    </w:p>
    <w:p w14:paraId="39DCED18"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228F7" w:rsidRPr="00B84E82" w14:paraId="012AE32B" w14:textId="77777777" w:rsidTr="00A62DB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80808A"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D031A2"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0CE54D"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C57F75"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B78617"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A01158"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C659DF"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72B859"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16FD61"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036448"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PE</w:t>
            </w:r>
          </w:p>
        </w:tc>
      </w:tr>
      <w:tr w:rsidR="00E228F7" w:rsidRPr="00B84E82" w14:paraId="485D04DB" w14:textId="77777777" w:rsidTr="00A62DB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559A742"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CAPODARCO CASABIANCA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72897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113EA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9E4A8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9D715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12B43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99252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3354A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449FC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B380B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1A04A355"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901775" w14:textId="77777777" w:rsidR="00E228F7" w:rsidRPr="00B84E82" w:rsidRDefault="00E228F7" w:rsidP="00A62DBF">
            <w:pPr>
              <w:pStyle w:val="rowtabella0"/>
              <w:rPr>
                <w:rFonts w:ascii="Inter Tight" w:hAnsi="Inter Tight" w:cs="Inter Tight"/>
                <w:color w:val="002060"/>
                <w:lang w:val="es-ES"/>
              </w:rPr>
            </w:pPr>
            <w:r w:rsidRPr="00B84E82">
              <w:rPr>
                <w:rFonts w:ascii="Inter Tight" w:hAnsi="Inter Tight" w:cs="Inter Tight"/>
                <w:color w:val="002060"/>
                <w:lang w:val="es-ES"/>
              </w:rPr>
              <w:t>A.S.D. REBEL FUTSAL CLUB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E0AB7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1DA98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FE531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C6CE0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D9FA1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5C3C9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E415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6D1BB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CE14E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6DB2CF5D"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FABD4F"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xml:space="preserve">A.S.D. CALCIO </w:t>
            </w:r>
            <w:proofErr w:type="gramStart"/>
            <w:r w:rsidRPr="00B84E82">
              <w:rPr>
                <w:rFonts w:ascii="Inter Tight" w:hAnsi="Inter Tight" w:cs="Inter Tight"/>
                <w:color w:val="002060"/>
              </w:rPr>
              <w:t>S.ELPIDIO</w:t>
            </w:r>
            <w:proofErr w:type="gramEnd"/>
            <w:r w:rsidRPr="00B84E82">
              <w:rPr>
                <w:rFonts w:ascii="Inter Tight" w:hAnsi="Inter Tight" w:cs="Inter Tight"/>
                <w:color w:val="002060"/>
              </w:rPr>
              <w:t xml:space="preserve"> A 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3D59D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AC544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A63C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430C1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344BD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4E3D6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95E77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E8F2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26EF3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38C23A23"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CA1532"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POL. RIPE SAN GINESIO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9C2D7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88929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6C36F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86987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3360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8C17C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79F4B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AD0B0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8BAEE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81C7AB4"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3D1AF9"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S.S.D. AMATORI STESE 2007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40762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1C31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A6D63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7431E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AA460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4C4FD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A066F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99F1F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E5207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39382CFC"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9C5209"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VAL TENNA UNITED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040CD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6D91C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DB0C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F3419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9324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7991A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D5635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502EB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1CC18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08E2E472"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B227F16"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UNION PICENA NO LIMITS</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724A0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8EE2F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A69B5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A3131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1FCD5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16669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6A87B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E5880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9FEA0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589FBEE8"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362963A"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POLISPORTIVA S.C. LORETO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9D40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B73F9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108A0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8B411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C414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7136A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4A9A2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8C32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347CA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65D0B331"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36B9DC1"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FB5E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43238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606F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3642B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AA528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2CDC0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0231B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3926D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941AB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1B1AE089"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775651"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370A0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88E65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F9871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C0AEB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B53C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CA0D6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71EC6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873B8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02A90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009C4DE4"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124B8B0"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EUROPE TT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CE3EB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49837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47B6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E700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5CF8C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0357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D0144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A615B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D1E3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0B241744"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764E29F"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MONTELUPONE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6A97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B0B01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60EAD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1E8E6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48E94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29C13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E69AA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79E3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0D312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6B2E61BA"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9D3AB0" w14:textId="77777777" w:rsidR="00E228F7" w:rsidRPr="00B84E82" w:rsidRDefault="00E228F7" w:rsidP="00A62DBF">
            <w:pPr>
              <w:pStyle w:val="rowtabella0"/>
              <w:rPr>
                <w:rFonts w:ascii="Inter Tight" w:hAnsi="Inter Tight" w:cs="Inter Tight"/>
                <w:color w:val="002060"/>
                <w:lang w:val="es-ES"/>
              </w:rPr>
            </w:pPr>
            <w:r w:rsidRPr="00B84E82">
              <w:rPr>
                <w:rFonts w:ascii="Inter Tight" w:hAnsi="Inter Tight" w:cs="Inter Tight"/>
                <w:color w:val="002060"/>
                <w:lang w:val="es-ES"/>
              </w:rPr>
              <w:t>A.S.D. FROGS CLUB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E1212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C14C8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A2B25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A0636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1288A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10B8B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8B4D1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8B0C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2010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5368117F" w14:textId="77777777" w:rsidTr="00A62DB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D6803E5"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KAPPABI POTENZA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6A549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CDE9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33C1E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A2E21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C822C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EA523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616E8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DA541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D8B36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bl>
    <w:p w14:paraId="5A74181E" w14:textId="77777777" w:rsidR="00E228F7" w:rsidRPr="00B84E82" w:rsidRDefault="00E228F7" w:rsidP="00E228F7">
      <w:pPr>
        <w:pStyle w:val="breakline"/>
        <w:rPr>
          <w:rFonts w:ascii="Inter Tight" w:eastAsiaTheme="minorEastAsia" w:hAnsi="Inter Tight" w:cs="Inter Tight"/>
          <w:color w:val="002060"/>
        </w:rPr>
      </w:pPr>
    </w:p>
    <w:p w14:paraId="32CE0EB7" w14:textId="77777777" w:rsidR="00E228F7" w:rsidRPr="00B84E82" w:rsidRDefault="00E228F7" w:rsidP="00E228F7">
      <w:pPr>
        <w:pStyle w:val="breakline"/>
        <w:rPr>
          <w:rFonts w:ascii="Inter Tight" w:hAnsi="Inter Tight" w:cs="Inter Tight"/>
          <w:color w:val="002060"/>
        </w:rPr>
      </w:pPr>
    </w:p>
    <w:p w14:paraId="261757D3"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228F7" w:rsidRPr="00B84E82" w14:paraId="2381153B" w14:textId="77777777" w:rsidTr="00A62DB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910F38"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01C1D2"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754D08"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193180"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8CF69B"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DD82EE"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F4D082"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EFE238"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C653C3"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883C61"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PE</w:t>
            </w:r>
          </w:p>
        </w:tc>
      </w:tr>
      <w:tr w:rsidR="00E228F7" w:rsidRPr="00B84E82" w14:paraId="0DDF3999" w14:textId="77777777" w:rsidTr="00A62DB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A18308E"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CASELLE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0B934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1EB10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7A8BC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51EFA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6455F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423B8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F23AE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CA84B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5311D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0258881F"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7B15EAD"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ACCUMOLI GANG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89EE9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93F24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C331C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9E69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F0821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BB14D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1AE18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49FFA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0C7A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0395236C"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6ACC0E"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S.S.D. PICENO UNITED MMX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22F0C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7CF6C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136E3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77B92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06D51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2A084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8D8BA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334E0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460E0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4A0931D0"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7CA9E6"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RIPABERARDA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8E90D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57F32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1817F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5BBDF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945E4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F20C6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D1DAB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C0E43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FFF93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251C5580"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C8C942"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 RIVIERA DELLE PALME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DDAD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22541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096F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ABC2A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56E9A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4F01B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02877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1428A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68D76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334EC3B3"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08C320"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lastRenderedPageBreak/>
              <w:t>A.S.D. TRUENTIN LAMA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32823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B08F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52FAE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6FC1B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66540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B186B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8B4C2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F5CDF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EC178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0768EB84"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FB66BF6"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FUTSAL COMUNANZA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8B69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61092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82E2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FE541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EE029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E5AF0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78490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9769D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C4291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111C9C85"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F1FD51B"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ACQUAVIVA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3F68D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A4E50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2315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5C294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A9667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CD720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9C14E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DA37F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A196A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26725FBC"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1AD61BA"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S.P. OFFIDA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8AD40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4872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F2AE8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1D469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29930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FB3A2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F2E19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C5BF5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94F4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675436AE"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CCF7116"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POL. CASTIGNANO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321EE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D8497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86B03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224BD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C3B97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ADEB1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2065F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4665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6AE2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6C7D68D8"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C29E9C" w14:textId="77777777" w:rsidR="00E228F7" w:rsidRPr="00B84E82" w:rsidRDefault="00E228F7" w:rsidP="00A62DBF">
            <w:pPr>
              <w:pStyle w:val="rowtabella0"/>
              <w:rPr>
                <w:rFonts w:ascii="Inter Tight" w:hAnsi="Inter Tight" w:cs="Inter Tight"/>
                <w:color w:val="002060"/>
                <w:lang w:val="es-ES"/>
              </w:rPr>
            </w:pPr>
            <w:r w:rsidRPr="00B84E82">
              <w:rPr>
                <w:rFonts w:ascii="Inter Tight" w:hAnsi="Inter Tight" w:cs="Inter Tight"/>
                <w:color w:val="002060"/>
                <w:lang w:val="es-ES"/>
              </w:rPr>
              <w:t>A.S.D. FUTSAL L.C.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4B81A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B9488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20DFC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5A29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AC729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B614D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49E56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F278D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126A1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0CE6E5E"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2C1AE9"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POLISPORTIVA VILLA PIGNA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111A9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36B4D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C400E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63A09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14B8A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FD3C9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0AE0E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62A23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4BB9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40891687"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6D0169"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DBFD5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922D5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E375A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252D8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4FA3A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4605D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5A466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4C5DE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B110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31029DD7" w14:textId="77777777" w:rsidTr="00A62DB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3222D7" w14:textId="77777777" w:rsidR="00E228F7" w:rsidRPr="00B84E82" w:rsidRDefault="00E228F7" w:rsidP="00A62DBF">
            <w:pPr>
              <w:pStyle w:val="rowtabella0"/>
              <w:rPr>
                <w:rFonts w:ascii="Inter Tight" w:hAnsi="Inter Tight" w:cs="Inter Tight"/>
                <w:color w:val="002060"/>
                <w:lang w:val="es-ES"/>
              </w:rPr>
            </w:pPr>
            <w:r w:rsidRPr="00B84E82">
              <w:rPr>
                <w:rFonts w:ascii="Inter Tight" w:hAnsi="Inter Tight" w:cs="Inter Tight"/>
                <w:color w:val="002060"/>
                <w:lang w:val="es-ES"/>
              </w:rPr>
              <w:t>A.S.D. AGRARIA CLUB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6F7E3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4A550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CE53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E1D8C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47134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BC613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EA589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4877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DEDE4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bl>
    <w:p w14:paraId="4C6E1CBE" w14:textId="77777777" w:rsidR="00E228F7" w:rsidRPr="00B84E82" w:rsidRDefault="00E228F7" w:rsidP="00E228F7">
      <w:pPr>
        <w:pStyle w:val="breakline"/>
        <w:rPr>
          <w:rFonts w:ascii="Inter Tight" w:eastAsiaTheme="minorEastAsia" w:hAnsi="Inter Tight" w:cs="Inter Tight"/>
          <w:color w:val="002060"/>
        </w:rPr>
      </w:pPr>
    </w:p>
    <w:p w14:paraId="3751847C" w14:textId="77777777" w:rsidR="00E228F7" w:rsidRPr="00B84E82" w:rsidRDefault="00E228F7" w:rsidP="00E228F7">
      <w:pPr>
        <w:pStyle w:val="breakline"/>
        <w:rPr>
          <w:rFonts w:ascii="Inter Tight" w:hAnsi="Inter Tight" w:cs="Inter Tight"/>
          <w:color w:val="002060"/>
        </w:rPr>
      </w:pPr>
    </w:p>
    <w:p w14:paraId="4D544C42" w14:textId="77777777" w:rsidR="00E228F7" w:rsidRPr="00B84E82" w:rsidRDefault="00E228F7" w:rsidP="00E228F7">
      <w:pPr>
        <w:pStyle w:val="titolocampionato0"/>
        <w:shd w:val="clear" w:color="auto" w:fill="CCCCCC"/>
        <w:spacing w:before="80" w:after="40"/>
        <w:rPr>
          <w:rFonts w:ascii="Inter Tight" w:hAnsi="Inter Tight" w:cs="Inter Tight"/>
          <w:color w:val="002060"/>
        </w:rPr>
      </w:pPr>
      <w:r w:rsidRPr="00B84E82">
        <w:rPr>
          <w:rFonts w:ascii="Inter Tight" w:hAnsi="Inter Tight" w:cs="Inter Tight"/>
          <w:color w:val="002060"/>
        </w:rPr>
        <w:t>REGIONALE CALCIO A 5 FEMMINILE</w:t>
      </w:r>
    </w:p>
    <w:p w14:paraId="35FE5732"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VARIAZIONI AL PROGRAMMA GARE</w:t>
      </w:r>
    </w:p>
    <w:p w14:paraId="7963DD1F" w14:textId="77777777" w:rsidR="00E228F7" w:rsidRPr="00B84E82" w:rsidRDefault="00E228F7" w:rsidP="00E228F7">
      <w:pPr>
        <w:pStyle w:val="breakline"/>
        <w:rPr>
          <w:rFonts w:ascii="Inter Tight" w:hAnsi="Inter Tight" w:cs="Inter Tight"/>
          <w:color w:val="002060"/>
        </w:rPr>
      </w:pPr>
    </w:p>
    <w:p w14:paraId="0726E4CD" w14:textId="77777777" w:rsidR="00E228F7" w:rsidRPr="00B84E82" w:rsidRDefault="00E228F7" w:rsidP="00E228F7">
      <w:pPr>
        <w:pStyle w:val="breakline"/>
        <w:rPr>
          <w:rFonts w:ascii="Inter Tight" w:hAnsi="Inter Tight" w:cs="Inter Tight"/>
          <w:color w:val="002060"/>
        </w:rPr>
      </w:pPr>
    </w:p>
    <w:p w14:paraId="7A244DBB"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228F7" w:rsidRPr="00B84E82" w14:paraId="791C35D7" w14:textId="77777777" w:rsidTr="00A62DB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C70727"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6A45B3"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00B867"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AEE8C3"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24542A"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 xml:space="preserve">Data </w:t>
            </w:r>
            <w:proofErr w:type="spellStart"/>
            <w:r w:rsidRPr="00B84E82">
              <w:rPr>
                <w:rFonts w:ascii="Inter Tight" w:hAnsi="Inter Tight" w:cs="Inter Tight"/>
                <w:color w:val="002060"/>
              </w:rPr>
              <w:t>Orig</w:t>
            </w:r>
            <w:proofErr w:type="spellEnd"/>
            <w:r w:rsidRPr="00B84E8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BD9922"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A8B14C"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 xml:space="preserve">Ora </w:t>
            </w:r>
            <w:proofErr w:type="spellStart"/>
            <w:r w:rsidRPr="00B84E82">
              <w:rPr>
                <w:rFonts w:ascii="Inter Tight" w:hAnsi="Inter Tight" w:cs="Inter Tight"/>
                <w:color w:val="002060"/>
              </w:rPr>
              <w:t>Orig</w:t>
            </w:r>
            <w:proofErr w:type="spellEnd"/>
            <w:r w:rsidRPr="00B84E8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A6ABDE"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Impianto</w:t>
            </w:r>
          </w:p>
        </w:tc>
      </w:tr>
      <w:tr w:rsidR="00E228F7" w:rsidRPr="00B84E82" w14:paraId="6999D175" w14:textId="77777777" w:rsidTr="00A62DB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4A8346" w14:textId="77777777" w:rsidR="00E228F7" w:rsidRPr="00F6013A" w:rsidRDefault="00E228F7" w:rsidP="00A62DBF">
            <w:pPr>
              <w:pStyle w:val="rowtabella0"/>
              <w:rPr>
                <w:rFonts w:ascii="Inter Tight" w:hAnsi="Inter Tight" w:cs="Inter Tight"/>
                <w:color w:val="002060"/>
                <w:highlight w:val="yellow"/>
              </w:rPr>
            </w:pPr>
            <w:r w:rsidRPr="00F6013A">
              <w:rPr>
                <w:rFonts w:ascii="Inter Tight" w:hAnsi="Inter Tight" w:cs="Inter Tight"/>
                <w:color w:val="002060"/>
                <w:highlight w:val="yellow"/>
              </w:rPr>
              <w:t>28/11/2026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9AEC2C" w14:textId="77777777" w:rsidR="00E228F7" w:rsidRPr="00F6013A" w:rsidRDefault="00E228F7" w:rsidP="00A62DBF">
            <w:pPr>
              <w:pStyle w:val="rowtabella0"/>
              <w:jc w:val="center"/>
              <w:rPr>
                <w:rFonts w:ascii="Inter Tight" w:hAnsi="Inter Tight" w:cs="Inter Tight"/>
                <w:color w:val="002060"/>
                <w:highlight w:val="yellow"/>
              </w:rPr>
            </w:pPr>
            <w:r w:rsidRPr="00F6013A">
              <w:rPr>
                <w:rFonts w:ascii="Inter Tight" w:hAnsi="Inter Tight" w:cs="Inter Tight"/>
                <w:color w:val="002060"/>
                <w:highlight w:val="yellow"/>
              </w:rPr>
              <w:t>9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63225B" w14:textId="77777777" w:rsidR="00E228F7" w:rsidRPr="00F6013A" w:rsidRDefault="00E228F7" w:rsidP="00A62DBF">
            <w:pPr>
              <w:pStyle w:val="rowtabella0"/>
              <w:rPr>
                <w:rFonts w:ascii="Inter Tight" w:hAnsi="Inter Tight" w:cs="Inter Tight"/>
                <w:color w:val="002060"/>
                <w:highlight w:val="yellow"/>
              </w:rPr>
            </w:pPr>
            <w:r w:rsidRPr="00F6013A">
              <w:rPr>
                <w:rFonts w:ascii="Inter Tight" w:hAnsi="Inter Tight" w:cs="Inter Tight"/>
                <w:color w:val="002060"/>
                <w:highlight w:val="yellow"/>
              </w:rPr>
              <w:t>ATLETICO MATELICA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29FD1C" w14:textId="77777777" w:rsidR="00E228F7" w:rsidRPr="00F6013A" w:rsidRDefault="00E228F7" w:rsidP="00A62DBF">
            <w:pPr>
              <w:pStyle w:val="rowtabella0"/>
              <w:rPr>
                <w:rFonts w:ascii="Inter Tight" w:hAnsi="Inter Tight" w:cs="Inter Tight"/>
                <w:color w:val="002060"/>
                <w:highlight w:val="yellow"/>
              </w:rPr>
            </w:pPr>
            <w:r w:rsidRPr="00F6013A">
              <w:rPr>
                <w:rFonts w:ascii="Inter Tight" w:hAnsi="Inter Tight" w:cs="Inter Tight"/>
                <w:color w:val="002060"/>
                <w:highlight w:val="yellow"/>
              </w:rPr>
              <w:t>CALCIO POTENZA PICENA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E00558" w14:textId="77777777" w:rsidR="00E228F7" w:rsidRPr="00B84E82" w:rsidRDefault="00E228F7" w:rsidP="00A62DBF">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39E991" w14:textId="77777777" w:rsidR="00E228F7" w:rsidRPr="00B84E82" w:rsidRDefault="00E228F7" w:rsidP="00A62DBF">
            <w:pPr>
              <w:pStyle w:val="rowtabella0"/>
              <w:jc w:val="center"/>
              <w:rPr>
                <w:rFonts w:ascii="Inter Tight" w:hAnsi="Inter Tight" w:cs="Inter Tight"/>
                <w:color w:val="002060"/>
              </w:rPr>
            </w:pPr>
            <w:r w:rsidRPr="00F6013A">
              <w:rPr>
                <w:rFonts w:ascii="Inter Tight" w:hAnsi="Inter Tight" w:cs="Inter Tight"/>
                <w:color w:val="002060"/>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C24F65" w14:textId="77777777" w:rsidR="00E228F7" w:rsidRPr="00B84E82" w:rsidRDefault="00E228F7" w:rsidP="00A62DBF">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6CA8F0" w14:textId="77777777" w:rsidR="00E228F7" w:rsidRPr="00B84E82" w:rsidRDefault="00E228F7" w:rsidP="00A62DBF">
            <w:pPr>
              <w:pStyle w:val="rowtabella0"/>
              <w:rPr>
                <w:rFonts w:ascii="Inter Tight" w:hAnsi="Inter Tight" w:cs="Inter Tight"/>
                <w:color w:val="002060"/>
              </w:rPr>
            </w:pPr>
            <w:r w:rsidRPr="00F6013A">
              <w:rPr>
                <w:rFonts w:ascii="Inter Tight" w:hAnsi="Inter Tight" w:cs="Inter Tight"/>
                <w:color w:val="002060"/>
                <w:highlight w:val="yellow"/>
              </w:rPr>
              <w:t>UNIVERS. "DRAGO E GENTILI" CAMERINO LOCALITA' LE CALVIE</w:t>
            </w:r>
          </w:p>
        </w:tc>
      </w:tr>
    </w:tbl>
    <w:p w14:paraId="4D056047" w14:textId="77777777" w:rsidR="00E228F7" w:rsidRPr="00B84E82" w:rsidRDefault="00E228F7" w:rsidP="00E228F7">
      <w:pPr>
        <w:pStyle w:val="breakline"/>
        <w:rPr>
          <w:rFonts w:ascii="Inter Tight" w:eastAsiaTheme="minorEastAsia" w:hAnsi="Inter Tight" w:cs="Inter Tight"/>
          <w:color w:val="002060"/>
        </w:rPr>
      </w:pPr>
    </w:p>
    <w:p w14:paraId="624B5769" w14:textId="77777777" w:rsidR="00E228F7" w:rsidRPr="00B84E82" w:rsidRDefault="00E228F7" w:rsidP="00E228F7">
      <w:pPr>
        <w:pStyle w:val="breakline"/>
        <w:rPr>
          <w:rFonts w:ascii="Inter Tight" w:hAnsi="Inter Tight" w:cs="Inter Tight"/>
          <w:color w:val="002060"/>
        </w:rPr>
      </w:pPr>
    </w:p>
    <w:p w14:paraId="7F654C41" w14:textId="77777777" w:rsidR="00E228F7" w:rsidRPr="00B84E82" w:rsidRDefault="00E228F7" w:rsidP="00E228F7">
      <w:pPr>
        <w:pStyle w:val="titolocampionato0"/>
        <w:shd w:val="clear" w:color="auto" w:fill="CCCCCC"/>
        <w:spacing w:before="80" w:after="40"/>
        <w:rPr>
          <w:rFonts w:ascii="Inter Tight" w:hAnsi="Inter Tight" w:cs="Inter Tight"/>
          <w:color w:val="002060"/>
        </w:rPr>
      </w:pPr>
      <w:r w:rsidRPr="00B84E82">
        <w:rPr>
          <w:rFonts w:ascii="Inter Tight" w:hAnsi="Inter Tight" w:cs="Inter Tight"/>
          <w:color w:val="002060"/>
        </w:rPr>
        <w:t>UNDER 19 CALCIO A 5 REGIONALE</w:t>
      </w:r>
    </w:p>
    <w:p w14:paraId="6C2B5624"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VARIAZIONI AL PROGRAMMA GARE</w:t>
      </w:r>
    </w:p>
    <w:p w14:paraId="55949F15" w14:textId="77777777" w:rsidR="00E228F7" w:rsidRPr="00B84E82" w:rsidRDefault="00E228F7" w:rsidP="00E228F7">
      <w:pPr>
        <w:pStyle w:val="breakline"/>
        <w:rPr>
          <w:rFonts w:ascii="Inter Tight" w:hAnsi="Inter Tight" w:cs="Inter Tight"/>
          <w:color w:val="002060"/>
        </w:rPr>
      </w:pPr>
    </w:p>
    <w:p w14:paraId="41A7DA25" w14:textId="77777777" w:rsidR="00E228F7" w:rsidRPr="00B84E82" w:rsidRDefault="00E228F7" w:rsidP="00E228F7">
      <w:pPr>
        <w:pStyle w:val="breakline"/>
        <w:rPr>
          <w:rFonts w:ascii="Inter Tight" w:hAnsi="Inter Tight" w:cs="Inter Tight"/>
          <w:color w:val="002060"/>
        </w:rPr>
      </w:pPr>
    </w:p>
    <w:p w14:paraId="5F689E66"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228F7" w:rsidRPr="00B84E82" w14:paraId="2AABD426" w14:textId="77777777" w:rsidTr="00A62DB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918A8B"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7CC805"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123345"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45B488"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2BB6C5"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 xml:space="preserve">Data </w:t>
            </w:r>
            <w:proofErr w:type="spellStart"/>
            <w:r w:rsidRPr="00B84E82">
              <w:rPr>
                <w:rFonts w:ascii="Inter Tight" w:hAnsi="Inter Tight" w:cs="Inter Tight"/>
                <w:color w:val="002060"/>
              </w:rPr>
              <w:t>Orig</w:t>
            </w:r>
            <w:proofErr w:type="spellEnd"/>
            <w:r w:rsidRPr="00B84E8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0F9CF4"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04FA01"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 xml:space="preserve">Ora </w:t>
            </w:r>
            <w:proofErr w:type="spellStart"/>
            <w:r w:rsidRPr="00B84E82">
              <w:rPr>
                <w:rFonts w:ascii="Inter Tight" w:hAnsi="Inter Tight" w:cs="Inter Tight"/>
                <w:color w:val="002060"/>
              </w:rPr>
              <w:t>Orig</w:t>
            </w:r>
            <w:proofErr w:type="spellEnd"/>
            <w:r w:rsidRPr="00B84E8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F7EF81"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Impianto</w:t>
            </w:r>
          </w:p>
        </w:tc>
      </w:tr>
      <w:tr w:rsidR="00E228F7" w:rsidRPr="00B84E82" w14:paraId="68D46884" w14:textId="77777777" w:rsidTr="00A62DB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676B2" w14:textId="77777777" w:rsidR="00E228F7" w:rsidRPr="00F6013A" w:rsidRDefault="00E228F7" w:rsidP="00A62DBF">
            <w:pPr>
              <w:pStyle w:val="rowtabella0"/>
              <w:rPr>
                <w:rFonts w:ascii="Inter Tight" w:hAnsi="Inter Tight" w:cs="Inter Tight"/>
                <w:color w:val="002060"/>
                <w:highlight w:val="yellow"/>
              </w:rPr>
            </w:pPr>
            <w:r w:rsidRPr="00F6013A">
              <w:rPr>
                <w:rFonts w:ascii="Inter Tight" w:hAnsi="Inter Tight" w:cs="Inter Tight"/>
                <w:color w:val="002060"/>
                <w:highlight w:val="yellow"/>
              </w:rPr>
              <w:t>14/11/2026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3449AE" w14:textId="77777777" w:rsidR="00E228F7" w:rsidRPr="00F6013A" w:rsidRDefault="00E228F7" w:rsidP="00A62DBF">
            <w:pPr>
              <w:pStyle w:val="rowtabella0"/>
              <w:jc w:val="center"/>
              <w:rPr>
                <w:rFonts w:ascii="Inter Tight" w:hAnsi="Inter Tight" w:cs="Inter Tight"/>
                <w:color w:val="002060"/>
                <w:highlight w:val="yellow"/>
              </w:rPr>
            </w:pPr>
            <w:r w:rsidRPr="00F6013A">
              <w:rPr>
                <w:rFonts w:ascii="Inter Tight" w:hAnsi="Inter Tight" w:cs="Inter Tight"/>
                <w:color w:val="002060"/>
                <w:highlight w:val="yellow"/>
              </w:rPr>
              <w:t>7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FB68D6" w14:textId="77777777" w:rsidR="00E228F7" w:rsidRPr="00F6013A" w:rsidRDefault="00E228F7" w:rsidP="00A62DBF">
            <w:pPr>
              <w:pStyle w:val="rowtabella0"/>
              <w:rPr>
                <w:rFonts w:ascii="Inter Tight" w:hAnsi="Inter Tight" w:cs="Inter Tight"/>
                <w:color w:val="002060"/>
                <w:highlight w:val="yellow"/>
              </w:rPr>
            </w:pPr>
            <w:r w:rsidRPr="00F6013A">
              <w:rPr>
                <w:rFonts w:ascii="Inter Tight" w:hAnsi="Inter Tight" w:cs="Inter Tight"/>
                <w:color w:val="002060"/>
                <w:highlight w:val="yellow"/>
              </w:rPr>
              <w:t>AURORA TREIA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F19E4D" w14:textId="77777777" w:rsidR="00E228F7" w:rsidRPr="00F6013A" w:rsidRDefault="00E228F7" w:rsidP="00A62DBF">
            <w:pPr>
              <w:pStyle w:val="rowtabella0"/>
              <w:rPr>
                <w:rFonts w:ascii="Inter Tight" w:hAnsi="Inter Tight" w:cs="Inter Tight"/>
                <w:color w:val="002060"/>
                <w:highlight w:val="yellow"/>
              </w:rPr>
            </w:pPr>
            <w:r w:rsidRPr="00F6013A">
              <w:rPr>
                <w:rFonts w:ascii="Inter Tight" w:hAnsi="Inter Tight" w:cs="Inter Tight"/>
                <w:color w:val="002060"/>
                <w:highlight w:val="yellow"/>
              </w:rPr>
              <w:t>C.U.S. ANCONA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52D188"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13/11/2026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3D14EB" w14:textId="77777777" w:rsidR="00E228F7" w:rsidRPr="00B84E82" w:rsidRDefault="00E228F7" w:rsidP="00A62DBF">
            <w:pPr>
              <w:pStyle w:val="rowtabella0"/>
              <w:jc w:val="center"/>
              <w:rPr>
                <w:rFonts w:ascii="Inter Tight" w:hAnsi="Inter Tight" w:cs="Inter Tight"/>
                <w:color w:val="002060"/>
              </w:rPr>
            </w:pPr>
            <w:r w:rsidRPr="00F6013A">
              <w:rPr>
                <w:rFonts w:ascii="Inter Tight" w:hAnsi="Inter Tight" w:cs="Inter Tight"/>
                <w:color w:val="002060"/>
                <w:highlight w:val="yellow"/>
              </w:rPr>
              <w:t>18:00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82BE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17:00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9F18C" w14:textId="77777777" w:rsidR="00E228F7" w:rsidRPr="00B84E82" w:rsidRDefault="00E228F7" w:rsidP="00A62DBF">
            <w:pPr>
              <w:rPr>
                <w:rFonts w:ascii="Inter Tight" w:hAnsi="Inter Tight" w:cs="Inter Tight"/>
                <w:color w:val="002060"/>
              </w:rPr>
            </w:pPr>
          </w:p>
        </w:tc>
      </w:tr>
    </w:tbl>
    <w:p w14:paraId="37BA7615" w14:textId="77777777" w:rsidR="00E228F7" w:rsidRPr="00B84E82" w:rsidRDefault="00E228F7" w:rsidP="00E228F7">
      <w:pPr>
        <w:pStyle w:val="breakline"/>
        <w:rPr>
          <w:rFonts w:ascii="Inter Tight" w:eastAsiaTheme="minorEastAsia" w:hAnsi="Inter Tight" w:cs="Inter Tight"/>
          <w:color w:val="002060"/>
        </w:rPr>
      </w:pPr>
    </w:p>
    <w:p w14:paraId="0750CD36" w14:textId="77777777" w:rsidR="00E228F7" w:rsidRPr="00B84E82" w:rsidRDefault="00E228F7" w:rsidP="00E228F7">
      <w:pPr>
        <w:pStyle w:val="breakline"/>
        <w:rPr>
          <w:rFonts w:ascii="Inter Tight" w:hAnsi="Inter Tight" w:cs="Inter Tight"/>
          <w:color w:val="002060"/>
        </w:rPr>
      </w:pPr>
    </w:p>
    <w:p w14:paraId="41DD5254" w14:textId="77777777" w:rsidR="00E228F7" w:rsidRPr="00B84E82" w:rsidRDefault="00E228F7" w:rsidP="00E228F7">
      <w:pPr>
        <w:pStyle w:val="titolocampionato0"/>
        <w:shd w:val="clear" w:color="auto" w:fill="CCCCCC"/>
        <w:spacing w:before="80" w:after="40"/>
        <w:rPr>
          <w:rFonts w:ascii="Inter Tight" w:hAnsi="Inter Tight" w:cs="Inter Tight"/>
          <w:color w:val="002060"/>
        </w:rPr>
      </w:pPr>
      <w:r w:rsidRPr="00B84E82">
        <w:rPr>
          <w:rFonts w:ascii="Inter Tight" w:hAnsi="Inter Tight" w:cs="Inter Tight"/>
          <w:color w:val="002060"/>
        </w:rPr>
        <w:t>UNDER 17 C5 REGIONALI MASCHILI</w:t>
      </w:r>
    </w:p>
    <w:p w14:paraId="62AC45D1"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VARIAZIONI AL PROGRAMMA GARE</w:t>
      </w:r>
    </w:p>
    <w:p w14:paraId="05FF52F3" w14:textId="77777777" w:rsidR="00E228F7" w:rsidRPr="00B84E82" w:rsidRDefault="00E228F7" w:rsidP="00E228F7">
      <w:pPr>
        <w:pStyle w:val="breakline"/>
        <w:rPr>
          <w:rFonts w:ascii="Inter Tight" w:hAnsi="Inter Tight" w:cs="Inter Tight"/>
          <w:color w:val="002060"/>
        </w:rPr>
      </w:pPr>
    </w:p>
    <w:p w14:paraId="2F1DD699" w14:textId="77777777" w:rsidR="00E228F7" w:rsidRPr="00B84E82" w:rsidRDefault="00E228F7" w:rsidP="00E228F7">
      <w:pPr>
        <w:pStyle w:val="breakline"/>
        <w:rPr>
          <w:rFonts w:ascii="Inter Tight" w:hAnsi="Inter Tight" w:cs="Inter Tight"/>
          <w:color w:val="002060"/>
        </w:rPr>
      </w:pPr>
    </w:p>
    <w:p w14:paraId="26BE6667"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228F7" w:rsidRPr="00B84E82" w14:paraId="0EA1ADE6" w14:textId="77777777" w:rsidTr="00A62DB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6B4772"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A0CBF0"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BC82D7"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F444FA"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07009E"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 xml:space="preserve">Data </w:t>
            </w:r>
            <w:proofErr w:type="spellStart"/>
            <w:r w:rsidRPr="00B84E82">
              <w:rPr>
                <w:rFonts w:ascii="Inter Tight" w:hAnsi="Inter Tight" w:cs="Inter Tight"/>
                <w:color w:val="002060"/>
              </w:rPr>
              <w:t>Orig</w:t>
            </w:r>
            <w:proofErr w:type="spellEnd"/>
            <w:r w:rsidRPr="00B84E8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AF600D"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04A477"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 xml:space="preserve">Ora </w:t>
            </w:r>
            <w:proofErr w:type="spellStart"/>
            <w:r w:rsidRPr="00B84E82">
              <w:rPr>
                <w:rFonts w:ascii="Inter Tight" w:hAnsi="Inter Tight" w:cs="Inter Tight"/>
                <w:color w:val="002060"/>
              </w:rPr>
              <w:t>Orig</w:t>
            </w:r>
            <w:proofErr w:type="spellEnd"/>
            <w:r w:rsidRPr="00B84E8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266FF3"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Impianto</w:t>
            </w:r>
          </w:p>
        </w:tc>
      </w:tr>
      <w:tr w:rsidR="00E228F7" w:rsidRPr="00B84E82" w14:paraId="57A35EF3" w14:textId="77777777" w:rsidTr="00A62DB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990441"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12/12/2026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45183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BDDCE7"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ITALSERVICE C5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D0603C"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xml:space="preserve">ITALSERVICE C5 </w:t>
            </w:r>
            <w:proofErr w:type="gramStart"/>
            <w:r w:rsidRPr="00B84E82">
              <w:rPr>
                <w:rFonts w:ascii="Inter Tight" w:hAnsi="Inter Tight" w:cs="Inter Tight"/>
                <w:color w:val="002060"/>
              </w:rPr>
              <w:t>SQ.B</w:t>
            </w:r>
            <w:proofErr w:type="gramEnd"/>
            <w:r w:rsidRPr="00B84E82">
              <w:rPr>
                <w:rFonts w:ascii="Inter Tight" w:hAnsi="Inter Tight" w:cs="Inter Tight"/>
                <w:color w:val="002060"/>
              </w:rPr>
              <w:t xml:space="preserve"> *FCL*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8C13A" w14:textId="77777777" w:rsidR="00E228F7" w:rsidRPr="00B84E82" w:rsidRDefault="00E228F7" w:rsidP="00A62DBF">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E9A954" w14:textId="77777777" w:rsidR="00E228F7" w:rsidRPr="00F6013A" w:rsidRDefault="00E228F7" w:rsidP="00A62DBF">
            <w:pPr>
              <w:pStyle w:val="rowtabella0"/>
              <w:jc w:val="center"/>
              <w:rPr>
                <w:rFonts w:ascii="Inter Tight" w:hAnsi="Inter Tight" w:cs="Inter Tight"/>
                <w:color w:val="002060"/>
                <w:highlight w:val="yellow"/>
              </w:rPr>
            </w:pPr>
            <w:r w:rsidRPr="00F6013A">
              <w:rPr>
                <w:rFonts w:ascii="Inter Tight" w:hAnsi="Inter Tight" w:cs="Inter Tight"/>
                <w:color w:val="002060"/>
                <w:highlight w:val="yellow"/>
              </w:rPr>
              <w:t>18:00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1204D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143D0" w14:textId="77777777" w:rsidR="00E228F7" w:rsidRPr="00B84E82" w:rsidRDefault="00E228F7" w:rsidP="00A62DBF">
            <w:pPr>
              <w:rPr>
                <w:rFonts w:ascii="Inter Tight" w:hAnsi="Inter Tight" w:cs="Inter Tight"/>
                <w:color w:val="002060"/>
              </w:rPr>
            </w:pPr>
          </w:p>
        </w:tc>
      </w:tr>
    </w:tbl>
    <w:p w14:paraId="317E68B2" w14:textId="77777777" w:rsidR="00E228F7" w:rsidRPr="00B84E82" w:rsidRDefault="00E228F7" w:rsidP="00E228F7">
      <w:pPr>
        <w:pStyle w:val="breakline"/>
        <w:rPr>
          <w:rFonts w:ascii="Inter Tight" w:eastAsiaTheme="minorEastAsia" w:hAnsi="Inter Tight" w:cs="Inter Tight"/>
          <w:color w:val="002060"/>
        </w:rPr>
      </w:pPr>
    </w:p>
    <w:p w14:paraId="59833507" w14:textId="77777777" w:rsidR="00E228F7" w:rsidRPr="00B84E82" w:rsidRDefault="00E228F7" w:rsidP="00E228F7">
      <w:pPr>
        <w:pStyle w:val="breakline"/>
        <w:rPr>
          <w:rFonts w:ascii="Inter Tight" w:hAnsi="Inter Tight" w:cs="Inter Tight"/>
          <w:color w:val="002060"/>
        </w:rPr>
      </w:pPr>
    </w:p>
    <w:p w14:paraId="19962882"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RISULTATI</w:t>
      </w:r>
    </w:p>
    <w:p w14:paraId="309CCA56" w14:textId="77777777" w:rsidR="00E228F7" w:rsidRPr="00B84E82" w:rsidRDefault="00E228F7" w:rsidP="00E228F7">
      <w:pPr>
        <w:pStyle w:val="breakline"/>
        <w:rPr>
          <w:rFonts w:ascii="Inter Tight" w:hAnsi="Inter Tight" w:cs="Inter Tight"/>
          <w:color w:val="002060"/>
        </w:rPr>
      </w:pPr>
    </w:p>
    <w:p w14:paraId="0A0B072F"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RISULTATI UFFICIALI GARE DEL 05/11/2026</w:t>
      </w:r>
    </w:p>
    <w:p w14:paraId="6BF9A44E" w14:textId="77777777" w:rsidR="00E228F7" w:rsidRPr="00E228F7" w:rsidRDefault="00E228F7" w:rsidP="00E228F7">
      <w:pPr>
        <w:pStyle w:val="sottotitolocampionato20"/>
        <w:spacing w:before="0" w:beforeAutospacing="0" w:after="0" w:afterAutospacing="0"/>
        <w:rPr>
          <w:rFonts w:ascii="Inter Tight" w:hAnsi="Inter Tight" w:cs="Inter Tight"/>
          <w:color w:val="002060"/>
          <w:sz w:val="20"/>
          <w:szCs w:val="20"/>
        </w:rPr>
      </w:pPr>
      <w:r w:rsidRPr="00E228F7">
        <w:rPr>
          <w:rFonts w:ascii="Inter Tight" w:hAnsi="Inter Tight" w:cs="Inter Tight"/>
          <w:color w:val="002060"/>
          <w:sz w:val="20"/>
          <w:szCs w:val="20"/>
        </w:rPr>
        <w:t>Si trascrivono qui di seguito i risultati ufficiali delle gare disputate</w:t>
      </w:r>
    </w:p>
    <w:p w14:paraId="1E6F823E" w14:textId="77777777" w:rsidR="00E228F7" w:rsidRPr="00B84E82" w:rsidRDefault="00E228F7" w:rsidP="00E228F7">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E228F7" w:rsidRPr="00B84E82" w14:paraId="0DA228FA" w14:textId="77777777" w:rsidTr="00A62DB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228F7" w:rsidRPr="00B84E82" w14:paraId="6F9DC321" w14:textId="77777777" w:rsidTr="00A62DB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E44E54"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GIRONE D - 6 Giornata - A</w:t>
                  </w:r>
                </w:p>
              </w:tc>
            </w:tr>
            <w:tr w:rsidR="00E228F7" w:rsidRPr="00B84E82" w14:paraId="57107E8D" w14:textId="77777777" w:rsidTr="00A62DBF">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253C84B"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CSI STELLA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337B01A"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POLISPORTIVA RIPATRANSONE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6B9A8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0 - 8</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D14190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bl>
          <w:p w14:paraId="2ED3C7BB" w14:textId="77777777" w:rsidR="00E228F7" w:rsidRPr="00B84E82" w:rsidRDefault="00E228F7" w:rsidP="00A62DBF">
            <w:pPr>
              <w:rPr>
                <w:rFonts w:ascii="Inter Tight" w:hAnsi="Inter Tight" w:cs="Inter Tight"/>
                <w:color w:val="002060"/>
              </w:rPr>
            </w:pPr>
          </w:p>
        </w:tc>
      </w:tr>
    </w:tbl>
    <w:p w14:paraId="210AC2B5" w14:textId="77777777" w:rsidR="00E228F7" w:rsidRPr="00B84E82" w:rsidRDefault="00E228F7" w:rsidP="00E228F7">
      <w:pPr>
        <w:pStyle w:val="breakline"/>
        <w:rPr>
          <w:rFonts w:ascii="Inter Tight" w:eastAsiaTheme="minorEastAsia" w:hAnsi="Inter Tight" w:cs="Inter Tight"/>
          <w:color w:val="002060"/>
        </w:rPr>
      </w:pPr>
    </w:p>
    <w:p w14:paraId="34DC62F6" w14:textId="77777777" w:rsidR="00E228F7" w:rsidRPr="00B84E82" w:rsidRDefault="00E228F7" w:rsidP="00E228F7">
      <w:pPr>
        <w:pStyle w:val="breakline"/>
        <w:rPr>
          <w:rFonts w:ascii="Inter Tight" w:hAnsi="Inter Tight" w:cs="Inter Tight"/>
          <w:color w:val="002060"/>
        </w:rPr>
      </w:pPr>
    </w:p>
    <w:p w14:paraId="05CD3C9B"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CLASSIFICA</w:t>
      </w:r>
    </w:p>
    <w:p w14:paraId="2D9AB37E" w14:textId="77777777" w:rsidR="00E228F7" w:rsidRPr="00B84E82" w:rsidRDefault="00E228F7" w:rsidP="00E228F7">
      <w:pPr>
        <w:pStyle w:val="breakline"/>
        <w:rPr>
          <w:rFonts w:ascii="Inter Tight" w:hAnsi="Inter Tight" w:cs="Inter Tight"/>
          <w:color w:val="002060"/>
        </w:rPr>
      </w:pPr>
    </w:p>
    <w:p w14:paraId="22E4B08F" w14:textId="77777777" w:rsidR="00E228F7" w:rsidRPr="00B84E82" w:rsidRDefault="00E228F7" w:rsidP="00E228F7">
      <w:pPr>
        <w:pStyle w:val="breakline"/>
        <w:rPr>
          <w:rFonts w:ascii="Inter Tight" w:hAnsi="Inter Tight" w:cs="Inter Tight"/>
          <w:color w:val="002060"/>
        </w:rPr>
      </w:pPr>
    </w:p>
    <w:p w14:paraId="3A5611E0"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228F7" w:rsidRPr="00B84E82" w14:paraId="291B0703" w14:textId="77777777" w:rsidTr="00A62DB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F8937F"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3F2FCC"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199BF2"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806FE7"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51B45A"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80CCD2"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3E4BE3"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F214C4"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1359C1"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66FD95"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PE</w:t>
            </w:r>
          </w:p>
        </w:tc>
      </w:tr>
      <w:tr w:rsidR="00E228F7" w:rsidRPr="00B84E82" w14:paraId="45C0249E" w14:textId="77777777" w:rsidTr="00A62DB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E8B551"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8092E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8FB34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DCA59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C8AD8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B5E59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34B72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62437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C2AA8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14103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48E4F4D1"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49922B"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ETA BETA F.C.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79747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766C1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1CE32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4234B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E291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AAA5C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A5AD8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FE509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67383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r>
      <w:tr w:rsidR="00E228F7" w:rsidRPr="00B84E82" w14:paraId="061504DC"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90D769"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lastRenderedPageBreak/>
              <w:t>SSDARL ITALSERVICE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A496A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35929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465F1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BB995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F6E5E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DF222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2D9AA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25E1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2F9FD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8816F0E"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F680D0A"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CALCIO A 5 CORINALDO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C91D6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7A2AD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9A6C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10477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92368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3EAB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90FF9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AA473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7A7FB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0587AB8E"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88E7069"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 BULDOG T.N.T. LUCREZIA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7B3D9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F6B4B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7F37F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9362D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429C1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6B89C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18C8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CA07B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95DE8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2359625F"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0CD2274"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FFJ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AF9B0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DA273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1E54A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A13F1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FE1B5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6BBC1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C606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AB2E4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1B31F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14340A31"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1F977A"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POL.CAGLI SPORT ASSOCIATI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02E94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BD21D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C7FA0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D02FA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18B7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100DB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EA722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2A321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D1443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F2BA835" w14:textId="77777777" w:rsidTr="00A62DB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B77C375" w14:textId="77777777" w:rsidR="00E228F7" w:rsidRPr="00B84E82" w:rsidRDefault="00E228F7" w:rsidP="00A62DBF">
            <w:pPr>
              <w:pStyle w:val="rowtabella0"/>
              <w:rPr>
                <w:rFonts w:ascii="Inter Tight" w:hAnsi="Inter Tight" w:cs="Inter Tight"/>
                <w:color w:val="002060"/>
              </w:rPr>
            </w:pPr>
            <w:proofErr w:type="spellStart"/>
            <w:proofErr w:type="gramStart"/>
            <w:r w:rsidRPr="00B84E82">
              <w:rPr>
                <w:rFonts w:ascii="Inter Tight" w:hAnsi="Inter Tight" w:cs="Inter Tight"/>
                <w:color w:val="002060"/>
              </w:rPr>
              <w:t>sq.B</w:t>
            </w:r>
            <w:proofErr w:type="spellEnd"/>
            <w:proofErr w:type="gramEnd"/>
            <w:r w:rsidRPr="00B84E82">
              <w:rPr>
                <w:rFonts w:ascii="Inter Tight" w:hAnsi="Inter Tight" w:cs="Inter Tight"/>
                <w:color w:val="002060"/>
              </w:rPr>
              <w:t xml:space="preserve"> ITALSERVICE C5 </w:t>
            </w:r>
            <w:proofErr w:type="gramStart"/>
            <w:r w:rsidRPr="00B84E82">
              <w:rPr>
                <w:rFonts w:ascii="Inter Tight" w:hAnsi="Inter Tight" w:cs="Inter Tight"/>
                <w:color w:val="002060"/>
              </w:rPr>
              <w:t>SQ.B</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92283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1C744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A4D20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195BE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E6E00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2DD1E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DA3E7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9B713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53FD5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bl>
    <w:p w14:paraId="48E0E7C6" w14:textId="77777777" w:rsidR="00E228F7" w:rsidRPr="00B84E82" w:rsidRDefault="00E228F7" w:rsidP="00E228F7">
      <w:pPr>
        <w:pStyle w:val="breakline"/>
        <w:rPr>
          <w:rFonts w:ascii="Inter Tight" w:eastAsiaTheme="minorEastAsia" w:hAnsi="Inter Tight" w:cs="Inter Tight"/>
          <w:color w:val="002060"/>
        </w:rPr>
      </w:pPr>
    </w:p>
    <w:p w14:paraId="77286DC5" w14:textId="77777777" w:rsidR="00E228F7" w:rsidRPr="00B84E82" w:rsidRDefault="00E228F7" w:rsidP="00E228F7">
      <w:pPr>
        <w:pStyle w:val="breakline"/>
        <w:rPr>
          <w:rFonts w:ascii="Inter Tight" w:hAnsi="Inter Tight" w:cs="Inter Tight"/>
          <w:color w:val="002060"/>
        </w:rPr>
      </w:pPr>
    </w:p>
    <w:p w14:paraId="65080C69"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228F7" w:rsidRPr="00B84E82" w14:paraId="70EAA756" w14:textId="77777777" w:rsidTr="00A62DB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D0FD14"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898F13"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42CF8D"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213F25"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805014"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8CB661"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3D7A09"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7F7A18"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7BC7DB"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AEEDEF"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PE</w:t>
            </w:r>
          </w:p>
        </w:tc>
      </w:tr>
      <w:tr w:rsidR="00E228F7" w:rsidRPr="00B84E82" w14:paraId="531F4CA9" w14:textId="77777777" w:rsidTr="00A62DB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5229350"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C.U.S.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7A54A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0F715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7C50E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3790A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B4D9A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F32C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1C35A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43A32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D62A3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2EC4E7D7"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CCDBD0"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19B46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2A6E0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CB7BC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5933F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BC2D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E241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1B87D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36CB6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26CE4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37B7E715"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2FEFFB7"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A.P.D. CERRETO D ESI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4FCC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831ED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42D3D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C54EE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71849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F8219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2D996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633F3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CF46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36CC02F9"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28F329"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ACCADEMIA C.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05404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7F386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3E77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3997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53773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127FE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0CC6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6E7A4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57224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4A085444"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9ACF04" w14:textId="77777777" w:rsidR="00E228F7" w:rsidRPr="00F6013A" w:rsidRDefault="00E228F7" w:rsidP="00A62DBF">
            <w:pPr>
              <w:pStyle w:val="rowtabella0"/>
              <w:rPr>
                <w:rFonts w:ascii="Inter Tight" w:hAnsi="Inter Tight" w:cs="Inter Tight"/>
                <w:color w:val="002060"/>
                <w:lang w:val="es-ES"/>
              </w:rPr>
            </w:pPr>
            <w:r w:rsidRPr="00F6013A">
              <w:rPr>
                <w:rFonts w:ascii="Inter Tight" w:hAnsi="Inter Tight" w:cs="Inter Tight"/>
                <w:color w:val="002060"/>
                <w:lang w:val="es-ES"/>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4AE0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946F9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8A177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457F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EE5E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E7E7C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B4857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7189A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BA16C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66E7DB5"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95803B"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xml:space="preserve">A.S.D. </w:t>
            </w:r>
            <w:proofErr w:type="gramStart"/>
            <w:r w:rsidRPr="00B84E82">
              <w:rPr>
                <w:rFonts w:ascii="Inter Tight" w:hAnsi="Inter Tight" w:cs="Inter Tight"/>
                <w:color w:val="002060"/>
              </w:rPr>
              <w:t>CITTA</w:t>
            </w:r>
            <w:proofErr w:type="gramEnd"/>
            <w:r w:rsidRPr="00B84E82">
              <w:rPr>
                <w:rFonts w:ascii="Inter Tight" w:hAnsi="Inter Tight" w:cs="Inter Tight"/>
                <w:color w:val="002060"/>
              </w:rPr>
              <w:t xml:space="preserve"> DI OSTRA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6534D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A15E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16C59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6EBB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AD148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FA866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029F7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AB883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95A1D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389C2D3F"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7D98956"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CSI GAUDIO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6500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E907B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D8E16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BE69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D8FA5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938F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DA651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661B9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3C8A8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274D331" w14:textId="77777777" w:rsidTr="00A62DB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A80A48C" w14:textId="77777777" w:rsidR="00E228F7" w:rsidRPr="00F6013A" w:rsidRDefault="00E228F7" w:rsidP="00A62DBF">
            <w:pPr>
              <w:pStyle w:val="rowtabella0"/>
              <w:rPr>
                <w:rFonts w:ascii="Inter Tight" w:hAnsi="Inter Tight" w:cs="Inter Tight"/>
                <w:color w:val="002060"/>
                <w:lang w:val="es-ES"/>
              </w:rPr>
            </w:pPr>
            <w:r w:rsidRPr="00F6013A">
              <w:rPr>
                <w:rFonts w:ascii="Inter Tight" w:hAnsi="Inter Tight" w:cs="Inter Tight"/>
                <w:color w:val="002060"/>
                <w:lang w:val="es-ES"/>
              </w:rPr>
              <w:t>POL.D. VIRTUS FORTITUDO 1950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3586D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81F8B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2F307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63109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81002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F0671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B06FD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E8C2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147FB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bl>
    <w:p w14:paraId="06D6E9BA" w14:textId="77777777" w:rsidR="00E228F7" w:rsidRPr="00B84E82" w:rsidRDefault="00E228F7" w:rsidP="00E228F7">
      <w:pPr>
        <w:pStyle w:val="breakline"/>
        <w:rPr>
          <w:rFonts w:ascii="Inter Tight" w:eastAsiaTheme="minorEastAsia" w:hAnsi="Inter Tight" w:cs="Inter Tight"/>
          <w:color w:val="002060"/>
        </w:rPr>
      </w:pPr>
    </w:p>
    <w:p w14:paraId="7DD13FD6" w14:textId="77777777" w:rsidR="00E228F7" w:rsidRPr="00B84E82" w:rsidRDefault="00E228F7" w:rsidP="00E228F7">
      <w:pPr>
        <w:pStyle w:val="breakline"/>
        <w:rPr>
          <w:rFonts w:ascii="Inter Tight" w:hAnsi="Inter Tight" w:cs="Inter Tight"/>
          <w:color w:val="002060"/>
        </w:rPr>
      </w:pPr>
    </w:p>
    <w:p w14:paraId="5F8AE894"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228F7" w:rsidRPr="00B84E82" w14:paraId="2C91B885" w14:textId="77777777" w:rsidTr="00A62DB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096F12"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F708AA"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1436CD"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873689"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43D401"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28E09D"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3DADFD"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48C3A3"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862073"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97CC9E"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PE</w:t>
            </w:r>
          </w:p>
        </w:tc>
      </w:tr>
      <w:tr w:rsidR="00E228F7" w:rsidRPr="00B84E82" w14:paraId="4976C965" w14:textId="77777777" w:rsidTr="00A62DB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60882D"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55199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C3776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C91B3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26C53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68582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097D4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16A78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252D5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489B3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529B330B"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1907AC"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GROTTACCIA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48457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9E13B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6633F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E422D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1A182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1C8B6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1C80A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7F594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91133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8FCE30C"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70215D3"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RECANATI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0BF78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24A30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8F365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243F3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9B67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FA91E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C497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5B8FC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A7C9F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4169BD7F"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89F4909"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C1938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61AF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84EC3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66D13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4557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006CA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5577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9B34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2F30A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31F48A18"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979AA4"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C.U.S. MACERATA CALCIO A5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142F7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6DB04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11BCD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872EE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1FD5E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DB1F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805F2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CEB3D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D5BE5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105CEF0E"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D6276D1"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74D6F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678D8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AE79E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8722F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54BF8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4BCE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0F53A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097C9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EADC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61AFC20C"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4B9E10"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BAB9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F1DF2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09955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B3AFE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6F333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0B9A3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2831C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9B57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8490B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F391164" w14:textId="77777777" w:rsidTr="00A62DB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EB427FE"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U.S. TRE TORRI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6F08C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AF808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E349A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8E9BB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F8667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80AD4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84CE9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F6677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EC670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bl>
    <w:p w14:paraId="4B5D1CB8" w14:textId="77777777" w:rsidR="00E228F7" w:rsidRPr="00B84E82" w:rsidRDefault="00E228F7" w:rsidP="00E228F7">
      <w:pPr>
        <w:pStyle w:val="breakline"/>
        <w:rPr>
          <w:rFonts w:ascii="Inter Tight" w:eastAsiaTheme="minorEastAsia" w:hAnsi="Inter Tight" w:cs="Inter Tight"/>
          <w:color w:val="002060"/>
        </w:rPr>
      </w:pPr>
    </w:p>
    <w:p w14:paraId="4E238E31" w14:textId="77777777" w:rsidR="00E228F7" w:rsidRPr="00B84E82" w:rsidRDefault="00E228F7" w:rsidP="00E228F7">
      <w:pPr>
        <w:pStyle w:val="breakline"/>
        <w:rPr>
          <w:rFonts w:ascii="Inter Tight" w:hAnsi="Inter Tight" w:cs="Inter Tight"/>
          <w:color w:val="002060"/>
        </w:rPr>
      </w:pPr>
    </w:p>
    <w:p w14:paraId="4512D55A"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228F7" w:rsidRPr="00B84E82" w14:paraId="6AC9A838" w14:textId="77777777" w:rsidTr="00A62DB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8FB894"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A912A1"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3C96E8"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763C1D"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ED0BDD"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ECE359"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DA7A70"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9801DD"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8C59C6"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5CB647"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PE</w:t>
            </w:r>
          </w:p>
        </w:tc>
      </w:tr>
      <w:tr w:rsidR="00E228F7" w:rsidRPr="00B84E82" w14:paraId="4248EE2C" w14:textId="77777777" w:rsidTr="00A62DB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54751CC"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19D6D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54379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E4B5B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1C8AB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0383A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DD5A7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E4F3D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6BE3D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115DD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6024428"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E5E056"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DBE84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69FB7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E15D7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CACE5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5B612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AA3AA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908A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EF109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D5E9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71C5D5A4"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FFD9E0E"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SANGIORGIO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5574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12109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143E5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A93BC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6C13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0F543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1E97C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B1600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BD788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21C3DB90"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A1E56B"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ASCOLI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EB28F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905A1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DBDDB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D5C7B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C8D1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9D15E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F00E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B1CB7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D8A87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4BEFD055"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1CAE03A"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SSDARL AFC FERMO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0904C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0871B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FEB71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C2F01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82143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4EB56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933E4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C963F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DC94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55CD20A4" w14:textId="77777777" w:rsidTr="00A62DB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A182C6A"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6CA8B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903B0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358C9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FE2F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92CA3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655BF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8578A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7296C7"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0F30B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r w:rsidR="00E228F7" w:rsidRPr="00B84E82" w14:paraId="59EC540F" w14:textId="77777777" w:rsidTr="00A62DB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96A21F3"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POL. CSI STELLA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A5301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336AE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99EE3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55D32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92916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E1F20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E611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B07179"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FE040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w:t>
            </w:r>
          </w:p>
        </w:tc>
      </w:tr>
    </w:tbl>
    <w:p w14:paraId="5A61980B" w14:textId="77777777" w:rsidR="00E228F7" w:rsidRPr="00B84E82" w:rsidRDefault="00E228F7" w:rsidP="00E228F7">
      <w:pPr>
        <w:pStyle w:val="breakline"/>
        <w:rPr>
          <w:rFonts w:ascii="Inter Tight" w:eastAsiaTheme="minorEastAsia" w:hAnsi="Inter Tight" w:cs="Inter Tight"/>
          <w:color w:val="002060"/>
        </w:rPr>
      </w:pPr>
    </w:p>
    <w:p w14:paraId="6D12BA9B" w14:textId="77777777" w:rsidR="00E228F7" w:rsidRDefault="00E228F7" w:rsidP="00E228F7">
      <w:pPr>
        <w:pStyle w:val="breakline"/>
        <w:rPr>
          <w:rFonts w:ascii="Inter Tight" w:hAnsi="Inter Tight" w:cs="Inter Tight"/>
          <w:color w:val="002060"/>
        </w:rPr>
      </w:pPr>
    </w:p>
    <w:p w14:paraId="028DB9A2" w14:textId="77777777" w:rsidR="00E228F7" w:rsidRPr="00B84E82" w:rsidRDefault="00E228F7" w:rsidP="00E228F7">
      <w:pPr>
        <w:pStyle w:val="titolocampionato0"/>
        <w:shd w:val="clear" w:color="auto" w:fill="CCCCCC"/>
        <w:spacing w:before="80" w:after="40"/>
        <w:rPr>
          <w:rFonts w:ascii="Inter Tight" w:hAnsi="Inter Tight" w:cs="Inter Tight"/>
          <w:color w:val="002060"/>
        </w:rPr>
      </w:pPr>
      <w:r w:rsidRPr="00B84E82">
        <w:rPr>
          <w:rFonts w:ascii="Inter Tight" w:hAnsi="Inter Tight" w:cs="Inter Tight"/>
          <w:color w:val="002060"/>
        </w:rPr>
        <w:t>COPPA ITALIA CALCIO A 5</w:t>
      </w:r>
    </w:p>
    <w:p w14:paraId="12172FEE"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RISULTATI</w:t>
      </w:r>
    </w:p>
    <w:p w14:paraId="1E967A28" w14:textId="77777777" w:rsidR="00E228F7" w:rsidRPr="00B84E82" w:rsidRDefault="00E228F7" w:rsidP="00E228F7">
      <w:pPr>
        <w:pStyle w:val="breakline"/>
        <w:rPr>
          <w:rFonts w:ascii="Inter Tight" w:hAnsi="Inter Tight" w:cs="Inter Tight"/>
          <w:color w:val="002060"/>
        </w:rPr>
      </w:pPr>
    </w:p>
    <w:p w14:paraId="0DD91FF5"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RISULTATI UFFICIALI GARE DEL 02/11/2026</w:t>
      </w:r>
    </w:p>
    <w:p w14:paraId="2BCC2182" w14:textId="77777777" w:rsidR="00E228F7" w:rsidRPr="00E228F7" w:rsidRDefault="00E228F7" w:rsidP="00E228F7">
      <w:pPr>
        <w:pStyle w:val="sottotitolocampionato20"/>
        <w:spacing w:before="0" w:beforeAutospacing="0" w:after="0" w:afterAutospacing="0"/>
        <w:rPr>
          <w:rFonts w:ascii="Inter Tight" w:hAnsi="Inter Tight" w:cs="Inter Tight"/>
          <w:color w:val="002060"/>
          <w:sz w:val="20"/>
          <w:szCs w:val="20"/>
        </w:rPr>
      </w:pPr>
      <w:r w:rsidRPr="00E228F7">
        <w:rPr>
          <w:rFonts w:ascii="Inter Tight" w:hAnsi="Inter Tight" w:cs="Inter Tight"/>
          <w:color w:val="002060"/>
          <w:sz w:val="20"/>
          <w:szCs w:val="20"/>
        </w:rPr>
        <w:t>Si trascrivono qui di seguito i risultati ufficiali delle gare disputate</w:t>
      </w:r>
    </w:p>
    <w:p w14:paraId="214475AA" w14:textId="77777777" w:rsidR="00E228F7" w:rsidRPr="00B84E82" w:rsidRDefault="00E228F7" w:rsidP="00E228F7">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E228F7" w:rsidRPr="00B84E82" w14:paraId="6F1D28FA" w14:textId="77777777" w:rsidTr="00A62DB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228F7" w:rsidRPr="00B84E82" w14:paraId="18B72EF8" w14:textId="77777777" w:rsidTr="00A62DB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62BB45"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GIRONE OF - 1 Giornata - A</w:t>
                  </w:r>
                </w:p>
              </w:tc>
            </w:tr>
            <w:tr w:rsidR="00E228F7" w:rsidRPr="00B84E82" w14:paraId="2A4D66FB" w14:textId="77777777" w:rsidTr="00A62DBF">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6919EF5"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ACSS MONDOLFO C5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B8C060D"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GIOVANI SANT IPPOLITO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5D113E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0F4CC4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bl>
          <w:p w14:paraId="767484F2" w14:textId="77777777" w:rsidR="00E228F7" w:rsidRPr="00B84E82" w:rsidRDefault="00E228F7" w:rsidP="00A62DBF">
            <w:pPr>
              <w:rPr>
                <w:rFonts w:ascii="Inter Tight" w:hAnsi="Inter Tight" w:cs="Inter Tight"/>
                <w:color w:val="002060"/>
              </w:rPr>
            </w:pPr>
          </w:p>
        </w:tc>
      </w:tr>
    </w:tbl>
    <w:p w14:paraId="4CBA02C5" w14:textId="77777777" w:rsidR="00E228F7" w:rsidRPr="00B84E82" w:rsidRDefault="00E228F7" w:rsidP="00E228F7">
      <w:pPr>
        <w:pStyle w:val="breakline"/>
        <w:rPr>
          <w:rFonts w:ascii="Inter Tight" w:eastAsiaTheme="minorEastAsia" w:hAnsi="Inter Tight" w:cs="Inter Tight"/>
          <w:color w:val="002060"/>
        </w:rPr>
      </w:pPr>
    </w:p>
    <w:p w14:paraId="17091477" w14:textId="77777777" w:rsidR="00E228F7" w:rsidRPr="00B84E82" w:rsidRDefault="00E228F7" w:rsidP="00E228F7">
      <w:pPr>
        <w:pStyle w:val="breakline"/>
        <w:rPr>
          <w:rFonts w:ascii="Inter Tight" w:hAnsi="Inter Tight" w:cs="Inter Tight"/>
          <w:color w:val="002060"/>
        </w:rPr>
      </w:pPr>
    </w:p>
    <w:p w14:paraId="5262C4FD"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GIUDICE SPORTIVO</w:t>
      </w:r>
    </w:p>
    <w:p w14:paraId="322BFABF" w14:textId="77777777" w:rsidR="00E228F7" w:rsidRPr="00B84E82" w:rsidRDefault="00E228F7" w:rsidP="00E228F7">
      <w:pPr>
        <w:pStyle w:val="diffida"/>
        <w:rPr>
          <w:rFonts w:ascii="Inter Tight" w:hAnsi="Inter Tight" w:cs="Inter Tight"/>
          <w:color w:val="002060"/>
        </w:rPr>
      </w:pPr>
      <w:r w:rsidRPr="00B84E82">
        <w:rPr>
          <w:rFonts w:ascii="Inter Tight" w:hAnsi="Inter Tight" w:cs="Inter Tight"/>
          <w:color w:val="002060"/>
        </w:rPr>
        <w:t>Il Giudice Sportivo Avv. Agnese Lazzaretti, con l'assistenza del Segretario Angelo Castellana, nella seduta del 06/11/2026, ha adottato le decisioni che di seguito integralmente si riportano:</w:t>
      </w:r>
    </w:p>
    <w:p w14:paraId="5C3F4D3F" w14:textId="77777777" w:rsidR="00E228F7" w:rsidRPr="00B84E82" w:rsidRDefault="00E228F7" w:rsidP="00E228F7">
      <w:pPr>
        <w:pStyle w:val="titolo10"/>
        <w:rPr>
          <w:rFonts w:ascii="Inter Tight" w:hAnsi="Inter Tight" w:cs="Inter Tight"/>
          <w:color w:val="002060"/>
        </w:rPr>
      </w:pPr>
      <w:r w:rsidRPr="00B84E82">
        <w:rPr>
          <w:rFonts w:ascii="Inter Tight" w:hAnsi="Inter Tight" w:cs="Inter Tight"/>
          <w:color w:val="002060"/>
        </w:rPr>
        <w:t xml:space="preserve">GARE DEL 2/11/2026 </w:t>
      </w:r>
    </w:p>
    <w:p w14:paraId="03835E41" w14:textId="77777777" w:rsidR="00E228F7" w:rsidRPr="00B84E82" w:rsidRDefault="00E228F7" w:rsidP="00E228F7">
      <w:pPr>
        <w:pStyle w:val="titolo7a"/>
        <w:rPr>
          <w:rFonts w:ascii="Inter Tight" w:hAnsi="Inter Tight" w:cs="Inter Tight"/>
          <w:color w:val="002060"/>
        </w:rPr>
      </w:pPr>
      <w:r w:rsidRPr="00B84E82">
        <w:rPr>
          <w:rFonts w:ascii="Inter Tight" w:hAnsi="Inter Tight" w:cs="Inter Tight"/>
          <w:color w:val="002060"/>
        </w:rPr>
        <w:t xml:space="preserve">PROVVEDIMENTI DISCIPLINARI </w:t>
      </w:r>
    </w:p>
    <w:p w14:paraId="61C39A76" w14:textId="77777777" w:rsidR="00E228F7" w:rsidRPr="00B84E82" w:rsidRDefault="00E228F7" w:rsidP="00E228F7">
      <w:pPr>
        <w:pStyle w:val="titolo7b0"/>
        <w:rPr>
          <w:rFonts w:ascii="Inter Tight" w:hAnsi="Inter Tight" w:cs="Inter Tight"/>
          <w:color w:val="002060"/>
        </w:rPr>
      </w:pPr>
      <w:r w:rsidRPr="00B84E82">
        <w:rPr>
          <w:rFonts w:ascii="Inter Tight" w:hAnsi="Inter Tight" w:cs="Inter Tight"/>
          <w:color w:val="002060"/>
        </w:rPr>
        <w:t xml:space="preserve">In base alle risultanze degli atti ufficiali sono state deliberate le seguenti sanzioni disciplinari. </w:t>
      </w:r>
    </w:p>
    <w:p w14:paraId="28097936" w14:textId="77777777" w:rsidR="00E228F7" w:rsidRPr="00B84E82" w:rsidRDefault="00E228F7" w:rsidP="00E228F7">
      <w:pPr>
        <w:pStyle w:val="titolo30"/>
        <w:rPr>
          <w:rFonts w:ascii="Inter Tight" w:hAnsi="Inter Tight" w:cs="Inter Tight"/>
          <w:color w:val="002060"/>
        </w:rPr>
      </w:pPr>
      <w:r w:rsidRPr="00B84E82">
        <w:rPr>
          <w:rFonts w:ascii="Inter Tight" w:hAnsi="Inter Tight" w:cs="Inter Tight"/>
          <w:color w:val="002060"/>
        </w:rPr>
        <w:lastRenderedPageBreak/>
        <w:t xml:space="preserve">CALCIATORI NON ESPULSI </w:t>
      </w:r>
    </w:p>
    <w:p w14:paraId="0E7BC604" w14:textId="77777777" w:rsidR="00E228F7" w:rsidRPr="00B84E82" w:rsidRDefault="00E228F7" w:rsidP="00E228F7">
      <w:pPr>
        <w:pStyle w:val="titolo20"/>
        <w:rPr>
          <w:rFonts w:ascii="Inter Tight" w:hAnsi="Inter Tight" w:cs="Inter Tight"/>
          <w:color w:val="002060"/>
        </w:rPr>
      </w:pPr>
      <w:r w:rsidRPr="00B84E82">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09DB96CC" w14:textId="77777777" w:rsidTr="00A62DBF">
        <w:tc>
          <w:tcPr>
            <w:tcW w:w="2200" w:type="dxa"/>
            <w:tcMar>
              <w:top w:w="20" w:type="dxa"/>
              <w:left w:w="20" w:type="dxa"/>
              <w:bottom w:w="20" w:type="dxa"/>
              <w:right w:w="20" w:type="dxa"/>
            </w:tcMar>
            <w:vAlign w:val="center"/>
            <w:hideMark/>
          </w:tcPr>
          <w:p w14:paraId="3D68402D"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BENEDETTO ALEX</w:t>
            </w:r>
          </w:p>
        </w:tc>
        <w:tc>
          <w:tcPr>
            <w:tcW w:w="2200" w:type="dxa"/>
            <w:tcMar>
              <w:top w:w="20" w:type="dxa"/>
              <w:left w:w="20" w:type="dxa"/>
              <w:bottom w:w="20" w:type="dxa"/>
              <w:right w:w="20" w:type="dxa"/>
            </w:tcMar>
            <w:vAlign w:val="center"/>
            <w:hideMark/>
          </w:tcPr>
          <w:p w14:paraId="6372C514"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(ACSS MONDOLFO C5) </w:t>
            </w:r>
          </w:p>
        </w:tc>
        <w:tc>
          <w:tcPr>
            <w:tcW w:w="800" w:type="dxa"/>
            <w:tcMar>
              <w:top w:w="20" w:type="dxa"/>
              <w:left w:w="20" w:type="dxa"/>
              <w:bottom w:w="20" w:type="dxa"/>
              <w:right w:w="20" w:type="dxa"/>
            </w:tcMar>
            <w:vAlign w:val="center"/>
            <w:hideMark/>
          </w:tcPr>
          <w:p w14:paraId="44FF7C16"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8484072"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LONGARINI MATTEO</w:t>
            </w:r>
          </w:p>
        </w:tc>
        <w:tc>
          <w:tcPr>
            <w:tcW w:w="2200" w:type="dxa"/>
            <w:tcMar>
              <w:top w:w="20" w:type="dxa"/>
              <w:left w:w="20" w:type="dxa"/>
              <w:bottom w:w="20" w:type="dxa"/>
              <w:right w:w="20" w:type="dxa"/>
            </w:tcMar>
            <w:vAlign w:val="center"/>
            <w:hideMark/>
          </w:tcPr>
          <w:p w14:paraId="26DD10D6"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(ACSS MONDOLFO C5) </w:t>
            </w:r>
          </w:p>
        </w:tc>
      </w:tr>
      <w:tr w:rsidR="00E228F7" w:rsidRPr="00B84E82" w14:paraId="4A4DDDF5" w14:textId="77777777" w:rsidTr="00A62DBF">
        <w:tc>
          <w:tcPr>
            <w:tcW w:w="2200" w:type="dxa"/>
            <w:tcMar>
              <w:top w:w="20" w:type="dxa"/>
              <w:left w:w="20" w:type="dxa"/>
              <w:bottom w:w="20" w:type="dxa"/>
              <w:right w:w="20" w:type="dxa"/>
            </w:tcMar>
            <w:vAlign w:val="center"/>
            <w:hideMark/>
          </w:tcPr>
          <w:p w14:paraId="4834B44D"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CIANNI MANUEL</w:t>
            </w:r>
          </w:p>
        </w:tc>
        <w:tc>
          <w:tcPr>
            <w:tcW w:w="2200" w:type="dxa"/>
            <w:tcMar>
              <w:top w:w="20" w:type="dxa"/>
              <w:left w:w="20" w:type="dxa"/>
              <w:bottom w:w="20" w:type="dxa"/>
              <w:right w:w="20" w:type="dxa"/>
            </w:tcMar>
            <w:vAlign w:val="center"/>
            <w:hideMark/>
          </w:tcPr>
          <w:p w14:paraId="28F5BD8C"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(GIOVANI SANT IPPOLITO) </w:t>
            </w:r>
          </w:p>
        </w:tc>
        <w:tc>
          <w:tcPr>
            <w:tcW w:w="800" w:type="dxa"/>
            <w:tcMar>
              <w:top w:w="20" w:type="dxa"/>
              <w:left w:w="20" w:type="dxa"/>
              <w:bottom w:w="20" w:type="dxa"/>
              <w:right w:w="20" w:type="dxa"/>
            </w:tcMar>
            <w:vAlign w:val="center"/>
            <w:hideMark/>
          </w:tcPr>
          <w:p w14:paraId="767579F3"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3D4542B"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POLIDORI MATTIA</w:t>
            </w:r>
          </w:p>
        </w:tc>
        <w:tc>
          <w:tcPr>
            <w:tcW w:w="2200" w:type="dxa"/>
            <w:tcMar>
              <w:top w:w="20" w:type="dxa"/>
              <w:left w:w="20" w:type="dxa"/>
              <w:bottom w:w="20" w:type="dxa"/>
              <w:right w:w="20" w:type="dxa"/>
            </w:tcMar>
            <w:vAlign w:val="center"/>
            <w:hideMark/>
          </w:tcPr>
          <w:p w14:paraId="53ADB6E2"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(GIOVANI SANT IPPOLITO) </w:t>
            </w:r>
          </w:p>
        </w:tc>
      </w:tr>
    </w:tbl>
    <w:p w14:paraId="2848E263" w14:textId="77777777" w:rsidR="00E228F7" w:rsidRDefault="00E228F7" w:rsidP="00E228F7">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E228F7" w:rsidRPr="00032976" w14:paraId="4F220D4F" w14:textId="77777777" w:rsidTr="00A62DBF">
        <w:trPr>
          <w:jc w:val="center"/>
        </w:trPr>
        <w:tc>
          <w:tcPr>
            <w:tcW w:w="2500" w:type="pct"/>
          </w:tcPr>
          <w:p w14:paraId="0F21B667" w14:textId="77777777" w:rsidR="00E228F7"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1B5F3701" w14:textId="77777777" w:rsidR="00E228F7" w:rsidRPr="00032976"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2ECDF3F0" w14:textId="77777777" w:rsidR="00E228F7" w:rsidRPr="00C368AF"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2E13F81C" w14:textId="77777777" w:rsidR="00E228F7" w:rsidRPr="00032976"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68655FF2" w14:textId="77777777" w:rsidR="00E228F7" w:rsidRPr="00B84E82" w:rsidRDefault="00E228F7" w:rsidP="00E228F7">
      <w:pPr>
        <w:pStyle w:val="breakline"/>
        <w:rPr>
          <w:rFonts w:ascii="Inter Tight" w:hAnsi="Inter Tight" w:cs="Inter Tight"/>
          <w:color w:val="002060"/>
        </w:rPr>
      </w:pPr>
    </w:p>
    <w:p w14:paraId="141EB55D" w14:textId="77777777" w:rsidR="00E228F7" w:rsidRPr="00B84E82" w:rsidRDefault="00E228F7" w:rsidP="00E228F7">
      <w:pPr>
        <w:pStyle w:val="breakline"/>
        <w:rPr>
          <w:rFonts w:ascii="Inter Tight" w:hAnsi="Inter Tight" w:cs="Inter Tight"/>
          <w:color w:val="002060"/>
        </w:rPr>
      </w:pPr>
    </w:p>
    <w:p w14:paraId="79205A38" w14:textId="77777777" w:rsidR="00E228F7" w:rsidRPr="00B84E82" w:rsidRDefault="00E228F7" w:rsidP="00E228F7">
      <w:pPr>
        <w:pStyle w:val="titolocampionato0"/>
        <w:shd w:val="clear" w:color="auto" w:fill="CCCCCC"/>
        <w:spacing w:before="80" w:after="40"/>
        <w:rPr>
          <w:rFonts w:ascii="Inter Tight" w:hAnsi="Inter Tight" w:cs="Inter Tight"/>
          <w:color w:val="002060"/>
        </w:rPr>
      </w:pPr>
      <w:r w:rsidRPr="00B84E82">
        <w:rPr>
          <w:rFonts w:ascii="Inter Tight" w:hAnsi="Inter Tight" w:cs="Inter Tight"/>
          <w:color w:val="002060"/>
        </w:rPr>
        <w:t>COPPA MARCHE CALCIO 5 serie D</w:t>
      </w:r>
    </w:p>
    <w:p w14:paraId="69320157" w14:textId="77777777" w:rsidR="00E228F7" w:rsidRPr="00B26721" w:rsidRDefault="00E228F7" w:rsidP="00E228F7">
      <w:pPr>
        <w:pStyle w:val="LndNormale1"/>
        <w:jc w:val="center"/>
        <w:rPr>
          <w:rFonts w:ascii="Inter Tight" w:hAnsi="Inter Tight" w:cs="Inter Tight"/>
          <w:color w:val="002060"/>
          <w:sz w:val="36"/>
          <w:szCs w:val="36"/>
        </w:rPr>
      </w:pPr>
      <w:r w:rsidRPr="00B26721">
        <w:rPr>
          <w:rFonts w:ascii="Inter Tight" w:hAnsi="Inter Tight" w:cs="Inter Tight"/>
          <w:b/>
          <w:color w:val="002060"/>
          <w:sz w:val="36"/>
          <w:szCs w:val="36"/>
        </w:rPr>
        <w:t xml:space="preserve">SQUADRE QUALIFICATE </w:t>
      </w:r>
      <w:r>
        <w:rPr>
          <w:rFonts w:ascii="Inter Tight" w:hAnsi="Inter Tight" w:cs="Inter Tight"/>
          <w:b/>
          <w:color w:val="002060"/>
          <w:sz w:val="36"/>
          <w:szCs w:val="36"/>
        </w:rPr>
        <w:t>AI QUARTI</w:t>
      </w:r>
      <w:r w:rsidRPr="00B26721">
        <w:rPr>
          <w:rFonts w:ascii="Inter Tight" w:hAnsi="Inter Tight" w:cs="Inter Tight"/>
          <w:b/>
          <w:color w:val="002060"/>
          <w:sz w:val="36"/>
          <w:szCs w:val="36"/>
        </w:rPr>
        <w:t xml:space="preserve"> DI FINALE</w:t>
      </w:r>
    </w:p>
    <w:p w14:paraId="3E6A4F21" w14:textId="77777777" w:rsidR="00E228F7" w:rsidRPr="00B26721" w:rsidRDefault="00E228F7" w:rsidP="00E228F7">
      <w:pPr>
        <w:pStyle w:val="breakline"/>
        <w:rPr>
          <w:rFonts w:ascii="Inter Tight" w:eastAsiaTheme="minorEastAsia" w:hAnsi="Inter Tight" w:cs="Inter Tight"/>
          <w:color w:val="002060"/>
          <w:sz w:val="22"/>
          <w:szCs w:val="22"/>
        </w:rPr>
      </w:pPr>
    </w:p>
    <w:p w14:paraId="0F6A8DBE" w14:textId="77777777" w:rsidR="00E228F7" w:rsidRPr="00B26721" w:rsidRDefault="00E228F7" w:rsidP="00E228F7">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 xml:space="preserve">Al termine </w:t>
      </w:r>
      <w:r>
        <w:rPr>
          <w:rFonts w:ascii="Inter Tight" w:eastAsiaTheme="minorEastAsia" w:hAnsi="Inter Tight" w:cs="Inter Tight"/>
          <w:color w:val="002060"/>
          <w:sz w:val="22"/>
          <w:szCs w:val="22"/>
        </w:rPr>
        <w:t>degli Ottavi di Finale</w:t>
      </w:r>
      <w:r w:rsidRPr="00B26721">
        <w:rPr>
          <w:rFonts w:ascii="Inter Tight" w:eastAsiaTheme="minorEastAsia" w:hAnsi="Inter Tight" w:cs="Inter Tight"/>
          <w:color w:val="002060"/>
          <w:sz w:val="22"/>
          <w:szCs w:val="22"/>
        </w:rPr>
        <w:t xml:space="preserve"> si sono qualificate </w:t>
      </w:r>
      <w:r>
        <w:rPr>
          <w:rFonts w:ascii="Inter Tight" w:eastAsiaTheme="minorEastAsia" w:hAnsi="Inter Tight" w:cs="Inter Tight"/>
          <w:color w:val="002060"/>
          <w:sz w:val="22"/>
          <w:szCs w:val="22"/>
        </w:rPr>
        <w:t>ai Quarti</w:t>
      </w:r>
      <w:r w:rsidRPr="00B26721">
        <w:rPr>
          <w:rFonts w:ascii="Inter Tight" w:eastAsiaTheme="minorEastAsia" w:hAnsi="Inter Tight" w:cs="Inter Tight"/>
          <w:color w:val="002060"/>
          <w:sz w:val="22"/>
          <w:szCs w:val="22"/>
        </w:rPr>
        <w:t xml:space="preserve"> di Finale le seguenti squadre:</w:t>
      </w:r>
    </w:p>
    <w:p w14:paraId="05CC62F5" w14:textId="77777777" w:rsidR="00E228F7" w:rsidRPr="00B26721" w:rsidRDefault="00E228F7" w:rsidP="00E228F7">
      <w:pPr>
        <w:pStyle w:val="breakline"/>
        <w:rPr>
          <w:rFonts w:ascii="Inter Tight" w:eastAsiaTheme="minorEastAsia" w:hAnsi="Inter Tight" w:cs="Inter Tight"/>
          <w:color w:val="002060"/>
          <w:sz w:val="22"/>
          <w:szCs w:val="22"/>
        </w:rPr>
      </w:pPr>
    </w:p>
    <w:p w14:paraId="0CFCF593" w14:textId="77777777" w:rsidR="00E228F7" w:rsidRPr="00B26721" w:rsidRDefault="00E228F7" w:rsidP="00E228F7">
      <w:pPr>
        <w:pStyle w:val="breakline"/>
        <w:rPr>
          <w:rFonts w:ascii="Inter Tight" w:eastAsiaTheme="minorEastAsia" w:hAnsi="Inter Tight" w:cs="Inter Tight"/>
          <w:color w:val="002060"/>
          <w:sz w:val="22"/>
          <w:szCs w:val="22"/>
        </w:rPr>
      </w:pPr>
      <w:r w:rsidRPr="00783293">
        <w:rPr>
          <w:rFonts w:ascii="Inter Tight" w:eastAsiaTheme="minorEastAsia" w:hAnsi="Inter Tight" w:cs="Inter Tight"/>
          <w:b/>
          <w:bCs/>
          <w:color w:val="002060"/>
          <w:sz w:val="22"/>
          <w:szCs w:val="22"/>
        </w:rPr>
        <w:t>VADO C5</w:t>
      </w:r>
    </w:p>
    <w:p w14:paraId="5F65AE17" w14:textId="77777777" w:rsidR="00E228F7" w:rsidRPr="007F5C7F" w:rsidRDefault="00E228F7" w:rsidP="00E228F7">
      <w:pPr>
        <w:pStyle w:val="breakline"/>
        <w:rPr>
          <w:rFonts w:ascii="Inter Tight" w:eastAsiaTheme="minorEastAsia" w:hAnsi="Inter Tight" w:cs="Inter Tight"/>
          <w:i/>
          <w:iCs/>
          <w:color w:val="002060"/>
          <w:sz w:val="22"/>
          <w:szCs w:val="22"/>
        </w:rPr>
      </w:pPr>
      <w:r>
        <w:rPr>
          <w:rFonts w:ascii="Inter Tight" w:eastAsiaTheme="minorEastAsia" w:hAnsi="Inter Tight" w:cs="Inter Tight"/>
          <w:b/>
          <w:bCs/>
          <w:color w:val="002060"/>
          <w:sz w:val="22"/>
          <w:szCs w:val="22"/>
        </w:rPr>
        <w:t>CITTA’ DI SENIGALLIA ASD</w:t>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r>
    </w:p>
    <w:p w14:paraId="5AD49034" w14:textId="77777777" w:rsidR="00E228F7" w:rsidRPr="00B26721" w:rsidRDefault="00E228F7" w:rsidP="00E228F7">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ANGELI</w:t>
      </w:r>
    </w:p>
    <w:p w14:paraId="27AD11A7" w14:textId="77777777" w:rsidR="00E228F7" w:rsidRPr="00B26721" w:rsidRDefault="00E228F7" w:rsidP="00E228F7">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FUTSAL SENTINUM</w:t>
      </w:r>
    </w:p>
    <w:p w14:paraId="358B09B0" w14:textId="77777777" w:rsidR="00E228F7" w:rsidRPr="00B26721" w:rsidRDefault="00E228F7" w:rsidP="00E228F7">
      <w:pPr>
        <w:jc w:val="left"/>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POLVERIGI C/5</w:t>
      </w:r>
    </w:p>
    <w:p w14:paraId="31FF6C7F" w14:textId="77777777" w:rsidR="00E228F7" w:rsidRPr="00B26721" w:rsidRDefault="00E228F7" w:rsidP="00E228F7">
      <w:pPr>
        <w:pStyle w:val="breakline"/>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CANDIA BARACCOLA ASPIO</w:t>
      </w:r>
    </w:p>
    <w:p w14:paraId="2EF20986" w14:textId="77777777" w:rsidR="00E228F7" w:rsidRPr="0043453B" w:rsidRDefault="00E228F7" w:rsidP="00E228F7">
      <w:pPr>
        <w:pStyle w:val="breakline"/>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CAPODARCO CASABIANCA C5</w:t>
      </w:r>
      <w:r>
        <w:rPr>
          <w:rFonts w:ascii="Inter Tight" w:eastAsiaTheme="minorEastAsia" w:hAnsi="Inter Tight" w:cs="Inter Tight"/>
          <w:b/>
          <w:bCs/>
          <w:color w:val="002060"/>
          <w:sz w:val="22"/>
          <w:szCs w:val="22"/>
        </w:rPr>
        <w:tab/>
      </w:r>
    </w:p>
    <w:p w14:paraId="166414CD" w14:textId="77777777" w:rsidR="00E228F7" w:rsidRPr="0043453B" w:rsidRDefault="00E228F7" w:rsidP="00E228F7">
      <w:pPr>
        <w:pStyle w:val="breakline"/>
        <w:rPr>
          <w:rFonts w:ascii="Inter Tight" w:eastAsiaTheme="minorEastAsia" w:hAnsi="Inter Tight" w:cs="Inter Tight"/>
          <w:b/>
          <w:bCs/>
          <w:color w:val="002060"/>
          <w:sz w:val="22"/>
          <w:szCs w:val="22"/>
        </w:rPr>
      </w:pPr>
      <w:r w:rsidRPr="0043453B">
        <w:rPr>
          <w:rFonts w:ascii="Inter Tight" w:eastAsiaTheme="minorEastAsia" w:hAnsi="Inter Tight" w:cs="Inter Tight"/>
          <w:b/>
          <w:bCs/>
          <w:color w:val="002060"/>
          <w:sz w:val="22"/>
          <w:szCs w:val="22"/>
        </w:rPr>
        <w:t>CASELLE</w:t>
      </w:r>
    </w:p>
    <w:p w14:paraId="187EBC04" w14:textId="77777777" w:rsidR="00E228F7" w:rsidRDefault="00E228F7" w:rsidP="00E228F7">
      <w:pPr>
        <w:pStyle w:val="breakline"/>
        <w:rPr>
          <w:rFonts w:ascii="Inter Tight" w:eastAsiaTheme="minorEastAsia" w:hAnsi="Inter Tight" w:cs="Inter Tight"/>
          <w:color w:val="002060"/>
          <w:sz w:val="22"/>
          <w:szCs w:val="22"/>
        </w:rPr>
      </w:pPr>
    </w:p>
    <w:p w14:paraId="50FF9A21" w14:textId="77777777" w:rsidR="00E228F7" w:rsidRPr="00113769" w:rsidRDefault="00E228F7" w:rsidP="00E228F7">
      <w:pPr>
        <w:pStyle w:val="Corpodeltesto21"/>
        <w:rPr>
          <w:rFonts w:ascii="Inter Tight" w:hAnsi="Inter Tight" w:cs="Inter Tight"/>
          <w:b/>
          <w:iCs/>
          <w:color w:val="002060"/>
          <w:sz w:val="22"/>
          <w:u w:val="single"/>
        </w:rPr>
      </w:pPr>
      <w:r w:rsidRPr="00113769">
        <w:rPr>
          <w:rFonts w:ascii="Inter Tight" w:hAnsi="Inter Tight" w:cs="Inter Tight"/>
          <w:b/>
          <w:iCs/>
          <w:color w:val="002060"/>
          <w:sz w:val="22"/>
          <w:u w:val="single"/>
        </w:rPr>
        <w:t>QUARTI DI FINALE</w:t>
      </w:r>
    </w:p>
    <w:p w14:paraId="78C8B20F" w14:textId="77777777" w:rsidR="00E228F7" w:rsidRPr="00113769" w:rsidRDefault="00E228F7" w:rsidP="00E228F7">
      <w:pPr>
        <w:pStyle w:val="Corpodeltesto21"/>
        <w:rPr>
          <w:rFonts w:ascii="Inter Tight" w:hAnsi="Inter Tight" w:cs="Inter Tight"/>
          <w:b/>
          <w:i/>
          <w:color w:val="002060"/>
          <w:sz w:val="22"/>
        </w:rPr>
      </w:pPr>
      <w:r w:rsidRPr="00113769">
        <w:rPr>
          <w:rFonts w:ascii="Inter Tight" w:hAnsi="Inter Tight" w:cs="Inter Tight"/>
          <w:b/>
          <w:i/>
          <w:color w:val="002060"/>
          <w:sz w:val="22"/>
        </w:rPr>
        <w:t>Gara di Andata 1</w:t>
      </w:r>
      <w:r>
        <w:rPr>
          <w:rFonts w:ascii="Inter Tight" w:hAnsi="Inter Tight" w:cs="Inter Tight"/>
          <w:b/>
          <w:i/>
          <w:color w:val="002060"/>
          <w:sz w:val="22"/>
        </w:rPr>
        <w:t>7</w:t>
      </w:r>
      <w:r w:rsidRPr="00113769">
        <w:rPr>
          <w:rFonts w:ascii="Inter Tight" w:hAnsi="Inter Tight" w:cs="Inter Tight"/>
          <w:b/>
          <w:i/>
          <w:color w:val="002060"/>
          <w:sz w:val="22"/>
        </w:rPr>
        <w:t xml:space="preserve"> </w:t>
      </w:r>
      <w:proofErr w:type="gramStart"/>
      <w:r w:rsidRPr="00113769">
        <w:rPr>
          <w:rFonts w:ascii="Inter Tight" w:hAnsi="Inter Tight" w:cs="Inter Tight"/>
          <w:b/>
          <w:i/>
          <w:color w:val="002060"/>
          <w:sz w:val="22"/>
        </w:rPr>
        <w:t>Novembre</w:t>
      </w:r>
      <w:proofErr w:type="gramEnd"/>
      <w:r w:rsidRPr="00113769">
        <w:rPr>
          <w:rFonts w:ascii="Inter Tight" w:hAnsi="Inter Tight" w:cs="Inter Tight"/>
          <w:b/>
          <w:i/>
          <w:color w:val="002060"/>
          <w:sz w:val="22"/>
        </w:rPr>
        <w:t xml:space="preserve"> 202</w:t>
      </w:r>
      <w:r>
        <w:rPr>
          <w:rFonts w:ascii="Inter Tight" w:hAnsi="Inter Tight" w:cs="Inter Tight"/>
          <w:b/>
          <w:i/>
          <w:color w:val="002060"/>
          <w:sz w:val="22"/>
        </w:rPr>
        <w:t>6</w:t>
      </w:r>
      <w:r w:rsidRPr="00113769">
        <w:rPr>
          <w:rFonts w:ascii="Inter Tight" w:hAnsi="Inter Tight" w:cs="Inter Tight"/>
          <w:b/>
          <w:i/>
          <w:color w:val="002060"/>
          <w:sz w:val="22"/>
        </w:rPr>
        <w:t xml:space="preserve"> – Gara di Ritorno 0</w:t>
      </w:r>
      <w:r>
        <w:rPr>
          <w:rFonts w:ascii="Inter Tight" w:hAnsi="Inter Tight" w:cs="Inter Tight"/>
          <w:b/>
          <w:i/>
          <w:color w:val="002060"/>
          <w:sz w:val="22"/>
        </w:rPr>
        <w:t>1</w:t>
      </w:r>
      <w:r w:rsidRPr="00113769">
        <w:rPr>
          <w:rFonts w:ascii="Inter Tight" w:hAnsi="Inter Tight" w:cs="Inter Tight"/>
          <w:b/>
          <w:i/>
          <w:color w:val="002060"/>
          <w:sz w:val="22"/>
        </w:rPr>
        <w:t xml:space="preserve"> </w:t>
      </w:r>
      <w:proofErr w:type="gramStart"/>
      <w:r w:rsidRPr="00113769">
        <w:rPr>
          <w:rFonts w:ascii="Inter Tight" w:hAnsi="Inter Tight" w:cs="Inter Tight"/>
          <w:b/>
          <w:i/>
          <w:color w:val="002060"/>
          <w:sz w:val="22"/>
        </w:rPr>
        <w:t>Dicembre</w:t>
      </w:r>
      <w:proofErr w:type="gramEnd"/>
      <w:r w:rsidRPr="00113769">
        <w:rPr>
          <w:rFonts w:ascii="Inter Tight" w:hAnsi="Inter Tight" w:cs="Inter Tight"/>
          <w:b/>
          <w:i/>
          <w:color w:val="002060"/>
          <w:sz w:val="22"/>
        </w:rPr>
        <w:t xml:space="preserve"> 202</w:t>
      </w:r>
      <w:r>
        <w:rPr>
          <w:rFonts w:ascii="Inter Tight" w:hAnsi="Inter Tight" w:cs="Inter Tight"/>
          <w:b/>
          <w:i/>
          <w:color w:val="002060"/>
          <w:sz w:val="22"/>
        </w:rPr>
        <w:t>6</w:t>
      </w:r>
    </w:p>
    <w:p w14:paraId="4663F3FE" w14:textId="77777777" w:rsidR="00E228F7" w:rsidRPr="00113769" w:rsidRDefault="00E228F7" w:rsidP="00E228F7">
      <w:pPr>
        <w:pStyle w:val="Corpodeltesto21"/>
        <w:rPr>
          <w:rFonts w:ascii="Inter Tight" w:hAnsi="Inter Tight" w:cs="Inter Tight"/>
          <w:color w:val="002060"/>
          <w:sz w:val="22"/>
        </w:rPr>
      </w:pPr>
      <w:r w:rsidRPr="00113769">
        <w:rPr>
          <w:rFonts w:ascii="Inter Tight" w:hAnsi="Inter Tight" w:cs="Inter Tight"/>
          <w:color w:val="002060"/>
          <w:sz w:val="22"/>
        </w:rPr>
        <w:t xml:space="preserve">Le 8 squadre qualificate dai Sedicesimi di Finale, accoppiate secondo </w:t>
      </w:r>
      <w:r>
        <w:rPr>
          <w:rFonts w:ascii="Inter Tight" w:hAnsi="Inter Tight" w:cs="Inter Tight"/>
          <w:color w:val="002060"/>
          <w:sz w:val="22"/>
        </w:rPr>
        <w:t>il tabellone sotto riportato</w:t>
      </w:r>
      <w:r w:rsidRPr="00113769">
        <w:rPr>
          <w:rFonts w:ascii="Inter Tight" w:hAnsi="Inter Tight" w:cs="Inter Tight"/>
          <w:color w:val="002060"/>
          <w:sz w:val="22"/>
        </w:rPr>
        <w:t>, disputeranno gare di andata e ritorno ad eliminazione diretta.</w:t>
      </w:r>
    </w:p>
    <w:p w14:paraId="03942B92" w14:textId="77777777" w:rsidR="00E228F7" w:rsidRPr="00113769" w:rsidRDefault="00E228F7" w:rsidP="00E228F7">
      <w:pPr>
        <w:pStyle w:val="Corpodeltesto21"/>
        <w:rPr>
          <w:rFonts w:ascii="Inter Tight" w:hAnsi="Inter Tight" w:cs="Inter Tight"/>
          <w:color w:val="002060"/>
          <w:sz w:val="22"/>
        </w:rPr>
      </w:pPr>
    </w:p>
    <w:tbl>
      <w:tblPr>
        <w:tblW w:w="10577" w:type="dxa"/>
        <w:tblInd w:w="55" w:type="dxa"/>
        <w:tblCellMar>
          <w:left w:w="70" w:type="dxa"/>
          <w:right w:w="70" w:type="dxa"/>
        </w:tblCellMar>
        <w:tblLook w:val="04A0" w:firstRow="1" w:lastRow="0" w:firstColumn="1" w:lastColumn="0" w:noHBand="0" w:noVBand="1"/>
      </w:tblPr>
      <w:tblGrid>
        <w:gridCol w:w="3489"/>
        <w:gridCol w:w="2835"/>
        <w:gridCol w:w="2268"/>
        <w:gridCol w:w="1985"/>
      </w:tblGrid>
      <w:tr w:rsidR="00E228F7" w:rsidRPr="00113769" w14:paraId="52C561C6" w14:textId="77777777" w:rsidTr="00A62DBF">
        <w:trPr>
          <w:trHeight w:val="240"/>
        </w:trPr>
        <w:tc>
          <w:tcPr>
            <w:tcW w:w="3489" w:type="dxa"/>
            <w:tcBorders>
              <w:left w:val="nil"/>
              <w:right w:val="nil"/>
            </w:tcBorders>
            <w:shd w:val="clear" w:color="000000" w:fill="EAEAEA"/>
            <w:noWrap/>
            <w:vAlign w:val="center"/>
            <w:hideMark/>
          </w:tcPr>
          <w:p w14:paraId="665840C6" w14:textId="77777777" w:rsidR="00E228F7" w:rsidRPr="00113769" w:rsidRDefault="00E228F7" w:rsidP="00A62DBF">
            <w:pPr>
              <w:rPr>
                <w:rFonts w:ascii="Inter Tight" w:hAnsi="Inter Tight" w:cs="Inter Tight"/>
                <w:b/>
                <w:bCs/>
                <w:color w:val="002060"/>
                <w:sz w:val="22"/>
                <w:szCs w:val="22"/>
              </w:rPr>
            </w:pPr>
            <w:r w:rsidRPr="00113769">
              <w:rPr>
                <w:rFonts w:ascii="Inter Tight" w:hAnsi="Inter Tight" w:cs="Inter Tight"/>
                <w:b/>
                <w:bCs/>
                <w:color w:val="002060"/>
                <w:sz w:val="22"/>
                <w:szCs w:val="22"/>
              </w:rPr>
              <w:t xml:space="preserve">                        Ottavi</w:t>
            </w:r>
          </w:p>
        </w:tc>
        <w:tc>
          <w:tcPr>
            <w:tcW w:w="2835" w:type="dxa"/>
            <w:tcBorders>
              <w:top w:val="nil"/>
              <w:left w:val="nil"/>
              <w:right w:val="nil"/>
            </w:tcBorders>
            <w:shd w:val="clear" w:color="000000" w:fill="EAEAEA"/>
            <w:noWrap/>
            <w:vAlign w:val="center"/>
            <w:hideMark/>
          </w:tcPr>
          <w:p w14:paraId="62B9E9BC" w14:textId="77777777" w:rsidR="00E228F7" w:rsidRPr="00113769" w:rsidRDefault="00E228F7" w:rsidP="00A62DBF">
            <w:pPr>
              <w:jc w:val="center"/>
              <w:rPr>
                <w:rFonts w:ascii="Inter Tight" w:hAnsi="Inter Tight" w:cs="Inter Tight"/>
                <w:b/>
                <w:bCs/>
                <w:color w:val="002060"/>
                <w:sz w:val="22"/>
                <w:szCs w:val="22"/>
              </w:rPr>
            </w:pPr>
            <w:r w:rsidRPr="00113769">
              <w:rPr>
                <w:rFonts w:ascii="Inter Tight" w:hAnsi="Inter Tight" w:cs="Inter Tight"/>
                <w:b/>
                <w:bCs/>
                <w:color w:val="002060"/>
                <w:sz w:val="22"/>
                <w:szCs w:val="22"/>
              </w:rPr>
              <w:t>Quarti</w:t>
            </w:r>
          </w:p>
        </w:tc>
        <w:tc>
          <w:tcPr>
            <w:tcW w:w="2268" w:type="dxa"/>
            <w:tcBorders>
              <w:top w:val="nil"/>
              <w:left w:val="nil"/>
              <w:bottom w:val="nil"/>
              <w:right w:val="nil"/>
            </w:tcBorders>
            <w:shd w:val="clear" w:color="000000" w:fill="EAEAEA"/>
            <w:noWrap/>
            <w:vAlign w:val="center"/>
            <w:hideMark/>
          </w:tcPr>
          <w:p w14:paraId="1148AA2A" w14:textId="77777777" w:rsidR="00E228F7" w:rsidRPr="00113769" w:rsidRDefault="00E228F7" w:rsidP="00A62DBF">
            <w:pPr>
              <w:rPr>
                <w:rFonts w:ascii="Inter Tight" w:hAnsi="Inter Tight" w:cs="Inter Tight"/>
                <w:b/>
                <w:bCs/>
                <w:color w:val="002060"/>
                <w:sz w:val="22"/>
                <w:szCs w:val="22"/>
              </w:rPr>
            </w:pPr>
            <w:r w:rsidRPr="00113769">
              <w:rPr>
                <w:rFonts w:ascii="Inter Tight" w:hAnsi="Inter Tight" w:cs="Inter Tight"/>
                <w:b/>
                <w:bCs/>
                <w:color w:val="002060"/>
                <w:sz w:val="22"/>
                <w:szCs w:val="22"/>
              </w:rPr>
              <w:t xml:space="preserve">           Semifinali</w:t>
            </w:r>
          </w:p>
        </w:tc>
        <w:tc>
          <w:tcPr>
            <w:tcW w:w="1985" w:type="dxa"/>
            <w:tcBorders>
              <w:top w:val="nil"/>
              <w:left w:val="nil"/>
              <w:bottom w:val="nil"/>
              <w:right w:val="nil"/>
            </w:tcBorders>
            <w:shd w:val="clear" w:color="000000" w:fill="EAEAEA"/>
            <w:vAlign w:val="center"/>
          </w:tcPr>
          <w:p w14:paraId="2BB4D112" w14:textId="77777777" w:rsidR="00E228F7" w:rsidRPr="00113769" w:rsidRDefault="00E228F7" w:rsidP="00A62DBF">
            <w:pPr>
              <w:rPr>
                <w:rFonts w:ascii="Inter Tight" w:hAnsi="Inter Tight" w:cs="Inter Tight"/>
                <w:b/>
                <w:bCs/>
                <w:color w:val="002060"/>
                <w:sz w:val="22"/>
                <w:szCs w:val="22"/>
              </w:rPr>
            </w:pPr>
            <w:r w:rsidRPr="00113769">
              <w:rPr>
                <w:rFonts w:ascii="Inter Tight" w:hAnsi="Inter Tight" w:cs="Inter Tight"/>
                <w:b/>
                <w:bCs/>
                <w:color w:val="002060"/>
                <w:sz w:val="22"/>
                <w:szCs w:val="22"/>
              </w:rPr>
              <w:t xml:space="preserve">           Finale</w:t>
            </w:r>
          </w:p>
        </w:tc>
      </w:tr>
    </w:tbl>
    <w:p w14:paraId="7944D8A5" w14:textId="77777777" w:rsidR="00E228F7" w:rsidRPr="00113769" w:rsidRDefault="00E228F7" w:rsidP="00E228F7">
      <w:pPr>
        <w:pStyle w:val="Corpodeltesto21"/>
        <w:rPr>
          <w:rFonts w:ascii="Inter Tight" w:hAnsi="Inter Tight" w:cs="Inter Tight"/>
          <w:color w:val="002060"/>
          <w:sz w:val="22"/>
        </w:rPr>
      </w:pPr>
    </w:p>
    <w:p w14:paraId="61382B79" w14:textId="77777777" w:rsidR="00E228F7" w:rsidRPr="00794ADE" w:rsidRDefault="00E228F7" w:rsidP="00E228F7">
      <w:pPr>
        <w:pStyle w:val="Corpodeltesto21"/>
        <w:rPr>
          <w:rFonts w:ascii="Inter Tight" w:hAnsi="Inter Tight" w:cs="Inter Tight"/>
          <w:color w:val="002060"/>
          <w:sz w:val="22"/>
          <w:szCs w:val="22"/>
        </w:rPr>
      </w:pPr>
      <w:r w:rsidRPr="00113769">
        <w:rPr>
          <w:rFonts w:ascii="Inter Tight" w:hAnsi="Inter Tight" w:cs="Inter Tight"/>
          <w:color w:val="000090"/>
          <w:sz w:val="17"/>
          <w:szCs w:val="17"/>
        </w:rPr>
        <w:t> </w:t>
      </w:r>
      <w:r w:rsidRPr="00794ADE">
        <w:rPr>
          <w:rFonts w:ascii="Inter Tight" w:hAnsi="Inter Tight" w:cs="Inter Tight"/>
          <w:color w:val="002060"/>
          <w:sz w:val="22"/>
          <w:szCs w:val="22"/>
        </w:rPr>
        <w:t>1^ classificata girone 1</w:t>
      </w:r>
    </w:p>
    <w:p w14:paraId="42E8B2C6" w14:textId="77777777" w:rsidR="00E228F7" w:rsidRPr="00113769" w:rsidRDefault="00E228F7" w:rsidP="00E228F7">
      <w:pPr>
        <w:pStyle w:val="Corpodeltesto21"/>
        <w:rPr>
          <w:rFonts w:ascii="Inter Tight" w:hAnsi="Inter Tight" w:cs="Inter Tight"/>
          <w:color w:val="002060"/>
          <w:sz w:val="22"/>
        </w:rPr>
      </w:pPr>
      <w:r>
        <w:rPr>
          <w:rFonts w:ascii="Inter Tight" w:hAnsi="Inter Tight" w:cs="Inter Tight"/>
          <w:b/>
          <w:bCs/>
          <w:color w:val="002060"/>
          <w:sz w:val="22"/>
        </w:rPr>
        <w:t>AUDAX PIOBBICO CALCIO</w:t>
      </w:r>
    </w:p>
    <w:tbl>
      <w:tblPr>
        <w:tblW w:w="10773" w:type="dxa"/>
        <w:tblCellMar>
          <w:left w:w="70" w:type="dxa"/>
          <w:right w:w="70" w:type="dxa"/>
        </w:tblCellMar>
        <w:tblLook w:val="04A0" w:firstRow="1" w:lastRow="0" w:firstColumn="1" w:lastColumn="0" w:noHBand="0" w:noVBand="1"/>
      </w:tblPr>
      <w:tblGrid>
        <w:gridCol w:w="3508"/>
        <w:gridCol w:w="2853"/>
        <w:gridCol w:w="2752"/>
        <w:gridCol w:w="1660"/>
      </w:tblGrid>
      <w:tr w:rsidR="00E228F7" w:rsidRPr="00113769" w14:paraId="1125FFB1" w14:textId="77777777" w:rsidTr="00A62DBF">
        <w:trPr>
          <w:trHeight w:val="240"/>
        </w:trPr>
        <w:tc>
          <w:tcPr>
            <w:tcW w:w="3508" w:type="dxa"/>
            <w:tcBorders>
              <w:top w:val="single" w:sz="8" w:space="0" w:color="999999"/>
              <w:left w:val="nil"/>
              <w:bottom w:val="nil"/>
              <w:right w:val="single" w:sz="8" w:space="0" w:color="999999"/>
            </w:tcBorders>
            <w:noWrap/>
            <w:vAlign w:val="bottom"/>
            <w:hideMark/>
          </w:tcPr>
          <w:p w14:paraId="741F2C65"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nil"/>
            </w:tcBorders>
            <w:noWrap/>
            <w:vAlign w:val="bottom"/>
            <w:hideMark/>
          </w:tcPr>
          <w:p w14:paraId="6AF7100E" w14:textId="77777777" w:rsidR="00E228F7" w:rsidRPr="00113769" w:rsidRDefault="00E228F7" w:rsidP="00A62DBF">
            <w:pPr>
              <w:rPr>
                <w:rFonts w:ascii="Inter Tight" w:hAnsi="Inter Tight" w:cs="Inter Tight"/>
                <w:b/>
                <w:bCs/>
                <w:color w:val="002060"/>
                <w:sz w:val="18"/>
                <w:szCs w:val="18"/>
              </w:rPr>
            </w:pPr>
          </w:p>
        </w:tc>
        <w:tc>
          <w:tcPr>
            <w:tcW w:w="2752" w:type="dxa"/>
            <w:tcBorders>
              <w:top w:val="nil"/>
              <w:left w:val="nil"/>
              <w:bottom w:val="nil"/>
              <w:right w:val="nil"/>
            </w:tcBorders>
            <w:noWrap/>
            <w:vAlign w:val="bottom"/>
            <w:hideMark/>
          </w:tcPr>
          <w:p w14:paraId="232FE28C" w14:textId="77777777" w:rsidR="00E228F7" w:rsidRPr="00113769" w:rsidRDefault="00E228F7" w:rsidP="00A62DBF">
            <w:pPr>
              <w:rPr>
                <w:rFonts w:ascii="Inter Tight" w:hAnsi="Inter Tight" w:cs="Inter Tight"/>
              </w:rPr>
            </w:pPr>
          </w:p>
        </w:tc>
        <w:tc>
          <w:tcPr>
            <w:tcW w:w="1660" w:type="dxa"/>
            <w:tcBorders>
              <w:top w:val="nil"/>
              <w:left w:val="nil"/>
              <w:bottom w:val="nil"/>
              <w:right w:val="single" w:sz="8" w:space="0" w:color="FFFFFF"/>
            </w:tcBorders>
            <w:noWrap/>
            <w:vAlign w:val="bottom"/>
            <w:hideMark/>
          </w:tcPr>
          <w:p w14:paraId="7F12D944"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78FAEF54" w14:textId="77777777" w:rsidTr="00A62DBF">
        <w:trPr>
          <w:trHeight w:val="255"/>
        </w:trPr>
        <w:tc>
          <w:tcPr>
            <w:tcW w:w="3508" w:type="dxa"/>
            <w:tcBorders>
              <w:top w:val="nil"/>
              <w:left w:val="nil"/>
              <w:bottom w:val="nil"/>
              <w:right w:val="single" w:sz="8" w:space="0" w:color="999999"/>
            </w:tcBorders>
            <w:noWrap/>
            <w:vAlign w:val="bottom"/>
            <w:hideMark/>
          </w:tcPr>
          <w:p w14:paraId="79CED1AF"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999999"/>
              <w:right w:val="nil"/>
            </w:tcBorders>
            <w:noWrap/>
            <w:vAlign w:val="bottom"/>
            <w:hideMark/>
          </w:tcPr>
          <w:p w14:paraId="0E4F231C" w14:textId="77777777" w:rsidR="00E228F7" w:rsidRPr="00783293" w:rsidRDefault="00E228F7" w:rsidP="00A62DBF">
            <w:pPr>
              <w:rPr>
                <w:rFonts w:ascii="Inter Tight" w:hAnsi="Inter Tight" w:cs="Inter Tight"/>
                <w:b/>
                <w:bCs/>
                <w:color w:val="002060"/>
                <w:sz w:val="22"/>
                <w:szCs w:val="22"/>
              </w:rPr>
            </w:pPr>
            <w:r>
              <w:rPr>
                <w:rFonts w:ascii="Inter Tight" w:hAnsi="Inter Tight" w:cs="Inter Tight"/>
                <w:b/>
                <w:bCs/>
                <w:color w:val="002060"/>
                <w:sz w:val="22"/>
                <w:szCs w:val="22"/>
              </w:rPr>
              <w:t>VADO C5</w:t>
            </w: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0D029874" w14:textId="77777777" w:rsidR="00E228F7" w:rsidRPr="00113769" w:rsidRDefault="00E228F7" w:rsidP="00A62DBF">
            <w:pPr>
              <w:jc w:val="center"/>
              <w:rPr>
                <w:rFonts w:ascii="Inter Tight" w:hAnsi="Inter Tight" w:cs="Inter Tight"/>
                <w:b/>
                <w:bCs/>
                <w:color w:val="002060"/>
                <w:sz w:val="18"/>
                <w:szCs w:val="18"/>
              </w:rPr>
            </w:pPr>
          </w:p>
        </w:tc>
        <w:tc>
          <w:tcPr>
            <w:tcW w:w="1660" w:type="dxa"/>
            <w:tcBorders>
              <w:top w:val="nil"/>
              <w:left w:val="nil"/>
              <w:bottom w:val="nil"/>
              <w:right w:val="single" w:sz="8" w:space="0" w:color="FFFFFF"/>
            </w:tcBorders>
            <w:noWrap/>
            <w:vAlign w:val="bottom"/>
            <w:hideMark/>
          </w:tcPr>
          <w:p w14:paraId="379F6538"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37106D55" w14:textId="77777777" w:rsidTr="00A62DBF">
        <w:trPr>
          <w:trHeight w:val="255"/>
        </w:trPr>
        <w:tc>
          <w:tcPr>
            <w:tcW w:w="3508" w:type="dxa"/>
            <w:tcBorders>
              <w:top w:val="nil"/>
              <w:left w:val="nil"/>
              <w:bottom w:val="nil"/>
              <w:right w:val="single" w:sz="8" w:space="0" w:color="999999"/>
            </w:tcBorders>
            <w:noWrap/>
            <w:vAlign w:val="bottom"/>
            <w:hideMark/>
          </w:tcPr>
          <w:p w14:paraId="4DBC6F7D"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FFFFFF"/>
              <w:right w:val="single" w:sz="8" w:space="0" w:color="999999"/>
            </w:tcBorders>
            <w:noWrap/>
            <w:vAlign w:val="bottom"/>
            <w:hideMark/>
          </w:tcPr>
          <w:p w14:paraId="510DDF8F"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1C463FED" w14:textId="77777777" w:rsidR="00E228F7" w:rsidRPr="00113769" w:rsidRDefault="00E228F7" w:rsidP="00A62DBF">
            <w:pPr>
              <w:jc w:val="center"/>
              <w:rPr>
                <w:rFonts w:ascii="Inter Tight" w:hAnsi="Inter Tight" w:cs="Inter Tight"/>
                <w:b/>
                <w:bCs/>
                <w:color w:val="002060"/>
                <w:sz w:val="18"/>
                <w:szCs w:val="18"/>
              </w:rPr>
            </w:pPr>
          </w:p>
        </w:tc>
        <w:tc>
          <w:tcPr>
            <w:tcW w:w="1660" w:type="dxa"/>
            <w:tcBorders>
              <w:top w:val="nil"/>
              <w:left w:val="nil"/>
              <w:bottom w:val="nil"/>
              <w:right w:val="single" w:sz="8" w:space="0" w:color="FFFFFF"/>
            </w:tcBorders>
            <w:noWrap/>
            <w:vAlign w:val="bottom"/>
            <w:hideMark/>
          </w:tcPr>
          <w:p w14:paraId="4E0F2BCE"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34D44894" w14:textId="77777777" w:rsidTr="00A62DBF">
        <w:trPr>
          <w:trHeight w:val="255"/>
        </w:trPr>
        <w:tc>
          <w:tcPr>
            <w:tcW w:w="3508" w:type="dxa"/>
            <w:tcBorders>
              <w:top w:val="nil"/>
              <w:left w:val="nil"/>
              <w:bottom w:val="single" w:sz="8" w:space="0" w:color="999999"/>
              <w:right w:val="single" w:sz="8" w:space="0" w:color="999999"/>
            </w:tcBorders>
            <w:noWrap/>
            <w:vAlign w:val="bottom"/>
            <w:hideMark/>
          </w:tcPr>
          <w:p w14:paraId="0C3F1426" w14:textId="77777777" w:rsidR="00E228F7" w:rsidRDefault="00E228F7" w:rsidP="00A62DBF">
            <w:pPr>
              <w:rPr>
                <w:rFonts w:ascii="Inter Tight" w:hAnsi="Inter Tight" w:cs="Inter Tight"/>
                <w:b/>
                <w:bCs/>
                <w:color w:val="002060"/>
                <w:sz w:val="22"/>
                <w:szCs w:val="22"/>
              </w:rPr>
            </w:pPr>
            <w:r w:rsidRPr="00794ADE">
              <w:rPr>
                <w:rFonts w:ascii="Inter Tight" w:hAnsi="Inter Tight" w:cs="Inter Tight"/>
                <w:color w:val="002060"/>
                <w:sz w:val="22"/>
                <w:szCs w:val="22"/>
              </w:rPr>
              <w:t>1^ classificata girone 2</w:t>
            </w:r>
          </w:p>
          <w:p w14:paraId="6AF4A71B" w14:textId="77777777" w:rsidR="00E228F7" w:rsidRDefault="00E228F7" w:rsidP="00A62DBF">
            <w:pPr>
              <w:rPr>
                <w:rFonts w:ascii="Inter Tight" w:hAnsi="Inter Tight" w:cs="Inter Tight"/>
                <w:b/>
                <w:bCs/>
                <w:color w:val="002060"/>
                <w:sz w:val="22"/>
                <w:szCs w:val="22"/>
              </w:rPr>
            </w:pPr>
            <w:r>
              <w:rPr>
                <w:rFonts w:ascii="Inter Tight" w:hAnsi="Inter Tight" w:cs="Inter Tight"/>
                <w:b/>
                <w:bCs/>
                <w:color w:val="002060"/>
                <w:sz w:val="22"/>
                <w:szCs w:val="22"/>
              </w:rPr>
              <w:t>VADO C5</w:t>
            </w:r>
          </w:p>
          <w:p w14:paraId="46BBA494" w14:textId="77777777" w:rsidR="00E228F7" w:rsidRPr="00113769" w:rsidRDefault="00E228F7" w:rsidP="00A62DBF">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27A59FA7"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right w:val="nil"/>
            </w:tcBorders>
            <w:noWrap/>
            <w:vAlign w:val="bottom"/>
            <w:hideMark/>
          </w:tcPr>
          <w:p w14:paraId="17EA9400"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1D3C7EAC"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19F7E224" w14:textId="77777777" w:rsidTr="00A62DBF">
        <w:trPr>
          <w:trHeight w:val="255"/>
        </w:trPr>
        <w:tc>
          <w:tcPr>
            <w:tcW w:w="3508" w:type="dxa"/>
            <w:tcBorders>
              <w:top w:val="nil"/>
              <w:left w:val="single" w:sz="8" w:space="0" w:color="FFFFFF"/>
              <w:bottom w:val="nil"/>
              <w:right w:val="nil"/>
            </w:tcBorders>
            <w:noWrap/>
            <w:vAlign w:val="bottom"/>
            <w:hideMark/>
          </w:tcPr>
          <w:p w14:paraId="4EF1232A"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single" w:sz="8" w:space="0" w:color="999999"/>
            </w:tcBorders>
            <w:noWrap/>
            <w:vAlign w:val="bottom"/>
            <w:hideMark/>
          </w:tcPr>
          <w:p w14:paraId="13DEF474"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right w:val="nil"/>
            </w:tcBorders>
            <w:noWrap/>
            <w:vAlign w:val="bottom"/>
            <w:hideMark/>
          </w:tcPr>
          <w:p w14:paraId="6B54B2B8"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2B593FF8"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01558A42" w14:textId="77777777" w:rsidTr="00A62DBF">
        <w:trPr>
          <w:trHeight w:val="240"/>
        </w:trPr>
        <w:tc>
          <w:tcPr>
            <w:tcW w:w="3508" w:type="dxa"/>
            <w:tcBorders>
              <w:top w:val="nil"/>
              <w:left w:val="nil"/>
              <w:bottom w:val="nil"/>
              <w:right w:val="nil"/>
            </w:tcBorders>
            <w:noWrap/>
            <w:vAlign w:val="bottom"/>
            <w:hideMark/>
          </w:tcPr>
          <w:p w14:paraId="55AB38C6" w14:textId="77777777" w:rsidR="00E228F7" w:rsidRPr="00113769" w:rsidRDefault="00E228F7" w:rsidP="00A62DBF">
            <w:pPr>
              <w:rPr>
                <w:rFonts w:ascii="Inter Tight" w:hAnsi="Inter Tight" w:cs="Inter Tight"/>
              </w:rPr>
            </w:pPr>
          </w:p>
        </w:tc>
        <w:tc>
          <w:tcPr>
            <w:tcW w:w="2853" w:type="dxa"/>
            <w:tcBorders>
              <w:top w:val="nil"/>
              <w:left w:val="nil"/>
              <w:bottom w:val="nil"/>
              <w:right w:val="single" w:sz="8" w:space="0" w:color="999999"/>
            </w:tcBorders>
            <w:noWrap/>
            <w:vAlign w:val="bottom"/>
            <w:hideMark/>
          </w:tcPr>
          <w:p w14:paraId="24ADD887"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right w:val="nil"/>
            </w:tcBorders>
            <w:noWrap/>
            <w:vAlign w:val="bottom"/>
            <w:hideMark/>
          </w:tcPr>
          <w:p w14:paraId="3C58694B"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26CC2934"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65ACE8BE" w14:textId="77777777" w:rsidTr="00A62DBF">
        <w:trPr>
          <w:trHeight w:val="255"/>
        </w:trPr>
        <w:tc>
          <w:tcPr>
            <w:tcW w:w="3508" w:type="dxa"/>
            <w:tcBorders>
              <w:top w:val="nil"/>
              <w:left w:val="nil"/>
              <w:bottom w:val="nil"/>
              <w:right w:val="nil"/>
            </w:tcBorders>
            <w:noWrap/>
            <w:vAlign w:val="bottom"/>
            <w:hideMark/>
          </w:tcPr>
          <w:p w14:paraId="49A5BBB3" w14:textId="77777777" w:rsidR="00E228F7" w:rsidRPr="00113769" w:rsidRDefault="00E228F7" w:rsidP="00A62DBF">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761EA4EE"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single" w:sz="8" w:space="0" w:color="999999"/>
              <w:right w:val="nil"/>
            </w:tcBorders>
            <w:noWrap/>
            <w:vAlign w:val="bottom"/>
            <w:hideMark/>
          </w:tcPr>
          <w:p w14:paraId="10AA4124"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6E91AD29"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0A84C08E" w14:textId="77777777" w:rsidTr="00A62DBF">
        <w:trPr>
          <w:trHeight w:val="255"/>
        </w:trPr>
        <w:tc>
          <w:tcPr>
            <w:tcW w:w="3508" w:type="dxa"/>
            <w:tcBorders>
              <w:top w:val="nil"/>
              <w:left w:val="nil"/>
              <w:bottom w:val="nil"/>
              <w:right w:val="nil"/>
            </w:tcBorders>
            <w:noWrap/>
            <w:vAlign w:val="bottom"/>
            <w:hideMark/>
          </w:tcPr>
          <w:p w14:paraId="35699BC3" w14:textId="77777777" w:rsidR="00E228F7" w:rsidRPr="00113769" w:rsidRDefault="00E228F7" w:rsidP="00A62DBF">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2F896068"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single" w:sz="8" w:space="0" w:color="999999"/>
              <w:left w:val="single" w:sz="8" w:space="0" w:color="FFFFFF"/>
              <w:bottom w:val="nil"/>
            </w:tcBorders>
            <w:noWrap/>
            <w:vAlign w:val="bottom"/>
            <w:hideMark/>
          </w:tcPr>
          <w:p w14:paraId="44444415"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09F4AC5A"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4793C28E" w14:textId="77777777" w:rsidTr="00A62DBF">
        <w:trPr>
          <w:trHeight w:val="255"/>
        </w:trPr>
        <w:tc>
          <w:tcPr>
            <w:tcW w:w="3508" w:type="dxa"/>
            <w:tcBorders>
              <w:top w:val="nil"/>
              <w:left w:val="single" w:sz="8" w:space="0" w:color="FFFFFF"/>
              <w:bottom w:val="single" w:sz="8" w:space="0" w:color="999999"/>
              <w:right w:val="nil"/>
            </w:tcBorders>
            <w:noWrap/>
            <w:vAlign w:val="bottom"/>
            <w:hideMark/>
          </w:tcPr>
          <w:p w14:paraId="21DBC27B" w14:textId="77777777" w:rsidR="00E228F7" w:rsidRPr="00794ADE" w:rsidRDefault="00E228F7" w:rsidP="00A62DBF">
            <w:pPr>
              <w:rPr>
                <w:rFonts w:ascii="Inter Tight" w:hAnsi="Inter Tight" w:cs="Inter Tight"/>
                <w:color w:val="002060"/>
                <w:sz w:val="22"/>
                <w:szCs w:val="22"/>
              </w:rPr>
            </w:pPr>
            <w:r w:rsidRPr="00794ADE">
              <w:rPr>
                <w:rFonts w:ascii="Inter Tight" w:hAnsi="Inter Tight" w:cs="Inter Tight"/>
                <w:color w:val="002060"/>
                <w:sz w:val="22"/>
                <w:szCs w:val="22"/>
              </w:rPr>
              <w:t>1^ classificata girone 3</w:t>
            </w:r>
          </w:p>
          <w:p w14:paraId="06C0B9AF" w14:textId="77777777" w:rsidR="00E228F7" w:rsidRPr="00113769" w:rsidRDefault="00E228F7" w:rsidP="00A62DBF">
            <w:pPr>
              <w:rPr>
                <w:rFonts w:ascii="Inter Tight" w:hAnsi="Inter Tight" w:cs="Inter Tight"/>
                <w:b/>
                <w:bCs/>
                <w:color w:val="002060"/>
                <w:sz w:val="18"/>
                <w:szCs w:val="18"/>
              </w:rPr>
            </w:pPr>
            <w:r>
              <w:rPr>
                <w:rFonts w:ascii="Inter Tight" w:hAnsi="Inter Tight" w:cs="Inter Tight"/>
                <w:b/>
                <w:bCs/>
                <w:color w:val="002060"/>
                <w:sz w:val="22"/>
                <w:szCs w:val="22"/>
              </w:rPr>
              <w:t>CITTA’ DI SENIGALLIA ASD</w:t>
            </w:r>
          </w:p>
        </w:tc>
        <w:tc>
          <w:tcPr>
            <w:tcW w:w="2853" w:type="dxa"/>
            <w:tcBorders>
              <w:top w:val="nil"/>
              <w:left w:val="nil"/>
              <w:bottom w:val="nil"/>
              <w:right w:val="single" w:sz="8" w:space="0" w:color="999999"/>
            </w:tcBorders>
            <w:noWrap/>
            <w:vAlign w:val="bottom"/>
            <w:hideMark/>
          </w:tcPr>
          <w:p w14:paraId="2AA02F9D"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tcBorders>
            <w:noWrap/>
            <w:vAlign w:val="bottom"/>
            <w:hideMark/>
          </w:tcPr>
          <w:p w14:paraId="5E4F66FC"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272EC04B"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7CAEA001" w14:textId="77777777" w:rsidTr="00A62DBF">
        <w:trPr>
          <w:trHeight w:val="255"/>
        </w:trPr>
        <w:tc>
          <w:tcPr>
            <w:tcW w:w="3508" w:type="dxa"/>
            <w:tcBorders>
              <w:top w:val="nil"/>
              <w:left w:val="single" w:sz="8" w:space="0" w:color="FFFFFF"/>
              <w:bottom w:val="nil"/>
              <w:right w:val="single" w:sz="8" w:space="0" w:color="999999"/>
            </w:tcBorders>
            <w:noWrap/>
            <w:vAlign w:val="bottom"/>
            <w:hideMark/>
          </w:tcPr>
          <w:p w14:paraId="0A9B9C1A"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single" w:sz="8" w:space="0" w:color="999999"/>
            </w:tcBorders>
            <w:noWrap/>
            <w:vAlign w:val="bottom"/>
            <w:hideMark/>
          </w:tcPr>
          <w:p w14:paraId="0EC0551C"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tcBorders>
            <w:noWrap/>
            <w:vAlign w:val="bottom"/>
            <w:hideMark/>
          </w:tcPr>
          <w:p w14:paraId="038DC77A"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712A3E8D"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0AD77162" w14:textId="77777777" w:rsidTr="00A62DBF">
        <w:trPr>
          <w:trHeight w:val="255"/>
        </w:trPr>
        <w:tc>
          <w:tcPr>
            <w:tcW w:w="3508" w:type="dxa"/>
            <w:tcBorders>
              <w:top w:val="nil"/>
              <w:left w:val="nil"/>
              <w:bottom w:val="nil"/>
              <w:right w:val="single" w:sz="8" w:space="0" w:color="999999"/>
            </w:tcBorders>
            <w:noWrap/>
            <w:vAlign w:val="bottom"/>
            <w:hideMark/>
          </w:tcPr>
          <w:p w14:paraId="523D3F12"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single" w:sz="8" w:space="0" w:color="999999"/>
              <w:right w:val="single" w:sz="8" w:space="0" w:color="999999"/>
            </w:tcBorders>
            <w:noWrap/>
            <w:vAlign w:val="bottom"/>
            <w:hideMark/>
          </w:tcPr>
          <w:p w14:paraId="12A9875C" w14:textId="77777777" w:rsidR="00E228F7" w:rsidRPr="00113769" w:rsidRDefault="00E228F7" w:rsidP="00A62DBF">
            <w:pPr>
              <w:jc w:val="left"/>
              <w:rPr>
                <w:rFonts w:ascii="Inter Tight" w:hAnsi="Inter Tight" w:cs="Inter Tight"/>
                <w:b/>
                <w:bCs/>
                <w:color w:val="002060"/>
                <w:sz w:val="18"/>
                <w:szCs w:val="18"/>
              </w:rPr>
            </w:pPr>
            <w:r>
              <w:rPr>
                <w:rFonts w:ascii="Inter Tight" w:hAnsi="Inter Tight" w:cs="Inter Tight"/>
                <w:b/>
                <w:bCs/>
                <w:color w:val="002060"/>
                <w:sz w:val="22"/>
                <w:szCs w:val="22"/>
              </w:rPr>
              <w:t>CITTA’ DI SENIGALLIA</w:t>
            </w:r>
          </w:p>
        </w:tc>
        <w:tc>
          <w:tcPr>
            <w:tcW w:w="2752" w:type="dxa"/>
            <w:tcBorders>
              <w:top w:val="nil"/>
              <w:left w:val="single" w:sz="8" w:space="0" w:color="FFFFFF"/>
              <w:bottom w:val="nil"/>
            </w:tcBorders>
            <w:noWrap/>
            <w:vAlign w:val="bottom"/>
            <w:hideMark/>
          </w:tcPr>
          <w:p w14:paraId="0CBA8488"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6A7AFA0B"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0C6BE7BD" w14:textId="77777777" w:rsidTr="00A62DBF">
        <w:trPr>
          <w:trHeight w:val="240"/>
        </w:trPr>
        <w:tc>
          <w:tcPr>
            <w:tcW w:w="3508" w:type="dxa"/>
            <w:tcBorders>
              <w:top w:val="nil"/>
              <w:left w:val="nil"/>
              <w:bottom w:val="nil"/>
              <w:right w:val="single" w:sz="8" w:space="0" w:color="999999"/>
            </w:tcBorders>
            <w:noWrap/>
            <w:vAlign w:val="bottom"/>
            <w:hideMark/>
          </w:tcPr>
          <w:p w14:paraId="062579F9"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nil"/>
            </w:tcBorders>
            <w:noWrap/>
            <w:vAlign w:val="bottom"/>
            <w:hideMark/>
          </w:tcPr>
          <w:p w14:paraId="66C4EFDD"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2C32EA25"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384D66C2"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79BB23D9" w14:textId="77777777" w:rsidTr="00A62DBF">
        <w:trPr>
          <w:trHeight w:val="255"/>
        </w:trPr>
        <w:tc>
          <w:tcPr>
            <w:tcW w:w="3508" w:type="dxa"/>
            <w:tcBorders>
              <w:top w:val="nil"/>
              <w:left w:val="nil"/>
              <w:bottom w:val="single" w:sz="8" w:space="0" w:color="999999"/>
              <w:right w:val="single" w:sz="8" w:space="0" w:color="999999"/>
            </w:tcBorders>
            <w:noWrap/>
            <w:vAlign w:val="bottom"/>
            <w:hideMark/>
          </w:tcPr>
          <w:p w14:paraId="22A5E72C" w14:textId="77777777" w:rsidR="00E228F7" w:rsidRPr="00794ADE" w:rsidRDefault="00E228F7" w:rsidP="00A62DBF">
            <w:pPr>
              <w:rPr>
                <w:rFonts w:ascii="Inter Tight" w:hAnsi="Inter Tight" w:cs="Inter Tight"/>
                <w:color w:val="002060"/>
                <w:sz w:val="22"/>
                <w:szCs w:val="22"/>
              </w:rPr>
            </w:pPr>
            <w:r w:rsidRPr="00794ADE">
              <w:rPr>
                <w:rFonts w:ascii="Inter Tight" w:hAnsi="Inter Tight" w:cs="Inter Tight"/>
                <w:color w:val="002060"/>
                <w:sz w:val="22"/>
                <w:szCs w:val="22"/>
              </w:rPr>
              <w:t>1^ classificata girone 4</w:t>
            </w:r>
          </w:p>
          <w:p w14:paraId="51A24E96" w14:textId="77777777" w:rsidR="00E228F7" w:rsidRPr="00364087" w:rsidRDefault="00E228F7" w:rsidP="00A62DBF">
            <w:pPr>
              <w:rPr>
                <w:rFonts w:ascii="Inter Tight" w:hAnsi="Inter Tight" w:cs="Inter Tight"/>
                <w:b/>
                <w:bCs/>
                <w:color w:val="002060"/>
                <w:sz w:val="22"/>
                <w:szCs w:val="22"/>
              </w:rPr>
            </w:pPr>
            <w:r w:rsidRPr="00364087">
              <w:rPr>
                <w:rFonts w:ascii="Inter Tight" w:hAnsi="Inter Tight" w:cs="Inter Tight"/>
                <w:b/>
                <w:bCs/>
                <w:color w:val="002060"/>
                <w:sz w:val="22"/>
                <w:szCs w:val="22"/>
              </w:rPr>
              <w:t>REAL CASEBRUCIATE W.FIRE</w:t>
            </w:r>
          </w:p>
        </w:tc>
        <w:tc>
          <w:tcPr>
            <w:tcW w:w="2853" w:type="dxa"/>
            <w:tcBorders>
              <w:top w:val="nil"/>
              <w:left w:val="single" w:sz="8" w:space="0" w:color="FFFFFF"/>
              <w:bottom w:val="nil"/>
              <w:right w:val="nil"/>
            </w:tcBorders>
            <w:noWrap/>
            <w:vAlign w:val="bottom"/>
            <w:hideMark/>
          </w:tcPr>
          <w:p w14:paraId="5AADB4E5"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55019E51"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3A235D32"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6AB22D5F" w14:textId="77777777" w:rsidTr="00A62DBF">
        <w:trPr>
          <w:trHeight w:val="240"/>
        </w:trPr>
        <w:tc>
          <w:tcPr>
            <w:tcW w:w="3508" w:type="dxa"/>
            <w:tcBorders>
              <w:top w:val="nil"/>
              <w:left w:val="nil"/>
              <w:bottom w:val="nil"/>
              <w:right w:val="nil"/>
            </w:tcBorders>
            <w:noWrap/>
            <w:vAlign w:val="bottom"/>
            <w:hideMark/>
          </w:tcPr>
          <w:p w14:paraId="1B5B3020"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nil"/>
            </w:tcBorders>
            <w:noWrap/>
            <w:vAlign w:val="bottom"/>
            <w:hideMark/>
          </w:tcPr>
          <w:p w14:paraId="1451EB82" w14:textId="77777777" w:rsidR="00E228F7" w:rsidRPr="00113769" w:rsidRDefault="00E228F7" w:rsidP="00A62DBF">
            <w:pPr>
              <w:jc w:val="center"/>
              <w:rPr>
                <w:rFonts w:ascii="Inter Tight" w:hAnsi="Inter Tight" w:cs="Inter Tight"/>
                <w:b/>
                <w:bCs/>
                <w:color w:val="002060"/>
                <w:sz w:val="18"/>
                <w:szCs w:val="18"/>
              </w:rPr>
            </w:pPr>
          </w:p>
        </w:tc>
        <w:tc>
          <w:tcPr>
            <w:tcW w:w="2752" w:type="dxa"/>
            <w:tcBorders>
              <w:top w:val="nil"/>
              <w:left w:val="nil"/>
              <w:bottom w:val="nil"/>
            </w:tcBorders>
            <w:noWrap/>
            <w:vAlign w:val="bottom"/>
            <w:hideMark/>
          </w:tcPr>
          <w:p w14:paraId="25C49054"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00E19F8A"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048AEC82" w14:textId="77777777" w:rsidTr="00A62DBF">
        <w:trPr>
          <w:trHeight w:val="255"/>
        </w:trPr>
        <w:tc>
          <w:tcPr>
            <w:tcW w:w="3508" w:type="dxa"/>
            <w:tcBorders>
              <w:top w:val="nil"/>
              <w:left w:val="nil"/>
              <w:bottom w:val="nil"/>
              <w:right w:val="nil"/>
            </w:tcBorders>
            <w:noWrap/>
            <w:vAlign w:val="bottom"/>
            <w:hideMark/>
          </w:tcPr>
          <w:p w14:paraId="50839737" w14:textId="77777777" w:rsidR="00E228F7" w:rsidRPr="00113769" w:rsidRDefault="00E228F7" w:rsidP="00A62DBF">
            <w:pPr>
              <w:jc w:val="center"/>
              <w:rPr>
                <w:rFonts w:ascii="Inter Tight" w:hAnsi="Inter Tight" w:cs="Inter Tight"/>
                <w:b/>
                <w:bCs/>
                <w:color w:val="002060"/>
                <w:sz w:val="18"/>
                <w:szCs w:val="18"/>
              </w:rPr>
            </w:pPr>
          </w:p>
        </w:tc>
        <w:tc>
          <w:tcPr>
            <w:tcW w:w="2853" w:type="dxa"/>
            <w:tcBorders>
              <w:top w:val="nil"/>
              <w:left w:val="nil"/>
              <w:bottom w:val="nil"/>
              <w:right w:val="nil"/>
            </w:tcBorders>
            <w:noWrap/>
            <w:vAlign w:val="bottom"/>
            <w:hideMark/>
          </w:tcPr>
          <w:p w14:paraId="634CE807" w14:textId="77777777" w:rsidR="00E228F7" w:rsidRPr="00113769" w:rsidRDefault="00E228F7" w:rsidP="00A62DBF">
            <w:pPr>
              <w:rPr>
                <w:rFonts w:ascii="Inter Tight" w:hAnsi="Inter Tight" w:cs="Inter Tight"/>
              </w:rPr>
            </w:pPr>
          </w:p>
        </w:tc>
        <w:tc>
          <w:tcPr>
            <w:tcW w:w="2752" w:type="dxa"/>
            <w:tcBorders>
              <w:top w:val="nil"/>
              <w:left w:val="nil"/>
              <w:bottom w:val="nil"/>
            </w:tcBorders>
            <w:noWrap/>
            <w:vAlign w:val="bottom"/>
            <w:hideMark/>
          </w:tcPr>
          <w:p w14:paraId="186E4696"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right w:val="single" w:sz="8" w:space="0" w:color="FFFFFF"/>
            </w:tcBorders>
            <w:noWrap/>
            <w:vAlign w:val="bottom"/>
            <w:hideMark/>
          </w:tcPr>
          <w:p w14:paraId="5996AD80"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6C06FAA5" w14:textId="77777777" w:rsidTr="00A62DBF">
        <w:trPr>
          <w:trHeight w:val="255"/>
        </w:trPr>
        <w:tc>
          <w:tcPr>
            <w:tcW w:w="3508" w:type="dxa"/>
            <w:tcBorders>
              <w:top w:val="single" w:sz="8" w:space="0" w:color="FFFFFF"/>
              <w:left w:val="nil"/>
              <w:bottom w:val="single" w:sz="8" w:space="0" w:color="999999"/>
              <w:right w:val="nil"/>
            </w:tcBorders>
            <w:noWrap/>
            <w:vAlign w:val="bottom"/>
            <w:hideMark/>
          </w:tcPr>
          <w:p w14:paraId="609FE502" w14:textId="77777777" w:rsidR="00E228F7" w:rsidRPr="00794ADE" w:rsidRDefault="00E228F7" w:rsidP="00A62DBF">
            <w:pPr>
              <w:rPr>
                <w:rFonts w:ascii="Inter Tight" w:hAnsi="Inter Tight" w:cs="Inter Tight"/>
                <w:color w:val="002060"/>
                <w:sz w:val="22"/>
                <w:szCs w:val="22"/>
              </w:rPr>
            </w:pPr>
            <w:r w:rsidRPr="00794ADE">
              <w:rPr>
                <w:rFonts w:ascii="Inter Tight" w:hAnsi="Inter Tight" w:cs="Inter Tight"/>
                <w:color w:val="002060"/>
                <w:sz w:val="22"/>
                <w:szCs w:val="22"/>
              </w:rPr>
              <w:t>1^ classificata girone 5</w:t>
            </w:r>
          </w:p>
          <w:p w14:paraId="712156E3" w14:textId="77777777" w:rsidR="00E228F7" w:rsidRPr="00364087" w:rsidRDefault="00E228F7" w:rsidP="00A62DBF">
            <w:pPr>
              <w:rPr>
                <w:rFonts w:ascii="Inter Tight" w:hAnsi="Inter Tight" w:cs="Inter Tight"/>
                <w:b/>
                <w:bCs/>
                <w:color w:val="002060"/>
                <w:sz w:val="22"/>
                <w:szCs w:val="22"/>
              </w:rPr>
            </w:pPr>
            <w:r w:rsidRPr="00364087">
              <w:rPr>
                <w:rFonts w:ascii="Inter Tight" w:hAnsi="Inter Tight" w:cs="Inter Tight"/>
                <w:b/>
                <w:bCs/>
                <w:color w:val="002060"/>
                <w:sz w:val="22"/>
                <w:szCs w:val="22"/>
              </w:rPr>
              <w:lastRenderedPageBreak/>
              <w:t>ANGELI</w:t>
            </w:r>
          </w:p>
        </w:tc>
        <w:tc>
          <w:tcPr>
            <w:tcW w:w="2853" w:type="dxa"/>
            <w:tcBorders>
              <w:top w:val="nil"/>
              <w:left w:val="nil"/>
              <w:bottom w:val="nil"/>
              <w:right w:val="nil"/>
            </w:tcBorders>
            <w:noWrap/>
            <w:vAlign w:val="bottom"/>
            <w:hideMark/>
          </w:tcPr>
          <w:p w14:paraId="270F4883" w14:textId="77777777" w:rsidR="00E228F7" w:rsidRPr="00113769" w:rsidRDefault="00E228F7" w:rsidP="00A62DBF">
            <w:pPr>
              <w:rPr>
                <w:rFonts w:ascii="Inter Tight" w:hAnsi="Inter Tight" w:cs="Inter Tight"/>
                <w:b/>
                <w:bCs/>
                <w:color w:val="002060"/>
                <w:sz w:val="18"/>
                <w:szCs w:val="18"/>
              </w:rPr>
            </w:pPr>
          </w:p>
        </w:tc>
        <w:tc>
          <w:tcPr>
            <w:tcW w:w="2752" w:type="dxa"/>
            <w:tcBorders>
              <w:top w:val="nil"/>
              <w:left w:val="nil"/>
              <w:bottom w:val="nil"/>
            </w:tcBorders>
            <w:noWrap/>
            <w:vAlign w:val="bottom"/>
            <w:hideMark/>
          </w:tcPr>
          <w:p w14:paraId="105DA1C9"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right w:val="nil"/>
            </w:tcBorders>
            <w:noWrap/>
            <w:vAlign w:val="bottom"/>
            <w:hideMark/>
          </w:tcPr>
          <w:p w14:paraId="7314477A"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02A1D2B3" w14:textId="77777777" w:rsidTr="00A62DBF">
        <w:trPr>
          <w:trHeight w:val="240"/>
        </w:trPr>
        <w:tc>
          <w:tcPr>
            <w:tcW w:w="3508" w:type="dxa"/>
            <w:tcBorders>
              <w:top w:val="nil"/>
              <w:left w:val="nil"/>
              <w:bottom w:val="nil"/>
              <w:right w:val="single" w:sz="8" w:space="0" w:color="999999"/>
            </w:tcBorders>
            <w:noWrap/>
            <w:vAlign w:val="bottom"/>
            <w:hideMark/>
          </w:tcPr>
          <w:p w14:paraId="62CA785C"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nil"/>
            </w:tcBorders>
            <w:noWrap/>
            <w:vAlign w:val="bottom"/>
            <w:hideMark/>
          </w:tcPr>
          <w:p w14:paraId="0C785B55" w14:textId="77777777" w:rsidR="00E228F7" w:rsidRPr="00113769" w:rsidRDefault="00E228F7" w:rsidP="00A62DBF">
            <w:pPr>
              <w:rPr>
                <w:rFonts w:ascii="Inter Tight" w:hAnsi="Inter Tight" w:cs="Inter Tight"/>
                <w:b/>
                <w:bCs/>
                <w:color w:val="002060"/>
                <w:sz w:val="18"/>
                <w:szCs w:val="18"/>
              </w:rPr>
            </w:pPr>
          </w:p>
        </w:tc>
        <w:tc>
          <w:tcPr>
            <w:tcW w:w="2752" w:type="dxa"/>
            <w:tcBorders>
              <w:top w:val="nil"/>
              <w:left w:val="nil"/>
              <w:bottom w:val="nil"/>
            </w:tcBorders>
            <w:noWrap/>
            <w:vAlign w:val="bottom"/>
            <w:hideMark/>
          </w:tcPr>
          <w:p w14:paraId="005493AA"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47B194AF" w14:textId="77777777" w:rsidR="00E228F7" w:rsidRPr="00113769" w:rsidRDefault="00E228F7" w:rsidP="00A62DBF">
            <w:pPr>
              <w:rPr>
                <w:rFonts w:ascii="Inter Tight" w:hAnsi="Inter Tight" w:cs="Inter Tight"/>
                <w:b/>
                <w:bCs/>
                <w:color w:val="002060"/>
                <w:sz w:val="18"/>
                <w:szCs w:val="18"/>
              </w:rPr>
            </w:pPr>
          </w:p>
        </w:tc>
      </w:tr>
      <w:tr w:rsidR="00E228F7" w:rsidRPr="00113769" w14:paraId="61564650" w14:textId="77777777" w:rsidTr="00A62DBF">
        <w:trPr>
          <w:trHeight w:val="255"/>
        </w:trPr>
        <w:tc>
          <w:tcPr>
            <w:tcW w:w="3508" w:type="dxa"/>
            <w:tcBorders>
              <w:top w:val="nil"/>
              <w:left w:val="nil"/>
              <w:bottom w:val="nil"/>
              <w:right w:val="single" w:sz="8" w:space="0" w:color="999999"/>
            </w:tcBorders>
            <w:noWrap/>
            <w:vAlign w:val="bottom"/>
            <w:hideMark/>
          </w:tcPr>
          <w:p w14:paraId="151CC5B7"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999999"/>
              <w:right w:val="nil"/>
            </w:tcBorders>
            <w:noWrap/>
            <w:vAlign w:val="bottom"/>
            <w:hideMark/>
          </w:tcPr>
          <w:p w14:paraId="0BD9C92A" w14:textId="77777777" w:rsidR="00E228F7" w:rsidRPr="00113769" w:rsidRDefault="00E228F7" w:rsidP="00A62DBF">
            <w:pPr>
              <w:rPr>
                <w:rFonts w:ascii="Inter Tight" w:hAnsi="Inter Tight" w:cs="Inter Tight"/>
                <w:b/>
                <w:bCs/>
                <w:color w:val="002060"/>
                <w:sz w:val="18"/>
                <w:szCs w:val="18"/>
              </w:rPr>
            </w:pPr>
            <w:r w:rsidRPr="00364087">
              <w:rPr>
                <w:rFonts w:ascii="Inter Tight" w:hAnsi="Inter Tight" w:cs="Inter Tight"/>
                <w:b/>
                <w:bCs/>
                <w:color w:val="002060"/>
                <w:sz w:val="22"/>
                <w:szCs w:val="22"/>
              </w:rPr>
              <w:t>ANGELI</w:t>
            </w: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3D0705E8"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517A7138" w14:textId="77777777" w:rsidR="00E228F7" w:rsidRPr="00113769" w:rsidRDefault="00E228F7" w:rsidP="00A62DBF">
            <w:pPr>
              <w:rPr>
                <w:rFonts w:ascii="Inter Tight" w:hAnsi="Inter Tight" w:cs="Inter Tight"/>
                <w:b/>
                <w:bCs/>
                <w:color w:val="002060"/>
                <w:sz w:val="18"/>
                <w:szCs w:val="18"/>
              </w:rPr>
            </w:pPr>
          </w:p>
        </w:tc>
      </w:tr>
      <w:tr w:rsidR="00E228F7" w:rsidRPr="00113769" w14:paraId="0073F68C" w14:textId="77777777" w:rsidTr="00A62DBF">
        <w:trPr>
          <w:trHeight w:val="255"/>
        </w:trPr>
        <w:tc>
          <w:tcPr>
            <w:tcW w:w="3508" w:type="dxa"/>
            <w:tcBorders>
              <w:top w:val="nil"/>
              <w:left w:val="nil"/>
              <w:bottom w:val="nil"/>
              <w:right w:val="single" w:sz="8" w:space="0" w:color="999999"/>
            </w:tcBorders>
            <w:noWrap/>
            <w:vAlign w:val="bottom"/>
            <w:hideMark/>
          </w:tcPr>
          <w:p w14:paraId="45D44427"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FFFFFF"/>
              <w:right w:val="single" w:sz="8" w:space="0" w:color="999999"/>
            </w:tcBorders>
            <w:noWrap/>
            <w:vAlign w:val="bottom"/>
            <w:hideMark/>
          </w:tcPr>
          <w:p w14:paraId="7B4764E1"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7CF60E56"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0690EA2A" w14:textId="77777777" w:rsidR="00E228F7" w:rsidRPr="00113769" w:rsidRDefault="00E228F7" w:rsidP="00A62DBF">
            <w:pPr>
              <w:rPr>
                <w:rFonts w:ascii="Inter Tight" w:hAnsi="Inter Tight" w:cs="Inter Tight"/>
                <w:b/>
                <w:bCs/>
                <w:color w:val="002060"/>
                <w:sz w:val="18"/>
                <w:szCs w:val="18"/>
              </w:rPr>
            </w:pPr>
          </w:p>
        </w:tc>
      </w:tr>
      <w:tr w:rsidR="00E228F7" w:rsidRPr="00113769" w14:paraId="33E0BEEB" w14:textId="77777777" w:rsidTr="00A62DBF">
        <w:trPr>
          <w:trHeight w:val="255"/>
        </w:trPr>
        <w:tc>
          <w:tcPr>
            <w:tcW w:w="3508" w:type="dxa"/>
            <w:tcBorders>
              <w:top w:val="nil"/>
              <w:left w:val="nil"/>
              <w:bottom w:val="single" w:sz="8" w:space="0" w:color="999999"/>
              <w:right w:val="single" w:sz="8" w:space="0" w:color="999999"/>
            </w:tcBorders>
            <w:noWrap/>
            <w:vAlign w:val="bottom"/>
            <w:hideMark/>
          </w:tcPr>
          <w:p w14:paraId="7BC60F8E" w14:textId="77777777" w:rsidR="00E228F7" w:rsidRPr="00794ADE" w:rsidRDefault="00E228F7" w:rsidP="00A62DBF">
            <w:pPr>
              <w:rPr>
                <w:rFonts w:ascii="Inter Tight" w:hAnsi="Inter Tight" w:cs="Inter Tight"/>
                <w:color w:val="002060"/>
                <w:sz w:val="22"/>
                <w:szCs w:val="22"/>
              </w:rPr>
            </w:pPr>
            <w:r w:rsidRPr="00794ADE">
              <w:rPr>
                <w:rFonts w:ascii="Inter Tight" w:hAnsi="Inter Tight" w:cs="Inter Tight"/>
                <w:color w:val="002060"/>
                <w:sz w:val="22"/>
                <w:szCs w:val="22"/>
              </w:rPr>
              <w:t>1^ classificata girone 6</w:t>
            </w:r>
          </w:p>
          <w:p w14:paraId="784FAB5A" w14:textId="77777777" w:rsidR="00E228F7" w:rsidRPr="00860386" w:rsidRDefault="00E228F7" w:rsidP="00A62DBF">
            <w:pPr>
              <w:rPr>
                <w:rFonts w:ascii="Inter Tight" w:hAnsi="Inter Tight" w:cs="Inter Tight"/>
                <w:b/>
                <w:bCs/>
                <w:color w:val="002060"/>
                <w:sz w:val="22"/>
                <w:szCs w:val="22"/>
              </w:rPr>
            </w:pPr>
            <w:r w:rsidRPr="00860386">
              <w:rPr>
                <w:rFonts w:ascii="Inter Tight" w:hAnsi="Inter Tight" w:cs="Inter Tight"/>
                <w:b/>
                <w:bCs/>
                <w:color w:val="002060"/>
                <w:sz w:val="22"/>
                <w:szCs w:val="22"/>
              </w:rPr>
              <w:t>GROTTACCIA 2005</w:t>
            </w:r>
          </w:p>
        </w:tc>
        <w:tc>
          <w:tcPr>
            <w:tcW w:w="2853" w:type="dxa"/>
            <w:tcBorders>
              <w:top w:val="nil"/>
              <w:left w:val="nil"/>
              <w:bottom w:val="nil"/>
              <w:right w:val="single" w:sz="8" w:space="0" w:color="999999"/>
            </w:tcBorders>
            <w:noWrap/>
            <w:vAlign w:val="bottom"/>
            <w:hideMark/>
          </w:tcPr>
          <w:p w14:paraId="236D8F50"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3D1FAE07"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036424B4" w14:textId="77777777" w:rsidR="00E228F7" w:rsidRPr="00113769" w:rsidRDefault="00E228F7" w:rsidP="00A62DBF">
            <w:pPr>
              <w:rPr>
                <w:rFonts w:ascii="Inter Tight" w:hAnsi="Inter Tight" w:cs="Inter Tight"/>
                <w:b/>
                <w:bCs/>
                <w:color w:val="002060"/>
                <w:sz w:val="18"/>
                <w:szCs w:val="18"/>
              </w:rPr>
            </w:pPr>
          </w:p>
        </w:tc>
      </w:tr>
      <w:tr w:rsidR="00E228F7" w:rsidRPr="00113769" w14:paraId="0C92BF0A" w14:textId="77777777" w:rsidTr="00A62DBF">
        <w:trPr>
          <w:trHeight w:val="255"/>
        </w:trPr>
        <w:tc>
          <w:tcPr>
            <w:tcW w:w="3508" w:type="dxa"/>
            <w:tcBorders>
              <w:top w:val="nil"/>
              <w:left w:val="single" w:sz="8" w:space="0" w:color="FFFFFF"/>
              <w:bottom w:val="nil"/>
              <w:right w:val="nil"/>
            </w:tcBorders>
            <w:noWrap/>
            <w:vAlign w:val="bottom"/>
            <w:hideMark/>
          </w:tcPr>
          <w:p w14:paraId="500919AF"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single" w:sz="8" w:space="0" w:color="999999"/>
            </w:tcBorders>
            <w:noWrap/>
            <w:vAlign w:val="bottom"/>
            <w:hideMark/>
          </w:tcPr>
          <w:p w14:paraId="082B2006"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79784AA9"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16D53659" w14:textId="77777777" w:rsidR="00E228F7" w:rsidRPr="00113769" w:rsidRDefault="00E228F7" w:rsidP="00A62DBF">
            <w:pPr>
              <w:rPr>
                <w:rFonts w:ascii="Inter Tight" w:hAnsi="Inter Tight" w:cs="Inter Tight"/>
                <w:b/>
                <w:bCs/>
                <w:color w:val="002060"/>
                <w:sz w:val="18"/>
                <w:szCs w:val="18"/>
              </w:rPr>
            </w:pPr>
          </w:p>
        </w:tc>
      </w:tr>
      <w:tr w:rsidR="00E228F7" w:rsidRPr="00113769" w14:paraId="6C2AC287" w14:textId="77777777" w:rsidTr="00A62DBF">
        <w:trPr>
          <w:trHeight w:val="240"/>
        </w:trPr>
        <w:tc>
          <w:tcPr>
            <w:tcW w:w="3508" w:type="dxa"/>
            <w:tcBorders>
              <w:top w:val="nil"/>
              <w:left w:val="nil"/>
              <w:bottom w:val="nil"/>
              <w:right w:val="nil"/>
            </w:tcBorders>
            <w:noWrap/>
            <w:vAlign w:val="bottom"/>
            <w:hideMark/>
          </w:tcPr>
          <w:p w14:paraId="74B799C7" w14:textId="77777777" w:rsidR="00E228F7" w:rsidRPr="00113769" w:rsidRDefault="00E228F7" w:rsidP="00A62DBF">
            <w:pPr>
              <w:rPr>
                <w:rFonts w:ascii="Inter Tight" w:hAnsi="Inter Tight" w:cs="Inter Tight"/>
              </w:rPr>
            </w:pPr>
          </w:p>
        </w:tc>
        <w:tc>
          <w:tcPr>
            <w:tcW w:w="2853" w:type="dxa"/>
            <w:tcBorders>
              <w:top w:val="nil"/>
              <w:left w:val="nil"/>
              <w:bottom w:val="nil"/>
              <w:right w:val="single" w:sz="8" w:space="0" w:color="999999"/>
            </w:tcBorders>
            <w:noWrap/>
            <w:vAlign w:val="bottom"/>
            <w:hideMark/>
          </w:tcPr>
          <w:p w14:paraId="42935B82"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2A2A5994"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35BB43F4" w14:textId="77777777" w:rsidR="00E228F7" w:rsidRPr="00113769" w:rsidRDefault="00E228F7" w:rsidP="00A62DBF">
            <w:pPr>
              <w:rPr>
                <w:rFonts w:ascii="Inter Tight" w:hAnsi="Inter Tight" w:cs="Inter Tight"/>
                <w:b/>
                <w:bCs/>
                <w:color w:val="002060"/>
                <w:sz w:val="18"/>
                <w:szCs w:val="18"/>
              </w:rPr>
            </w:pPr>
          </w:p>
        </w:tc>
      </w:tr>
      <w:tr w:rsidR="00E228F7" w:rsidRPr="00113769" w14:paraId="19391092" w14:textId="77777777" w:rsidTr="00A62DBF">
        <w:trPr>
          <w:trHeight w:val="255"/>
        </w:trPr>
        <w:tc>
          <w:tcPr>
            <w:tcW w:w="3508" w:type="dxa"/>
            <w:tcBorders>
              <w:top w:val="nil"/>
              <w:left w:val="nil"/>
              <w:bottom w:val="nil"/>
              <w:right w:val="nil"/>
            </w:tcBorders>
            <w:noWrap/>
            <w:vAlign w:val="bottom"/>
            <w:hideMark/>
          </w:tcPr>
          <w:p w14:paraId="3F759B8C" w14:textId="77777777" w:rsidR="00E228F7" w:rsidRPr="00113769" w:rsidRDefault="00E228F7" w:rsidP="00A62DBF">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1DDD0FEB"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single" w:sz="8" w:space="0" w:color="999999"/>
            </w:tcBorders>
            <w:noWrap/>
            <w:vAlign w:val="bottom"/>
            <w:hideMark/>
          </w:tcPr>
          <w:p w14:paraId="44B87DD7"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74C08847" w14:textId="77777777" w:rsidR="00E228F7" w:rsidRPr="00113769" w:rsidRDefault="00E228F7" w:rsidP="00A62DBF">
            <w:pPr>
              <w:jc w:val="center"/>
              <w:rPr>
                <w:rFonts w:ascii="Inter Tight" w:hAnsi="Inter Tight" w:cs="Inter Tight"/>
                <w:b/>
                <w:bCs/>
                <w:color w:val="002060"/>
                <w:sz w:val="18"/>
                <w:szCs w:val="18"/>
              </w:rPr>
            </w:pPr>
          </w:p>
        </w:tc>
      </w:tr>
      <w:tr w:rsidR="00E228F7" w:rsidRPr="00113769" w14:paraId="42AE253E" w14:textId="77777777" w:rsidTr="00A62DBF">
        <w:trPr>
          <w:trHeight w:val="255"/>
        </w:trPr>
        <w:tc>
          <w:tcPr>
            <w:tcW w:w="3508" w:type="dxa"/>
            <w:tcBorders>
              <w:top w:val="nil"/>
              <w:left w:val="nil"/>
              <w:bottom w:val="nil"/>
              <w:right w:val="nil"/>
            </w:tcBorders>
            <w:noWrap/>
            <w:vAlign w:val="bottom"/>
            <w:hideMark/>
          </w:tcPr>
          <w:p w14:paraId="3D3D5F6C" w14:textId="77777777" w:rsidR="00E228F7" w:rsidRPr="00113769" w:rsidRDefault="00E228F7" w:rsidP="00A62DBF">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7682766B"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0605CBF4" w14:textId="77777777" w:rsidR="00E228F7" w:rsidRPr="00113769" w:rsidRDefault="00E228F7" w:rsidP="00A62DBF">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276E0478" w14:textId="77777777" w:rsidR="00E228F7" w:rsidRPr="00113769" w:rsidRDefault="00E228F7" w:rsidP="00A62DBF">
            <w:pPr>
              <w:rPr>
                <w:rFonts w:ascii="Inter Tight" w:hAnsi="Inter Tight" w:cs="Inter Tight"/>
              </w:rPr>
            </w:pPr>
          </w:p>
        </w:tc>
      </w:tr>
      <w:tr w:rsidR="00E228F7" w:rsidRPr="00113769" w14:paraId="2D06D98F" w14:textId="77777777" w:rsidTr="00A62DBF">
        <w:trPr>
          <w:trHeight w:val="255"/>
        </w:trPr>
        <w:tc>
          <w:tcPr>
            <w:tcW w:w="3508" w:type="dxa"/>
            <w:tcBorders>
              <w:top w:val="nil"/>
              <w:left w:val="single" w:sz="8" w:space="0" w:color="FFFFFF"/>
              <w:bottom w:val="single" w:sz="8" w:space="0" w:color="999999"/>
              <w:right w:val="nil"/>
            </w:tcBorders>
            <w:noWrap/>
            <w:vAlign w:val="bottom"/>
            <w:hideMark/>
          </w:tcPr>
          <w:p w14:paraId="2DD79776" w14:textId="77777777" w:rsidR="00E228F7" w:rsidRPr="00794ADE" w:rsidRDefault="00E228F7" w:rsidP="00A62DBF">
            <w:pPr>
              <w:jc w:val="left"/>
              <w:rPr>
                <w:rFonts w:ascii="Inter Tight" w:hAnsi="Inter Tight" w:cs="Inter Tight"/>
                <w:color w:val="002060"/>
                <w:sz w:val="18"/>
                <w:szCs w:val="18"/>
              </w:rPr>
            </w:pPr>
            <w:r w:rsidRPr="00794ADE">
              <w:rPr>
                <w:rFonts w:ascii="Inter Tight" w:hAnsi="Inter Tight" w:cs="Inter Tight"/>
                <w:color w:val="002060"/>
                <w:sz w:val="22"/>
                <w:szCs w:val="22"/>
              </w:rPr>
              <w:t>1^ classificata girone 7</w:t>
            </w:r>
            <w:r w:rsidRPr="00794ADE">
              <w:rPr>
                <w:rFonts w:ascii="Inter Tight" w:hAnsi="Inter Tight" w:cs="Inter Tight"/>
                <w:color w:val="002060"/>
                <w:sz w:val="18"/>
                <w:szCs w:val="18"/>
              </w:rPr>
              <w:t> </w:t>
            </w:r>
          </w:p>
          <w:p w14:paraId="42DA5ED6" w14:textId="77777777" w:rsidR="00E228F7" w:rsidRPr="00364087" w:rsidRDefault="00E228F7" w:rsidP="00A62DBF">
            <w:pPr>
              <w:jc w:val="left"/>
              <w:rPr>
                <w:rFonts w:ascii="Inter Tight" w:hAnsi="Inter Tight" w:cs="Inter Tight"/>
                <w:b/>
                <w:bCs/>
                <w:color w:val="002060"/>
                <w:sz w:val="22"/>
                <w:szCs w:val="22"/>
              </w:rPr>
            </w:pPr>
            <w:r>
              <w:rPr>
                <w:rFonts w:ascii="Inter Tight" w:hAnsi="Inter Tight" w:cs="Inter Tight"/>
                <w:b/>
                <w:bCs/>
                <w:color w:val="002060"/>
                <w:sz w:val="22"/>
                <w:szCs w:val="22"/>
              </w:rPr>
              <w:t>FUTSAL SENTINUM</w:t>
            </w:r>
          </w:p>
        </w:tc>
        <w:tc>
          <w:tcPr>
            <w:tcW w:w="2853" w:type="dxa"/>
            <w:tcBorders>
              <w:top w:val="nil"/>
              <w:left w:val="nil"/>
              <w:bottom w:val="nil"/>
              <w:right w:val="single" w:sz="8" w:space="0" w:color="999999"/>
            </w:tcBorders>
            <w:noWrap/>
            <w:vAlign w:val="bottom"/>
            <w:hideMark/>
          </w:tcPr>
          <w:p w14:paraId="4E7510D5"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7C139417" w14:textId="77777777" w:rsidR="00E228F7" w:rsidRPr="00113769" w:rsidRDefault="00E228F7" w:rsidP="00A62DBF">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162538F5" w14:textId="77777777" w:rsidR="00E228F7" w:rsidRPr="00113769" w:rsidRDefault="00E228F7" w:rsidP="00A62DBF">
            <w:pPr>
              <w:rPr>
                <w:rFonts w:ascii="Inter Tight" w:hAnsi="Inter Tight" w:cs="Inter Tight"/>
              </w:rPr>
            </w:pPr>
          </w:p>
        </w:tc>
      </w:tr>
      <w:tr w:rsidR="00E228F7" w:rsidRPr="00113769" w14:paraId="77593DF2" w14:textId="77777777" w:rsidTr="00A62DBF">
        <w:trPr>
          <w:trHeight w:val="255"/>
        </w:trPr>
        <w:tc>
          <w:tcPr>
            <w:tcW w:w="3508" w:type="dxa"/>
            <w:tcBorders>
              <w:top w:val="nil"/>
              <w:left w:val="single" w:sz="8" w:space="0" w:color="FFFFFF"/>
              <w:bottom w:val="nil"/>
              <w:right w:val="single" w:sz="8" w:space="0" w:color="999999"/>
            </w:tcBorders>
            <w:noWrap/>
            <w:vAlign w:val="bottom"/>
            <w:hideMark/>
          </w:tcPr>
          <w:p w14:paraId="7AD51285"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single" w:sz="8" w:space="0" w:color="999999"/>
            </w:tcBorders>
            <w:noWrap/>
            <w:vAlign w:val="bottom"/>
            <w:hideMark/>
          </w:tcPr>
          <w:p w14:paraId="5B3474C5"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06709E89" w14:textId="77777777" w:rsidR="00E228F7" w:rsidRPr="00113769" w:rsidRDefault="00E228F7" w:rsidP="00A62DBF">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297E8FA4" w14:textId="77777777" w:rsidR="00E228F7" w:rsidRPr="00113769" w:rsidRDefault="00E228F7" w:rsidP="00A62DBF">
            <w:pPr>
              <w:rPr>
                <w:rFonts w:ascii="Inter Tight" w:hAnsi="Inter Tight" w:cs="Inter Tight"/>
              </w:rPr>
            </w:pPr>
          </w:p>
        </w:tc>
      </w:tr>
      <w:tr w:rsidR="00E228F7" w:rsidRPr="00113769" w14:paraId="207B3382" w14:textId="77777777" w:rsidTr="00A62DBF">
        <w:trPr>
          <w:trHeight w:val="255"/>
        </w:trPr>
        <w:tc>
          <w:tcPr>
            <w:tcW w:w="3508" w:type="dxa"/>
            <w:tcBorders>
              <w:top w:val="nil"/>
              <w:left w:val="nil"/>
              <w:bottom w:val="nil"/>
              <w:right w:val="single" w:sz="8" w:space="0" w:color="999999"/>
            </w:tcBorders>
            <w:noWrap/>
            <w:vAlign w:val="bottom"/>
            <w:hideMark/>
          </w:tcPr>
          <w:p w14:paraId="35AA7609"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single" w:sz="8" w:space="0" w:color="999999"/>
              <w:right w:val="single" w:sz="8" w:space="0" w:color="999999"/>
            </w:tcBorders>
            <w:noWrap/>
            <w:vAlign w:val="bottom"/>
            <w:hideMark/>
          </w:tcPr>
          <w:p w14:paraId="677EFA54" w14:textId="77777777" w:rsidR="00E228F7" w:rsidRPr="00113769" w:rsidRDefault="00E228F7" w:rsidP="00A62DBF">
            <w:pPr>
              <w:jc w:val="left"/>
              <w:rPr>
                <w:rFonts w:ascii="Inter Tight" w:hAnsi="Inter Tight" w:cs="Inter Tight"/>
                <w:b/>
                <w:bCs/>
                <w:color w:val="002060"/>
                <w:sz w:val="18"/>
                <w:szCs w:val="18"/>
              </w:rPr>
            </w:pPr>
            <w:r>
              <w:rPr>
                <w:rFonts w:ascii="Inter Tight" w:hAnsi="Inter Tight" w:cs="Inter Tight"/>
                <w:b/>
                <w:bCs/>
                <w:color w:val="002060"/>
                <w:sz w:val="22"/>
                <w:szCs w:val="22"/>
              </w:rPr>
              <w:t>FUTSAL SENTINUM</w:t>
            </w: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0D56582A" w14:textId="77777777" w:rsidR="00E228F7" w:rsidRPr="00113769" w:rsidRDefault="00E228F7" w:rsidP="00A62DBF">
            <w:pPr>
              <w:jc w:val="cente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4480E919" w14:textId="77777777" w:rsidR="00E228F7" w:rsidRPr="00113769" w:rsidRDefault="00E228F7" w:rsidP="00A62DBF">
            <w:pPr>
              <w:rPr>
                <w:rFonts w:ascii="Inter Tight" w:hAnsi="Inter Tight" w:cs="Inter Tight"/>
              </w:rPr>
            </w:pPr>
          </w:p>
        </w:tc>
      </w:tr>
      <w:tr w:rsidR="00E228F7" w:rsidRPr="00113769" w14:paraId="23CF447F" w14:textId="77777777" w:rsidTr="00A62DBF">
        <w:trPr>
          <w:trHeight w:val="240"/>
        </w:trPr>
        <w:tc>
          <w:tcPr>
            <w:tcW w:w="3508" w:type="dxa"/>
            <w:tcBorders>
              <w:top w:val="nil"/>
              <w:left w:val="nil"/>
              <w:bottom w:val="nil"/>
              <w:right w:val="single" w:sz="8" w:space="0" w:color="999999"/>
            </w:tcBorders>
            <w:noWrap/>
            <w:vAlign w:val="bottom"/>
            <w:hideMark/>
          </w:tcPr>
          <w:p w14:paraId="3173CA62"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nil"/>
            </w:tcBorders>
            <w:noWrap/>
            <w:vAlign w:val="bottom"/>
            <w:hideMark/>
          </w:tcPr>
          <w:p w14:paraId="4227E85E"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100A4507" w14:textId="77777777" w:rsidR="00E228F7" w:rsidRPr="00113769" w:rsidRDefault="00E228F7" w:rsidP="00A62DBF">
            <w:pPr>
              <w:jc w:val="cente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7506E014" w14:textId="77777777" w:rsidR="00E228F7" w:rsidRPr="00113769" w:rsidRDefault="00E228F7" w:rsidP="00A62DBF">
            <w:pPr>
              <w:rPr>
                <w:rFonts w:ascii="Inter Tight" w:hAnsi="Inter Tight" w:cs="Inter Tight"/>
              </w:rPr>
            </w:pPr>
          </w:p>
        </w:tc>
      </w:tr>
      <w:tr w:rsidR="00E228F7" w:rsidRPr="00113769" w14:paraId="1534E645" w14:textId="77777777" w:rsidTr="00A62DBF">
        <w:trPr>
          <w:trHeight w:val="255"/>
        </w:trPr>
        <w:tc>
          <w:tcPr>
            <w:tcW w:w="3508" w:type="dxa"/>
            <w:tcBorders>
              <w:top w:val="nil"/>
              <w:left w:val="nil"/>
              <w:bottom w:val="single" w:sz="8" w:space="0" w:color="999999"/>
              <w:right w:val="single" w:sz="8" w:space="0" w:color="999999"/>
            </w:tcBorders>
            <w:noWrap/>
            <w:vAlign w:val="bottom"/>
            <w:hideMark/>
          </w:tcPr>
          <w:p w14:paraId="61837EE5" w14:textId="77777777" w:rsidR="00E228F7" w:rsidRPr="00794ADE" w:rsidRDefault="00E228F7" w:rsidP="00A62DBF">
            <w:pPr>
              <w:rPr>
                <w:rFonts w:ascii="Inter Tight" w:hAnsi="Inter Tight" w:cs="Inter Tight"/>
                <w:color w:val="002060"/>
                <w:sz w:val="22"/>
                <w:szCs w:val="22"/>
              </w:rPr>
            </w:pPr>
            <w:r w:rsidRPr="00794ADE">
              <w:rPr>
                <w:rFonts w:ascii="Inter Tight" w:hAnsi="Inter Tight" w:cs="Inter Tight"/>
                <w:color w:val="002060"/>
                <w:sz w:val="22"/>
                <w:szCs w:val="22"/>
              </w:rPr>
              <w:t>1^ classificata girone 8</w:t>
            </w:r>
          </w:p>
          <w:p w14:paraId="0CA81154" w14:textId="77777777" w:rsidR="00E228F7" w:rsidRPr="00113769" w:rsidRDefault="00E228F7" w:rsidP="00A62DBF">
            <w:pPr>
              <w:rPr>
                <w:rFonts w:ascii="Inter Tight" w:hAnsi="Inter Tight" w:cs="Inter Tight"/>
                <w:b/>
                <w:bCs/>
                <w:color w:val="002060"/>
                <w:sz w:val="18"/>
                <w:szCs w:val="18"/>
              </w:rPr>
            </w:pPr>
            <w:r>
              <w:rPr>
                <w:rFonts w:ascii="Inter Tight" w:hAnsi="Inter Tight" w:cs="Inter Tight"/>
                <w:b/>
                <w:bCs/>
                <w:color w:val="002060"/>
                <w:sz w:val="22"/>
                <w:szCs w:val="22"/>
              </w:rPr>
              <w:t>VALLESINA</w:t>
            </w:r>
          </w:p>
        </w:tc>
        <w:tc>
          <w:tcPr>
            <w:tcW w:w="2853" w:type="dxa"/>
            <w:tcBorders>
              <w:top w:val="nil"/>
              <w:left w:val="single" w:sz="8" w:space="0" w:color="FFFFFF"/>
              <w:bottom w:val="nil"/>
              <w:right w:val="nil"/>
            </w:tcBorders>
            <w:noWrap/>
            <w:vAlign w:val="bottom"/>
            <w:hideMark/>
          </w:tcPr>
          <w:p w14:paraId="26AD79D7"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6827FB07" w14:textId="77777777" w:rsidR="00E228F7" w:rsidRPr="00113769" w:rsidRDefault="00E228F7" w:rsidP="00A62DBF">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60D63826" w14:textId="77777777" w:rsidR="00E228F7" w:rsidRPr="00113769" w:rsidRDefault="00E228F7" w:rsidP="00A62DBF">
            <w:pPr>
              <w:rPr>
                <w:rFonts w:ascii="Inter Tight" w:hAnsi="Inter Tight" w:cs="Inter Tight"/>
              </w:rPr>
            </w:pPr>
          </w:p>
        </w:tc>
      </w:tr>
    </w:tbl>
    <w:p w14:paraId="29729E17" w14:textId="77777777" w:rsidR="00E228F7" w:rsidRPr="00113769" w:rsidRDefault="00E228F7" w:rsidP="00E228F7">
      <w:pPr>
        <w:pStyle w:val="Corpodeltesto21"/>
        <w:rPr>
          <w:rFonts w:ascii="Inter Tight" w:hAnsi="Inter Tight" w:cs="Inter Tight"/>
          <w:color w:val="002060"/>
          <w:sz w:val="22"/>
        </w:rPr>
      </w:pPr>
    </w:p>
    <w:p w14:paraId="2D279499" w14:textId="77777777" w:rsidR="00E228F7" w:rsidRPr="00113769" w:rsidRDefault="00E228F7" w:rsidP="00E228F7">
      <w:pPr>
        <w:pStyle w:val="Corpodeltesto21"/>
        <w:rPr>
          <w:rFonts w:ascii="Inter Tight" w:hAnsi="Inter Tight" w:cs="Inter Tight"/>
          <w:color w:val="002060"/>
          <w:sz w:val="22"/>
        </w:rPr>
      </w:pPr>
    </w:p>
    <w:p w14:paraId="627C8CEB" w14:textId="77777777" w:rsidR="00E228F7" w:rsidRPr="00113769" w:rsidRDefault="00E228F7" w:rsidP="00E228F7">
      <w:pPr>
        <w:pStyle w:val="Corpodeltesto21"/>
        <w:rPr>
          <w:rFonts w:ascii="Inter Tight" w:hAnsi="Inter Tight" w:cs="Inter Tight"/>
          <w:color w:val="002060"/>
          <w:sz w:val="22"/>
        </w:rPr>
      </w:pPr>
    </w:p>
    <w:p w14:paraId="5F36FD51" w14:textId="77777777" w:rsidR="00E228F7" w:rsidRPr="00794ADE" w:rsidRDefault="00E228F7" w:rsidP="00E228F7">
      <w:pPr>
        <w:pStyle w:val="Corpodeltesto21"/>
        <w:rPr>
          <w:rFonts w:ascii="Inter Tight" w:hAnsi="Inter Tight" w:cs="Inter Tight"/>
          <w:color w:val="002060"/>
          <w:sz w:val="22"/>
          <w:szCs w:val="22"/>
        </w:rPr>
      </w:pPr>
      <w:r w:rsidRPr="00794ADE">
        <w:rPr>
          <w:rFonts w:ascii="Inter Tight" w:hAnsi="Inter Tight" w:cs="Inter Tight"/>
          <w:color w:val="002060"/>
          <w:sz w:val="22"/>
          <w:szCs w:val="22"/>
        </w:rPr>
        <w:t>1^ classificata girone 9</w:t>
      </w:r>
    </w:p>
    <w:p w14:paraId="5BA1067C" w14:textId="77777777" w:rsidR="00E228F7" w:rsidRPr="00364087" w:rsidRDefault="00E228F7" w:rsidP="00E228F7">
      <w:pPr>
        <w:pStyle w:val="Corpodeltesto21"/>
        <w:rPr>
          <w:rFonts w:ascii="Inter Tight" w:hAnsi="Inter Tight" w:cs="Inter Tight"/>
          <w:b/>
          <w:bCs/>
          <w:color w:val="002060"/>
          <w:sz w:val="22"/>
        </w:rPr>
      </w:pPr>
      <w:r>
        <w:rPr>
          <w:rFonts w:ascii="Inter Tight" w:hAnsi="Inter Tight" w:cs="Inter Tight"/>
          <w:b/>
          <w:bCs/>
          <w:color w:val="002060"/>
          <w:sz w:val="22"/>
          <w:szCs w:val="22"/>
        </w:rPr>
        <w:t xml:space="preserve">  </w:t>
      </w:r>
      <w:r w:rsidRPr="00364087">
        <w:rPr>
          <w:rFonts w:ascii="Inter Tight" w:hAnsi="Inter Tight" w:cs="Inter Tight"/>
          <w:b/>
          <w:bCs/>
          <w:color w:val="002060"/>
          <w:sz w:val="22"/>
          <w:szCs w:val="22"/>
        </w:rPr>
        <w:t>POLVERIGI C/5</w:t>
      </w:r>
    </w:p>
    <w:tbl>
      <w:tblPr>
        <w:tblW w:w="10773" w:type="dxa"/>
        <w:tblCellMar>
          <w:left w:w="70" w:type="dxa"/>
          <w:right w:w="70" w:type="dxa"/>
        </w:tblCellMar>
        <w:tblLook w:val="04A0" w:firstRow="1" w:lastRow="0" w:firstColumn="1" w:lastColumn="0" w:noHBand="0" w:noVBand="1"/>
      </w:tblPr>
      <w:tblGrid>
        <w:gridCol w:w="3508"/>
        <w:gridCol w:w="2853"/>
        <w:gridCol w:w="2752"/>
        <w:gridCol w:w="1660"/>
      </w:tblGrid>
      <w:tr w:rsidR="00E228F7" w:rsidRPr="00113769" w14:paraId="3C6D3378" w14:textId="77777777" w:rsidTr="00A62DBF">
        <w:trPr>
          <w:trHeight w:val="240"/>
        </w:trPr>
        <w:tc>
          <w:tcPr>
            <w:tcW w:w="3508" w:type="dxa"/>
            <w:tcBorders>
              <w:top w:val="single" w:sz="8" w:space="0" w:color="999999"/>
              <w:left w:val="nil"/>
              <w:bottom w:val="nil"/>
              <w:right w:val="single" w:sz="8" w:space="0" w:color="999999"/>
            </w:tcBorders>
            <w:noWrap/>
            <w:vAlign w:val="bottom"/>
            <w:hideMark/>
          </w:tcPr>
          <w:p w14:paraId="4B8298C4"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nil"/>
            </w:tcBorders>
            <w:noWrap/>
            <w:vAlign w:val="bottom"/>
            <w:hideMark/>
          </w:tcPr>
          <w:p w14:paraId="6C2B693F" w14:textId="77777777" w:rsidR="00E228F7" w:rsidRPr="00113769" w:rsidRDefault="00E228F7" w:rsidP="00A62DBF">
            <w:pPr>
              <w:rPr>
                <w:rFonts w:ascii="Inter Tight" w:hAnsi="Inter Tight" w:cs="Inter Tight"/>
                <w:b/>
                <w:bCs/>
                <w:color w:val="002060"/>
                <w:sz w:val="18"/>
                <w:szCs w:val="18"/>
              </w:rPr>
            </w:pPr>
          </w:p>
        </w:tc>
        <w:tc>
          <w:tcPr>
            <w:tcW w:w="2752" w:type="dxa"/>
            <w:tcBorders>
              <w:top w:val="nil"/>
              <w:left w:val="nil"/>
              <w:bottom w:val="nil"/>
              <w:right w:val="nil"/>
            </w:tcBorders>
            <w:noWrap/>
            <w:vAlign w:val="bottom"/>
            <w:hideMark/>
          </w:tcPr>
          <w:p w14:paraId="5871921E" w14:textId="77777777" w:rsidR="00E228F7" w:rsidRPr="00113769" w:rsidRDefault="00E228F7" w:rsidP="00A62DBF">
            <w:pPr>
              <w:rPr>
                <w:rFonts w:ascii="Inter Tight" w:hAnsi="Inter Tight" w:cs="Inter Tight"/>
              </w:rPr>
            </w:pPr>
          </w:p>
        </w:tc>
        <w:tc>
          <w:tcPr>
            <w:tcW w:w="1660" w:type="dxa"/>
            <w:tcBorders>
              <w:top w:val="nil"/>
              <w:left w:val="nil"/>
              <w:bottom w:val="nil"/>
              <w:right w:val="single" w:sz="8" w:space="0" w:color="FFFFFF"/>
            </w:tcBorders>
            <w:noWrap/>
            <w:vAlign w:val="bottom"/>
            <w:hideMark/>
          </w:tcPr>
          <w:p w14:paraId="17FF6909"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4EFD49AD" w14:textId="77777777" w:rsidTr="00A62DBF">
        <w:trPr>
          <w:trHeight w:val="255"/>
        </w:trPr>
        <w:tc>
          <w:tcPr>
            <w:tcW w:w="3508" w:type="dxa"/>
            <w:tcBorders>
              <w:top w:val="nil"/>
              <w:left w:val="nil"/>
              <w:bottom w:val="nil"/>
              <w:right w:val="single" w:sz="8" w:space="0" w:color="999999"/>
            </w:tcBorders>
            <w:noWrap/>
            <w:vAlign w:val="bottom"/>
            <w:hideMark/>
          </w:tcPr>
          <w:p w14:paraId="445C5B16"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999999"/>
              <w:right w:val="nil"/>
            </w:tcBorders>
            <w:noWrap/>
            <w:vAlign w:val="bottom"/>
            <w:hideMark/>
          </w:tcPr>
          <w:p w14:paraId="261F2253" w14:textId="77777777" w:rsidR="00E228F7" w:rsidRPr="007F5C7F" w:rsidRDefault="00E228F7" w:rsidP="00A62DBF">
            <w:pPr>
              <w:pStyle w:val="Corpodeltesto21"/>
              <w:rPr>
                <w:rFonts w:ascii="Inter Tight" w:hAnsi="Inter Tight" w:cs="Inter Tight"/>
                <w:b/>
                <w:bCs/>
                <w:color w:val="002060"/>
                <w:sz w:val="22"/>
              </w:rPr>
            </w:pPr>
            <w:r>
              <w:rPr>
                <w:rFonts w:ascii="Inter Tight" w:hAnsi="Inter Tight" w:cs="Inter Tight"/>
                <w:b/>
                <w:bCs/>
                <w:color w:val="002060"/>
                <w:sz w:val="22"/>
                <w:szCs w:val="22"/>
              </w:rPr>
              <w:t xml:space="preserve">  </w:t>
            </w:r>
            <w:r w:rsidRPr="00364087">
              <w:rPr>
                <w:rFonts w:ascii="Inter Tight" w:hAnsi="Inter Tight" w:cs="Inter Tight"/>
                <w:b/>
                <w:bCs/>
                <w:color w:val="002060"/>
                <w:sz w:val="22"/>
                <w:szCs w:val="22"/>
              </w:rPr>
              <w:t>POLVERIGI C/5</w:t>
            </w: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1374A0FF" w14:textId="77777777" w:rsidR="00E228F7" w:rsidRPr="00113769" w:rsidRDefault="00E228F7" w:rsidP="00A62DBF">
            <w:pPr>
              <w:jc w:val="center"/>
              <w:rPr>
                <w:rFonts w:ascii="Inter Tight" w:hAnsi="Inter Tight" w:cs="Inter Tight"/>
                <w:b/>
                <w:bCs/>
                <w:color w:val="002060"/>
                <w:sz w:val="18"/>
                <w:szCs w:val="18"/>
              </w:rPr>
            </w:pPr>
          </w:p>
        </w:tc>
        <w:tc>
          <w:tcPr>
            <w:tcW w:w="1660" w:type="dxa"/>
            <w:tcBorders>
              <w:top w:val="nil"/>
              <w:left w:val="nil"/>
              <w:bottom w:val="nil"/>
              <w:right w:val="single" w:sz="8" w:space="0" w:color="FFFFFF"/>
            </w:tcBorders>
            <w:noWrap/>
            <w:vAlign w:val="bottom"/>
            <w:hideMark/>
          </w:tcPr>
          <w:p w14:paraId="7C511E1D"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6A4AD5AF" w14:textId="77777777" w:rsidTr="00A62DBF">
        <w:trPr>
          <w:trHeight w:val="255"/>
        </w:trPr>
        <w:tc>
          <w:tcPr>
            <w:tcW w:w="3508" w:type="dxa"/>
            <w:tcBorders>
              <w:top w:val="nil"/>
              <w:left w:val="nil"/>
              <w:bottom w:val="nil"/>
              <w:right w:val="single" w:sz="8" w:space="0" w:color="999999"/>
            </w:tcBorders>
            <w:noWrap/>
            <w:vAlign w:val="bottom"/>
            <w:hideMark/>
          </w:tcPr>
          <w:p w14:paraId="66005786"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FFFFFF"/>
              <w:right w:val="single" w:sz="8" w:space="0" w:color="999999"/>
            </w:tcBorders>
            <w:noWrap/>
            <w:vAlign w:val="bottom"/>
            <w:hideMark/>
          </w:tcPr>
          <w:p w14:paraId="362A9C2D"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1BB644CA" w14:textId="77777777" w:rsidR="00E228F7" w:rsidRPr="00113769" w:rsidRDefault="00E228F7" w:rsidP="00A62DBF">
            <w:pPr>
              <w:jc w:val="center"/>
              <w:rPr>
                <w:rFonts w:ascii="Inter Tight" w:hAnsi="Inter Tight" w:cs="Inter Tight"/>
                <w:b/>
                <w:bCs/>
                <w:color w:val="002060"/>
                <w:sz w:val="18"/>
                <w:szCs w:val="18"/>
              </w:rPr>
            </w:pPr>
          </w:p>
        </w:tc>
        <w:tc>
          <w:tcPr>
            <w:tcW w:w="1660" w:type="dxa"/>
            <w:tcBorders>
              <w:top w:val="nil"/>
              <w:left w:val="nil"/>
              <w:bottom w:val="nil"/>
              <w:right w:val="single" w:sz="8" w:space="0" w:color="FFFFFF"/>
            </w:tcBorders>
            <w:noWrap/>
            <w:vAlign w:val="bottom"/>
            <w:hideMark/>
          </w:tcPr>
          <w:p w14:paraId="3A79B613"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6CCB54FE" w14:textId="77777777" w:rsidTr="00A62DBF">
        <w:trPr>
          <w:trHeight w:val="255"/>
        </w:trPr>
        <w:tc>
          <w:tcPr>
            <w:tcW w:w="3508" w:type="dxa"/>
            <w:tcBorders>
              <w:top w:val="nil"/>
              <w:left w:val="nil"/>
              <w:bottom w:val="single" w:sz="8" w:space="0" w:color="999999"/>
              <w:right w:val="single" w:sz="8" w:space="0" w:color="999999"/>
            </w:tcBorders>
            <w:noWrap/>
            <w:vAlign w:val="bottom"/>
            <w:hideMark/>
          </w:tcPr>
          <w:p w14:paraId="53F49229" w14:textId="77777777" w:rsidR="00E228F7" w:rsidRPr="00794ADE" w:rsidRDefault="00E228F7" w:rsidP="00A62DBF">
            <w:pPr>
              <w:rPr>
                <w:rFonts w:ascii="Inter Tight" w:hAnsi="Inter Tight" w:cs="Inter Tight"/>
                <w:color w:val="002060"/>
                <w:sz w:val="22"/>
                <w:szCs w:val="22"/>
              </w:rPr>
            </w:pPr>
            <w:r w:rsidRPr="00794ADE">
              <w:rPr>
                <w:rFonts w:ascii="Inter Tight" w:hAnsi="Inter Tight" w:cs="Inter Tight"/>
                <w:color w:val="002060"/>
                <w:sz w:val="22"/>
                <w:szCs w:val="22"/>
              </w:rPr>
              <w:t>1^ classificata girone 10</w:t>
            </w:r>
          </w:p>
          <w:p w14:paraId="689804D6" w14:textId="77777777" w:rsidR="00E228F7" w:rsidRPr="00364087" w:rsidRDefault="00E228F7" w:rsidP="00A62DBF">
            <w:pPr>
              <w:rPr>
                <w:rFonts w:ascii="Inter Tight" w:hAnsi="Inter Tight" w:cs="Inter Tight"/>
                <w:b/>
                <w:bCs/>
                <w:color w:val="002060"/>
                <w:sz w:val="22"/>
                <w:szCs w:val="22"/>
              </w:rPr>
            </w:pPr>
            <w:r>
              <w:rPr>
                <w:rFonts w:ascii="Inter Tight" w:hAnsi="Inter Tight" w:cs="Inter Tight"/>
                <w:b/>
                <w:bCs/>
                <w:color w:val="002060"/>
                <w:sz w:val="22"/>
                <w:szCs w:val="22"/>
              </w:rPr>
              <w:t>CALCETTO NUMANA</w:t>
            </w:r>
          </w:p>
        </w:tc>
        <w:tc>
          <w:tcPr>
            <w:tcW w:w="2853" w:type="dxa"/>
            <w:tcBorders>
              <w:top w:val="nil"/>
              <w:left w:val="nil"/>
              <w:bottom w:val="nil"/>
              <w:right w:val="single" w:sz="8" w:space="0" w:color="999999"/>
            </w:tcBorders>
            <w:noWrap/>
            <w:vAlign w:val="bottom"/>
            <w:hideMark/>
          </w:tcPr>
          <w:p w14:paraId="2AFE6CB2"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right w:val="nil"/>
            </w:tcBorders>
            <w:noWrap/>
            <w:vAlign w:val="bottom"/>
            <w:hideMark/>
          </w:tcPr>
          <w:p w14:paraId="7D9CB22A"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7F6BFCBA"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0FE5D754" w14:textId="77777777" w:rsidTr="00A62DBF">
        <w:trPr>
          <w:trHeight w:val="255"/>
        </w:trPr>
        <w:tc>
          <w:tcPr>
            <w:tcW w:w="3508" w:type="dxa"/>
            <w:tcBorders>
              <w:top w:val="nil"/>
              <w:left w:val="single" w:sz="8" w:space="0" w:color="FFFFFF"/>
              <w:bottom w:val="nil"/>
              <w:right w:val="nil"/>
            </w:tcBorders>
            <w:noWrap/>
            <w:vAlign w:val="bottom"/>
            <w:hideMark/>
          </w:tcPr>
          <w:p w14:paraId="4F8883FE"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single" w:sz="8" w:space="0" w:color="999999"/>
            </w:tcBorders>
            <w:noWrap/>
            <w:vAlign w:val="bottom"/>
            <w:hideMark/>
          </w:tcPr>
          <w:p w14:paraId="433C7A85"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right w:val="nil"/>
            </w:tcBorders>
            <w:noWrap/>
            <w:vAlign w:val="bottom"/>
            <w:hideMark/>
          </w:tcPr>
          <w:p w14:paraId="02351297"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4916EF44"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2B5721A1" w14:textId="77777777" w:rsidTr="00A62DBF">
        <w:trPr>
          <w:trHeight w:val="240"/>
        </w:trPr>
        <w:tc>
          <w:tcPr>
            <w:tcW w:w="3508" w:type="dxa"/>
            <w:tcBorders>
              <w:top w:val="nil"/>
              <w:left w:val="nil"/>
              <w:bottom w:val="nil"/>
              <w:right w:val="nil"/>
            </w:tcBorders>
            <w:noWrap/>
            <w:vAlign w:val="bottom"/>
            <w:hideMark/>
          </w:tcPr>
          <w:p w14:paraId="7F8270E7" w14:textId="77777777" w:rsidR="00E228F7" w:rsidRPr="00113769" w:rsidRDefault="00E228F7" w:rsidP="00A62DBF">
            <w:pPr>
              <w:rPr>
                <w:rFonts w:ascii="Inter Tight" w:hAnsi="Inter Tight" w:cs="Inter Tight"/>
              </w:rPr>
            </w:pPr>
          </w:p>
        </w:tc>
        <w:tc>
          <w:tcPr>
            <w:tcW w:w="2853" w:type="dxa"/>
            <w:tcBorders>
              <w:top w:val="nil"/>
              <w:left w:val="nil"/>
              <w:bottom w:val="nil"/>
              <w:right w:val="single" w:sz="8" w:space="0" w:color="999999"/>
            </w:tcBorders>
            <w:noWrap/>
            <w:vAlign w:val="bottom"/>
            <w:hideMark/>
          </w:tcPr>
          <w:p w14:paraId="4A324162"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right w:val="nil"/>
            </w:tcBorders>
            <w:noWrap/>
            <w:vAlign w:val="bottom"/>
            <w:hideMark/>
          </w:tcPr>
          <w:p w14:paraId="050322FF"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646254AB"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10BE2137" w14:textId="77777777" w:rsidTr="00A62DBF">
        <w:trPr>
          <w:trHeight w:val="255"/>
        </w:trPr>
        <w:tc>
          <w:tcPr>
            <w:tcW w:w="3508" w:type="dxa"/>
            <w:tcBorders>
              <w:top w:val="nil"/>
              <w:left w:val="nil"/>
              <w:bottom w:val="nil"/>
              <w:right w:val="nil"/>
            </w:tcBorders>
            <w:noWrap/>
            <w:vAlign w:val="bottom"/>
            <w:hideMark/>
          </w:tcPr>
          <w:p w14:paraId="48B1DA7B" w14:textId="77777777" w:rsidR="00E228F7" w:rsidRPr="00113769" w:rsidRDefault="00E228F7" w:rsidP="00A62DBF">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6A1774FA"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single" w:sz="8" w:space="0" w:color="999999"/>
              <w:right w:val="nil"/>
            </w:tcBorders>
            <w:noWrap/>
            <w:vAlign w:val="bottom"/>
            <w:hideMark/>
          </w:tcPr>
          <w:p w14:paraId="20EF81ED"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1F58122E"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3DEB75CF" w14:textId="77777777" w:rsidTr="00A62DBF">
        <w:trPr>
          <w:trHeight w:val="255"/>
        </w:trPr>
        <w:tc>
          <w:tcPr>
            <w:tcW w:w="3508" w:type="dxa"/>
            <w:tcBorders>
              <w:top w:val="nil"/>
              <w:left w:val="nil"/>
              <w:bottom w:val="nil"/>
              <w:right w:val="nil"/>
            </w:tcBorders>
            <w:noWrap/>
            <w:vAlign w:val="bottom"/>
            <w:hideMark/>
          </w:tcPr>
          <w:p w14:paraId="690CFECA" w14:textId="77777777" w:rsidR="00E228F7" w:rsidRPr="00113769" w:rsidRDefault="00E228F7" w:rsidP="00A62DBF">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329773FC"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single" w:sz="8" w:space="0" w:color="999999"/>
              <w:left w:val="single" w:sz="8" w:space="0" w:color="FFFFFF"/>
              <w:bottom w:val="nil"/>
            </w:tcBorders>
            <w:noWrap/>
            <w:vAlign w:val="bottom"/>
            <w:hideMark/>
          </w:tcPr>
          <w:p w14:paraId="774953E6"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53249816"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49A57379" w14:textId="77777777" w:rsidTr="00A62DBF">
        <w:trPr>
          <w:trHeight w:val="255"/>
        </w:trPr>
        <w:tc>
          <w:tcPr>
            <w:tcW w:w="3508" w:type="dxa"/>
            <w:tcBorders>
              <w:top w:val="nil"/>
              <w:left w:val="single" w:sz="8" w:space="0" w:color="FFFFFF"/>
              <w:bottom w:val="single" w:sz="8" w:space="0" w:color="999999"/>
              <w:right w:val="nil"/>
            </w:tcBorders>
            <w:noWrap/>
            <w:vAlign w:val="bottom"/>
            <w:hideMark/>
          </w:tcPr>
          <w:p w14:paraId="0D135CAB" w14:textId="77777777" w:rsidR="00E228F7" w:rsidRPr="00794ADE" w:rsidRDefault="00E228F7" w:rsidP="00A62DBF">
            <w:pPr>
              <w:rPr>
                <w:rFonts w:ascii="Inter Tight" w:hAnsi="Inter Tight" w:cs="Inter Tight"/>
                <w:color w:val="002060"/>
                <w:sz w:val="18"/>
                <w:szCs w:val="18"/>
              </w:rPr>
            </w:pPr>
            <w:r w:rsidRPr="00794ADE">
              <w:rPr>
                <w:rFonts w:ascii="Inter Tight" w:hAnsi="Inter Tight" w:cs="Inter Tight"/>
                <w:color w:val="002060"/>
                <w:sz w:val="22"/>
                <w:szCs w:val="22"/>
              </w:rPr>
              <w:t>1^ classificata girone 11</w:t>
            </w:r>
            <w:r w:rsidRPr="00794ADE">
              <w:rPr>
                <w:rFonts w:ascii="Inter Tight" w:hAnsi="Inter Tight" w:cs="Inter Tight"/>
                <w:color w:val="002060"/>
                <w:sz w:val="18"/>
                <w:szCs w:val="18"/>
              </w:rPr>
              <w:t> </w:t>
            </w:r>
          </w:p>
          <w:p w14:paraId="3AD6D720" w14:textId="77777777" w:rsidR="00E228F7" w:rsidRPr="00364087" w:rsidRDefault="00E228F7" w:rsidP="00A62DBF">
            <w:pPr>
              <w:rPr>
                <w:rFonts w:ascii="Inter Tight" w:hAnsi="Inter Tight" w:cs="Inter Tight"/>
                <w:b/>
                <w:bCs/>
                <w:color w:val="002060"/>
                <w:sz w:val="22"/>
                <w:szCs w:val="22"/>
              </w:rPr>
            </w:pPr>
            <w:r>
              <w:rPr>
                <w:rFonts w:ascii="Inter Tight" w:hAnsi="Inter Tight" w:cs="Inter Tight"/>
                <w:b/>
                <w:bCs/>
                <w:color w:val="002060"/>
                <w:sz w:val="22"/>
                <w:szCs w:val="22"/>
              </w:rPr>
              <w:t>CANDIA BARACCOLA ASPIO</w:t>
            </w:r>
          </w:p>
        </w:tc>
        <w:tc>
          <w:tcPr>
            <w:tcW w:w="2853" w:type="dxa"/>
            <w:tcBorders>
              <w:top w:val="nil"/>
              <w:left w:val="nil"/>
              <w:bottom w:val="nil"/>
              <w:right w:val="single" w:sz="8" w:space="0" w:color="999999"/>
            </w:tcBorders>
            <w:noWrap/>
            <w:vAlign w:val="bottom"/>
            <w:hideMark/>
          </w:tcPr>
          <w:p w14:paraId="5F07B9A5"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tcBorders>
            <w:noWrap/>
            <w:vAlign w:val="bottom"/>
            <w:hideMark/>
          </w:tcPr>
          <w:p w14:paraId="4669D2AC"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64C3E141"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53EEF18D" w14:textId="77777777" w:rsidTr="00A62DBF">
        <w:trPr>
          <w:trHeight w:val="255"/>
        </w:trPr>
        <w:tc>
          <w:tcPr>
            <w:tcW w:w="3508" w:type="dxa"/>
            <w:tcBorders>
              <w:top w:val="nil"/>
              <w:left w:val="single" w:sz="8" w:space="0" w:color="FFFFFF"/>
              <w:bottom w:val="nil"/>
              <w:right w:val="single" w:sz="8" w:space="0" w:color="999999"/>
            </w:tcBorders>
            <w:noWrap/>
            <w:vAlign w:val="bottom"/>
            <w:hideMark/>
          </w:tcPr>
          <w:p w14:paraId="6B4BC245"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single" w:sz="8" w:space="0" w:color="999999"/>
            </w:tcBorders>
            <w:noWrap/>
            <w:vAlign w:val="bottom"/>
            <w:hideMark/>
          </w:tcPr>
          <w:p w14:paraId="5468BEB0"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tcBorders>
            <w:noWrap/>
            <w:vAlign w:val="bottom"/>
            <w:hideMark/>
          </w:tcPr>
          <w:p w14:paraId="516835E3"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25E8180A"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4196A7E1" w14:textId="77777777" w:rsidTr="00A62DBF">
        <w:trPr>
          <w:trHeight w:val="255"/>
        </w:trPr>
        <w:tc>
          <w:tcPr>
            <w:tcW w:w="3508" w:type="dxa"/>
            <w:tcBorders>
              <w:top w:val="nil"/>
              <w:left w:val="nil"/>
              <w:bottom w:val="nil"/>
              <w:right w:val="single" w:sz="8" w:space="0" w:color="999999"/>
            </w:tcBorders>
            <w:noWrap/>
            <w:vAlign w:val="bottom"/>
            <w:hideMark/>
          </w:tcPr>
          <w:p w14:paraId="10B597BA"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single" w:sz="8" w:space="0" w:color="999999"/>
              <w:right w:val="single" w:sz="8" w:space="0" w:color="999999"/>
            </w:tcBorders>
            <w:noWrap/>
            <w:vAlign w:val="bottom"/>
            <w:hideMark/>
          </w:tcPr>
          <w:p w14:paraId="218A6475" w14:textId="77777777" w:rsidR="00E228F7" w:rsidRPr="007F5C7F" w:rsidRDefault="00E228F7" w:rsidP="00A62DBF">
            <w:pPr>
              <w:jc w:val="left"/>
              <w:rPr>
                <w:rFonts w:ascii="Inter Tight" w:hAnsi="Inter Tight" w:cs="Inter Tight"/>
                <w:b/>
                <w:bCs/>
                <w:color w:val="002060"/>
              </w:rPr>
            </w:pPr>
            <w:r w:rsidRPr="007F5C7F">
              <w:rPr>
                <w:rFonts w:ascii="Inter Tight" w:hAnsi="Inter Tight" w:cs="Inter Tight"/>
                <w:b/>
                <w:bCs/>
                <w:color w:val="002060"/>
              </w:rPr>
              <w:t>CANDIA BARACCOLA ASPIO </w:t>
            </w:r>
          </w:p>
        </w:tc>
        <w:tc>
          <w:tcPr>
            <w:tcW w:w="2752" w:type="dxa"/>
            <w:tcBorders>
              <w:top w:val="nil"/>
              <w:left w:val="single" w:sz="8" w:space="0" w:color="FFFFFF"/>
              <w:bottom w:val="nil"/>
            </w:tcBorders>
            <w:noWrap/>
            <w:vAlign w:val="bottom"/>
            <w:hideMark/>
          </w:tcPr>
          <w:p w14:paraId="553CA495"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1282DE4B"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5AAD33D9" w14:textId="77777777" w:rsidTr="00A62DBF">
        <w:trPr>
          <w:trHeight w:val="240"/>
        </w:trPr>
        <w:tc>
          <w:tcPr>
            <w:tcW w:w="3508" w:type="dxa"/>
            <w:tcBorders>
              <w:top w:val="nil"/>
              <w:left w:val="nil"/>
              <w:bottom w:val="nil"/>
              <w:right w:val="single" w:sz="8" w:space="0" w:color="999999"/>
            </w:tcBorders>
            <w:noWrap/>
            <w:vAlign w:val="bottom"/>
            <w:hideMark/>
          </w:tcPr>
          <w:p w14:paraId="4BB34B43"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nil"/>
            </w:tcBorders>
            <w:noWrap/>
            <w:vAlign w:val="bottom"/>
            <w:hideMark/>
          </w:tcPr>
          <w:p w14:paraId="385B3217"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1D9D73A6"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3C6A723C"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52D7C4BE" w14:textId="77777777" w:rsidTr="00A62DBF">
        <w:trPr>
          <w:trHeight w:val="255"/>
        </w:trPr>
        <w:tc>
          <w:tcPr>
            <w:tcW w:w="3508" w:type="dxa"/>
            <w:tcBorders>
              <w:top w:val="nil"/>
              <w:left w:val="nil"/>
              <w:bottom w:val="single" w:sz="8" w:space="0" w:color="999999"/>
              <w:right w:val="single" w:sz="8" w:space="0" w:color="999999"/>
            </w:tcBorders>
            <w:noWrap/>
            <w:vAlign w:val="bottom"/>
            <w:hideMark/>
          </w:tcPr>
          <w:p w14:paraId="41AAF3AF" w14:textId="77777777" w:rsidR="00E228F7" w:rsidRDefault="00E228F7" w:rsidP="00A62DBF">
            <w:pPr>
              <w:rPr>
                <w:rFonts w:ascii="Inter Tight" w:hAnsi="Inter Tight" w:cs="Inter Tight"/>
                <w:b/>
                <w:bCs/>
                <w:color w:val="002060"/>
                <w:sz w:val="22"/>
                <w:szCs w:val="22"/>
              </w:rPr>
            </w:pPr>
            <w:r w:rsidRPr="00794ADE">
              <w:rPr>
                <w:rFonts w:ascii="Inter Tight" w:hAnsi="Inter Tight" w:cs="Inter Tight"/>
                <w:color w:val="002060"/>
                <w:sz w:val="22"/>
                <w:szCs w:val="22"/>
              </w:rPr>
              <w:t>1^ classificata girone 12</w:t>
            </w:r>
          </w:p>
          <w:p w14:paraId="565350F9" w14:textId="77777777" w:rsidR="00E228F7" w:rsidRPr="00113769" w:rsidRDefault="00E228F7" w:rsidP="00A62DBF">
            <w:pPr>
              <w:rPr>
                <w:rFonts w:ascii="Inter Tight" w:hAnsi="Inter Tight" w:cs="Inter Tight"/>
                <w:b/>
                <w:bCs/>
                <w:color w:val="002060"/>
                <w:sz w:val="18"/>
                <w:szCs w:val="18"/>
              </w:rPr>
            </w:pPr>
            <w:r>
              <w:rPr>
                <w:rFonts w:ascii="Inter Tight" w:hAnsi="Inter Tight" w:cs="Inter Tight"/>
                <w:b/>
                <w:bCs/>
                <w:color w:val="002060"/>
                <w:sz w:val="22"/>
                <w:szCs w:val="22"/>
              </w:rPr>
              <w:t>ASPIO 2005</w:t>
            </w:r>
          </w:p>
        </w:tc>
        <w:tc>
          <w:tcPr>
            <w:tcW w:w="2853" w:type="dxa"/>
            <w:tcBorders>
              <w:top w:val="nil"/>
              <w:left w:val="single" w:sz="8" w:space="0" w:color="FFFFFF"/>
              <w:bottom w:val="nil"/>
              <w:right w:val="nil"/>
            </w:tcBorders>
            <w:noWrap/>
            <w:vAlign w:val="bottom"/>
            <w:hideMark/>
          </w:tcPr>
          <w:p w14:paraId="55563679"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6774ADE0"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023F5620"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6CE3F4C7" w14:textId="77777777" w:rsidTr="00A62DBF">
        <w:trPr>
          <w:trHeight w:val="240"/>
        </w:trPr>
        <w:tc>
          <w:tcPr>
            <w:tcW w:w="3508" w:type="dxa"/>
            <w:tcBorders>
              <w:top w:val="nil"/>
              <w:left w:val="nil"/>
              <w:bottom w:val="nil"/>
              <w:right w:val="nil"/>
            </w:tcBorders>
            <w:noWrap/>
            <w:vAlign w:val="bottom"/>
            <w:hideMark/>
          </w:tcPr>
          <w:p w14:paraId="3AA392EE"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nil"/>
            </w:tcBorders>
            <w:noWrap/>
            <w:vAlign w:val="bottom"/>
            <w:hideMark/>
          </w:tcPr>
          <w:p w14:paraId="30488024" w14:textId="77777777" w:rsidR="00E228F7" w:rsidRPr="00113769" w:rsidRDefault="00E228F7" w:rsidP="00A62DBF">
            <w:pPr>
              <w:jc w:val="center"/>
              <w:rPr>
                <w:rFonts w:ascii="Inter Tight" w:hAnsi="Inter Tight" w:cs="Inter Tight"/>
                <w:b/>
                <w:bCs/>
                <w:color w:val="002060"/>
                <w:sz w:val="18"/>
                <w:szCs w:val="18"/>
              </w:rPr>
            </w:pPr>
          </w:p>
        </w:tc>
        <w:tc>
          <w:tcPr>
            <w:tcW w:w="2752" w:type="dxa"/>
            <w:tcBorders>
              <w:top w:val="nil"/>
              <w:left w:val="nil"/>
              <w:bottom w:val="nil"/>
            </w:tcBorders>
            <w:noWrap/>
            <w:vAlign w:val="bottom"/>
            <w:hideMark/>
          </w:tcPr>
          <w:p w14:paraId="6868AA16"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right w:val="single" w:sz="8" w:space="0" w:color="FFFFFF"/>
            </w:tcBorders>
            <w:noWrap/>
            <w:vAlign w:val="bottom"/>
            <w:hideMark/>
          </w:tcPr>
          <w:p w14:paraId="1251F300"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5BAD1AA2" w14:textId="77777777" w:rsidTr="00A62DBF">
        <w:trPr>
          <w:trHeight w:val="255"/>
        </w:trPr>
        <w:tc>
          <w:tcPr>
            <w:tcW w:w="3508" w:type="dxa"/>
            <w:tcBorders>
              <w:top w:val="nil"/>
              <w:left w:val="nil"/>
              <w:bottom w:val="nil"/>
              <w:right w:val="nil"/>
            </w:tcBorders>
            <w:noWrap/>
            <w:vAlign w:val="bottom"/>
            <w:hideMark/>
          </w:tcPr>
          <w:p w14:paraId="003275D3" w14:textId="77777777" w:rsidR="00E228F7" w:rsidRPr="00113769" w:rsidRDefault="00E228F7" w:rsidP="00A62DBF">
            <w:pPr>
              <w:jc w:val="center"/>
              <w:rPr>
                <w:rFonts w:ascii="Inter Tight" w:hAnsi="Inter Tight" w:cs="Inter Tight"/>
                <w:b/>
                <w:bCs/>
                <w:color w:val="002060"/>
                <w:sz w:val="18"/>
                <w:szCs w:val="18"/>
              </w:rPr>
            </w:pPr>
          </w:p>
        </w:tc>
        <w:tc>
          <w:tcPr>
            <w:tcW w:w="2853" w:type="dxa"/>
            <w:tcBorders>
              <w:top w:val="nil"/>
              <w:left w:val="nil"/>
              <w:bottom w:val="nil"/>
              <w:right w:val="nil"/>
            </w:tcBorders>
            <w:noWrap/>
            <w:vAlign w:val="bottom"/>
            <w:hideMark/>
          </w:tcPr>
          <w:p w14:paraId="2ADED920" w14:textId="77777777" w:rsidR="00E228F7" w:rsidRPr="00113769" w:rsidRDefault="00E228F7" w:rsidP="00A62DBF">
            <w:pPr>
              <w:rPr>
                <w:rFonts w:ascii="Inter Tight" w:hAnsi="Inter Tight" w:cs="Inter Tight"/>
              </w:rPr>
            </w:pPr>
          </w:p>
        </w:tc>
        <w:tc>
          <w:tcPr>
            <w:tcW w:w="2752" w:type="dxa"/>
            <w:tcBorders>
              <w:top w:val="nil"/>
              <w:left w:val="nil"/>
              <w:bottom w:val="nil"/>
            </w:tcBorders>
            <w:noWrap/>
            <w:vAlign w:val="bottom"/>
            <w:hideMark/>
          </w:tcPr>
          <w:p w14:paraId="423C6051"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2147D46D"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2EE39B0F" w14:textId="77777777" w:rsidTr="00A62DBF">
        <w:trPr>
          <w:trHeight w:val="255"/>
        </w:trPr>
        <w:tc>
          <w:tcPr>
            <w:tcW w:w="3508" w:type="dxa"/>
            <w:tcBorders>
              <w:top w:val="single" w:sz="8" w:space="0" w:color="FFFFFF"/>
              <w:left w:val="nil"/>
              <w:bottom w:val="single" w:sz="8" w:space="0" w:color="999999"/>
              <w:right w:val="nil"/>
            </w:tcBorders>
            <w:noWrap/>
            <w:vAlign w:val="bottom"/>
            <w:hideMark/>
          </w:tcPr>
          <w:p w14:paraId="1AE3AC2B" w14:textId="77777777" w:rsidR="00E228F7" w:rsidRPr="00794ADE" w:rsidRDefault="00E228F7" w:rsidP="00A62DBF">
            <w:pPr>
              <w:rPr>
                <w:rFonts w:ascii="Inter Tight" w:hAnsi="Inter Tight" w:cs="Inter Tight"/>
                <w:color w:val="002060"/>
                <w:sz w:val="22"/>
                <w:szCs w:val="22"/>
              </w:rPr>
            </w:pPr>
            <w:r w:rsidRPr="00794ADE">
              <w:rPr>
                <w:rFonts w:ascii="Inter Tight" w:hAnsi="Inter Tight" w:cs="Inter Tight"/>
                <w:color w:val="002060"/>
                <w:sz w:val="22"/>
                <w:szCs w:val="22"/>
              </w:rPr>
              <w:t>1^ classificata girone 13</w:t>
            </w:r>
          </w:p>
          <w:p w14:paraId="2B50B601" w14:textId="77777777" w:rsidR="00E228F7" w:rsidRPr="00364087" w:rsidRDefault="00E228F7" w:rsidP="00A62DBF">
            <w:pPr>
              <w:rPr>
                <w:rFonts w:ascii="Inter Tight" w:hAnsi="Inter Tight" w:cs="Inter Tight"/>
                <w:b/>
                <w:bCs/>
                <w:color w:val="002060"/>
                <w:sz w:val="22"/>
                <w:szCs w:val="22"/>
              </w:rPr>
            </w:pPr>
            <w:r>
              <w:rPr>
                <w:rFonts w:ascii="Inter Tight" w:hAnsi="Inter Tight" w:cs="Inter Tight"/>
                <w:b/>
                <w:bCs/>
                <w:color w:val="002060"/>
                <w:sz w:val="22"/>
                <w:szCs w:val="22"/>
              </w:rPr>
              <w:t>CAPODARCO CASABIANCA C5</w:t>
            </w:r>
          </w:p>
        </w:tc>
        <w:tc>
          <w:tcPr>
            <w:tcW w:w="2853" w:type="dxa"/>
            <w:tcBorders>
              <w:top w:val="nil"/>
              <w:left w:val="nil"/>
              <w:bottom w:val="nil"/>
              <w:right w:val="nil"/>
            </w:tcBorders>
            <w:noWrap/>
            <w:vAlign w:val="bottom"/>
            <w:hideMark/>
          </w:tcPr>
          <w:p w14:paraId="526309AC" w14:textId="77777777" w:rsidR="00E228F7" w:rsidRPr="00113769" w:rsidRDefault="00E228F7" w:rsidP="00A62DBF">
            <w:pPr>
              <w:rPr>
                <w:rFonts w:ascii="Inter Tight" w:hAnsi="Inter Tight" w:cs="Inter Tight"/>
                <w:b/>
                <w:bCs/>
                <w:color w:val="002060"/>
                <w:sz w:val="18"/>
                <w:szCs w:val="18"/>
              </w:rPr>
            </w:pPr>
          </w:p>
        </w:tc>
        <w:tc>
          <w:tcPr>
            <w:tcW w:w="2752" w:type="dxa"/>
            <w:tcBorders>
              <w:top w:val="nil"/>
              <w:left w:val="nil"/>
              <w:bottom w:val="nil"/>
            </w:tcBorders>
            <w:noWrap/>
            <w:vAlign w:val="bottom"/>
            <w:hideMark/>
          </w:tcPr>
          <w:p w14:paraId="3C76E600"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right w:val="nil"/>
            </w:tcBorders>
            <w:noWrap/>
            <w:vAlign w:val="bottom"/>
            <w:hideMark/>
          </w:tcPr>
          <w:p w14:paraId="386251A9"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228F7" w:rsidRPr="00113769" w14:paraId="1882AE86" w14:textId="77777777" w:rsidTr="00A62DBF">
        <w:trPr>
          <w:trHeight w:val="240"/>
        </w:trPr>
        <w:tc>
          <w:tcPr>
            <w:tcW w:w="3508" w:type="dxa"/>
            <w:tcBorders>
              <w:top w:val="nil"/>
              <w:left w:val="nil"/>
              <w:bottom w:val="nil"/>
              <w:right w:val="single" w:sz="8" w:space="0" w:color="999999"/>
            </w:tcBorders>
            <w:noWrap/>
            <w:vAlign w:val="bottom"/>
            <w:hideMark/>
          </w:tcPr>
          <w:p w14:paraId="6CC0600B"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nil"/>
            </w:tcBorders>
            <w:noWrap/>
            <w:vAlign w:val="bottom"/>
            <w:hideMark/>
          </w:tcPr>
          <w:p w14:paraId="2B317EC8" w14:textId="77777777" w:rsidR="00E228F7" w:rsidRPr="00113769" w:rsidRDefault="00E228F7" w:rsidP="00A62DBF">
            <w:pPr>
              <w:rPr>
                <w:rFonts w:ascii="Inter Tight" w:hAnsi="Inter Tight" w:cs="Inter Tight"/>
                <w:b/>
                <w:bCs/>
                <w:color w:val="002060"/>
                <w:sz w:val="18"/>
                <w:szCs w:val="18"/>
              </w:rPr>
            </w:pPr>
          </w:p>
        </w:tc>
        <w:tc>
          <w:tcPr>
            <w:tcW w:w="2752" w:type="dxa"/>
            <w:tcBorders>
              <w:top w:val="nil"/>
              <w:left w:val="nil"/>
              <w:bottom w:val="nil"/>
            </w:tcBorders>
            <w:noWrap/>
            <w:vAlign w:val="bottom"/>
            <w:hideMark/>
          </w:tcPr>
          <w:p w14:paraId="24D99101"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left w:val="nil"/>
              <w:bottom w:val="nil"/>
              <w:right w:val="nil"/>
            </w:tcBorders>
            <w:noWrap/>
            <w:vAlign w:val="bottom"/>
            <w:hideMark/>
          </w:tcPr>
          <w:p w14:paraId="499C9EBE" w14:textId="77777777" w:rsidR="00E228F7" w:rsidRPr="00113769" w:rsidRDefault="00E228F7" w:rsidP="00A62DBF">
            <w:pPr>
              <w:rPr>
                <w:rFonts w:ascii="Inter Tight" w:hAnsi="Inter Tight" w:cs="Inter Tight"/>
                <w:b/>
                <w:bCs/>
                <w:color w:val="002060"/>
                <w:sz w:val="18"/>
                <w:szCs w:val="18"/>
              </w:rPr>
            </w:pPr>
          </w:p>
        </w:tc>
      </w:tr>
      <w:tr w:rsidR="00E228F7" w:rsidRPr="00113769" w14:paraId="4A395483" w14:textId="77777777" w:rsidTr="00A62DBF">
        <w:trPr>
          <w:trHeight w:val="255"/>
        </w:trPr>
        <w:tc>
          <w:tcPr>
            <w:tcW w:w="3508" w:type="dxa"/>
            <w:tcBorders>
              <w:top w:val="nil"/>
              <w:left w:val="nil"/>
              <w:bottom w:val="nil"/>
              <w:right w:val="single" w:sz="8" w:space="0" w:color="999999"/>
            </w:tcBorders>
            <w:noWrap/>
            <w:vAlign w:val="bottom"/>
            <w:hideMark/>
          </w:tcPr>
          <w:p w14:paraId="686E19CD"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999999"/>
              <w:right w:val="nil"/>
            </w:tcBorders>
            <w:noWrap/>
            <w:vAlign w:val="bottom"/>
            <w:hideMark/>
          </w:tcPr>
          <w:p w14:paraId="62E0C67B" w14:textId="77777777" w:rsidR="00E228F7" w:rsidRPr="007F5C7F" w:rsidRDefault="00E228F7" w:rsidP="00A62DBF">
            <w:pPr>
              <w:jc w:val="left"/>
              <w:rPr>
                <w:rFonts w:ascii="Inter Tight" w:hAnsi="Inter Tight" w:cs="Inter Tight"/>
                <w:b/>
                <w:bCs/>
                <w:color w:val="002060"/>
                <w:sz w:val="18"/>
                <w:szCs w:val="18"/>
              </w:rPr>
            </w:pPr>
            <w:r w:rsidRPr="007F5C7F">
              <w:rPr>
                <w:rFonts w:ascii="Inter Tight" w:hAnsi="Inter Tight" w:cs="Inter Tight"/>
                <w:b/>
                <w:bCs/>
                <w:color w:val="002060"/>
                <w:sz w:val="18"/>
                <w:szCs w:val="18"/>
              </w:rPr>
              <w:t>CAPODARCO CASABIANCA C5 </w:t>
            </w:r>
          </w:p>
        </w:tc>
        <w:tc>
          <w:tcPr>
            <w:tcW w:w="2752" w:type="dxa"/>
            <w:tcBorders>
              <w:top w:val="nil"/>
              <w:left w:val="nil"/>
              <w:bottom w:val="nil"/>
            </w:tcBorders>
            <w:noWrap/>
            <w:vAlign w:val="bottom"/>
            <w:hideMark/>
          </w:tcPr>
          <w:p w14:paraId="642B43EF"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6ADA0D33" w14:textId="77777777" w:rsidR="00E228F7" w:rsidRPr="00113769" w:rsidRDefault="00E228F7" w:rsidP="00A62DBF">
            <w:pPr>
              <w:rPr>
                <w:rFonts w:ascii="Inter Tight" w:hAnsi="Inter Tight" w:cs="Inter Tight"/>
                <w:b/>
                <w:bCs/>
                <w:color w:val="002060"/>
                <w:sz w:val="18"/>
                <w:szCs w:val="18"/>
              </w:rPr>
            </w:pPr>
          </w:p>
        </w:tc>
      </w:tr>
      <w:tr w:rsidR="00E228F7" w:rsidRPr="00113769" w14:paraId="1C44E9A3" w14:textId="77777777" w:rsidTr="00A62DBF">
        <w:trPr>
          <w:trHeight w:val="255"/>
        </w:trPr>
        <w:tc>
          <w:tcPr>
            <w:tcW w:w="3508" w:type="dxa"/>
            <w:tcBorders>
              <w:top w:val="nil"/>
              <w:left w:val="nil"/>
              <w:bottom w:val="nil"/>
              <w:right w:val="single" w:sz="8" w:space="0" w:color="999999"/>
            </w:tcBorders>
            <w:noWrap/>
            <w:vAlign w:val="bottom"/>
            <w:hideMark/>
          </w:tcPr>
          <w:p w14:paraId="146C1084"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FFFFFF"/>
              <w:right w:val="single" w:sz="8" w:space="0" w:color="999999"/>
            </w:tcBorders>
            <w:noWrap/>
            <w:vAlign w:val="bottom"/>
            <w:hideMark/>
          </w:tcPr>
          <w:p w14:paraId="10C25326"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09FC9F51"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3B7896FB" w14:textId="77777777" w:rsidR="00E228F7" w:rsidRPr="00113769" w:rsidRDefault="00E228F7" w:rsidP="00A62DBF">
            <w:pPr>
              <w:rPr>
                <w:rFonts w:ascii="Inter Tight" w:hAnsi="Inter Tight" w:cs="Inter Tight"/>
                <w:b/>
                <w:bCs/>
                <w:color w:val="002060"/>
                <w:sz w:val="18"/>
                <w:szCs w:val="18"/>
              </w:rPr>
            </w:pPr>
          </w:p>
        </w:tc>
      </w:tr>
      <w:tr w:rsidR="00E228F7" w:rsidRPr="00113769" w14:paraId="756FBE5A" w14:textId="77777777" w:rsidTr="00A62DBF">
        <w:trPr>
          <w:trHeight w:val="255"/>
        </w:trPr>
        <w:tc>
          <w:tcPr>
            <w:tcW w:w="3508" w:type="dxa"/>
            <w:tcBorders>
              <w:top w:val="nil"/>
              <w:left w:val="nil"/>
              <w:bottom w:val="single" w:sz="8" w:space="0" w:color="999999"/>
              <w:right w:val="single" w:sz="8" w:space="0" w:color="999999"/>
            </w:tcBorders>
            <w:noWrap/>
            <w:vAlign w:val="bottom"/>
            <w:hideMark/>
          </w:tcPr>
          <w:p w14:paraId="1AC3CC83" w14:textId="77777777" w:rsidR="00E228F7" w:rsidRPr="00794ADE" w:rsidRDefault="00E228F7" w:rsidP="00A62DBF">
            <w:pPr>
              <w:rPr>
                <w:rFonts w:ascii="Inter Tight" w:hAnsi="Inter Tight" w:cs="Inter Tight"/>
                <w:color w:val="002060"/>
                <w:sz w:val="22"/>
                <w:szCs w:val="22"/>
              </w:rPr>
            </w:pPr>
            <w:r w:rsidRPr="00794ADE">
              <w:rPr>
                <w:rFonts w:ascii="Inter Tight" w:hAnsi="Inter Tight" w:cs="Inter Tight"/>
                <w:color w:val="002060"/>
                <w:sz w:val="22"/>
                <w:szCs w:val="22"/>
              </w:rPr>
              <w:t>1^ classificata girone 14</w:t>
            </w:r>
          </w:p>
          <w:p w14:paraId="64897D34" w14:textId="77777777" w:rsidR="00E228F7" w:rsidRPr="00364087" w:rsidRDefault="00E228F7" w:rsidP="00A62DBF">
            <w:pPr>
              <w:rPr>
                <w:rFonts w:ascii="Inter Tight" w:hAnsi="Inter Tight" w:cs="Inter Tight"/>
                <w:b/>
                <w:bCs/>
                <w:color w:val="002060"/>
                <w:sz w:val="22"/>
                <w:szCs w:val="22"/>
              </w:rPr>
            </w:pPr>
            <w:r>
              <w:rPr>
                <w:rFonts w:ascii="Inter Tight" w:hAnsi="Inter Tight" w:cs="Inter Tight"/>
                <w:b/>
                <w:bCs/>
                <w:color w:val="002060"/>
                <w:sz w:val="22"/>
                <w:szCs w:val="22"/>
              </w:rPr>
              <w:t>ACQUAVIVA CALCIO</w:t>
            </w:r>
          </w:p>
        </w:tc>
        <w:tc>
          <w:tcPr>
            <w:tcW w:w="2853" w:type="dxa"/>
            <w:tcBorders>
              <w:top w:val="nil"/>
              <w:left w:val="nil"/>
              <w:bottom w:val="nil"/>
              <w:right w:val="single" w:sz="8" w:space="0" w:color="999999"/>
            </w:tcBorders>
            <w:noWrap/>
            <w:vAlign w:val="bottom"/>
            <w:hideMark/>
          </w:tcPr>
          <w:p w14:paraId="099515E7"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3775E282"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407F79C8" w14:textId="77777777" w:rsidR="00E228F7" w:rsidRPr="00113769" w:rsidRDefault="00E228F7" w:rsidP="00A62DBF">
            <w:pPr>
              <w:rPr>
                <w:rFonts w:ascii="Inter Tight" w:hAnsi="Inter Tight" w:cs="Inter Tight"/>
                <w:b/>
                <w:bCs/>
                <w:color w:val="002060"/>
                <w:sz w:val="18"/>
                <w:szCs w:val="18"/>
              </w:rPr>
            </w:pPr>
          </w:p>
        </w:tc>
      </w:tr>
      <w:tr w:rsidR="00E228F7" w:rsidRPr="00113769" w14:paraId="02EF06FF" w14:textId="77777777" w:rsidTr="00A62DBF">
        <w:trPr>
          <w:trHeight w:val="255"/>
        </w:trPr>
        <w:tc>
          <w:tcPr>
            <w:tcW w:w="3508" w:type="dxa"/>
            <w:tcBorders>
              <w:top w:val="nil"/>
              <w:left w:val="single" w:sz="8" w:space="0" w:color="FFFFFF"/>
              <w:bottom w:val="nil"/>
              <w:right w:val="nil"/>
            </w:tcBorders>
            <w:noWrap/>
            <w:vAlign w:val="bottom"/>
            <w:hideMark/>
          </w:tcPr>
          <w:p w14:paraId="5AE67496"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single" w:sz="8" w:space="0" w:color="999999"/>
            </w:tcBorders>
            <w:noWrap/>
            <w:vAlign w:val="bottom"/>
            <w:hideMark/>
          </w:tcPr>
          <w:p w14:paraId="56137BED"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44862058"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6893A35D" w14:textId="77777777" w:rsidR="00E228F7" w:rsidRPr="00113769" w:rsidRDefault="00E228F7" w:rsidP="00A62DBF">
            <w:pPr>
              <w:rPr>
                <w:rFonts w:ascii="Inter Tight" w:hAnsi="Inter Tight" w:cs="Inter Tight"/>
                <w:b/>
                <w:bCs/>
                <w:color w:val="002060"/>
                <w:sz w:val="18"/>
                <w:szCs w:val="18"/>
              </w:rPr>
            </w:pPr>
          </w:p>
        </w:tc>
      </w:tr>
      <w:tr w:rsidR="00E228F7" w:rsidRPr="00113769" w14:paraId="6E3A3C9C" w14:textId="77777777" w:rsidTr="00A62DBF">
        <w:trPr>
          <w:trHeight w:val="240"/>
        </w:trPr>
        <w:tc>
          <w:tcPr>
            <w:tcW w:w="3508" w:type="dxa"/>
            <w:tcBorders>
              <w:top w:val="nil"/>
              <w:left w:val="nil"/>
              <w:bottom w:val="nil"/>
              <w:right w:val="nil"/>
            </w:tcBorders>
            <w:noWrap/>
            <w:vAlign w:val="bottom"/>
            <w:hideMark/>
          </w:tcPr>
          <w:p w14:paraId="26EC20CE" w14:textId="77777777" w:rsidR="00E228F7" w:rsidRPr="00113769" w:rsidRDefault="00E228F7" w:rsidP="00A62DBF">
            <w:pPr>
              <w:rPr>
                <w:rFonts w:ascii="Inter Tight" w:hAnsi="Inter Tight" w:cs="Inter Tight"/>
              </w:rPr>
            </w:pPr>
          </w:p>
        </w:tc>
        <w:tc>
          <w:tcPr>
            <w:tcW w:w="2853" w:type="dxa"/>
            <w:tcBorders>
              <w:top w:val="nil"/>
              <w:left w:val="nil"/>
              <w:bottom w:val="nil"/>
              <w:right w:val="single" w:sz="8" w:space="0" w:color="999999"/>
            </w:tcBorders>
            <w:noWrap/>
            <w:vAlign w:val="bottom"/>
            <w:hideMark/>
          </w:tcPr>
          <w:p w14:paraId="4BB35335"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398BF6F7"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498E2BFC" w14:textId="77777777" w:rsidR="00E228F7" w:rsidRPr="00113769" w:rsidRDefault="00E228F7" w:rsidP="00A62DBF">
            <w:pPr>
              <w:rPr>
                <w:rFonts w:ascii="Inter Tight" w:hAnsi="Inter Tight" w:cs="Inter Tight"/>
                <w:b/>
                <w:bCs/>
                <w:color w:val="002060"/>
                <w:sz w:val="18"/>
                <w:szCs w:val="18"/>
              </w:rPr>
            </w:pPr>
          </w:p>
        </w:tc>
      </w:tr>
      <w:tr w:rsidR="00E228F7" w:rsidRPr="00113769" w14:paraId="3867A9A8" w14:textId="77777777" w:rsidTr="00A62DBF">
        <w:trPr>
          <w:trHeight w:val="255"/>
        </w:trPr>
        <w:tc>
          <w:tcPr>
            <w:tcW w:w="3508" w:type="dxa"/>
            <w:tcBorders>
              <w:top w:val="nil"/>
              <w:left w:val="nil"/>
              <w:bottom w:val="nil"/>
              <w:right w:val="nil"/>
            </w:tcBorders>
            <w:noWrap/>
            <w:vAlign w:val="bottom"/>
            <w:hideMark/>
          </w:tcPr>
          <w:p w14:paraId="4B341340" w14:textId="77777777" w:rsidR="00E228F7" w:rsidRPr="00113769" w:rsidRDefault="00E228F7" w:rsidP="00A62DBF">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27D34B5A"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single" w:sz="8" w:space="0" w:color="999999"/>
            </w:tcBorders>
            <w:noWrap/>
            <w:vAlign w:val="bottom"/>
            <w:hideMark/>
          </w:tcPr>
          <w:p w14:paraId="6FFE9203"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14346086" w14:textId="77777777" w:rsidR="00E228F7" w:rsidRPr="00113769" w:rsidRDefault="00E228F7" w:rsidP="00A62DBF">
            <w:pPr>
              <w:jc w:val="center"/>
              <w:rPr>
                <w:rFonts w:ascii="Inter Tight" w:hAnsi="Inter Tight" w:cs="Inter Tight"/>
                <w:b/>
                <w:bCs/>
                <w:color w:val="002060"/>
                <w:sz w:val="18"/>
                <w:szCs w:val="18"/>
              </w:rPr>
            </w:pPr>
          </w:p>
        </w:tc>
      </w:tr>
      <w:tr w:rsidR="00E228F7" w:rsidRPr="00113769" w14:paraId="3E43BD0F" w14:textId="77777777" w:rsidTr="00A62DBF">
        <w:trPr>
          <w:trHeight w:val="255"/>
        </w:trPr>
        <w:tc>
          <w:tcPr>
            <w:tcW w:w="3508" w:type="dxa"/>
            <w:tcBorders>
              <w:top w:val="nil"/>
              <w:left w:val="nil"/>
              <w:bottom w:val="nil"/>
              <w:right w:val="nil"/>
            </w:tcBorders>
            <w:noWrap/>
            <w:vAlign w:val="bottom"/>
            <w:hideMark/>
          </w:tcPr>
          <w:p w14:paraId="7BE4559D" w14:textId="77777777" w:rsidR="00E228F7" w:rsidRPr="00113769" w:rsidRDefault="00E228F7" w:rsidP="00A62DBF">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01B56219"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26810883" w14:textId="77777777" w:rsidR="00E228F7" w:rsidRPr="00113769" w:rsidRDefault="00E228F7" w:rsidP="00A62DBF">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3F30629B" w14:textId="77777777" w:rsidR="00E228F7" w:rsidRPr="00113769" w:rsidRDefault="00E228F7" w:rsidP="00A62DBF">
            <w:pPr>
              <w:rPr>
                <w:rFonts w:ascii="Inter Tight" w:hAnsi="Inter Tight" w:cs="Inter Tight"/>
              </w:rPr>
            </w:pPr>
          </w:p>
        </w:tc>
      </w:tr>
      <w:tr w:rsidR="00E228F7" w:rsidRPr="00113769" w14:paraId="5A6A9C38" w14:textId="77777777" w:rsidTr="00A62DBF">
        <w:trPr>
          <w:trHeight w:val="255"/>
        </w:trPr>
        <w:tc>
          <w:tcPr>
            <w:tcW w:w="3508" w:type="dxa"/>
            <w:tcBorders>
              <w:top w:val="nil"/>
              <w:left w:val="single" w:sz="8" w:space="0" w:color="FFFFFF"/>
              <w:bottom w:val="single" w:sz="8" w:space="0" w:color="999999"/>
              <w:right w:val="nil"/>
            </w:tcBorders>
            <w:noWrap/>
            <w:vAlign w:val="bottom"/>
            <w:hideMark/>
          </w:tcPr>
          <w:p w14:paraId="47B8BFBE" w14:textId="77777777" w:rsidR="00E228F7" w:rsidRDefault="00E228F7" w:rsidP="00A62DBF">
            <w:pPr>
              <w:jc w:val="left"/>
              <w:rPr>
                <w:rFonts w:ascii="Inter Tight" w:hAnsi="Inter Tight" w:cs="Inter Tight"/>
                <w:color w:val="002060"/>
                <w:sz w:val="22"/>
                <w:szCs w:val="22"/>
              </w:rPr>
            </w:pPr>
            <w:r w:rsidRPr="00794ADE">
              <w:rPr>
                <w:rFonts w:ascii="Inter Tight" w:hAnsi="Inter Tight" w:cs="Inter Tight"/>
                <w:color w:val="002060"/>
                <w:sz w:val="22"/>
                <w:szCs w:val="22"/>
              </w:rPr>
              <w:t>1^ classificata girone 15</w:t>
            </w:r>
          </w:p>
          <w:p w14:paraId="15A0A6F4" w14:textId="77777777" w:rsidR="00E228F7" w:rsidRPr="00794ADE" w:rsidRDefault="00E228F7" w:rsidP="00A62DBF">
            <w:pPr>
              <w:jc w:val="left"/>
              <w:rPr>
                <w:rFonts w:ascii="Inter Tight" w:hAnsi="Inter Tight" w:cs="Inter Tight"/>
                <w:b/>
                <w:bCs/>
                <w:color w:val="002060"/>
                <w:sz w:val="22"/>
                <w:szCs w:val="22"/>
              </w:rPr>
            </w:pPr>
            <w:r>
              <w:rPr>
                <w:rFonts w:ascii="Inter Tight" w:hAnsi="Inter Tight" w:cs="Inter Tight"/>
                <w:b/>
                <w:bCs/>
                <w:color w:val="002060"/>
                <w:sz w:val="22"/>
                <w:szCs w:val="22"/>
              </w:rPr>
              <w:lastRenderedPageBreak/>
              <w:t>CASELLE</w:t>
            </w:r>
          </w:p>
          <w:p w14:paraId="4F31AAB1" w14:textId="77777777" w:rsidR="00E228F7" w:rsidRPr="00794ADE" w:rsidRDefault="00E228F7" w:rsidP="00A62DBF">
            <w:pPr>
              <w:jc w:val="left"/>
              <w:rPr>
                <w:rFonts w:ascii="Inter Tight" w:hAnsi="Inter Tight" w:cs="Inter Tight"/>
                <w:b/>
                <w:bCs/>
                <w:color w:val="002060"/>
                <w:sz w:val="22"/>
                <w:szCs w:val="22"/>
              </w:rPr>
            </w:pPr>
          </w:p>
        </w:tc>
        <w:tc>
          <w:tcPr>
            <w:tcW w:w="2853" w:type="dxa"/>
            <w:tcBorders>
              <w:top w:val="nil"/>
              <w:left w:val="nil"/>
              <w:bottom w:val="nil"/>
              <w:right w:val="single" w:sz="8" w:space="0" w:color="999999"/>
            </w:tcBorders>
            <w:noWrap/>
            <w:vAlign w:val="bottom"/>
            <w:hideMark/>
          </w:tcPr>
          <w:p w14:paraId="3F6E3027"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lastRenderedPageBreak/>
              <w:t> </w:t>
            </w:r>
          </w:p>
        </w:tc>
        <w:tc>
          <w:tcPr>
            <w:tcW w:w="2752" w:type="dxa"/>
            <w:tcBorders>
              <w:top w:val="nil"/>
              <w:left w:val="nil"/>
              <w:bottom w:val="nil"/>
              <w:right w:val="nil"/>
            </w:tcBorders>
            <w:noWrap/>
            <w:vAlign w:val="bottom"/>
            <w:hideMark/>
          </w:tcPr>
          <w:p w14:paraId="013A1892" w14:textId="77777777" w:rsidR="00E228F7" w:rsidRPr="00113769" w:rsidRDefault="00E228F7" w:rsidP="00A62DBF">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2CCD48B2" w14:textId="77777777" w:rsidR="00E228F7" w:rsidRPr="00113769" w:rsidRDefault="00E228F7" w:rsidP="00A62DBF">
            <w:pPr>
              <w:rPr>
                <w:rFonts w:ascii="Inter Tight" w:hAnsi="Inter Tight" w:cs="Inter Tight"/>
              </w:rPr>
            </w:pPr>
          </w:p>
        </w:tc>
      </w:tr>
      <w:tr w:rsidR="00E228F7" w:rsidRPr="00113769" w14:paraId="7D47744B" w14:textId="77777777" w:rsidTr="00A62DBF">
        <w:trPr>
          <w:trHeight w:val="255"/>
        </w:trPr>
        <w:tc>
          <w:tcPr>
            <w:tcW w:w="3508" w:type="dxa"/>
            <w:tcBorders>
              <w:top w:val="nil"/>
              <w:left w:val="single" w:sz="8" w:space="0" w:color="FFFFFF"/>
              <w:bottom w:val="nil"/>
              <w:right w:val="single" w:sz="8" w:space="0" w:color="999999"/>
            </w:tcBorders>
            <w:noWrap/>
            <w:vAlign w:val="bottom"/>
            <w:hideMark/>
          </w:tcPr>
          <w:p w14:paraId="46F80798"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single" w:sz="8" w:space="0" w:color="999999"/>
            </w:tcBorders>
            <w:noWrap/>
            <w:vAlign w:val="bottom"/>
            <w:hideMark/>
          </w:tcPr>
          <w:p w14:paraId="34481BF3"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4D6508ED" w14:textId="77777777" w:rsidR="00E228F7" w:rsidRPr="00113769" w:rsidRDefault="00E228F7" w:rsidP="00A62DBF">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38144929" w14:textId="77777777" w:rsidR="00E228F7" w:rsidRPr="00113769" w:rsidRDefault="00E228F7" w:rsidP="00A62DBF">
            <w:pPr>
              <w:rPr>
                <w:rFonts w:ascii="Inter Tight" w:hAnsi="Inter Tight" w:cs="Inter Tight"/>
              </w:rPr>
            </w:pPr>
          </w:p>
        </w:tc>
      </w:tr>
      <w:tr w:rsidR="00E228F7" w:rsidRPr="00113769" w14:paraId="60CD2353" w14:textId="77777777" w:rsidTr="00A62DBF">
        <w:trPr>
          <w:trHeight w:val="255"/>
        </w:trPr>
        <w:tc>
          <w:tcPr>
            <w:tcW w:w="3508" w:type="dxa"/>
            <w:tcBorders>
              <w:top w:val="nil"/>
              <w:left w:val="nil"/>
              <w:bottom w:val="nil"/>
              <w:right w:val="single" w:sz="8" w:space="0" w:color="999999"/>
            </w:tcBorders>
            <w:noWrap/>
            <w:vAlign w:val="bottom"/>
            <w:hideMark/>
          </w:tcPr>
          <w:p w14:paraId="39456F9C"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single" w:sz="8" w:space="0" w:color="999999"/>
              <w:right w:val="single" w:sz="8" w:space="0" w:color="999999"/>
            </w:tcBorders>
            <w:noWrap/>
            <w:vAlign w:val="bottom"/>
            <w:hideMark/>
          </w:tcPr>
          <w:p w14:paraId="37D79202" w14:textId="77777777" w:rsidR="00E228F7" w:rsidRPr="007F5C7F" w:rsidRDefault="00E228F7" w:rsidP="00A62DBF">
            <w:pPr>
              <w:jc w:val="left"/>
              <w:rPr>
                <w:rFonts w:ascii="Inter Tight" w:hAnsi="Inter Tight" w:cs="Inter Tight"/>
                <w:b/>
                <w:bCs/>
                <w:color w:val="002060"/>
                <w:sz w:val="22"/>
                <w:szCs w:val="22"/>
              </w:rPr>
            </w:pPr>
            <w:r>
              <w:rPr>
                <w:rFonts w:ascii="Inter Tight" w:hAnsi="Inter Tight" w:cs="Inter Tight"/>
                <w:b/>
                <w:bCs/>
                <w:color w:val="002060"/>
                <w:sz w:val="22"/>
                <w:szCs w:val="22"/>
              </w:rPr>
              <w:t>CASELLE</w:t>
            </w: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64092480" w14:textId="77777777" w:rsidR="00E228F7" w:rsidRPr="00113769" w:rsidRDefault="00E228F7" w:rsidP="00A62DBF">
            <w:pPr>
              <w:jc w:val="cente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4DCA312B" w14:textId="77777777" w:rsidR="00E228F7" w:rsidRPr="00113769" w:rsidRDefault="00E228F7" w:rsidP="00A62DBF">
            <w:pPr>
              <w:rPr>
                <w:rFonts w:ascii="Inter Tight" w:hAnsi="Inter Tight" w:cs="Inter Tight"/>
              </w:rPr>
            </w:pPr>
          </w:p>
        </w:tc>
      </w:tr>
      <w:tr w:rsidR="00E228F7" w:rsidRPr="00113769" w14:paraId="315227AF" w14:textId="77777777" w:rsidTr="00A62DBF">
        <w:trPr>
          <w:trHeight w:val="240"/>
        </w:trPr>
        <w:tc>
          <w:tcPr>
            <w:tcW w:w="3508" w:type="dxa"/>
            <w:tcBorders>
              <w:top w:val="nil"/>
              <w:left w:val="nil"/>
              <w:bottom w:val="nil"/>
              <w:right w:val="single" w:sz="8" w:space="0" w:color="999999"/>
            </w:tcBorders>
            <w:noWrap/>
            <w:vAlign w:val="bottom"/>
            <w:hideMark/>
          </w:tcPr>
          <w:p w14:paraId="38D105CA"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nil"/>
            </w:tcBorders>
            <w:noWrap/>
            <w:vAlign w:val="bottom"/>
            <w:hideMark/>
          </w:tcPr>
          <w:p w14:paraId="45D7D9AB" w14:textId="77777777" w:rsidR="00E228F7" w:rsidRPr="00113769" w:rsidRDefault="00E228F7" w:rsidP="00A62DB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04C6534F" w14:textId="77777777" w:rsidR="00E228F7" w:rsidRPr="00113769" w:rsidRDefault="00E228F7" w:rsidP="00A62DBF">
            <w:pPr>
              <w:jc w:val="cente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4776BD8A" w14:textId="77777777" w:rsidR="00E228F7" w:rsidRPr="00113769" w:rsidRDefault="00E228F7" w:rsidP="00A62DBF">
            <w:pPr>
              <w:rPr>
                <w:rFonts w:ascii="Inter Tight" w:hAnsi="Inter Tight" w:cs="Inter Tight"/>
              </w:rPr>
            </w:pPr>
          </w:p>
        </w:tc>
      </w:tr>
      <w:tr w:rsidR="00E228F7" w:rsidRPr="00113769" w14:paraId="03F6ED49" w14:textId="77777777" w:rsidTr="00A62DBF">
        <w:trPr>
          <w:trHeight w:val="255"/>
        </w:trPr>
        <w:tc>
          <w:tcPr>
            <w:tcW w:w="3508" w:type="dxa"/>
            <w:tcBorders>
              <w:top w:val="nil"/>
              <w:left w:val="nil"/>
              <w:bottom w:val="single" w:sz="8" w:space="0" w:color="999999"/>
              <w:right w:val="single" w:sz="8" w:space="0" w:color="999999"/>
            </w:tcBorders>
            <w:noWrap/>
            <w:vAlign w:val="bottom"/>
            <w:hideMark/>
          </w:tcPr>
          <w:p w14:paraId="37C9222B" w14:textId="77777777" w:rsidR="00E228F7" w:rsidRPr="00794ADE" w:rsidRDefault="00E228F7" w:rsidP="00A62DBF">
            <w:pPr>
              <w:rPr>
                <w:rFonts w:ascii="Inter Tight" w:hAnsi="Inter Tight" w:cs="Inter Tight"/>
                <w:color w:val="002060"/>
                <w:sz w:val="22"/>
                <w:szCs w:val="22"/>
              </w:rPr>
            </w:pPr>
            <w:r w:rsidRPr="00794ADE">
              <w:rPr>
                <w:rFonts w:ascii="Inter Tight" w:hAnsi="Inter Tight" w:cs="Inter Tight"/>
                <w:color w:val="002060"/>
                <w:sz w:val="22"/>
                <w:szCs w:val="22"/>
              </w:rPr>
              <w:t>1^ classificata girone 16</w:t>
            </w:r>
          </w:p>
          <w:p w14:paraId="3A308AF0" w14:textId="77777777" w:rsidR="00E228F7" w:rsidRPr="00794ADE" w:rsidRDefault="00E228F7" w:rsidP="00A62DBF">
            <w:pPr>
              <w:rPr>
                <w:rFonts w:ascii="Inter Tight" w:hAnsi="Inter Tight" w:cs="Inter Tight"/>
                <w:b/>
                <w:bCs/>
                <w:color w:val="002060"/>
                <w:sz w:val="22"/>
                <w:szCs w:val="22"/>
              </w:rPr>
            </w:pPr>
            <w:r>
              <w:rPr>
                <w:rFonts w:ascii="Inter Tight" w:hAnsi="Inter Tight" w:cs="Inter Tight"/>
                <w:b/>
                <w:bCs/>
                <w:color w:val="002060"/>
                <w:sz w:val="22"/>
                <w:szCs w:val="22"/>
              </w:rPr>
              <w:t>VAL TENNA UNITED</w:t>
            </w:r>
          </w:p>
        </w:tc>
        <w:tc>
          <w:tcPr>
            <w:tcW w:w="2853" w:type="dxa"/>
            <w:tcBorders>
              <w:top w:val="nil"/>
              <w:left w:val="single" w:sz="8" w:space="0" w:color="FFFFFF"/>
              <w:bottom w:val="nil"/>
              <w:right w:val="nil"/>
            </w:tcBorders>
            <w:noWrap/>
            <w:vAlign w:val="bottom"/>
            <w:hideMark/>
          </w:tcPr>
          <w:p w14:paraId="734EDF51" w14:textId="77777777" w:rsidR="00E228F7" w:rsidRPr="00113769" w:rsidRDefault="00E228F7" w:rsidP="00A62DB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33DA273B" w14:textId="77777777" w:rsidR="00E228F7" w:rsidRPr="00113769" w:rsidRDefault="00E228F7" w:rsidP="00A62DBF">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531FBF33" w14:textId="77777777" w:rsidR="00E228F7" w:rsidRPr="00113769" w:rsidRDefault="00E228F7" w:rsidP="00A62DBF">
            <w:pPr>
              <w:rPr>
                <w:rFonts w:ascii="Inter Tight" w:hAnsi="Inter Tight" w:cs="Inter Tight"/>
              </w:rPr>
            </w:pPr>
          </w:p>
        </w:tc>
      </w:tr>
    </w:tbl>
    <w:p w14:paraId="32F9B042" w14:textId="77777777" w:rsidR="00E228F7" w:rsidRDefault="00E228F7" w:rsidP="00E228F7">
      <w:pPr>
        <w:pStyle w:val="Corpodeltesto21"/>
        <w:rPr>
          <w:rFonts w:ascii="Inter Tight" w:hAnsi="Inter Tight" w:cs="Inter Tight"/>
          <w:color w:val="002060"/>
          <w:sz w:val="22"/>
        </w:rPr>
      </w:pPr>
    </w:p>
    <w:p w14:paraId="2FEBAA4C" w14:textId="77777777" w:rsidR="00E228F7" w:rsidRDefault="00E228F7" w:rsidP="00E228F7">
      <w:pPr>
        <w:pStyle w:val="Corpodeltesto21"/>
        <w:rPr>
          <w:rFonts w:ascii="Inter Tight" w:hAnsi="Inter Tight" w:cs="Inter Tight"/>
          <w:color w:val="002060"/>
          <w:sz w:val="22"/>
        </w:rPr>
      </w:pPr>
    </w:p>
    <w:p w14:paraId="7EF0E2AC" w14:textId="77777777" w:rsidR="00E228F7" w:rsidRPr="002A47A9" w:rsidRDefault="00E228F7" w:rsidP="00E228F7">
      <w:pPr>
        <w:pStyle w:val="sottotitolocampionato10"/>
        <w:rPr>
          <w:rFonts w:ascii="Inter Tight" w:hAnsi="Inter Tight" w:cs="Inter Tight"/>
          <w:color w:val="002060"/>
        </w:rPr>
      </w:pPr>
      <w:r w:rsidRPr="002A47A9">
        <w:rPr>
          <w:rFonts w:ascii="Inter Tight" w:hAnsi="Inter Tight" w:cs="Inter Tight"/>
          <w:color w:val="002060"/>
        </w:rPr>
        <w:t>GIRONE QF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2"/>
        <w:gridCol w:w="380"/>
        <w:gridCol w:w="898"/>
        <w:gridCol w:w="1176"/>
        <w:gridCol w:w="1553"/>
        <w:gridCol w:w="1569"/>
      </w:tblGrid>
      <w:tr w:rsidR="00E228F7" w:rsidRPr="002A47A9" w14:paraId="0A56849A" w14:textId="77777777" w:rsidTr="00A62DB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34E21B" w14:textId="77777777" w:rsidR="00E228F7" w:rsidRPr="002A47A9" w:rsidRDefault="00E228F7" w:rsidP="00A62DBF">
            <w:pPr>
              <w:pStyle w:val="headertabella0"/>
              <w:rPr>
                <w:rFonts w:ascii="Inter Tight" w:hAnsi="Inter Tight" w:cs="Inter Tight"/>
                <w:color w:val="002060"/>
              </w:rPr>
            </w:pPr>
            <w:r w:rsidRPr="002A47A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D32F4D" w14:textId="77777777" w:rsidR="00E228F7" w:rsidRPr="002A47A9" w:rsidRDefault="00E228F7" w:rsidP="00A62DBF">
            <w:pPr>
              <w:pStyle w:val="headertabella0"/>
              <w:rPr>
                <w:rFonts w:ascii="Inter Tight" w:hAnsi="Inter Tight" w:cs="Inter Tight"/>
                <w:color w:val="002060"/>
              </w:rPr>
            </w:pPr>
            <w:r w:rsidRPr="002A47A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CA82CE" w14:textId="77777777" w:rsidR="00E228F7" w:rsidRPr="002A47A9" w:rsidRDefault="00E228F7" w:rsidP="00A62DBF">
            <w:pPr>
              <w:pStyle w:val="headertabella0"/>
              <w:rPr>
                <w:rFonts w:ascii="Inter Tight" w:hAnsi="Inter Tight" w:cs="Inter Tight"/>
                <w:color w:val="002060"/>
              </w:rPr>
            </w:pPr>
            <w:r w:rsidRPr="002A47A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08C68C" w14:textId="77777777" w:rsidR="00E228F7" w:rsidRPr="002A47A9" w:rsidRDefault="00E228F7" w:rsidP="00A62DBF">
            <w:pPr>
              <w:pStyle w:val="headertabella0"/>
              <w:rPr>
                <w:rFonts w:ascii="Inter Tight" w:hAnsi="Inter Tight" w:cs="Inter Tight"/>
                <w:color w:val="002060"/>
              </w:rPr>
            </w:pPr>
            <w:r w:rsidRPr="002A47A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B594B2" w14:textId="77777777" w:rsidR="00E228F7" w:rsidRPr="002A47A9" w:rsidRDefault="00E228F7" w:rsidP="00A62DBF">
            <w:pPr>
              <w:pStyle w:val="headertabella0"/>
              <w:rPr>
                <w:rFonts w:ascii="Inter Tight" w:hAnsi="Inter Tight" w:cs="Inter Tight"/>
                <w:color w:val="002060"/>
              </w:rPr>
            </w:pPr>
            <w:r w:rsidRPr="002A47A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162E1B" w14:textId="77777777" w:rsidR="00E228F7" w:rsidRPr="002A47A9" w:rsidRDefault="00E228F7" w:rsidP="00A62DBF">
            <w:pPr>
              <w:pStyle w:val="headertabella0"/>
              <w:rPr>
                <w:rFonts w:ascii="Inter Tight" w:hAnsi="Inter Tight" w:cs="Inter Tight"/>
                <w:color w:val="002060"/>
              </w:rPr>
            </w:pPr>
            <w:proofErr w:type="spellStart"/>
            <w:r w:rsidRPr="002A47A9">
              <w:rPr>
                <w:rFonts w:ascii="Inter Tight" w:hAnsi="Inter Tight" w:cs="Inter Tight"/>
                <w:color w:val="002060"/>
              </w:rPr>
              <w:t>Localita'</w:t>
            </w:r>
            <w:proofErr w:type="spellEnd"/>
            <w:r w:rsidRPr="002A47A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F3998D" w14:textId="77777777" w:rsidR="00E228F7" w:rsidRPr="002A47A9" w:rsidRDefault="00E228F7" w:rsidP="00A62DBF">
            <w:pPr>
              <w:pStyle w:val="headertabella0"/>
              <w:rPr>
                <w:rFonts w:ascii="Inter Tight" w:hAnsi="Inter Tight" w:cs="Inter Tight"/>
                <w:color w:val="002060"/>
              </w:rPr>
            </w:pPr>
            <w:r w:rsidRPr="002A47A9">
              <w:rPr>
                <w:rFonts w:ascii="Inter Tight" w:hAnsi="Inter Tight" w:cs="Inter Tight"/>
                <w:color w:val="002060"/>
              </w:rPr>
              <w:t>Indirizzo Impianto</w:t>
            </w:r>
          </w:p>
        </w:tc>
      </w:tr>
      <w:tr w:rsidR="00E228F7" w:rsidRPr="002A47A9" w14:paraId="5C59F14F" w14:textId="77777777" w:rsidTr="00A62DB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29BB46"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CAPODARCO CASABIANCA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02302A"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CASELLE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FE9CE4" w14:textId="77777777" w:rsidR="00E228F7" w:rsidRPr="002A47A9" w:rsidRDefault="00E228F7" w:rsidP="00A62DBF">
            <w:pPr>
              <w:pStyle w:val="rowtabella0"/>
              <w:jc w:val="center"/>
              <w:rPr>
                <w:rFonts w:ascii="Inter Tight" w:hAnsi="Inter Tight" w:cs="Inter Tight"/>
                <w:color w:val="002060"/>
              </w:rPr>
            </w:pPr>
            <w:r w:rsidRPr="002A47A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D5A44D"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16/11/2026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0D1722"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5711 PALESTRA COMUNALE CAPODARCO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3D4241"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23755B"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VIA INDIPENDENZA-CAPODARCO</w:t>
            </w:r>
          </w:p>
        </w:tc>
      </w:tr>
      <w:tr w:rsidR="00E228F7" w:rsidRPr="002A47A9" w14:paraId="08FD6B7F" w14:textId="77777777" w:rsidTr="00A62DB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8B47F5"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POLVERIGI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5436D4"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CANDIA BARACCOLA ASPIO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C83F07" w14:textId="77777777" w:rsidR="00E228F7" w:rsidRPr="002A47A9" w:rsidRDefault="00E228F7" w:rsidP="00A62DBF">
            <w:pPr>
              <w:pStyle w:val="rowtabella0"/>
              <w:jc w:val="center"/>
              <w:rPr>
                <w:rFonts w:ascii="Inter Tight" w:hAnsi="Inter Tight" w:cs="Inter Tight"/>
                <w:color w:val="002060"/>
              </w:rPr>
            </w:pPr>
            <w:r w:rsidRPr="002A47A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26D6F2"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16/11/2026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A10CEDD"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5140 PALLONE GEODETICO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DCE308"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POLVERIGI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FE6F37"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VIA CIRCONVALLAZIONE</w:t>
            </w:r>
          </w:p>
        </w:tc>
      </w:tr>
      <w:tr w:rsidR="00E228F7" w:rsidRPr="002A47A9" w14:paraId="6B375CE4" w14:textId="77777777" w:rsidTr="00A62DB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11AACB"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VADO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D22EC6" w14:textId="77777777" w:rsidR="00E228F7" w:rsidRPr="002A47A9" w:rsidRDefault="00E228F7" w:rsidP="00A62DBF">
            <w:pPr>
              <w:pStyle w:val="rowtabella0"/>
              <w:rPr>
                <w:rFonts w:ascii="Inter Tight" w:hAnsi="Inter Tight" w:cs="Inter Tight"/>
                <w:color w:val="002060"/>
              </w:rPr>
            </w:pPr>
            <w:proofErr w:type="gramStart"/>
            <w:r w:rsidRPr="002A47A9">
              <w:rPr>
                <w:rFonts w:ascii="Inter Tight" w:hAnsi="Inter Tight" w:cs="Inter Tight"/>
                <w:color w:val="002060"/>
              </w:rPr>
              <w:t>CITTA</w:t>
            </w:r>
            <w:proofErr w:type="gramEnd"/>
            <w:r w:rsidRPr="002A47A9">
              <w:rPr>
                <w:rFonts w:ascii="Inter Tight" w:hAnsi="Inter Tight" w:cs="Inter Tight"/>
                <w:color w:val="002060"/>
              </w:rPr>
              <w:t xml:space="preserve"> DI SENIGALLIA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F5933AC" w14:textId="77777777" w:rsidR="00E228F7" w:rsidRPr="002A47A9" w:rsidRDefault="00E228F7" w:rsidP="00A62DBF">
            <w:pPr>
              <w:pStyle w:val="rowtabella0"/>
              <w:jc w:val="center"/>
              <w:rPr>
                <w:rFonts w:ascii="Inter Tight" w:hAnsi="Inter Tight" w:cs="Inter Tight"/>
                <w:color w:val="002060"/>
              </w:rPr>
            </w:pPr>
            <w:r w:rsidRPr="002A47A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C205435"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17/11/2026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4B3F83"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5441 PALASPORT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D0384B"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SANT'ANGELO IN VADO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0C5575"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VIA MOLINELLO</w:t>
            </w:r>
          </w:p>
        </w:tc>
      </w:tr>
      <w:tr w:rsidR="00E228F7" w:rsidRPr="002A47A9" w14:paraId="7D0937FB" w14:textId="77777777" w:rsidTr="00A62DB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F38C8A"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ANGELI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6371C3"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FUTSAL SENTINUM</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100156" w14:textId="77777777" w:rsidR="00E228F7" w:rsidRPr="002A47A9" w:rsidRDefault="00E228F7" w:rsidP="00A62DBF">
            <w:pPr>
              <w:pStyle w:val="rowtabella0"/>
              <w:jc w:val="center"/>
              <w:rPr>
                <w:rFonts w:ascii="Inter Tight" w:hAnsi="Inter Tight" w:cs="Inter Tight"/>
                <w:color w:val="002060"/>
              </w:rPr>
            </w:pPr>
            <w:r w:rsidRPr="002A47A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0FFC42"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18/11/2026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4D5CC6"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5116 PALESTRA COM. C5 ANGELI ROSORA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ECE7E1"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ROSORA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88754F"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VIA LEOPARDI LOC. ANGELI</w:t>
            </w:r>
          </w:p>
        </w:tc>
      </w:tr>
      <w:tr w:rsidR="00E228F7" w:rsidRPr="002A47A9" w14:paraId="7E103D90" w14:textId="77777777" w:rsidTr="00A62DB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B581AE"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CASELLE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3CE6D2"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CAPODARCO CASABIANCA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6FF4BB" w14:textId="77777777" w:rsidR="00E228F7" w:rsidRPr="002A47A9" w:rsidRDefault="00E228F7" w:rsidP="00A62DBF">
            <w:pPr>
              <w:pStyle w:val="rowtabella0"/>
              <w:jc w:val="center"/>
              <w:rPr>
                <w:rFonts w:ascii="Inter Tight" w:hAnsi="Inter Tight" w:cs="Inter Tight"/>
                <w:color w:val="002060"/>
              </w:rPr>
            </w:pPr>
            <w:r w:rsidRPr="002A47A9">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0CA040"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30/11/2026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6C6375"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5731 PALAROZZI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305FC9"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FOLIGNANO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D78B86"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PIAZZA S. D'ACQUISTO</w:t>
            </w:r>
          </w:p>
        </w:tc>
      </w:tr>
      <w:tr w:rsidR="00E228F7" w:rsidRPr="002A47A9" w14:paraId="4EEFDEC4" w14:textId="77777777" w:rsidTr="00A62DB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16ABC2"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CANDIA BARACCOLA ASPIO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C8016E"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POLVERIGI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3EB852B" w14:textId="77777777" w:rsidR="00E228F7" w:rsidRPr="002A47A9" w:rsidRDefault="00E228F7" w:rsidP="00A62DBF">
            <w:pPr>
              <w:pStyle w:val="rowtabella0"/>
              <w:jc w:val="center"/>
              <w:rPr>
                <w:rFonts w:ascii="Inter Tight" w:hAnsi="Inter Tight" w:cs="Inter Tight"/>
                <w:color w:val="002060"/>
              </w:rPr>
            </w:pPr>
            <w:r w:rsidRPr="002A47A9">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60A2E7"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01/12/2026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56616A"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5022 PALLONE GEODETICO LOC.CANDIA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E4161F"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316B58"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LOCALITA' CANDIA</w:t>
            </w:r>
          </w:p>
        </w:tc>
      </w:tr>
      <w:tr w:rsidR="00E228F7" w:rsidRPr="002A47A9" w14:paraId="4CF33C70" w14:textId="77777777" w:rsidTr="00A62DB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41F033" w14:textId="77777777" w:rsidR="00E228F7" w:rsidRPr="002A47A9" w:rsidRDefault="00E228F7" w:rsidP="00A62DBF">
            <w:pPr>
              <w:pStyle w:val="rowtabella0"/>
              <w:rPr>
                <w:rFonts w:ascii="Inter Tight" w:hAnsi="Inter Tight" w:cs="Inter Tight"/>
                <w:color w:val="002060"/>
              </w:rPr>
            </w:pPr>
            <w:proofErr w:type="gramStart"/>
            <w:r w:rsidRPr="002A47A9">
              <w:rPr>
                <w:rFonts w:ascii="Inter Tight" w:hAnsi="Inter Tight" w:cs="Inter Tight"/>
                <w:color w:val="002060"/>
              </w:rPr>
              <w:t>CITTA</w:t>
            </w:r>
            <w:proofErr w:type="gramEnd"/>
            <w:r w:rsidRPr="002A47A9">
              <w:rPr>
                <w:rFonts w:ascii="Inter Tight" w:hAnsi="Inter Tight" w:cs="Inter Tight"/>
                <w:color w:val="002060"/>
              </w:rPr>
              <w:t xml:space="preserve"> DI SENIGALLIA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A8BD0D"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VADO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698479" w14:textId="77777777" w:rsidR="00E228F7" w:rsidRPr="002A47A9" w:rsidRDefault="00E228F7" w:rsidP="00A62DBF">
            <w:pPr>
              <w:pStyle w:val="rowtabella0"/>
              <w:jc w:val="center"/>
              <w:rPr>
                <w:rFonts w:ascii="Inter Tight" w:hAnsi="Inter Tight" w:cs="Inter Tight"/>
                <w:color w:val="002060"/>
              </w:rPr>
            </w:pPr>
            <w:r w:rsidRPr="002A47A9">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A0BED67"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01/12/2026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69F3AEC"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5109 CAMPO COPERTO NÂ°3</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A4338C"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5A4419"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VIA CELLINI</w:t>
            </w:r>
          </w:p>
        </w:tc>
      </w:tr>
      <w:tr w:rsidR="00E228F7" w:rsidRPr="002A47A9" w14:paraId="7E2BC952" w14:textId="77777777" w:rsidTr="00A62DB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A6267DC"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FUTSAL SENTINUM</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372E3A"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ANGELI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F52F9B" w14:textId="77777777" w:rsidR="00E228F7" w:rsidRPr="002A47A9" w:rsidRDefault="00E228F7" w:rsidP="00A62DBF">
            <w:pPr>
              <w:pStyle w:val="rowtabella0"/>
              <w:jc w:val="center"/>
              <w:rPr>
                <w:rFonts w:ascii="Inter Tight" w:hAnsi="Inter Tight" w:cs="Inter Tight"/>
                <w:color w:val="002060"/>
              </w:rPr>
            </w:pPr>
            <w:r w:rsidRPr="002A47A9">
              <w:rPr>
                <w:rFonts w:ascii="Inter Tight" w:hAnsi="Inter Tight" w:cs="Inter Tight"/>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2FFA31"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02/12/2026 22:00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9DFC12"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5141 PALAZZETTO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DC2950"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SASSOFERRATO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29B5AE" w14:textId="77777777" w:rsidR="00E228F7" w:rsidRPr="002A47A9" w:rsidRDefault="00E228F7" w:rsidP="00A62DBF">
            <w:pPr>
              <w:pStyle w:val="rowtabella0"/>
              <w:rPr>
                <w:rFonts w:ascii="Inter Tight" w:hAnsi="Inter Tight" w:cs="Inter Tight"/>
                <w:color w:val="002060"/>
              </w:rPr>
            </w:pPr>
            <w:r w:rsidRPr="002A47A9">
              <w:rPr>
                <w:rFonts w:ascii="Inter Tight" w:hAnsi="Inter Tight" w:cs="Inter Tight"/>
                <w:color w:val="002060"/>
              </w:rPr>
              <w:t>VIA FABIO RULLIANO</w:t>
            </w:r>
          </w:p>
        </w:tc>
      </w:tr>
    </w:tbl>
    <w:p w14:paraId="70D74B64" w14:textId="77777777" w:rsidR="00E228F7" w:rsidRPr="00113769" w:rsidRDefault="00E228F7" w:rsidP="00E228F7">
      <w:pPr>
        <w:pStyle w:val="Corpodeltesto21"/>
        <w:rPr>
          <w:rFonts w:ascii="Inter Tight" w:hAnsi="Inter Tight" w:cs="Inter Tight"/>
          <w:color w:val="002060"/>
          <w:sz w:val="22"/>
        </w:rPr>
      </w:pPr>
    </w:p>
    <w:p w14:paraId="0E743E3B" w14:textId="77777777" w:rsidR="00E228F7" w:rsidRPr="00113769" w:rsidRDefault="00E228F7" w:rsidP="00E228F7">
      <w:pPr>
        <w:pStyle w:val="Corpodeltesto21"/>
        <w:rPr>
          <w:rFonts w:ascii="Inter Tight" w:hAnsi="Inter Tight" w:cs="Inter Tight"/>
          <w:color w:val="002060"/>
          <w:sz w:val="22"/>
        </w:rPr>
      </w:pPr>
      <w:r w:rsidRPr="00113769">
        <w:rPr>
          <w:rFonts w:ascii="Inter Tight" w:hAnsi="Inter Tight" w:cs="Inter Tight"/>
          <w:color w:val="002060"/>
          <w:sz w:val="22"/>
        </w:rPr>
        <w:t>Risulterà qualificata la squadra che nelle due partite di andata e ritorno, avrà ottenuto il miglior punteggio, ovvero, a parità di punteggio, la squadra che avrà la miglior differenza reti.</w:t>
      </w:r>
    </w:p>
    <w:p w14:paraId="1C841D80" w14:textId="77777777" w:rsidR="00E228F7" w:rsidRDefault="00E228F7" w:rsidP="00E228F7">
      <w:pPr>
        <w:pStyle w:val="Corpodeltesto21"/>
        <w:rPr>
          <w:rFonts w:ascii="Inter Tight" w:hAnsi="Inter Tight" w:cs="Inter Tight"/>
          <w:color w:val="002060"/>
          <w:sz w:val="22"/>
        </w:rPr>
      </w:pPr>
      <w:r w:rsidRPr="00113769">
        <w:rPr>
          <w:rFonts w:ascii="Inter Tight" w:hAnsi="Inter Tight" w:cs="Inter Tight"/>
          <w:color w:val="002060"/>
          <w:sz w:val="22"/>
        </w:rPr>
        <w:t xml:space="preserve">Persistendo ancora la parità, si disputeranno due tempi supplementari di </w:t>
      </w:r>
      <w:proofErr w:type="gramStart"/>
      <w:r w:rsidRPr="00113769">
        <w:rPr>
          <w:rFonts w:ascii="Inter Tight" w:hAnsi="Inter Tight" w:cs="Inter Tight"/>
          <w:color w:val="002060"/>
          <w:sz w:val="22"/>
        </w:rPr>
        <w:t>5</w:t>
      </w:r>
      <w:proofErr w:type="gramEnd"/>
      <w:r w:rsidRPr="00113769">
        <w:rPr>
          <w:rFonts w:ascii="Inter Tight" w:hAnsi="Inter Tight" w:cs="Inter Tight"/>
          <w:color w:val="002060"/>
          <w:sz w:val="22"/>
        </w:rPr>
        <w:t xml:space="preserve"> minuti ciascuno. Se anche al termine dei tempi supplementari si verificasse la situazione di parità si procederà all’effettuazione dei tiri di rigore secondo modalità previste dalle vigenti norme federali.</w:t>
      </w:r>
    </w:p>
    <w:p w14:paraId="136C7698" w14:textId="77777777" w:rsidR="00E228F7" w:rsidRDefault="00E228F7" w:rsidP="00E228F7">
      <w:pPr>
        <w:pStyle w:val="Corpodeltesto21"/>
        <w:rPr>
          <w:rFonts w:ascii="Inter Tight" w:hAnsi="Inter Tight" w:cs="Inter Tight"/>
          <w:color w:val="002060"/>
          <w:sz w:val="22"/>
        </w:rPr>
      </w:pPr>
    </w:p>
    <w:p w14:paraId="430E5672" w14:textId="77777777" w:rsidR="00E228F7" w:rsidRPr="00113769" w:rsidRDefault="00E228F7" w:rsidP="00E228F7">
      <w:pPr>
        <w:pStyle w:val="Corpodeltesto21"/>
        <w:rPr>
          <w:rFonts w:ascii="Inter Tight" w:hAnsi="Inter Tight" w:cs="Inter Tight"/>
          <w:b/>
          <w:iCs/>
          <w:color w:val="002060"/>
          <w:sz w:val="22"/>
          <w:u w:val="single"/>
        </w:rPr>
      </w:pPr>
      <w:r w:rsidRPr="00113769">
        <w:rPr>
          <w:rFonts w:ascii="Inter Tight" w:hAnsi="Inter Tight" w:cs="Inter Tight"/>
          <w:b/>
          <w:iCs/>
          <w:color w:val="002060"/>
          <w:sz w:val="22"/>
          <w:u w:val="single"/>
        </w:rPr>
        <w:t>SEMIFINALI</w:t>
      </w:r>
    </w:p>
    <w:p w14:paraId="18173A38" w14:textId="77777777" w:rsidR="00E228F7" w:rsidRPr="00113769" w:rsidRDefault="00E228F7" w:rsidP="00E228F7">
      <w:pPr>
        <w:pStyle w:val="Corpodeltesto21"/>
        <w:rPr>
          <w:rFonts w:ascii="Inter Tight" w:hAnsi="Inter Tight" w:cs="Inter Tight"/>
          <w:b/>
          <w:i/>
          <w:color w:val="002060"/>
          <w:sz w:val="22"/>
        </w:rPr>
      </w:pPr>
      <w:r w:rsidRPr="00113769">
        <w:rPr>
          <w:rFonts w:ascii="Inter Tight" w:hAnsi="Inter Tight" w:cs="Inter Tight"/>
          <w:b/>
          <w:i/>
          <w:color w:val="002060"/>
          <w:sz w:val="22"/>
        </w:rPr>
        <w:t>Gara di Andata 0</w:t>
      </w:r>
      <w:r>
        <w:rPr>
          <w:rFonts w:ascii="Inter Tight" w:hAnsi="Inter Tight" w:cs="Inter Tight"/>
          <w:b/>
          <w:i/>
          <w:color w:val="002060"/>
          <w:sz w:val="22"/>
        </w:rPr>
        <w:t>8</w:t>
      </w:r>
      <w:r w:rsidRPr="00113769">
        <w:rPr>
          <w:rFonts w:ascii="Inter Tight" w:hAnsi="Inter Tight" w:cs="Inter Tight"/>
          <w:b/>
          <w:i/>
          <w:color w:val="002060"/>
          <w:sz w:val="22"/>
        </w:rPr>
        <w:t xml:space="preserve"> </w:t>
      </w:r>
      <w:proofErr w:type="gramStart"/>
      <w:r w:rsidRPr="00113769">
        <w:rPr>
          <w:rFonts w:ascii="Inter Tight" w:hAnsi="Inter Tight" w:cs="Inter Tight"/>
          <w:b/>
          <w:i/>
          <w:color w:val="002060"/>
          <w:sz w:val="22"/>
        </w:rPr>
        <w:t>Dicembre</w:t>
      </w:r>
      <w:proofErr w:type="gramEnd"/>
      <w:r w:rsidRPr="00113769">
        <w:rPr>
          <w:rFonts w:ascii="Inter Tight" w:hAnsi="Inter Tight" w:cs="Inter Tight"/>
          <w:b/>
          <w:i/>
          <w:color w:val="002060"/>
          <w:sz w:val="22"/>
        </w:rPr>
        <w:t xml:space="preserve"> 202</w:t>
      </w:r>
      <w:r>
        <w:rPr>
          <w:rFonts w:ascii="Inter Tight" w:hAnsi="Inter Tight" w:cs="Inter Tight"/>
          <w:b/>
          <w:i/>
          <w:color w:val="002060"/>
          <w:sz w:val="22"/>
        </w:rPr>
        <w:t>6</w:t>
      </w:r>
      <w:r w:rsidRPr="00113769">
        <w:rPr>
          <w:rFonts w:ascii="Inter Tight" w:hAnsi="Inter Tight" w:cs="Inter Tight"/>
          <w:b/>
          <w:i/>
          <w:color w:val="002060"/>
          <w:sz w:val="22"/>
        </w:rPr>
        <w:t xml:space="preserve"> – Gara di Ritorno 1</w:t>
      </w:r>
      <w:r>
        <w:rPr>
          <w:rFonts w:ascii="Inter Tight" w:hAnsi="Inter Tight" w:cs="Inter Tight"/>
          <w:b/>
          <w:i/>
          <w:color w:val="002060"/>
          <w:sz w:val="22"/>
        </w:rPr>
        <w:t>5</w:t>
      </w:r>
      <w:r w:rsidRPr="00113769">
        <w:rPr>
          <w:rFonts w:ascii="Inter Tight" w:hAnsi="Inter Tight" w:cs="Inter Tight"/>
          <w:b/>
          <w:i/>
          <w:color w:val="002060"/>
          <w:sz w:val="22"/>
        </w:rPr>
        <w:t xml:space="preserve"> </w:t>
      </w:r>
      <w:proofErr w:type="gramStart"/>
      <w:r w:rsidRPr="00113769">
        <w:rPr>
          <w:rFonts w:ascii="Inter Tight" w:hAnsi="Inter Tight" w:cs="Inter Tight"/>
          <w:b/>
          <w:i/>
          <w:color w:val="002060"/>
          <w:sz w:val="22"/>
        </w:rPr>
        <w:t>Dicembre</w:t>
      </w:r>
      <w:proofErr w:type="gramEnd"/>
      <w:r w:rsidRPr="00113769">
        <w:rPr>
          <w:rFonts w:ascii="Inter Tight" w:hAnsi="Inter Tight" w:cs="Inter Tight"/>
          <w:b/>
          <w:i/>
          <w:color w:val="002060"/>
          <w:sz w:val="22"/>
        </w:rPr>
        <w:t xml:space="preserve"> 202</w:t>
      </w:r>
      <w:r>
        <w:rPr>
          <w:rFonts w:ascii="Inter Tight" w:hAnsi="Inter Tight" w:cs="Inter Tight"/>
          <w:b/>
          <w:i/>
          <w:color w:val="002060"/>
          <w:sz w:val="22"/>
        </w:rPr>
        <w:t>6</w:t>
      </w:r>
    </w:p>
    <w:p w14:paraId="4E2131E9" w14:textId="77777777" w:rsidR="00E228F7" w:rsidRPr="00113769" w:rsidRDefault="00E228F7" w:rsidP="00E228F7">
      <w:pPr>
        <w:pStyle w:val="Corpodeltesto21"/>
        <w:rPr>
          <w:rFonts w:ascii="Inter Tight" w:hAnsi="Inter Tight" w:cs="Inter Tight"/>
          <w:color w:val="002060"/>
          <w:sz w:val="22"/>
        </w:rPr>
      </w:pPr>
      <w:r w:rsidRPr="00113769">
        <w:rPr>
          <w:rFonts w:ascii="Inter Tight" w:hAnsi="Inter Tight" w:cs="Inter Tight"/>
          <w:color w:val="002060"/>
          <w:sz w:val="22"/>
        </w:rPr>
        <w:t>Le 4 squadre qualificate dai Quarti di Finale disputeranno gare di andata e ritorno ad eliminazione diretta.</w:t>
      </w:r>
    </w:p>
    <w:p w14:paraId="6A84A0FE" w14:textId="77777777" w:rsidR="00E228F7" w:rsidRPr="00113769" w:rsidRDefault="00E228F7" w:rsidP="00E228F7">
      <w:pPr>
        <w:pStyle w:val="Corpodeltesto21"/>
        <w:rPr>
          <w:rFonts w:ascii="Inter Tight" w:hAnsi="Inter Tight" w:cs="Inter Tight"/>
          <w:b/>
          <w:bCs/>
          <w:color w:val="002060"/>
          <w:sz w:val="22"/>
        </w:rPr>
      </w:pPr>
      <w:r w:rsidRPr="008A50A3">
        <w:rPr>
          <w:rFonts w:ascii="Inter Tight" w:hAnsi="Inter Tight" w:cs="Inter Tight"/>
          <w:b/>
          <w:bCs/>
          <w:color w:val="002060"/>
          <w:sz w:val="22"/>
        </w:rPr>
        <w:t>Gli accoppiamenti delle gare di Semifinale saranno determinati per sorteggio.</w:t>
      </w:r>
    </w:p>
    <w:p w14:paraId="7D2118F2" w14:textId="77777777" w:rsidR="00E228F7" w:rsidRPr="00113769" w:rsidRDefault="00E228F7" w:rsidP="00E228F7">
      <w:pPr>
        <w:pStyle w:val="Corpodeltesto21"/>
        <w:rPr>
          <w:rFonts w:ascii="Inter Tight" w:hAnsi="Inter Tight" w:cs="Inter Tight"/>
          <w:color w:val="002060"/>
          <w:sz w:val="22"/>
        </w:rPr>
      </w:pPr>
    </w:p>
    <w:p w14:paraId="79C6F299" w14:textId="77777777" w:rsidR="00E228F7" w:rsidRPr="00113769" w:rsidRDefault="00E228F7" w:rsidP="00E228F7">
      <w:pPr>
        <w:pStyle w:val="Corpodeltesto21"/>
        <w:rPr>
          <w:rFonts w:ascii="Inter Tight" w:hAnsi="Inter Tight" w:cs="Inter Tight"/>
          <w:color w:val="002060"/>
          <w:sz w:val="22"/>
        </w:rPr>
      </w:pPr>
      <w:r w:rsidRPr="00113769">
        <w:rPr>
          <w:rFonts w:ascii="Inter Tight" w:hAnsi="Inter Tight" w:cs="Inter Tight"/>
          <w:color w:val="002060"/>
          <w:sz w:val="22"/>
        </w:rPr>
        <w:t>Risulterà qualificata la squadra che nelle due partite di andata e ritorno, avrà ottenuto il miglior punteggio, ovvero, a parità di punteggio, la squadra che avrà la miglior differenza reti.</w:t>
      </w:r>
    </w:p>
    <w:p w14:paraId="6055CCFE" w14:textId="77777777" w:rsidR="00E228F7" w:rsidRDefault="00E228F7" w:rsidP="00E228F7">
      <w:pPr>
        <w:pStyle w:val="Corpodeltesto21"/>
        <w:rPr>
          <w:rFonts w:ascii="Inter Tight" w:hAnsi="Inter Tight" w:cs="Inter Tight"/>
          <w:color w:val="002060"/>
          <w:sz w:val="22"/>
        </w:rPr>
      </w:pPr>
      <w:r w:rsidRPr="00113769">
        <w:rPr>
          <w:rFonts w:ascii="Inter Tight" w:hAnsi="Inter Tight" w:cs="Inter Tight"/>
          <w:color w:val="002060"/>
          <w:sz w:val="22"/>
        </w:rPr>
        <w:t xml:space="preserve">Persistendo ancora la parità, si disputeranno due tempi supplementari di </w:t>
      </w:r>
      <w:proofErr w:type="gramStart"/>
      <w:r w:rsidRPr="00113769">
        <w:rPr>
          <w:rFonts w:ascii="Inter Tight" w:hAnsi="Inter Tight" w:cs="Inter Tight"/>
          <w:color w:val="002060"/>
          <w:sz w:val="22"/>
        </w:rPr>
        <w:t>5</w:t>
      </w:r>
      <w:proofErr w:type="gramEnd"/>
      <w:r w:rsidRPr="00113769">
        <w:rPr>
          <w:rFonts w:ascii="Inter Tight" w:hAnsi="Inter Tight" w:cs="Inter Tight"/>
          <w:color w:val="002060"/>
          <w:sz w:val="22"/>
        </w:rPr>
        <w:t xml:space="preserve"> minuti ciascuno. Se anche al termine dei tempi supplementari si verificasse la situazione di parità si procederà all’effettuazione dei tiri di rigore secondo modalità previste dalle vigenti norme federali.</w:t>
      </w:r>
    </w:p>
    <w:p w14:paraId="56A61E63" w14:textId="77777777" w:rsidR="00E228F7" w:rsidRPr="00113769" w:rsidRDefault="00E228F7" w:rsidP="00E228F7">
      <w:pPr>
        <w:pStyle w:val="Corpodeltesto21"/>
        <w:rPr>
          <w:rFonts w:ascii="Inter Tight" w:hAnsi="Inter Tight" w:cs="Inter Tight"/>
          <w:color w:val="002060"/>
          <w:sz w:val="22"/>
        </w:rPr>
      </w:pPr>
    </w:p>
    <w:p w14:paraId="3DE8AE4E"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RISULTATI</w:t>
      </w:r>
    </w:p>
    <w:p w14:paraId="2273C738" w14:textId="77777777" w:rsidR="00E228F7" w:rsidRPr="00B84E82" w:rsidRDefault="00E228F7" w:rsidP="00E228F7">
      <w:pPr>
        <w:pStyle w:val="breakline"/>
        <w:rPr>
          <w:rFonts w:ascii="Inter Tight" w:hAnsi="Inter Tight" w:cs="Inter Tight"/>
          <w:color w:val="002060"/>
        </w:rPr>
      </w:pPr>
    </w:p>
    <w:p w14:paraId="4EAE83DD"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RISULTATI UFFICIALI GARE DEL 04/11/2026</w:t>
      </w:r>
    </w:p>
    <w:p w14:paraId="27F2C1BC" w14:textId="77777777" w:rsidR="00E228F7" w:rsidRPr="00E228F7" w:rsidRDefault="00E228F7" w:rsidP="00E228F7">
      <w:pPr>
        <w:pStyle w:val="sottotitolocampionato20"/>
        <w:spacing w:before="0" w:beforeAutospacing="0" w:after="0" w:afterAutospacing="0"/>
        <w:rPr>
          <w:rFonts w:ascii="Inter Tight" w:hAnsi="Inter Tight" w:cs="Inter Tight"/>
          <w:color w:val="002060"/>
          <w:sz w:val="20"/>
          <w:szCs w:val="20"/>
        </w:rPr>
      </w:pPr>
      <w:r w:rsidRPr="00E228F7">
        <w:rPr>
          <w:rFonts w:ascii="Inter Tight" w:hAnsi="Inter Tight" w:cs="Inter Tight"/>
          <w:color w:val="002060"/>
          <w:sz w:val="20"/>
          <w:szCs w:val="20"/>
        </w:rPr>
        <w:t>Si trascrivono qui di seguito i risultati ufficiali delle gare disputate</w:t>
      </w:r>
    </w:p>
    <w:p w14:paraId="27AF978A" w14:textId="77777777" w:rsidR="00E228F7" w:rsidRPr="00B84E82" w:rsidRDefault="00E228F7" w:rsidP="00E228F7">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E228F7" w:rsidRPr="00B84E82" w14:paraId="27DC12E1" w14:textId="77777777" w:rsidTr="00A62DB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228F7" w:rsidRPr="00B84E82" w14:paraId="64C87BDE" w14:textId="77777777" w:rsidTr="00A62DB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556320"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GIRONE OF - 1 Giornata - R</w:t>
                  </w:r>
                </w:p>
              </w:tc>
            </w:tr>
            <w:tr w:rsidR="00E228F7" w:rsidRPr="00B84E82" w14:paraId="64A756CD" w14:textId="77777777" w:rsidTr="00A62DBF">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44EB28"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(1) ACQUAVIVA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FE52DF"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CAPODARCO CASABIANCA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BDF9D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27B71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253686EE" w14:textId="77777777" w:rsidTr="00A62DB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2B9DCD4"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ASPIO 2005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F596923"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CANDIA BARACCOLA ASPIO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233F6F"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745360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543D5E8D" w14:textId="77777777" w:rsidTr="00A62DB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7E330E1"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CALCETTO NUMANA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1D6E81B"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POLVERIGI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C93086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FB66B4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3CAA6F3E" w14:textId="77777777" w:rsidTr="00A62DB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1611B11"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(1) GROTTACCIA 2005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5583ED5"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ANGELI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56F3B2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73E50B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17738B23" w14:textId="77777777" w:rsidTr="00A62DB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17A684D"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REAL CASEBRUCIATE W.FIRE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0003675"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xml:space="preserve">- </w:t>
                  </w:r>
                  <w:proofErr w:type="gramStart"/>
                  <w:r w:rsidRPr="00B84E82">
                    <w:rPr>
                      <w:rFonts w:ascii="Inter Tight" w:hAnsi="Inter Tight" w:cs="Inter Tight"/>
                      <w:color w:val="002060"/>
                    </w:rPr>
                    <w:t>CITTA</w:t>
                  </w:r>
                  <w:proofErr w:type="gramEnd"/>
                  <w:r w:rsidRPr="00B84E82">
                    <w:rPr>
                      <w:rFonts w:ascii="Inter Tight" w:hAnsi="Inter Tight" w:cs="Inter Tight"/>
                      <w:color w:val="002060"/>
                    </w:rPr>
                    <w:t xml:space="preserve"> DI SENIGALLIA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335C9F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1911F8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56850D3C" w14:textId="77777777" w:rsidTr="00A62DB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6AD7250"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(2) VADO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7075489"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AUDAX PIOBBICO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F42CDB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0DA6C9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695B9BC1" w14:textId="77777777" w:rsidTr="00A62DB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959A6F7"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(1) VAL TENNA UNITED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F6733D1"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CASELLE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53B837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4 - 8</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7300C7A"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765D1901" w14:textId="77777777" w:rsidTr="00A62DBF">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A73297B"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VALLESINA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0B42E1"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FUTSAL SENTINUM</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117A7E"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951BE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310FFE65" w14:textId="77777777" w:rsidTr="00A62DBF">
              <w:tc>
                <w:tcPr>
                  <w:tcW w:w="4700" w:type="dxa"/>
                  <w:gridSpan w:val="4"/>
                  <w:tcBorders>
                    <w:top w:val="nil"/>
                    <w:left w:val="nil"/>
                    <w:bottom w:val="nil"/>
                    <w:right w:val="nil"/>
                  </w:tcBorders>
                  <w:tcMar>
                    <w:top w:w="20" w:type="dxa"/>
                    <w:left w:w="20" w:type="dxa"/>
                    <w:bottom w:w="20" w:type="dxa"/>
                    <w:right w:w="20" w:type="dxa"/>
                  </w:tcMar>
                  <w:vAlign w:val="center"/>
                  <w:hideMark/>
                </w:tcPr>
                <w:p w14:paraId="6C952742"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(1) - disputata il 02/11/2026</w:t>
                  </w:r>
                </w:p>
              </w:tc>
            </w:tr>
            <w:tr w:rsidR="00E228F7" w:rsidRPr="00B84E82" w14:paraId="725DA65A" w14:textId="77777777" w:rsidTr="00A62DBF">
              <w:tc>
                <w:tcPr>
                  <w:tcW w:w="4700" w:type="dxa"/>
                  <w:gridSpan w:val="4"/>
                  <w:tcBorders>
                    <w:top w:val="nil"/>
                    <w:left w:val="nil"/>
                    <w:bottom w:val="nil"/>
                    <w:right w:val="nil"/>
                  </w:tcBorders>
                  <w:tcMar>
                    <w:top w:w="20" w:type="dxa"/>
                    <w:left w:w="20" w:type="dxa"/>
                    <w:bottom w:w="20" w:type="dxa"/>
                    <w:right w:w="20" w:type="dxa"/>
                  </w:tcMar>
                  <w:vAlign w:val="center"/>
                  <w:hideMark/>
                </w:tcPr>
                <w:p w14:paraId="4D9F466D"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lastRenderedPageBreak/>
                    <w:t>(2) - disputata il 03/11/2026</w:t>
                  </w:r>
                </w:p>
              </w:tc>
            </w:tr>
          </w:tbl>
          <w:p w14:paraId="0DC3B3F9" w14:textId="77777777" w:rsidR="00E228F7" w:rsidRPr="00B84E82" w:rsidRDefault="00E228F7" w:rsidP="00A62DBF">
            <w:pPr>
              <w:rPr>
                <w:rFonts w:ascii="Inter Tight" w:hAnsi="Inter Tight" w:cs="Inter Tight"/>
                <w:color w:val="002060"/>
              </w:rPr>
            </w:pPr>
          </w:p>
        </w:tc>
      </w:tr>
    </w:tbl>
    <w:p w14:paraId="40CCF6CA" w14:textId="77777777" w:rsidR="00E228F7" w:rsidRPr="00B84E82" w:rsidRDefault="00E228F7" w:rsidP="00E228F7">
      <w:pPr>
        <w:pStyle w:val="breakline"/>
        <w:rPr>
          <w:rFonts w:ascii="Inter Tight" w:eastAsiaTheme="minorEastAsia" w:hAnsi="Inter Tight" w:cs="Inter Tight"/>
          <w:color w:val="002060"/>
        </w:rPr>
      </w:pPr>
    </w:p>
    <w:p w14:paraId="12246DF1" w14:textId="77777777" w:rsidR="00E228F7" w:rsidRPr="00B84E82" w:rsidRDefault="00E228F7" w:rsidP="00E228F7">
      <w:pPr>
        <w:pStyle w:val="breakline"/>
        <w:rPr>
          <w:rFonts w:ascii="Inter Tight" w:hAnsi="Inter Tight" w:cs="Inter Tight"/>
          <w:color w:val="002060"/>
        </w:rPr>
      </w:pPr>
    </w:p>
    <w:p w14:paraId="1A9A5FC4"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GIUDICE SPORTIVO</w:t>
      </w:r>
    </w:p>
    <w:p w14:paraId="2F5891EF" w14:textId="77777777" w:rsidR="00E228F7" w:rsidRPr="00B84E82" w:rsidRDefault="00E228F7" w:rsidP="00E228F7">
      <w:pPr>
        <w:pStyle w:val="diffida"/>
        <w:rPr>
          <w:rFonts w:ascii="Inter Tight" w:hAnsi="Inter Tight" w:cs="Inter Tight"/>
          <w:color w:val="002060"/>
        </w:rPr>
      </w:pPr>
      <w:r w:rsidRPr="00B84E82">
        <w:rPr>
          <w:rFonts w:ascii="Inter Tight" w:hAnsi="Inter Tight" w:cs="Inter Tight"/>
          <w:color w:val="002060"/>
        </w:rPr>
        <w:t>Il Giudice Sportivo Avv. Agnese Lazzaretti, con l'assistenza del Segretario Angelo Castellana, nella seduta del 06/11/2026, ha adottato le decisioni che di seguito integralmente si riportano:</w:t>
      </w:r>
    </w:p>
    <w:p w14:paraId="73E34C59" w14:textId="77777777" w:rsidR="00E228F7" w:rsidRPr="00B84E82" w:rsidRDefault="00E228F7" w:rsidP="00E228F7">
      <w:pPr>
        <w:pStyle w:val="titolo10"/>
        <w:rPr>
          <w:rFonts w:ascii="Inter Tight" w:hAnsi="Inter Tight" w:cs="Inter Tight"/>
          <w:color w:val="002060"/>
        </w:rPr>
      </w:pPr>
      <w:r w:rsidRPr="00B84E82">
        <w:rPr>
          <w:rFonts w:ascii="Inter Tight" w:hAnsi="Inter Tight" w:cs="Inter Tight"/>
          <w:color w:val="002060"/>
        </w:rPr>
        <w:t xml:space="preserve">GARE DEL 2/11/2026 </w:t>
      </w:r>
    </w:p>
    <w:p w14:paraId="71F4D9F5" w14:textId="77777777" w:rsidR="00E228F7" w:rsidRPr="00B84E82" w:rsidRDefault="00E228F7" w:rsidP="00E228F7">
      <w:pPr>
        <w:pStyle w:val="titolo7a"/>
        <w:rPr>
          <w:rFonts w:ascii="Inter Tight" w:hAnsi="Inter Tight" w:cs="Inter Tight"/>
          <w:color w:val="002060"/>
        </w:rPr>
      </w:pPr>
      <w:r w:rsidRPr="00B84E82">
        <w:rPr>
          <w:rFonts w:ascii="Inter Tight" w:hAnsi="Inter Tight" w:cs="Inter Tight"/>
          <w:color w:val="002060"/>
        </w:rPr>
        <w:t xml:space="preserve">PROVVEDIMENTI DISCIPLINARI </w:t>
      </w:r>
    </w:p>
    <w:p w14:paraId="595A6DEF" w14:textId="77777777" w:rsidR="00E228F7" w:rsidRPr="00B84E82" w:rsidRDefault="00E228F7" w:rsidP="00E228F7">
      <w:pPr>
        <w:pStyle w:val="titolo7b0"/>
        <w:rPr>
          <w:rFonts w:ascii="Inter Tight" w:hAnsi="Inter Tight" w:cs="Inter Tight"/>
          <w:color w:val="002060"/>
        </w:rPr>
      </w:pPr>
      <w:r w:rsidRPr="00B84E82">
        <w:rPr>
          <w:rFonts w:ascii="Inter Tight" w:hAnsi="Inter Tight" w:cs="Inter Tight"/>
          <w:color w:val="002060"/>
        </w:rPr>
        <w:t xml:space="preserve">In base alle risultanze degli atti ufficiali sono state deliberate le seguenti sanzioni disciplinari. </w:t>
      </w:r>
    </w:p>
    <w:p w14:paraId="7D38533F" w14:textId="77777777" w:rsidR="00E228F7" w:rsidRPr="00B84E82" w:rsidRDefault="00E228F7" w:rsidP="00E228F7">
      <w:pPr>
        <w:pStyle w:val="titolo30"/>
        <w:rPr>
          <w:rFonts w:ascii="Inter Tight" w:hAnsi="Inter Tight" w:cs="Inter Tight"/>
          <w:color w:val="002060"/>
        </w:rPr>
      </w:pPr>
      <w:r w:rsidRPr="00B84E82">
        <w:rPr>
          <w:rFonts w:ascii="Inter Tight" w:hAnsi="Inter Tight" w:cs="Inter Tight"/>
          <w:color w:val="002060"/>
        </w:rPr>
        <w:t xml:space="preserve">CALCIATORI NON ESPULSI </w:t>
      </w:r>
    </w:p>
    <w:p w14:paraId="74DE8787" w14:textId="77777777" w:rsidR="00E228F7" w:rsidRPr="00B84E82" w:rsidRDefault="00E228F7" w:rsidP="00E228F7">
      <w:pPr>
        <w:pStyle w:val="titolo20"/>
        <w:rPr>
          <w:rFonts w:ascii="Inter Tight" w:hAnsi="Inter Tight" w:cs="Inter Tight"/>
          <w:color w:val="002060"/>
        </w:rPr>
      </w:pPr>
      <w:r w:rsidRPr="00B84E82">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1F9BED69" w14:textId="77777777" w:rsidTr="00A62DBF">
        <w:tc>
          <w:tcPr>
            <w:tcW w:w="2200" w:type="dxa"/>
            <w:tcMar>
              <w:top w:w="20" w:type="dxa"/>
              <w:left w:w="20" w:type="dxa"/>
              <w:bottom w:w="20" w:type="dxa"/>
              <w:right w:w="20" w:type="dxa"/>
            </w:tcMar>
            <w:vAlign w:val="center"/>
            <w:hideMark/>
          </w:tcPr>
          <w:p w14:paraId="180238C3"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CICCANTI ANDREA</w:t>
            </w:r>
          </w:p>
        </w:tc>
        <w:tc>
          <w:tcPr>
            <w:tcW w:w="2200" w:type="dxa"/>
            <w:tcMar>
              <w:top w:w="20" w:type="dxa"/>
              <w:left w:w="20" w:type="dxa"/>
              <w:bottom w:w="20" w:type="dxa"/>
              <w:right w:w="20" w:type="dxa"/>
            </w:tcMar>
            <w:vAlign w:val="center"/>
            <w:hideMark/>
          </w:tcPr>
          <w:p w14:paraId="284847EA"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(CASELLE) </w:t>
            </w:r>
          </w:p>
        </w:tc>
        <w:tc>
          <w:tcPr>
            <w:tcW w:w="800" w:type="dxa"/>
            <w:tcMar>
              <w:top w:w="20" w:type="dxa"/>
              <w:left w:w="20" w:type="dxa"/>
              <w:bottom w:w="20" w:type="dxa"/>
              <w:right w:w="20" w:type="dxa"/>
            </w:tcMar>
            <w:vAlign w:val="center"/>
            <w:hideMark/>
          </w:tcPr>
          <w:p w14:paraId="77FBA2E3"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BA4D83A"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E07E2FD"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w:t>
            </w:r>
          </w:p>
        </w:tc>
      </w:tr>
    </w:tbl>
    <w:p w14:paraId="3BEFA565" w14:textId="77777777" w:rsidR="00E228F7" w:rsidRPr="00B84E82" w:rsidRDefault="00E228F7" w:rsidP="00E228F7">
      <w:pPr>
        <w:pStyle w:val="titolo20"/>
        <w:rPr>
          <w:rFonts w:ascii="Inter Tight" w:eastAsiaTheme="minorEastAsia" w:hAnsi="Inter Tight" w:cs="Inter Tight"/>
          <w:color w:val="002060"/>
        </w:rPr>
      </w:pPr>
      <w:r w:rsidRPr="00B84E82">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76401B49" w14:textId="77777777" w:rsidTr="00A62DBF">
        <w:tc>
          <w:tcPr>
            <w:tcW w:w="2200" w:type="dxa"/>
            <w:tcMar>
              <w:top w:w="20" w:type="dxa"/>
              <w:left w:w="20" w:type="dxa"/>
              <w:bottom w:w="20" w:type="dxa"/>
              <w:right w:w="20" w:type="dxa"/>
            </w:tcMar>
            <w:vAlign w:val="center"/>
            <w:hideMark/>
          </w:tcPr>
          <w:p w14:paraId="73A8DBC5"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CARINELLI NICO</w:t>
            </w:r>
          </w:p>
        </w:tc>
        <w:tc>
          <w:tcPr>
            <w:tcW w:w="2200" w:type="dxa"/>
            <w:tcMar>
              <w:top w:w="20" w:type="dxa"/>
              <w:left w:w="20" w:type="dxa"/>
              <w:bottom w:w="20" w:type="dxa"/>
              <w:right w:w="20" w:type="dxa"/>
            </w:tcMar>
            <w:vAlign w:val="center"/>
            <w:hideMark/>
          </w:tcPr>
          <w:p w14:paraId="30040ABB"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(CASELLE) </w:t>
            </w:r>
          </w:p>
        </w:tc>
        <w:tc>
          <w:tcPr>
            <w:tcW w:w="800" w:type="dxa"/>
            <w:tcMar>
              <w:top w:w="20" w:type="dxa"/>
              <w:left w:w="20" w:type="dxa"/>
              <w:bottom w:w="20" w:type="dxa"/>
              <w:right w:w="20" w:type="dxa"/>
            </w:tcMar>
            <w:vAlign w:val="center"/>
            <w:hideMark/>
          </w:tcPr>
          <w:p w14:paraId="261C6CA5"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B80BF13"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GIRONACCI EMANUELE</w:t>
            </w:r>
          </w:p>
        </w:tc>
        <w:tc>
          <w:tcPr>
            <w:tcW w:w="2200" w:type="dxa"/>
            <w:tcMar>
              <w:top w:w="20" w:type="dxa"/>
              <w:left w:w="20" w:type="dxa"/>
              <w:bottom w:w="20" w:type="dxa"/>
              <w:right w:w="20" w:type="dxa"/>
            </w:tcMar>
            <w:vAlign w:val="center"/>
            <w:hideMark/>
          </w:tcPr>
          <w:p w14:paraId="052EFA2C"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(VAL TENNA UNITED) </w:t>
            </w:r>
          </w:p>
        </w:tc>
      </w:tr>
    </w:tbl>
    <w:p w14:paraId="1463AD4B" w14:textId="77777777" w:rsidR="00E228F7" w:rsidRPr="00B84E82" w:rsidRDefault="00E228F7" w:rsidP="00E228F7">
      <w:pPr>
        <w:pStyle w:val="titolo10"/>
        <w:rPr>
          <w:rFonts w:ascii="Inter Tight" w:eastAsiaTheme="minorEastAsia" w:hAnsi="Inter Tight" w:cs="Inter Tight"/>
          <w:color w:val="002060"/>
        </w:rPr>
      </w:pPr>
      <w:r w:rsidRPr="00B84E82">
        <w:rPr>
          <w:rFonts w:ascii="Inter Tight" w:hAnsi="Inter Tight" w:cs="Inter Tight"/>
          <w:color w:val="002060"/>
        </w:rPr>
        <w:t xml:space="preserve">GARE DEL 4/11/2026 </w:t>
      </w:r>
    </w:p>
    <w:p w14:paraId="4EFBCDC4" w14:textId="77777777" w:rsidR="00E228F7" w:rsidRPr="00B84E82" w:rsidRDefault="00E228F7" w:rsidP="00E228F7">
      <w:pPr>
        <w:pStyle w:val="titolo7a"/>
        <w:rPr>
          <w:rFonts w:ascii="Inter Tight" w:hAnsi="Inter Tight" w:cs="Inter Tight"/>
          <w:color w:val="002060"/>
        </w:rPr>
      </w:pPr>
      <w:r w:rsidRPr="00B84E82">
        <w:rPr>
          <w:rFonts w:ascii="Inter Tight" w:hAnsi="Inter Tight" w:cs="Inter Tight"/>
          <w:color w:val="002060"/>
        </w:rPr>
        <w:t xml:space="preserve">PROVVEDIMENTI DISCIPLINARI </w:t>
      </w:r>
    </w:p>
    <w:p w14:paraId="2D11C8E6" w14:textId="77777777" w:rsidR="00E228F7" w:rsidRPr="00B84E82" w:rsidRDefault="00E228F7" w:rsidP="00E228F7">
      <w:pPr>
        <w:pStyle w:val="titolo7b0"/>
        <w:rPr>
          <w:rFonts w:ascii="Inter Tight" w:hAnsi="Inter Tight" w:cs="Inter Tight"/>
          <w:color w:val="002060"/>
        </w:rPr>
      </w:pPr>
      <w:r w:rsidRPr="00B84E82">
        <w:rPr>
          <w:rFonts w:ascii="Inter Tight" w:hAnsi="Inter Tight" w:cs="Inter Tight"/>
          <w:color w:val="002060"/>
        </w:rPr>
        <w:t xml:space="preserve">In base alle risultanze degli atti ufficiali sono state deliberate le seguenti sanzioni disciplinari. </w:t>
      </w:r>
    </w:p>
    <w:p w14:paraId="1E54DA3A" w14:textId="77777777" w:rsidR="00E228F7" w:rsidRPr="00B84E82" w:rsidRDefault="00E228F7" w:rsidP="00E228F7">
      <w:pPr>
        <w:pStyle w:val="titolo30"/>
        <w:rPr>
          <w:rFonts w:ascii="Inter Tight" w:hAnsi="Inter Tight" w:cs="Inter Tight"/>
          <w:color w:val="002060"/>
        </w:rPr>
      </w:pPr>
      <w:r w:rsidRPr="00B84E82">
        <w:rPr>
          <w:rFonts w:ascii="Inter Tight" w:hAnsi="Inter Tight" w:cs="Inter Tight"/>
          <w:color w:val="002060"/>
        </w:rPr>
        <w:t xml:space="preserve">DIRIGENTI </w:t>
      </w:r>
    </w:p>
    <w:p w14:paraId="38449F2A" w14:textId="77777777" w:rsidR="00E228F7" w:rsidRPr="00B84E82" w:rsidRDefault="00E228F7" w:rsidP="00E228F7">
      <w:pPr>
        <w:pStyle w:val="titolo20"/>
        <w:rPr>
          <w:rFonts w:ascii="Inter Tight" w:hAnsi="Inter Tight" w:cs="Inter Tight"/>
          <w:color w:val="002060"/>
        </w:rPr>
      </w:pPr>
      <w:r w:rsidRPr="00B84E82">
        <w:rPr>
          <w:rFonts w:ascii="Inter Tight" w:hAnsi="Inter Tight" w:cs="Inter Tight"/>
          <w:color w:val="002060"/>
        </w:rPr>
        <w:t xml:space="preserve">INIBIZIONE A TEMPO OPPURE SQUALIFICA A GARE: FINO AL 13/11/2026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75E5CDAD" w14:textId="77777777" w:rsidTr="00A62DBF">
        <w:tc>
          <w:tcPr>
            <w:tcW w:w="2200" w:type="dxa"/>
            <w:tcMar>
              <w:top w:w="20" w:type="dxa"/>
              <w:left w:w="20" w:type="dxa"/>
              <w:bottom w:w="20" w:type="dxa"/>
              <w:right w:w="20" w:type="dxa"/>
            </w:tcMar>
            <w:vAlign w:val="center"/>
            <w:hideMark/>
          </w:tcPr>
          <w:p w14:paraId="3B9ADBA9"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CAMPODONICO ENRICO</w:t>
            </w:r>
          </w:p>
        </w:tc>
        <w:tc>
          <w:tcPr>
            <w:tcW w:w="2200" w:type="dxa"/>
            <w:tcMar>
              <w:top w:w="20" w:type="dxa"/>
              <w:left w:w="20" w:type="dxa"/>
              <w:bottom w:w="20" w:type="dxa"/>
              <w:right w:w="20" w:type="dxa"/>
            </w:tcMar>
            <w:vAlign w:val="center"/>
            <w:hideMark/>
          </w:tcPr>
          <w:p w14:paraId="3EE9AE39"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(VALLESINA) </w:t>
            </w:r>
          </w:p>
        </w:tc>
        <w:tc>
          <w:tcPr>
            <w:tcW w:w="800" w:type="dxa"/>
            <w:tcMar>
              <w:top w:w="20" w:type="dxa"/>
              <w:left w:w="20" w:type="dxa"/>
              <w:bottom w:w="20" w:type="dxa"/>
              <w:right w:w="20" w:type="dxa"/>
            </w:tcMar>
            <w:vAlign w:val="center"/>
            <w:hideMark/>
          </w:tcPr>
          <w:p w14:paraId="25CD93A8"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AA64A6E"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88232DB"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w:t>
            </w:r>
          </w:p>
        </w:tc>
      </w:tr>
    </w:tbl>
    <w:p w14:paraId="0C10690D" w14:textId="77777777" w:rsidR="00E228F7" w:rsidRPr="00B84E82" w:rsidRDefault="00E228F7" w:rsidP="00E228F7">
      <w:pPr>
        <w:pStyle w:val="diffida"/>
        <w:spacing w:before="80" w:beforeAutospacing="0" w:after="40" w:afterAutospacing="0"/>
        <w:rPr>
          <w:rFonts w:ascii="Inter Tight" w:eastAsiaTheme="minorEastAsia" w:hAnsi="Inter Tight" w:cs="Inter Tight"/>
          <w:color w:val="002060"/>
        </w:rPr>
      </w:pPr>
      <w:r w:rsidRPr="00B84E82">
        <w:rPr>
          <w:rFonts w:ascii="Inter Tight" w:hAnsi="Inter Tight" w:cs="Inter Tight"/>
          <w:color w:val="002060"/>
        </w:rPr>
        <w:t xml:space="preserve">Espulso per somma di ammonizioni </w:t>
      </w:r>
    </w:p>
    <w:p w14:paraId="6C9ACD4B" w14:textId="77777777" w:rsidR="00E228F7" w:rsidRPr="00B84E82" w:rsidRDefault="00E228F7" w:rsidP="00E228F7">
      <w:pPr>
        <w:pStyle w:val="titolo30"/>
        <w:rPr>
          <w:rFonts w:ascii="Inter Tight" w:hAnsi="Inter Tight" w:cs="Inter Tight"/>
          <w:color w:val="002060"/>
        </w:rPr>
      </w:pPr>
      <w:r w:rsidRPr="00B84E82">
        <w:rPr>
          <w:rFonts w:ascii="Inter Tight" w:hAnsi="Inter Tight" w:cs="Inter Tight"/>
          <w:color w:val="002060"/>
        </w:rPr>
        <w:t xml:space="preserve">CALCIATORI ESPULSI </w:t>
      </w:r>
    </w:p>
    <w:p w14:paraId="09C2B195" w14:textId="77777777" w:rsidR="00E228F7" w:rsidRPr="00B84E82" w:rsidRDefault="00E228F7" w:rsidP="00E228F7">
      <w:pPr>
        <w:pStyle w:val="titolo20"/>
        <w:rPr>
          <w:rFonts w:ascii="Inter Tight" w:hAnsi="Inter Tight" w:cs="Inter Tight"/>
          <w:color w:val="002060"/>
        </w:rPr>
      </w:pPr>
      <w:r w:rsidRPr="00B84E82">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125B0541" w14:textId="77777777" w:rsidTr="00A62DBF">
        <w:tc>
          <w:tcPr>
            <w:tcW w:w="2200" w:type="dxa"/>
            <w:tcMar>
              <w:top w:w="20" w:type="dxa"/>
              <w:left w:w="20" w:type="dxa"/>
              <w:bottom w:w="20" w:type="dxa"/>
              <w:right w:w="20" w:type="dxa"/>
            </w:tcMar>
            <w:vAlign w:val="center"/>
            <w:hideMark/>
          </w:tcPr>
          <w:p w14:paraId="0D235402"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BALAN MARCO</w:t>
            </w:r>
          </w:p>
        </w:tc>
        <w:tc>
          <w:tcPr>
            <w:tcW w:w="2200" w:type="dxa"/>
            <w:tcMar>
              <w:top w:w="20" w:type="dxa"/>
              <w:left w:w="20" w:type="dxa"/>
              <w:bottom w:w="20" w:type="dxa"/>
              <w:right w:w="20" w:type="dxa"/>
            </w:tcMar>
            <w:vAlign w:val="center"/>
            <w:hideMark/>
          </w:tcPr>
          <w:p w14:paraId="1F5A9104"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(CALCETTO NUMANA) </w:t>
            </w:r>
          </w:p>
        </w:tc>
        <w:tc>
          <w:tcPr>
            <w:tcW w:w="800" w:type="dxa"/>
            <w:tcMar>
              <w:top w:w="20" w:type="dxa"/>
              <w:left w:w="20" w:type="dxa"/>
              <w:bottom w:w="20" w:type="dxa"/>
              <w:right w:w="20" w:type="dxa"/>
            </w:tcMar>
            <w:vAlign w:val="center"/>
            <w:hideMark/>
          </w:tcPr>
          <w:p w14:paraId="707A1A72"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7557902"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510034A"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w:t>
            </w:r>
          </w:p>
        </w:tc>
      </w:tr>
    </w:tbl>
    <w:p w14:paraId="48E53A25" w14:textId="77777777" w:rsidR="00E228F7" w:rsidRPr="00B84E82" w:rsidRDefault="00E228F7" w:rsidP="00E228F7">
      <w:pPr>
        <w:pStyle w:val="titolo30"/>
        <w:rPr>
          <w:rFonts w:ascii="Inter Tight" w:eastAsiaTheme="minorEastAsia" w:hAnsi="Inter Tight" w:cs="Inter Tight"/>
          <w:color w:val="002060"/>
        </w:rPr>
      </w:pPr>
      <w:r w:rsidRPr="00B84E82">
        <w:rPr>
          <w:rFonts w:ascii="Inter Tight" w:hAnsi="Inter Tight" w:cs="Inter Tight"/>
          <w:color w:val="002060"/>
        </w:rPr>
        <w:t xml:space="preserve">CALCIATORI NON ESPULSI </w:t>
      </w:r>
    </w:p>
    <w:p w14:paraId="1CF48BBD" w14:textId="77777777" w:rsidR="00E228F7" w:rsidRPr="00B84E82" w:rsidRDefault="00E228F7" w:rsidP="00E228F7">
      <w:pPr>
        <w:pStyle w:val="titolo20"/>
        <w:rPr>
          <w:rFonts w:ascii="Inter Tight" w:hAnsi="Inter Tight" w:cs="Inter Tight"/>
          <w:color w:val="002060"/>
        </w:rPr>
      </w:pPr>
      <w:r w:rsidRPr="00B84E82">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40BEB8ED" w14:textId="77777777" w:rsidTr="00A62DBF">
        <w:tc>
          <w:tcPr>
            <w:tcW w:w="2200" w:type="dxa"/>
            <w:tcMar>
              <w:top w:w="20" w:type="dxa"/>
              <w:left w:w="20" w:type="dxa"/>
              <w:bottom w:w="20" w:type="dxa"/>
              <w:right w:w="20" w:type="dxa"/>
            </w:tcMar>
            <w:vAlign w:val="center"/>
            <w:hideMark/>
          </w:tcPr>
          <w:p w14:paraId="6CA19385"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TERRA PIETRO MARIA</w:t>
            </w:r>
          </w:p>
        </w:tc>
        <w:tc>
          <w:tcPr>
            <w:tcW w:w="2200" w:type="dxa"/>
            <w:tcMar>
              <w:top w:w="20" w:type="dxa"/>
              <w:left w:w="20" w:type="dxa"/>
              <w:bottom w:w="20" w:type="dxa"/>
              <w:right w:w="20" w:type="dxa"/>
            </w:tcMar>
            <w:vAlign w:val="center"/>
            <w:hideMark/>
          </w:tcPr>
          <w:p w14:paraId="0DA5488F"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(CALCETTO NUMANA) </w:t>
            </w:r>
          </w:p>
        </w:tc>
        <w:tc>
          <w:tcPr>
            <w:tcW w:w="800" w:type="dxa"/>
            <w:tcMar>
              <w:top w:w="20" w:type="dxa"/>
              <w:left w:w="20" w:type="dxa"/>
              <w:bottom w:w="20" w:type="dxa"/>
              <w:right w:w="20" w:type="dxa"/>
            </w:tcMar>
            <w:vAlign w:val="center"/>
            <w:hideMark/>
          </w:tcPr>
          <w:p w14:paraId="18DD5784"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E7313F4"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FD16FE7"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w:t>
            </w:r>
          </w:p>
        </w:tc>
      </w:tr>
    </w:tbl>
    <w:p w14:paraId="6FC924ED" w14:textId="77777777" w:rsidR="00E228F7" w:rsidRPr="00B84E82" w:rsidRDefault="00E228F7" w:rsidP="00E228F7">
      <w:pPr>
        <w:pStyle w:val="titolo20"/>
        <w:rPr>
          <w:rFonts w:ascii="Inter Tight" w:eastAsiaTheme="minorEastAsia" w:hAnsi="Inter Tight" w:cs="Inter Tight"/>
          <w:color w:val="002060"/>
        </w:rPr>
      </w:pPr>
      <w:r w:rsidRPr="00B84E82">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3B39A0DD" w14:textId="77777777" w:rsidTr="00A62DBF">
        <w:tc>
          <w:tcPr>
            <w:tcW w:w="2200" w:type="dxa"/>
            <w:tcMar>
              <w:top w:w="20" w:type="dxa"/>
              <w:left w:w="20" w:type="dxa"/>
              <w:bottom w:w="20" w:type="dxa"/>
              <w:right w:w="20" w:type="dxa"/>
            </w:tcMar>
            <w:vAlign w:val="center"/>
            <w:hideMark/>
          </w:tcPr>
          <w:p w14:paraId="129A8738"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MICHELETTI MATTIA</w:t>
            </w:r>
          </w:p>
        </w:tc>
        <w:tc>
          <w:tcPr>
            <w:tcW w:w="2200" w:type="dxa"/>
            <w:tcMar>
              <w:top w:w="20" w:type="dxa"/>
              <w:left w:w="20" w:type="dxa"/>
              <w:bottom w:w="20" w:type="dxa"/>
              <w:right w:w="20" w:type="dxa"/>
            </w:tcMar>
            <w:vAlign w:val="center"/>
            <w:hideMark/>
          </w:tcPr>
          <w:p w14:paraId="4D423135"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(ASPIO 2005) </w:t>
            </w:r>
          </w:p>
        </w:tc>
        <w:tc>
          <w:tcPr>
            <w:tcW w:w="800" w:type="dxa"/>
            <w:tcMar>
              <w:top w:w="20" w:type="dxa"/>
              <w:left w:w="20" w:type="dxa"/>
              <w:bottom w:w="20" w:type="dxa"/>
              <w:right w:w="20" w:type="dxa"/>
            </w:tcMar>
            <w:vAlign w:val="center"/>
            <w:hideMark/>
          </w:tcPr>
          <w:p w14:paraId="7F668B20"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BF458C4"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MIGLIO MATTIA</w:t>
            </w:r>
          </w:p>
        </w:tc>
        <w:tc>
          <w:tcPr>
            <w:tcW w:w="2200" w:type="dxa"/>
            <w:tcMar>
              <w:top w:w="20" w:type="dxa"/>
              <w:left w:w="20" w:type="dxa"/>
              <w:bottom w:w="20" w:type="dxa"/>
              <w:right w:w="20" w:type="dxa"/>
            </w:tcMar>
            <w:vAlign w:val="center"/>
            <w:hideMark/>
          </w:tcPr>
          <w:p w14:paraId="07FE20B6"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(POLVERIGI C/5) </w:t>
            </w:r>
          </w:p>
        </w:tc>
      </w:tr>
      <w:tr w:rsidR="00E228F7" w:rsidRPr="00B84E82" w14:paraId="50135712" w14:textId="77777777" w:rsidTr="00A62DBF">
        <w:tc>
          <w:tcPr>
            <w:tcW w:w="2200" w:type="dxa"/>
            <w:tcMar>
              <w:top w:w="20" w:type="dxa"/>
              <w:left w:w="20" w:type="dxa"/>
              <w:bottom w:w="20" w:type="dxa"/>
              <w:right w:w="20" w:type="dxa"/>
            </w:tcMar>
            <w:vAlign w:val="center"/>
            <w:hideMark/>
          </w:tcPr>
          <w:p w14:paraId="2CDD0159"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VILLAFRATI DAVIDE</w:t>
            </w:r>
          </w:p>
        </w:tc>
        <w:tc>
          <w:tcPr>
            <w:tcW w:w="2200" w:type="dxa"/>
            <w:tcMar>
              <w:top w:w="20" w:type="dxa"/>
              <w:left w:w="20" w:type="dxa"/>
              <w:bottom w:w="20" w:type="dxa"/>
              <w:right w:w="20" w:type="dxa"/>
            </w:tcMar>
            <w:vAlign w:val="center"/>
            <w:hideMark/>
          </w:tcPr>
          <w:p w14:paraId="35897C9D"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(POLVERIGI C/5) </w:t>
            </w:r>
          </w:p>
        </w:tc>
        <w:tc>
          <w:tcPr>
            <w:tcW w:w="800" w:type="dxa"/>
            <w:tcMar>
              <w:top w:w="20" w:type="dxa"/>
              <w:left w:w="20" w:type="dxa"/>
              <w:bottom w:w="20" w:type="dxa"/>
              <w:right w:w="20" w:type="dxa"/>
            </w:tcMar>
            <w:vAlign w:val="center"/>
            <w:hideMark/>
          </w:tcPr>
          <w:p w14:paraId="767E5F3C"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9187695"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A8A20A5"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w:t>
            </w:r>
          </w:p>
        </w:tc>
      </w:tr>
    </w:tbl>
    <w:p w14:paraId="1100346B" w14:textId="77777777" w:rsidR="00E228F7" w:rsidRDefault="00E228F7" w:rsidP="00E228F7">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E228F7" w:rsidRPr="00032976" w14:paraId="51DB1F86" w14:textId="77777777" w:rsidTr="00A62DBF">
        <w:trPr>
          <w:jc w:val="center"/>
        </w:trPr>
        <w:tc>
          <w:tcPr>
            <w:tcW w:w="2500" w:type="pct"/>
          </w:tcPr>
          <w:p w14:paraId="4FE7AF68" w14:textId="77777777" w:rsidR="00E228F7"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06410E03" w14:textId="77777777" w:rsidR="00E228F7" w:rsidRPr="00032976"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08C34BC8" w14:textId="77777777" w:rsidR="00E228F7" w:rsidRPr="00C368AF"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473EDE18" w14:textId="77777777" w:rsidR="00E228F7" w:rsidRPr="00032976"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5E554B98" w14:textId="77777777" w:rsidR="00E228F7" w:rsidRPr="00B84E82" w:rsidRDefault="00E228F7" w:rsidP="00E228F7">
      <w:pPr>
        <w:pStyle w:val="breakline"/>
        <w:rPr>
          <w:rFonts w:ascii="Inter Tight" w:eastAsiaTheme="minorEastAsia" w:hAnsi="Inter Tight" w:cs="Inter Tight"/>
          <w:color w:val="002060"/>
        </w:rPr>
      </w:pPr>
    </w:p>
    <w:p w14:paraId="0941DFFD" w14:textId="77777777" w:rsidR="00E228F7" w:rsidRDefault="00E228F7" w:rsidP="00E228F7">
      <w:pPr>
        <w:pStyle w:val="breakline"/>
        <w:rPr>
          <w:rFonts w:ascii="Inter Tight" w:hAnsi="Inter Tight" w:cs="Inter Tight"/>
          <w:color w:val="002060"/>
        </w:rPr>
      </w:pPr>
    </w:p>
    <w:p w14:paraId="3F3A9140" w14:textId="77777777" w:rsidR="00E228F7" w:rsidRPr="00B84E82" w:rsidRDefault="00E228F7" w:rsidP="00E228F7">
      <w:pPr>
        <w:pStyle w:val="breakline"/>
        <w:rPr>
          <w:rFonts w:ascii="Inter Tight" w:eastAsiaTheme="minorEastAsia" w:hAnsi="Inter Tight" w:cs="Inter Tight"/>
          <w:color w:val="002060"/>
        </w:rPr>
      </w:pPr>
    </w:p>
    <w:p w14:paraId="44E321C3" w14:textId="77777777" w:rsidR="00E228F7" w:rsidRPr="00B84E82" w:rsidRDefault="00E228F7" w:rsidP="00E228F7">
      <w:pPr>
        <w:pStyle w:val="titolocampionato0"/>
        <w:shd w:val="clear" w:color="auto" w:fill="CCCCCC"/>
        <w:spacing w:before="80" w:after="40"/>
        <w:rPr>
          <w:rFonts w:ascii="Inter Tight" w:hAnsi="Inter Tight" w:cs="Inter Tight"/>
          <w:color w:val="002060"/>
        </w:rPr>
      </w:pPr>
      <w:r w:rsidRPr="00B84E82">
        <w:rPr>
          <w:rFonts w:ascii="Inter Tight" w:hAnsi="Inter Tight" w:cs="Inter Tight"/>
          <w:color w:val="002060"/>
        </w:rPr>
        <w:t>COPPA ITALIA FEMM.LE CALCIO A5</w:t>
      </w:r>
    </w:p>
    <w:p w14:paraId="589303B0"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RISULTATI</w:t>
      </w:r>
    </w:p>
    <w:p w14:paraId="1B016C94" w14:textId="77777777" w:rsidR="00E228F7" w:rsidRPr="00B84E82" w:rsidRDefault="00E228F7" w:rsidP="00E228F7">
      <w:pPr>
        <w:pStyle w:val="breakline"/>
        <w:rPr>
          <w:rFonts w:ascii="Inter Tight" w:hAnsi="Inter Tight" w:cs="Inter Tight"/>
          <w:color w:val="002060"/>
        </w:rPr>
      </w:pPr>
    </w:p>
    <w:p w14:paraId="20AF23FD"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RISULTATI UFFICIALI GARE DEL 04/11/2026</w:t>
      </w:r>
    </w:p>
    <w:p w14:paraId="26FF0FA8" w14:textId="77777777" w:rsidR="00E228F7" w:rsidRPr="00E228F7" w:rsidRDefault="00E228F7" w:rsidP="00E228F7">
      <w:pPr>
        <w:pStyle w:val="sottotitolocampionato20"/>
        <w:spacing w:before="0" w:beforeAutospacing="0" w:after="0" w:afterAutospacing="0"/>
        <w:rPr>
          <w:rFonts w:ascii="Inter Tight" w:hAnsi="Inter Tight" w:cs="Inter Tight"/>
          <w:color w:val="002060"/>
          <w:sz w:val="20"/>
          <w:szCs w:val="20"/>
        </w:rPr>
      </w:pPr>
      <w:r w:rsidRPr="00E228F7">
        <w:rPr>
          <w:rFonts w:ascii="Inter Tight" w:hAnsi="Inter Tight" w:cs="Inter Tight"/>
          <w:color w:val="002060"/>
          <w:sz w:val="20"/>
          <w:szCs w:val="20"/>
        </w:rPr>
        <w:t>Si trascrivono qui di seguito i risultati ufficiali delle gare disputate</w:t>
      </w:r>
    </w:p>
    <w:p w14:paraId="13EC82B7" w14:textId="77777777" w:rsidR="00E228F7" w:rsidRPr="00B84E82" w:rsidRDefault="00E228F7" w:rsidP="00E228F7">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E228F7" w:rsidRPr="00B84E82" w14:paraId="059825BD" w14:textId="77777777" w:rsidTr="00A62DB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228F7" w:rsidRPr="00B84E82" w14:paraId="2F5DB766" w14:textId="77777777" w:rsidTr="00A62DB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5F7022"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GIRONE SF - 1 Giornata - A</w:t>
                  </w:r>
                </w:p>
              </w:tc>
            </w:tr>
            <w:tr w:rsidR="00E228F7" w:rsidRPr="00B84E82" w14:paraId="3EC2BDA1" w14:textId="77777777" w:rsidTr="00A62DBF">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9517F06"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ITALSERVICE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82E126"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CALCIO POTENZA PICENA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042BB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0 - 2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0E258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1C9251A0" w14:textId="77777777" w:rsidTr="00A62DBF">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F1A08E"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(1) PIANDIROSE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A943FA"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KAPPABI POTENZA PICENA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A17FE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3 - 2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B374B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4FC475BC" w14:textId="77777777" w:rsidTr="00A62DBF">
              <w:tc>
                <w:tcPr>
                  <w:tcW w:w="4700" w:type="dxa"/>
                  <w:gridSpan w:val="4"/>
                  <w:tcBorders>
                    <w:top w:val="nil"/>
                    <w:left w:val="nil"/>
                    <w:bottom w:val="nil"/>
                    <w:right w:val="nil"/>
                  </w:tcBorders>
                  <w:tcMar>
                    <w:top w:w="20" w:type="dxa"/>
                    <w:left w:w="20" w:type="dxa"/>
                    <w:bottom w:w="20" w:type="dxa"/>
                    <w:right w:w="20" w:type="dxa"/>
                  </w:tcMar>
                  <w:vAlign w:val="center"/>
                  <w:hideMark/>
                </w:tcPr>
                <w:p w14:paraId="34522E3C"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(1) - disputata il 02/11/2026</w:t>
                  </w:r>
                </w:p>
              </w:tc>
            </w:tr>
          </w:tbl>
          <w:p w14:paraId="3EE58124" w14:textId="77777777" w:rsidR="00E228F7" w:rsidRPr="00B84E82" w:rsidRDefault="00E228F7" w:rsidP="00A62DBF">
            <w:pPr>
              <w:rPr>
                <w:rFonts w:ascii="Inter Tight" w:hAnsi="Inter Tight" w:cs="Inter Tight"/>
                <w:color w:val="002060"/>
              </w:rPr>
            </w:pPr>
          </w:p>
        </w:tc>
      </w:tr>
    </w:tbl>
    <w:p w14:paraId="38EC671A" w14:textId="77777777" w:rsidR="00E228F7" w:rsidRPr="00B84E82" w:rsidRDefault="00E228F7" w:rsidP="00E228F7">
      <w:pPr>
        <w:pStyle w:val="breakline"/>
        <w:rPr>
          <w:rFonts w:ascii="Inter Tight" w:hAnsi="Inter Tight" w:cs="Inter Tight"/>
          <w:color w:val="002060"/>
        </w:rPr>
      </w:pPr>
    </w:p>
    <w:p w14:paraId="603C2710" w14:textId="77777777" w:rsidR="00E228F7" w:rsidRPr="00B84E82" w:rsidRDefault="00E228F7" w:rsidP="00E228F7">
      <w:pPr>
        <w:pStyle w:val="breakline"/>
        <w:rPr>
          <w:rFonts w:ascii="Inter Tight" w:hAnsi="Inter Tight" w:cs="Inter Tight"/>
          <w:color w:val="002060"/>
        </w:rPr>
      </w:pPr>
    </w:p>
    <w:p w14:paraId="7EB369C0" w14:textId="77777777" w:rsidR="00E228F7" w:rsidRPr="00B84E82" w:rsidRDefault="00E228F7" w:rsidP="00E228F7">
      <w:pPr>
        <w:pStyle w:val="breakline"/>
        <w:rPr>
          <w:rFonts w:ascii="Inter Tight" w:eastAsiaTheme="minorEastAsia" w:hAnsi="Inter Tight" w:cs="Inter Tight"/>
          <w:color w:val="002060"/>
        </w:rPr>
      </w:pPr>
    </w:p>
    <w:p w14:paraId="43ECDBE4" w14:textId="77777777" w:rsidR="00E228F7" w:rsidRPr="00B84E82" w:rsidRDefault="00E228F7" w:rsidP="00E228F7">
      <w:pPr>
        <w:pStyle w:val="titolocampionato0"/>
        <w:shd w:val="clear" w:color="auto" w:fill="CCCCCC"/>
        <w:spacing w:before="80" w:after="40"/>
        <w:rPr>
          <w:rFonts w:ascii="Inter Tight" w:hAnsi="Inter Tight" w:cs="Inter Tight"/>
          <w:color w:val="002060"/>
        </w:rPr>
      </w:pPr>
      <w:r w:rsidRPr="00B84E82">
        <w:rPr>
          <w:rFonts w:ascii="Inter Tight" w:hAnsi="Inter Tight" w:cs="Inter Tight"/>
          <w:color w:val="002060"/>
        </w:rPr>
        <w:t>COPPA MARCHE UNDER 19 CALCIO 5</w:t>
      </w:r>
    </w:p>
    <w:p w14:paraId="70BC9E74" w14:textId="77777777" w:rsidR="00E228F7" w:rsidRPr="00B26721" w:rsidRDefault="00E228F7" w:rsidP="00E228F7">
      <w:pPr>
        <w:pStyle w:val="LndNormale1"/>
        <w:jc w:val="center"/>
        <w:rPr>
          <w:rFonts w:ascii="Inter Tight" w:hAnsi="Inter Tight" w:cs="Inter Tight"/>
          <w:color w:val="002060"/>
          <w:sz w:val="36"/>
          <w:szCs w:val="36"/>
        </w:rPr>
      </w:pPr>
      <w:r w:rsidRPr="00B26721">
        <w:rPr>
          <w:rFonts w:ascii="Inter Tight" w:hAnsi="Inter Tight" w:cs="Inter Tight"/>
          <w:b/>
          <w:color w:val="002060"/>
          <w:sz w:val="36"/>
          <w:szCs w:val="36"/>
        </w:rPr>
        <w:t xml:space="preserve">SQUADRE QUALIFICATE </w:t>
      </w:r>
      <w:r>
        <w:rPr>
          <w:rFonts w:ascii="Inter Tight" w:hAnsi="Inter Tight" w:cs="Inter Tight"/>
          <w:b/>
          <w:color w:val="002060"/>
          <w:sz w:val="36"/>
          <w:szCs w:val="36"/>
        </w:rPr>
        <w:t>ALLE SEMIFINALI</w:t>
      </w:r>
    </w:p>
    <w:p w14:paraId="0F17C62C" w14:textId="77777777" w:rsidR="00E228F7" w:rsidRPr="00B26721" w:rsidRDefault="00E228F7" w:rsidP="00E228F7">
      <w:pPr>
        <w:pStyle w:val="breakline"/>
        <w:rPr>
          <w:rFonts w:ascii="Inter Tight" w:eastAsiaTheme="minorEastAsia" w:hAnsi="Inter Tight" w:cs="Inter Tight"/>
          <w:color w:val="002060"/>
          <w:sz w:val="22"/>
          <w:szCs w:val="22"/>
        </w:rPr>
      </w:pPr>
    </w:p>
    <w:p w14:paraId="1E1A4D8B" w14:textId="77777777" w:rsidR="00E228F7" w:rsidRPr="00B26721" w:rsidRDefault="00E228F7" w:rsidP="00E228F7">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 xml:space="preserve">Al termine </w:t>
      </w:r>
      <w:r>
        <w:rPr>
          <w:rFonts w:ascii="Inter Tight" w:eastAsiaTheme="minorEastAsia" w:hAnsi="Inter Tight" w:cs="Inter Tight"/>
          <w:color w:val="002060"/>
          <w:sz w:val="22"/>
          <w:szCs w:val="22"/>
        </w:rPr>
        <w:t>dei Quarti di Finale</w:t>
      </w:r>
      <w:r w:rsidRPr="00B26721">
        <w:rPr>
          <w:rFonts w:ascii="Inter Tight" w:eastAsiaTheme="minorEastAsia" w:hAnsi="Inter Tight" w:cs="Inter Tight"/>
          <w:color w:val="002060"/>
          <w:sz w:val="22"/>
          <w:szCs w:val="22"/>
        </w:rPr>
        <w:t xml:space="preserve"> si sono qualificate </w:t>
      </w:r>
      <w:r>
        <w:rPr>
          <w:rFonts w:ascii="Inter Tight" w:eastAsiaTheme="minorEastAsia" w:hAnsi="Inter Tight" w:cs="Inter Tight"/>
          <w:color w:val="002060"/>
          <w:sz w:val="22"/>
          <w:szCs w:val="22"/>
        </w:rPr>
        <w:t>alle Semifinali</w:t>
      </w:r>
      <w:r w:rsidRPr="00B26721">
        <w:rPr>
          <w:rFonts w:ascii="Inter Tight" w:eastAsiaTheme="minorEastAsia" w:hAnsi="Inter Tight" w:cs="Inter Tight"/>
          <w:color w:val="002060"/>
          <w:sz w:val="22"/>
          <w:szCs w:val="22"/>
        </w:rPr>
        <w:t xml:space="preserve"> le seguenti squadre:</w:t>
      </w:r>
    </w:p>
    <w:p w14:paraId="721D92E1" w14:textId="77777777" w:rsidR="00E228F7" w:rsidRDefault="00E228F7" w:rsidP="00E228F7">
      <w:pPr>
        <w:pStyle w:val="breakline"/>
        <w:rPr>
          <w:rFonts w:ascii="Inter Tight" w:eastAsiaTheme="minorEastAsia" w:hAnsi="Inter Tight" w:cs="Inter Tight"/>
          <w:color w:val="002060"/>
          <w:sz w:val="22"/>
          <w:szCs w:val="22"/>
        </w:rPr>
      </w:pPr>
    </w:p>
    <w:p w14:paraId="7398A338" w14:textId="77777777" w:rsidR="00E228F7" w:rsidRPr="00364087" w:rsidRDefault="00E228F7" w:rsidP="00E228F7">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JESI C5</w:t>
      </w:r>
    </w:p>
    <w:p w14:paraId="41BA8152" w14:textId="77777777" w:rsidR="00E228F7" w:rsidRDefault="00E228F7" w:rsidP="00E228F7">
      <w:pPr>
        <w:pStyle w:val="breakline"/>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 xml:space="preserve">BULDOG T.N.T. LUCREZIA </w:t>
      </w:r>
    </w:p>
    <w:p w14:paraId="2B0008DF" w14:textId="77777777" w:rsidR="00E228F7" w:rsidRPr="00E40761" w:rsidRDefault="00E228F7" w:rsidP="00E228F7">
      <w:pPr>
        <w:pStyle w:val="breakline"/>
        <w:rPr>
          <w:rFonts w:ascii="Inter Tight" w:eastAsiaTheme="minorEastAsia" w:hAnsi="Inter Tight" w:cs="Inter Tight"/>
          <w:color w:val="002060"/>
          <w:sz w:val="22"/>
          <w:szCs w:val="22"/>
        </w:rPr>
      </w:pPr>
      <w:r w:rsidRPr="00E40761">
        <w:rPr>
          <w:rFonts w:ascii="Inter Tight" w:eastAsiaTheme="minorEastAsia" w:hAnsi="Inter Tight" w:cs="Inter Tight"/>
          <w:b/>
          <w:bCs/>
          <w:color w:val="002060"/>
          <w:sz w:val="22"/>
          <w:szCs w:val="22"/>
        </w:rPr>
        <w:t>FERMANA FUTSAL 2022</w:t>
      </w:r>
    </w:p>
    <w:p w14:paraId="3B6123EF" w14:textId="77777777" w:rsidR="00E228F7" w:rsidRDefault="00E228F7" w:rsidP="00E228F7">
      <w:pPr>
        <w:pStyle w:val="LndNormale1"/>
        <w:rPr>
          <w:rFonts w:ascii="Inter Tight" w:eastAsiaTheme="minorEastAsia" w:hAnsi="Inter Tight" w:cs="Inter Tight"/>
          <w:b/>
          <w:bCs/>
          <w:color w:val="002060"/>
          <w:szCs w:val="22"/>
        </w:rPr>
      </w:pPr>
      <w:r>
        <w:rPr>
          <w:rFonts w:ascii="Inter Tight" w:eastAsiaTheme="minorEastAsia" w:hAnsi="Inter Tight" w:cs="Inter Tight"/>
          <w:b/>
          <w:bCs/>
          <w:color w:val="002060"/>
          <w:szCs w:val="22"/>
        </w:rPr>
        <w:t>FUTSAL VIRE GEOSISTEM ASD</w:t>
      </w:r>
    </w:p>
    <w:p w14:paraId="18AC6842" w14:textId="77777777" w:rsidR="00E228F7" w:rsidRPr="00FA2C06" w:rsidRDefault="00E228F7" w:rsidP="00E228F7">
      <w:pPr>
        <w:pStyle w:val="LndNormale1"/>
        <w:rPr>
          <w:rFonts w:ascii="Inter Tight" w:hAnsi="Inter Tight" w:cs="Inter Tight"/>
          <w:color w:val="002060"/>
        </w:rPr>
      </w:pPr>
    </w:p>
    <w:p w14:paraId="29287D0D" w14:textId="77777777" w:rsidR="00E228F7" w:rsidRPr="00982E28" w:rsidRDefault="00E228F7" w:rsidP="00E228F7">
      <w:pPr>
        <w:pStyle w:val="LndNormale1"/>
        <w:rPr>
          <w:rFonts w:ascii="Inter Tight" w:hAnsi="Inter Tight" w:cs="Inter Tight"/>
          <w:b/>
          <w:color w:val="002060"/>
          <w:u w:val="single"/>
        </w:rPr>
      </w:pPr>
      <w:r w:rsidRPr="00982E28">
        <w:rPr>
          <w:rFonts w:ascii="Inter Tight" w:hAnsi="Inter Tight" w:cs="Inter Tight"/>
          <w:b/>
          <w:color w:val="002060"/>
          <w:u w:val="single"/>
        </w:rPr>
        <w:t>SEMIFINALI</w:t>
      </w:r>
    </w:p>
    <w:p w14:paraId="115223BB" w14:textId="77777777" w:rsidR="00E228F7" w:rsidRPr="00F2671D" w:rsidRDefault="00E228F7" w:rsidP="00E228F7">
      <w:pPr>
        <w:pStyle w:val="Corpodeltesto21"/>
        <w:rPr>
          <w:rFonts w:ascii="Inter Tight" w:hAnsi="Inter Tight" w:cs="Inter Tight"/>
          <w:b/>
          <w:i/>
          <w:color w:val="002060"/>
          <w:sz w:val="22"/>
        </w:rPr>
      </w:pPr>
      <w:r w:rsidRPr="00F2671D">
        <w:rPr>
          <w:rFonts w:ascii="Inter Tight" w:hAnsi="Inter Tight" w:cs="Inter Tight"/>
          <w:b/>
          <w:i/>
          <w:color w:val="002060"/>
          <w:sz w:val="22"/>
        </w:rPr>
        <w:t xml:space="preserve">Gara di Andata 17 </w:t>
      </w:r>
      <w:proofErr w:type="gramStart"/>
      <w:r w:rsidRPr="00F2671D">
        <w:rPr>
          <w:rFonts w:ascii="Inter Tight" w:hAnsi="Inter Tight" w:cs="Inter Tight"/>
          <w:b/>
          <w:i/>
          <w:color w:val="002060"/>
          <w:sz w:val="22"/>
        </w:rPr>
        <w:t>Novembre</w:t>
      </w:r>
      <w:proofErr w:type="gramEnd"/>
      <w:r w:rsidRPr="00F2671D">
        <w:rPr>
          <w:rFonts w:ascii="Inter Tight" w:hAnsi="Inter Tight" w:cs="Inter Tight"/>
          <w:b/>
          <w:i/>
          <w:color w:val="002060"/>
          <w:sz w:val="22"/>
        </w:rPr>
        <w:t xml:space="preserve"> 2026 – Gara di Ritorno </w:t>
      </w:r>
      <w:proofErr w:type="gramStart"/>
      <w:r w:rsidRPr="00F2671D">
        <w:rPr>
          <w:rFonts w:ascii="Inter Tight" w:hAnsi="Inter Tight" w:cs="Inter Tight"/>
          <w:b/>
          <w:i/>
          <w:color w:val="002060"/>
          <w:sz w:val="22"/>
        </w:rPr>
        <w:t>1 Dicembre</w:t>
      </w:r>
      <w:proofErr w:type="gramEnd"/>
      <w:r w:rsidRPr="00F2671D">
        <w:rPr>
          <w:rFonts w:ascii="Inter Tight" w:hAnsi="Inter Tight" w:cs="Inter Tight"/>
          <w:b/>
          <w:i/>
          <w:color w:val="002060"/>
          <w:sz w:val="22"/>
        </w:rPr>
        <w:t xml:space="preserve"> 2026</w:t>
      </w:r>
    </w:p>
    <w:p w14:paraId="173185C4" w14:textId="77777777" w:rsidR="00E228F7" w:rsidRPr="00982E28" w:rsidRDefault="00E228F7" w:rsidP="00E228F7">
      <w:pPr>
        <w:pStyle w:val="Corpodeltesto21"/>
        <w:rPr>
          <w:rFonts w:ascii="Inter Tight" w:hAnsi="Inter Tight" w:cs="Inter Tight"/>
          <w:color w:val="002060"/>
          <w:sz w:val="22"/>
        </w:rPr>
      </w:pPr>
      <w:r w:rsidRPr="00982E28">
        <w:rPr>
          <w:rFonts w:ascii="Inter Tight" w:hAnsi="Inter Tight" w:cs="Inter Tight"/>
          <w:color w:val="002060"/>
          <w:sz w:val="22"/>
        </w:rPr>
        <w:t>Le 4 squadre qualificate dai Quarti di Finale disputeranno gare di andata e ritorno ad eliminazione diretta.</w:t>
      </w:r>
    </w:p>
    <w:p w14:paraId="00B316FF" w14:textId="77777777" w:rsidR="00674C40" w:rsidRPr="00674C40" w:rsidRDefault="00674C40" w:rsidP="00674C40">
      <w:pPr>
        <w:pStyle w:val="Corpodeltesto21"/>
        <w:rPr>
          <w:rFonts w:ascii="Inter Tight" w:hAnsi="Inter Tight" w:cs="Inter Tight"/>
          <w:b/>
          <w:bCs/>
          <w:color w:val="002060"/>
          <w:sz w:val="22"/>
        </w:rPr>
      </w:pPr>
      <w:r w:rsidRPr="00674C40">
        <w:rPr>
          <w:rFonts w:ascii="Inter Tight" w:hAnsi="Inter Tight" w:cs="Inter Tight"/>
          <w:b/>
          <w:bCs/>
          <w:color w:val="002060"/>
          <w:sz w:val="22"/>
        </w:rPr>
        <w:t>Gli accoppiamenti delle gare di Semifinale saranno determinati per sorteggio che si terrà LUNEDI’ 09/11/2026 alle ore 15:00 presso il Comitato Regionale Marche.</w:t>
      </w:r>
    </w:p>
    <w:p w14:paraId="41045B93" w14:textId="77777777" w:rsidR="00E228F7" w:rsidRPr="00613D08" w:rsidRDefault="00E228F7" w:rsidP="00E228F7">
      <w:pPr>
        <w:pStyle w:val="LndNormale1"/>
        <w:rPr>
          <w:rFonts w:ascii="Inter Tight" w:hAnsi="Inter Tight" w:cs="Inter Tight"/>
          <w:b/>
          <w:color w:val="002060"/>
          <w:szCs w:val="22"/>
        </w:rPr>
      </w:pPr>
    </w:p>
    <w:p w14:paraId="5F39ECCB" w14:textId="77777777" w:rsidR="00E228F7" w:rsidRPr="00613D08" w:rsidRDefault="00E228F7" w:rsidP="00E228F7">
      <w:pPr>
        <w:pStyle w:val="LndNormale1"/>
        <w:rPr>
          <w:rFonts w:ascii="Inter Tight" w:hAnsi="Inter Tight" w:cs="Inter Tight"/>
          <w:b/>
          <w:i/>
          <w:iCs/>
          <w:color w:val="002060"/>
          <w:szCs w:val="22"/>
        </w:rPr>
      </w:pPr>
      <w:r w:rsidRPr="00613D08">
        <w:rPr>
          <w:rFonts w:ascii="Inter Tight" w:hAnsi="Inter Tight" w:cs="Inter Tight"/>
          <w:b/>
          <w:i/>
          <w:iCs/>
          <w:color w:val="002060"/>
          <w:szCs w:val="22"/>
        </w:rPr>
        <w:t>Si invitano pertanto le società a scaricare sui propri dispositivi detta piattaforma.</w:t>
      </w:r>
    </w:p>
    <w:p w14:paraId="4C3E1225" w14:textId="77777777" w:rsidR="00E228F7" w:rsidRDefault="00E228F7" w:rsidP="00E228F7">
      <w:pPr>
        <w:pStyle w:val="Corpodeltesto21"/>
        <w:rPr>
          <w:rFonts w:ascii="Inter Tight" w:hAnsi="Inter Tight" w:cs="Inter Tight"/>
          <w:color w:val="002060"/>
          <w:sz w:val="22"/>
        </w:rPr>
      </w:pPr>
    </w:p>
    <w:p w14:paraId="044AEC96" w14:textId="77777777" w:rsidR="00E228F7" w:rsidRPr="00FA2C06" w:rsidRDefault="00E228F7" w:rsidP="00E228F7">
      <w:pPr>
        <w:pStyle w:val="Corpodeltesto21"/>
        <w:rPr>
          <w:rFonts w:ascii="Inter Tight" w:hAnsi="Inter Tight" w:cs="Inter Tight"/>
          <w:color w:val="002060"/>
          <w:sz w:val="22"/>
        </w:rPr>
      </w:pPr>
      <w:r w:rsidRPr="00FA2C06">
        <w:rPr>
          <w:rFonts w:ascii="Inter Tight" w:hAnsi="Inter Tight" w:cs="Inter Tight"/>
          <w:color w:val="002060"/>
          <w:sz w:val="22"/>
        </w:rPr>
        <w:t>Risulterà qualificata la squadra che nelle due partite di andata e ritorno, avrà ottenuto il miglior punteggio, ovvero, a parità di punteggio, la squadra che avrà la miglior differenza reti.</w:t>
      </w:r>
    </w:p>
    <w:p w14:paraId="4962F37C" w14:textId="77777777" w:rsidR="00E228F7" w:rsidRPr="00FA2C06" w:rsidRDefault="00E228F7" w:rsidP="00E228F7">
      <w:pPr>
        <w:pStyle w:val="Corpodeltesto21"/>
        <w:rPr>
          <w:rFonts w:ascii="Inter Tight" w:hAnsi="Inter Tight" w:cs="Inter Tight"/>
          <w:color w:val="002060"/>
          <w:sz w:val="22"/>
        </w:rPr>
      </w:pPr>
      <w:r w:rsidRPr="00FA2C06">
        <w:rPr>
          <w:rFonts w:ascii="Inter Tight" w:hAnsi="Inter Tight" w:cs="Inter Tight"/>
          <w:color w:val="002060"/>
          <w:sz w:val="22"/>
        </w:rPr>
        <w:t xml:space="preserve">Persistendo ancora la parità, si disputeranno due tempi supplementari di </w:t>
      </w:r>
      <w:proofErr w:type="gramStart"/>
      <w:r w:rsidRPr="00FA2C06">
        <w:rPr>
          <w:rFonts w:ascii="Inter Tight" w:hAnsi="Inter Tight" w:cs="Inter Tight"/>
          <w:color w:val="002060"/>
          <w:sz w:val="22"/>
        </w:rPr>
        <w:t>5</w:t>
      </w:r>
      <w:proofErr w:type="gramEnd"/>
      <w:r w:rsidRPr="00FA2C06">
        <w:rPr>
          <w:rFonts w:ascii="Inter Tight" w:hAnsi="Inter Tight" w:cs="Inter Tight"/>
          <w:color w:val="002060"/>
          <w:sz w:val="22"/>
        </w:rPr>
        <w:t xml:space="preserve"> minuti ciascuno. Se anche al termine dei tempi supplementari si verificasse la situazione di parità si procederà all’effettuazione dei tiri di rigore secondo le modalità previste dalle vigenti norme federali.</w:t>
      </w:r>
    </w:p>
    <w:p w14:paraId="7423B057" w14:textId="77777777" w:rsidR="00E228F7" w:rsidRPr="00FA2C06" w:rsidRDefault="00E228F7" w:rsidP="00E228F7">
      <w:pPr>
        <w:pStyle w:val="LndNormale1"/>
        <w:rPr>
          <w:rFonts w:ascii="Inter Tight" w:hAnsi="Inter Tight" w:cs="Inter Tight"/>
          <w:color w:val="002060"/>
          <w:highlight w:val="yellow"/>
        </w:rPr>
      </w:pPr>
    </w:p>
    <w:p w14:paraId="1830E0B6" w14:textId="77777777" w:rsidR="00E228F7" w:rsidRPr="00FA2C06" w:rsidRDefault="00E228F7" w:rsidP="00E228F7">
      <w:pPr>
        <w:pStyle w:val="Corpodeltesto21"/>
        <w:rPr>
          <w:rFonts w:ascii="Inter Tight" w:hAnsi="Inter Tight" w:cs="Inter Tight"/>
          <w:b/>
          <w:iCs/>
          <w:color w:val="002060"/>
          <w:sz w:val="22"/>
          <w:u w:val="single"/>
        </w:rPr>
      </w:pPr>
      <w:r w:rsidRPr="00FA2C06">
        <w:rPr>
          <w:rFonts w:ascii="Inter Tight" w:hAnsi="Inter Tight" w:cs="Inter Tight"/>
          <w:b/>
          <w:iCs/>
          <w:color w:val="002060"/>
          <w:sz w:val="22"/>
          <w:u w:val="single"/>
        </w:rPr>
        <w:t>FINALE</w:t>
      </w:r>
    </w:p>
    <w:p w14:paraId="26295732" w14:textId="77777777" w:rsidR="00E228F7" w:rsidRPr="00FA2C06" w:rsidRDefault="00E228F7" w:rsidP="00E228F7">
      <w:pPr>
        <w:pStyle w:val="Corpodeltesto21"/>
        <w:rPr>
          <w:rFonts w:ascii="Inter Tight" w:hAnsi="Inter Tight" w:cs="Inter Tight"/>
          <w:b/>
          <w:i/>
          <w:color w:val="002060"/>
          <w:sz w:val="22"/>
        </w:rPr>
      </w:pPr>
      <w:r w:rsidRPr="00FA2C06">
        <w:rPr>
          <w:rFonts w:ascii="Inter Tight" w:hAnsi="Inter Tight" w:cs="Inter Tight"/>
          <w:b/>
          <w:i/>
          <w:color w:val="002060"/>
          <w:sz w:val="22"/>
        </w:rPr>
        <w:t xml:space="preserve">Gara Unica, </w:t>
      </w:r>
      <w:proofErr w:type="gramStart"/>
      <w:r w:rsidRPr="00FA2C06">
        <w:rPr>
          <w:rFonts w:ascii="Inter Tight" w:hAnsi="Inter Tight" w:cs="Inter Tight"/>
          <w:b/>
          <w:i/>
          <w:color w:val="002060"/>
          <w:sz w:val="22"/>
        </w:rPr>
        <w:t>Gennaio</w:t>
      </w:r>
      <w:proofErr w:type="gramEnd"/>
      <w:r w:rsidRPr="00FA2C06">
        <w:rPr>
          <w:rFonts w:ascii="Inter Tight" w:hAnsi="Inter Tight" w:cs="Inter Tight"/>
          <w:b/>
          <w:i/>
          <w:color w:val="002060"/>
          <w:sz w:val="22"/>
        </w:rPr>
        <w:t xml:space="preserve"> 202</w:t>
      </w:r>
      <w:r>
        <w:rPr>
          <w:rFonts w:ascii="Inter Tight" w:hAnsi="Inter Tight" w:cs="Inter Tight"/>
          <w:b/>
          <w:i/>
          <w:color w:val="002060"/>
          <w:sz w:val="22"/>
        </w:rPr>
        <w:t>7</w:t>
      </w:r>
    </w:p>
    <w:p w14:paraId="1B02F208" w14:textId="77777777" w:rsidR="00E228F7" w:rsidRDefault="00E228F7" w:rsidP="00E228F7">
      <w:pPr>
        <w:pStyle w:val="Corpodeltesto21"/>
        <w:rPr>
          <w:rFonts w:ascii="Inter Tight" w:hAnsi="Inter Tight" w:cs="Inter Tight"/>
          <w:color w:val="002060"/>
          <w:sz w:val="22"/>
        </w:rPr>
      </w:pPr>
      <w:r w:rsidRPr="00FA2C06">
        <w:rPr>
          <w:rFonts w:ascii="Inter Tight" w:hAnsi="Inter Tight" w:cs="Inter Tight"/>
          <w:color w:val="002060"/>
          <w:sz w:val="22"/>
        </w:rPr>
        <w:t>Le 2 società vincenti le Semifinali disputeranno, in sede unica la gara di Finale nel corso delle “</w:t>
      </w:r>
      <w:proofErr w:type="spellStart"/>
      <w:r w:rsidRPr="00FA2C06">
        <w:rPr>
          <w:rFonts w:ascii="Inter Tight" w:hAnsi="Inter Tight" w:cs="Inter Tight"/>
          <w:color w:val="002060"/>
          <w:sz w:val="22"/>
        </w:rPr>
        <w:t>Finals</w:t>
      </w:r>
      <w:proofErr w:type="spellEnd"/>
      <w:r w:rsidRPr="00FA2C06">
        <w:rPr>
          <w:rFonts w:ascii="Inter Tight" w:hAnsi="Inter Tight" w:cs="Inter Tight"/>
          <w:color w:val="002060"/>
          <w:sz w:val="22"/>
        </w:rPr>
        <w:t xml:space="preserve"> Cup” che si disputerà a </w:t>
      </w:r>
      <w:proofErr w:type="gramStart"/>
      <w:r w:rsidRPr="00FA2C06">
        <w:rPr>
          <w:rFonts w:ascii="Inter Tight" w:hAnsi="Inter Tight" w:cs="Inter Tight"/>
          <w:color w:val="002060"/>
          <w:sz w:val="22"/>
        </w:rPr>
        <w:t>Gennaio</w:t>
      </w:r>
      <w:proofErr w:type="gramEnd"/>
      <w:r w:rsidRPr="00FA2C06">
        <w:rPr>
          <w:rFonts w:ascii="Inter Tight" w:hAnsi="Inter Tight" w:cs="Inter Tight"/>
          <w:color w:val="002060"/>
          <w:sz w:val="22"/>
        </w:rPr>
        <w:t xml:space="preserve"> 202</w:t>
      </w:r>
      <w:r>
        <w:rPr>
          <w:rFonts w:ascii="Inter Tight" w:hAnsi="Inter Tight" w:cs="Inter Tight"/>
          <w:color w:val="002060"/>
          <w:sz w:val="22"/>
        </w:rPr>
        <w:t>7</w:t>
      </w:r>
      <w:r w:rsidRPr="00FA2C06">
        <w:rPr>
          <w:rFonts w:ascii="Inter Tight" w:hAnsi="Inter Tight" w:cs="Inter Tight"/>
          <w:color w:val="002060"/>
          <w:sz w:val="22"/>
        </w:rPr>
        <w:t>, il regolamento e la disciplina sportiva della “</w:t>
      </w:r>
      <w:proofErr w:type="spellStart"/>
      <w:r w:rsidRPr="00FA2C06">
        <w:rPr>
          <w:rFonts w:ascii="Inter Tight" w:hAnsi="Inter Tight" w:cs="Inter Tight"/>
          <w:color w:val="002060"/>
          <w:sz w:val="22"/>
        </w:rPr>
        <w:t>Finals</w:t>
      </w:r>
      <w:proofErr w:type="spellEnd"/>
      <w:r w:rsidRPr="00FA2C06">
        <w:rPr>
          <w:rFonts w:ascii="Inter Tight" w:hAnsi="Inter Tight" w:cs="Inter Tight"/>
          <w:color w:val="002060"/>
          <w:sz w:val="22"/>
        </w:rPr>
        <w:t xml:space="preserve"> Cup” saranno oggetto di apposito C.U.</w:t>
      </w:r>
    </w:p>
    <w:p w14:paraId="5B0BE0B7" w14:textId="77777777" w:rsidR="00E228F7" w:rsidRPr="00FA2C06" w:rsidRDefault="00E228F7" w:rsidP="00E228F7">
      <w:pPr>
        <w:pStyle w:val="Corpodeltesto21"/>
        <w:rPr>
          <w:rFonts w:ascii="Inter Tight" w:hAnsi="Inter Tight" w:cs="Inter Tight"/>
          <w:color w:val="002060"/>
          <w:sz w:val="22"/>
        </w:rPr>
      </w:pPr>
    </w:p>
    <w:p w14:paraId="71B8B514"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RISULTATI</w:t>
      </w:r>
    </w:p>
    <w:p w14:paraId="5607AFFC" w14:textId="77777777" w:rsidR="00E228F7" w:rsidRPr="00B84E82" w:rsidRDefault="00E228F7" w:rsidP="00E228F7">
      <w:pPr>
        <w:pStyle w:val="breakline"/>
        <w:rPr>
          <w:rFonts w:ascii="Inter Tight" w:hAnsi="Inter Tight" w:cs="Inter Tight"/>
          <w:color w:val="002060"/>
        </w:rPr>
      </w:pPr>
    </w:p>
    <w:p w14:paraId="7FF729CA"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RISULTATI UFFICIALI GARE DEL 03/11/2026</w:t>
      </w:r>
    </w:p>
    <w:p w14:paraId="29878E9D" w14:textId="77777777" w:rsidR="00E228F7" w:rsidRPr="00E228F7" w:rsidRDefault="00E228F7" w:rsidP="00E228F7">
      <w:pPr>
        <w:pStyle w:val="sottotitolocampionato20"/>
        <w:spacing w:before="0" w:beforeAutospacing="0" w:after="0" w:afterAutospacing="0"/>
        <w:rPr>
          <w:rFonts w:ascii="Inter Tight" w:hAnsi="Inter Tight" w:cs="Inter Tight"/>
          <w:color w:val="002060"/>
          <w:sz w:val="20"/>
          <w:szCs w:val="20"/>
        </w:rPr>
      </w:pPr>
      <w:r w:rsidRPr="00E228F7">
        <w:rPr>
          <w:rFonts w:ascii="Inter Tight" w:hAnsi="Inter Tight" w:cs="Inter Tight"/>
          <w:color w:val="002060"/>
          <w:sz w:val="20"/>
          <w:szCs w:val="20"/>
        </w:rPr>
        <w:t>Si trascrivono qui di seguito i risultati ufficiali delle gare disputate</w:t>
      </w:r>
    </w:p>
    <w:p w14:paraId="6E4B3B60" w14:textId="77777777" w:rsidR="00E228F7" w:rsidRPr="00B84E82" w:rsidRDefault="00E228F7" w:rsidP="00E228F7">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E228F7" w:rsidRPr="00B84E82" w14:paraId="2CF50D5F" w14:textId="77777777" w:rsidTr="00A62DB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228F7" w:rsidRPr="00B84E82" w14:paraId="28BD6FFC" w14:textId="77777777" w:rsidTr="00A62DB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31B36E"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GIRONE QF - 1 Giornata - R</w:t>
                  </w:r>
                </w:p>
              </w:tc>
            </w:tr>
            <w:tr w:rsidR="00E228F7" w:rsidRPr="00B84E82" w14:paraId="2B6A52EA" w14:textId="77777777" w:rsidTr="00A62DBF">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67DD50A"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FERMANA FUTSAL 2022</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62A6D8"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ACLI AUDAX MONTECOSARO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A7678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7 - 2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3AEB8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787D0DC3" w14:textId="77777777" w:rsidTr="00A62DB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8FBAFC1"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(1) JESI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A92434C"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PIETRALACROCE 73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82C9FB0"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2F6FE0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4BF6349A" w14:textId="77777777" w:rsidTr="00A62DB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085F842"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REAL FABRIANO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E91F715"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BULDOG T.N.T. LUCREZIA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0C0CB4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F42424D"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2501DB7E" w14:textId="77777777" w:rsidTr="00A62DBF">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4CCD5D" w14:textId="77777777" w:rsidR="00E228F7" w:rsidRPr="00B84E82" w:rsidRDefault="00E228F7" w:rsidP="00A62DBF">
                  <w:pPr>
                    <w:pStyle w:val="rowtabella0"/>
                    <w:rPr>
                      <w:rFonts w:ascii="Inter Tight" w:hAnsi="Inter Tight" w:cs="Inter Tight"/>
                      <w:color w:val="002060"/>
                    </w:rPr>
                  </w:pPr>
                  <w:proofErr w:type="gramStart"/>
                  <w:r w:rsidRPr="00B84E82">
                    <w:rPr>
                      <w:rFonts w:ascii="Inter Tight" w:hAnsi="Inter Tight" w:cs="Inter Tight"/>
                      <w:color w:val="002060"/>
                    </w:rPr>
                    <w:t>U.MANDOLESI</w:t>
                  </w:r>
                  <w:proofErr w:type="gramEnd"/>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6F4553"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FUTSAL VIRE GEOSISTEM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C3412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A6E091"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7880D508" w14:textId="77777777" w:rsidTr="00A62DBF">
              <w:tc>
                <w:tcPr>
                  <w:tcW w:w="4700" w:type="dxa"/>
                  <w:gridSpan w:val="4"/>
                  <w:tcBorders>
                    <w:top w:val="nil"/>
                    <w:left w:val="nil"/>
                    <w:bottom w:val="nil"/>
                    <w:right w:val="nil"/>
                  </w:tcBorders>
                  <w:tcMar>
                    <w:top w:w="20" w:type="dxa"/>
                    <w:left w:w="20" w:type="dxa"/>
                    <w:bottom w:w="20" w:type="dxa"/>
                    <w:right w:w="20" w:type="dxa"/>
                  </w:tcMar>
                  <w:vAlign w:val="center"/>
                  <w:hideMark/>
                </w:tcPr>
                <w:p w14:paraId="534E28D2"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(1) - disputata il 04/11/2026</w:t>
                  </w:r>
                </w:p>
              </w:tc>
            </w:tr>
          </w:tbl>
          <w:p w14:paraId="01797E75" w14:textId="77777777" w:rsidR="00E228F7" w:rsidRPr="00B84E82" w:rsidRDefault="00E228F7" w:rsidP="00A62DBF">
            <w:pPr>
              <w:rPr>
                <w:rFonts w:ascii="Inter Tight" w:hAnsi="Inter Tight" w:cs="Inter Tight"/>
                <w:color w:val="002060"/>
              </w:rPr>
            </w:pPr>
          </w:p>
        </w:tc>
      </w:tr>
    </w:tbl>
    <w:p w14:paraId="500EB833" w14:textId="77777777" w:rsidR="00E228F7" w:rsidRPr="00B84E82" w:rsidRDefault="00E228F7" w:rsidP="00E228F7">
      <w:pPr>
        <w:pStyle w:val="breakline"/>
        <w:rPr>
          <w:rFonts w:ascii="Inter Tight" w:eastAsiaTheme="minorEastAsia" w:hAnsi="Inter Tight" w:cs="Inter Tight"/>
          <w:color w:val="002060"/>
        </w:rPr>
      </w:pPr>
    </w:p>
    <w:p w14:paraId="5FBD54D4" w14:textId="77777777" w:rsidR="00E228F7" w:rsidRPr="00B84E82" w:rsidRDefault="00E228F7" w:rsidP="00E228F7">
      <w:pPr>
        <w:pStyle w:val="breakline"/>
        <w:rPr>
          <w:rFonts w:ascii="Inter Tight" w:hAnsi="Inter Tight" w:cs="Inter Tight"/>
          <w:color w:val="002060"/>
        </w:rPr>
      </w:pPr>
    </w:p>
    <w:p w14:paraId="7D6C3881"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GIUDICE SPORTIVO</w:t>
      </w:r>
    </w:p>
    <w:p w14:paraId="3BC0B7DB" w14:textId="77777777" w:rsidR="00E228F7" w:rsidRPr="00B84E82" w:rsidRDefault="00E228F7" w:rsidP="00E228F7">
      <w:pPr>
        <w:pStyle w:val="diffida"/>
        <w:rPr>
          <w:rFonts w:ascii="Inter Tight" w:hAnsi="Inter Tight" w:cs="Inter Tight"/>
          <w:color w:val="002060"/>
        </w:rPr>
      </w:pPr>
      <w:r w:rsidRPr="00B84E82">
        <w:rPr>
          <w:rFonts w:ascii="Inter Tight" w:hAnsi="Inter Tight" w:cs="Inter Tight"/>
          <w:color w:val="002060"/>
        </w:rPr>
        <w:lastRenderedPageBreak/>
        <w:t>Il Giudice Sportivo Avv. Agnese Lazzaretti, con l'assistenza del Segretario Angelo Castellana, nella seduta del 06/11/2026, ha adottato le decisioni che di seguito integralmente si riportano:</w:t>
      </w:r>
    </w:p>
    <w:p w14:paraId="6B5A244C" w14:textId="77777777" w:rsidR="00E228F7" w:rsidRPr="00B84E82" w:rsidRDefault="00E228F7" w:rsidP="00E228F7">
      <w:pPr>
        <w:pStyle w:val="titolo10"/>
        <w:rPr>
          <w:rFonts w:ascii="Inter Tight" w:hAnsi="Inter Tight" w:cs="Inter Tight"/>
          <w:color w:val="002060"/>
        </w:rPr>
      </w:pPr>
      <w:r w:rsidRPr="00B84E82">
        <w:rPr>
          <w:rFonts w:ascii="Inter Tight" w:hAnsi="Inter Tight" w:cs="Inter Tight"/>
          <w:color w:val="002060"/>
        </w:rPr>
        <w:t xml:space="preserve">GARE DEL 3/11/2026 </w:t>
      </w:r>
    </w:p>
    <w:p w14:paraId="7C2F6C58" w14:textId="77777777" w:rsidR="00E228F7" w:rsidRPr="00B84E82" w:rsidRDefault="00E228F7" w:rsidP="00E228F7">
      <w:pPr>
        <w:pStyle w:val="titolo7a"/>
        <w:rPr>
          <w:rFonts w:ascii="Inter Tight" w:hAnsi="Inter Tight" w:cs="Inter Tight"/>
          <w:color w:val="002060"/>
        </w:rPr>
      </w:pPr>
      <w:r w:rsidRPr="00B84E82">
        <w:rPr>
          <w:rFonts w:ascii="Inter Tight" w:hAnsi="Inter Tight" w:cs="Inter Tight"/>
          <w:color w:val="002060"/>
        </w:rPr>
        <w:t xml:space="preserve">PROVVEDIMENTI DISCIPLINARI </w:t>
      </w:r>
    </w:p>
    <w:p w14:paraId="425C6C2C" w14:textId="77777777" w:rsidR="00E228F7" w:rsidRPr="00B84E82" w:rsidRDefault="00E228F7" w:rsidP="00E228F7">
      <w:pPr>
        <w:pStyle w:val="titolo7b0"/>
        <w:rPr>
          <w:rFonts w:ascii="Inter Tight" w:hAnsi="Inter Tight" w:cs="Inter Tight"/>
          <w:color w:val="002060"/>
        </w:rPr>
      </w:pPr>
      <w:r w:rsidRPr="00B84E82">
        <w:rPr>
          <w:rFonts w:ascii="Inter Tight" w:hAnsi="Inter Tight" w:cs="Inter Tight"/>
          <w:color w:val="002060"/>
        </w:rPr>
        <w:t xml:space="preserve">In base alle risultanze degli atti ufficiali sono state deliberate le seguenti sanzioni disciplinari. </w:t>
      </w:r>
    </w:p>
    <w:p w14:paraId="6EAEA5BB" w14:textId="77777777" w:rsidR="00E228F7" w:rsidRPr="00B84E82" w:rsidRDefault="00E228F7" w:rsidP="00E228F7">
      <w:pPr>
        <w:pStyle w:val="titolo30"/>
        <w:rPr>
          <w:rFonts w:ascii="Inter Tight" w:hAnsi="Inter Tight" w:cs="Inter Tight"/>
          <w:color w:val="002060"/>
        </w:rPr>
      </w:pPr>
      <w:r w:rsidRPr="00B84E82">
        <w:rPr>
          <w:rFonts w:ascii="Inter Tight" w:hAnsi="Inter Tight" w:cs="Inter Tight"/>
          <w:color w:val="002060"/>
        </w:rPr>
        <w:t xml:space="preserve">CALCIATORI ESPULSI </w:t>
      </w:r>
    </w:p>
    <w:p w14:paraId="3D18D74B" w14:textId="77777777" w:rsidR="00E228F7" w:rsidRPr="00B84E82" w:rsidRDefault="00E228F7" w:rsidP="00E228F7">
      <w:pPr>
        <w:pStyle w:val="titolo20"/>
        <w:rPr>
          <w:rFonts w:ascii="Inter Tight" w:hAnsi="Inter Tight" w:cs="Inter Tight"/>
          <w:color w:val="002060"/>
        </w:rPr>
      </w:pPr>
      <w:r w:rsidRPr="00B84E82">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7730BF3C" w14:textId="77777777" w:rsidTr="00A62DBF">
        <w:tc>
          <w:tcPr>
            <w:tcW w:w="2200" w:type="dxa"/>
            <w:tcMar>
              <w:top w:w="20" w:type="dxa"/>
              <w:left w:w="20" w:type="dxa"/>
              <w:bottom w:w="20" w:type="dxa"/>
              <w:right w:w="20" w:type="dxa"/>
            </w:tcMar>
            <w:vAlign w:val="center"/>
            <w:hideMark/>
          </w:tcPr>
          <w:p w14:paraId="7D08227F"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MANDOLESI TOMMASO</w:t>
            </w:r>
          </w:p>
        </w:tc>
        <w:tc>
          <w:tcPr>
            <w:tcW w:w="2200" w:type="dxa"/>
            <w:tcMar>
              <w:top w:w="20" w:type="dxa"/>
              <w:left w:w="20" w:type="dxa"/>
              <w:bottom w:w="20" w:type="dxa"/>
              <w:right w:w="20" w:type="dxa"/>
            </w:tcMar>
            <w:vAlign w:val="center"/>
            <w:hideMark/>
          </w:tcPr>
          <w:p w14:paraId="3C206290"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w:t>
            </w:r>
            <w:proofErr w:type="gramStart"/>
            <w:r w:rsidRPr="00B84E82">
              <w:rPr>
                <w:rFonts w:ascii="Inter Tight" w:hAnsi="Inter Tight" w:cs="Inter Tight"/>
                <w:color w:val="002060"/>
              </w:rPr>
              <w:t>U.MANDOLESI</w:t>
            </w:r>
            <w:proofErr w:type="gramEnd"/>
            <w:r w:rsidRPr="00B84E82">
              <w:rPr>
                <w:rFonts w:ascii="Inter Tight" w:hAnsi="Inter Tight" w:cs="Inter Tight"/>
                <w:color w:val="002060"/>
              </w:rPr>
              <w:t xml:space="preserve">) </w:t>
            </w:r>
          </w:p>
        </w:tc>
        <w:tc>
          <w:tcPr>
            <w:tcW w:w="800" w:type="dxa"/>
            <w:tcMar>
              <w:top w:w="20" w:type="dxa"/>
              <w:left w:w="20" w:type="dxa"/>
              <w:bottom w:w="20" w:type="dxa"/>
              <w:right w:w="20" w:type="dxa"/>
            </w:tcMar>
            <w:vAlign w:val="center"/>
            <w:hideMark/>
          </w:tcPr>
          <w:p w14:paraId="4172150A"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09DFB98"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7C9E3B0"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w:t>
            </w:r>
          </w:p>
        </w:tc>
      </w:tr>
    </w:tbl>
    <w:p w14:paraId="24255B02" w14:textId="77777777" w:rsidR="00E228F7" w:rsidRPr="00B84E82" w:rsidRDefault="00E228F7" w:rsidP="00E228F7">
      <w:pPr>
        <w:pStyle w:val="titolo20"/>
        <w:rPr>
          <w:rFonts w:ascii="Inter Tight" w:eastAsiaTheme="minorEastAsia" w:hAnsi="Inter Tight" w:cs="Inter Tight"/>
          <w:color w:val="002060"/>
        </w:rPr>
      </w:pPr>
      <w:r w:rsidRPr="00B84E82">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4933B7CC" w14:textId="77777777" w:rsidTr="00A62DBF">
        <w:tc>
          <w:tcPr>
            <w:tcW w:w="2200" w:type="dxa"/>
            <w:tcMar>
              <w:top w:w="20" w:type="dxa"/>
              <w:left w:w="20" w:type="dxa"/>
              <w:bottom w:w="20" w:type="dxa"/>
              <w:right w:w="20" w:type="dxa"/>
            </w:tcMar>
            <w:vAlign w:val="center"/>
            <w:hideMark/>
          </w:tcPr>
          <w:p w14:paraId="48211918"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SAGRIPANTI LORENZO</w:t>
            </w:r>
          </w:p>
        </w:tc>
        <w:tc>
          <w:tcPr>
            <w:tcW w:w="2200" w:type="dxa"/>
            <w:tcMar>
              <w:top w:w="20" w:type="dxa"/>
              <w:left w:w="20" w:type="dxa"/>
              <w:bottom w:w="20" w:type="dxa"/>
              <w:right w:w="20" w:type="dxa"/>
            </w:tcMar>
            <w:vAlign w:val="center"/>
            <w:hideMark/>
          </w:tcPr>
          <w:p w14:paraId="38CC7E7E"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(ACLI AUDAX MONTECOSARO C5) </w:t>
            </w:r>
          </w:p>
        </w:tc>
        <w:tc>
          <w:tcPr>
            <w:tcW w:w="800" w:type="dxa"/>
            <w:tcMar>
              <w:top w:w="20" w:type="dxa"/>
              <w:left w:w="20" w:type="dxa"/>
              <w:bottom w:w="20" w:type="dxa"/>
              <w:right w:w="20" w:type="dxa"/>
            </w:tcMar>
            <w:vAlign w:val="center"/>
            <w:hideMark/>
          </w:tcPr>
          <w:p w14:paraId="181D7A46"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DE88262"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BDEB0DC"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w:t>
            </w:r>
          </w:p>
        </w:tc>
      </w:tr>
    </w:tbl>
    <w:p w14:paraId="601ED8B6" w14:textId="77777777" w:rsidR="00E228F7" w:rsidRPr="00B84E82" w:rsidRDefault="00E228F7" w:rsidP="00E228F7">
      <w:pPr>
        <w:pStyle w:val="titolo30"/>
        <w:rPr>
          <w:rFonts w:ascii="Inter Tight" w:eastAsiaTheme="minorEastAsia" w:hAnsi="Inter Tight" w:cs="Inter Tight"/>
          <w:color w:val="002060"/>
        </w:rPr>
      </w:pPr>
      <w:r w:rsidRPr="00B84E82">
        <w:rPr>
          <w:rFonts w:ascii="Inter Tight" w:hAnsi="Inter Tight" w:cs="Inter Tight"/>
          <w:color w:val="002060"/>
        </w:rPr>
        <w:t xml:space="preserve">CALCIATORI NON ESPULSI </w:t>
      </w:r>
    </w:p>
    <w:p w14:paraId="1A6CA286" w14:textId="77777777" w:rsidR="00E228F7" w:rsidRPr="00B84E82" w:rsidRDefault="00E228F7" w:rsidP="00E228F7">
      <w:pPr>
        <w:pStyle w:val="titolo20"/>
        <w:rPr>
          <w:rFonts w:ascii="Inter Tight" w:hAnsi="Inter Tight" w:cs="Inter Tight"/>
          <w:color w:val="002060"/>
        </w:rPr>
      </w:pPr>
      <w:r w:rsidRPr="00B84E82">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749BC506" w14:textId="77777777" w:rsidTr="00A62DBF">
        <w:tc>
          <w:tcPr>
            <w:tcW w:w="2200" w:type="dxa"/>
            <w:tcMar>
              <w:top w:w="20" w:type="dxa"/>
              <w:left w:w="20" w:type="dxa"/>
              <w:bottom w:w="20" w:type="dxa"/>
              <w:right w:w="20" w:type="dxa"/>
            </w:tcMar>
            <w:vAlign w:val="center"/>
            <w:hideMark/>
          </w:tcPr>
          <w:p w14:paraId="54A3B171"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MARINI FRANCESCO</w:t>
            </w:r>
          </w:p>
        </w:tc>
        <w:tc>
          <w:tcPr>
            <w:tcW w:w="2200" w:type="dxa"/>
            <w:tcMar>
              <w:top w:w="20" w:type="dxa"/>
              <w:left w:w="20" w:type="dxa"/>
              <w:bottom w:w="20" w:type="dxa"/>
              <w:right w:w="20" w:type="dxa"/>
            </w:tcMar>
            <w:vAlign w:val="center"/>
            <w:hideMark/>
          </w:tcPr>
          <w:p w14:paraId="26DB0FD3"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3CFAC7FA"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BD68FBE"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15568A0"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w:t>
            </w:r>
          </w:p>
        </w:tc>
      </w:tr>
    </w:tbl>
    <w:p w14:paraId="16E25D9C" w14:textId="77777777" w:rsidR="00E228F7" w:rsidRPr="00B84E82" w:rsidRDefault="00E228F7" w:rsidP="00E228F7">
      <w:pPr>
        <w:pStyle w:val="titolo20"/>
        <w:rPr>
          <w:rFonts w:ascii="Inter Tight" w:eastAsiaTheme="minorEastAsia" w:hAnsi="Inter Tight" w:cs="Inter Tight"/>
          <w:color w:val="002060"/>
        </w:rPr>
      </w:pPr>
      <w:r w:rsidRPr="00B84E82">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6B5E5E96" w14:textId="77777777" w:rsidTr="00A62DBF">
        <w:tc>
          <w:tcPr>
            <w:tcW w:w="2200" w:type="dxa"/>
            <w:tcMar>
              <w:top w:w="20" w:type="dxa"/>
              <w:left w:w="20" w:type="dxa"/>
              <w:bottom w:w="20" w:type="dxa"/>
              <w:right w:w="20" w:type="dxa"/>
            </w:tcMar>
            <w:vAlign w:val="center"/>
            <w:hideMark/>
          </w:tcPr>
          <w:p w14:paraId="052DE8D7"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FEDERICI MIRKO</w:t>
            </w:r>
          </w:p>
        </w:tc>
        <w:tc>
          <w:tcPr>
            <w:tcW w:w="2200" w:type="dxa"/>
            <w:tcMar>
              <w:top w:w="20" w:type="dxa"/>
              <w:left w:w="20" w:type="dxa"/>
              <w:bottom w:w="20" w:type="dxa"/>
              <w:right w:w="20" w:type="dxa"/>
            </w:tcMar>
            <w:vAlign w:val="center"/>
            <w:hideMark/>
          </w:tcPr>
          <w:p w14:paraId="4D4A384D"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335EC4A8"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5AB1CF9"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MINNETTI TOMMASO</w:t>
            </w:r>
          </w:p>
        </w:tc>
        <w:tc>
          <w:tcPr>
            <w:tcW w:w="2200" w:type="dxa"/>
            <w:tcMar>
              <w:top w:w="20" w:type="dxa"/>
              <w:left w:w="20" w:type="dxa"/>
              <w:bottom w:w="20" w:type="dxa"/>
              <w:right w:w="20" w:type="dxa"/>
            </w:tcMar>
            <w:vAlign w:val="center"/>
            <w:hideMark/>
          </w:tcPr>
          <w:p w14:paraId="20836249"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(FERMANA FUTSAL 2022) </w:t>
            </w:r>
          </w:p>
        </w:tc>
      </w:tr>
      <w:tr w:rsidR="00E228F7" w:rsidRPr="00B84E82" w14:paraId="4EC4A0B5" w14:textId="77777777" w:rsidTr="00A62DBF">
        <w:tc>
          <w:tcPr>
            <w:tcW w:w="2200" w:type="dxa"/>
            <w:tcMar>
              <w:top w:w="20" w:type="dxa"/>
              <w:left w:w="20" w:type="dxa"/>
              <w:bottom w:w="20" w:type="dxa"/>
              <w:right w:w="20" w:type="dxa"/>
            </w:tcMar>
            <w:vAlign w:val="center"/>
            <w:hideMark/>
          </w:tcPr>
          <w:p w14:paraId="1E5F990E"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SCIAMANNA CHRISTIAN</w:t>
            </w:r>
          </w:p>
        </w:tc>
        <w:tc>
          <w:tcPr>
            <w:tcW w:w="2200" w:type="dxa"/>
            <w:tcMar>
              <w:top w:w="20" w:type="dxa"/>
              <w:left w:w="20" w:type="dxa"/>
              <w:bottom w:w="20" w:type="dxa"/>
              <w:right w:w="20" w:type="dxa"/>
            </w:tcMar>
            <w:vAlign w:val="center"/>
            <w:hideMark/>
          </w:tcPr>
          <w:p w14:paraId="547F6B9A"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(FUTSAL VIRE GEOSISTEM ASD) </w:t>
            </w:r>
          </w:p>
        </w:tc>
        <w:tc>
          <w:tcPr>
            <w:tcW w:w="800" w:type="dxa"/>
            <w:tcMar>
              <w:top w:w="20" w:type="dxa"/>
              <w:left w:w="20" w:type="dxa"/>
              <w:bottom w:w="20" w:type="dxa"/>
              <w:right w:w="20" w:type="dxa"/>
            </w:tcMar>
            <w:vAlign w:val="center"/>
            <w:hideMark/>
          </w:tcPr>
          <w:p w14:paraId="374FD1A8"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C2AE44A"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SISTI RICCARDO</w:t>
            </w:r>
          </w:p>
        </w:tc>
        <w:tc>
          <w:tcPr>
            <w:tcW w:w="2200" w:type="dxa"/>
            <w:tcMar>
              <w:top w:w="20" w:type="dxa"/>
              <w:left w:w="20" w:type="dxa"/>
              <w:bottom w:w="20" w:type="dxa"/>
              <w:right w:w="20" w:type="dxa"/>
            </w:tcMar>
            <w:vAlign w:val="center"/>
            <w:hideMark/>
          </w:tcPr>
          <w:p w14:paraId="64849E95"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(FUTSAL VIRE GEOSISTEM ASD) </w:t>
            </w:r>
          </w:p>
        </w:tc>
      </w:tr>
    </w:tbl>
    <w:p w14:paraId="68560CC7" w14:textId="77777777" w:rsidR="00E228F7" w:rsidRPr="00B84E82" w:rsidRDefault="00E228F7" w:rsidP="00E228F7">
      <w:pPr>
        <w:pStyle w:val="titolo10"/>
        <w:rPr>
          <w:rFonts w:ascii="Inter Tight" w:eastAsiaTheme="minorEastAsia" w:hAnsi="Inter Tight" w:cs="Inter Tight"/>
          <w:color w:val="002060"/>
        </w:rPr>
      </w:pPr>
      <w:r w:rsidRPr="00B84E82">
        <w:rPr>
          <w:rFonts w:ascii="Inter Tight" w:hAnsi="Inter Tight" w:cs="Inter Tight"/>
          <w:color w:val="002060"/>
        </w:rPr>
        <w:t xml:space="preserve">GARE DEL 4/11/2026 </w:t>
      </w:r>
    </w:p>
    <w:p w14:paraId="48352401" w14:textId="77777777" w:rsidR="00E228F7" w:rsidRPr="00B84E82" w:rsidRDefault="00E228F7" w:rsidP="00E228F7">
      <w:pPr>
        <w:pStyle w:val="titolo7a"/>
        <w:rPr>
          <w:rFonts w:ascii="Inter Tight" w:hAnsi="Inter Tight" w:cs="Inter Tight"/>
          <w:color w:val="002060"/>
        </w:rPr>
      </w:pPr>
      <w:r w:rsidRPr="00B84E82">
        <w:rPr>
          <w:rFonts w:ascii="Inter Tight" w:hAnsi="Inter Tight" w:cs="Inter Tight"/>
          <w:color w:val="002060"/>
        </w:rPr>
        <w:t xml:space="preserve">PROVVEDIMENTI DISCIPLINARI </w:t>
      </w:r>
    </w:p>
    <w:p w14:paraId="39B321EA" w14:textId="77777777" w:rsidR="00E228F7" w:rsidRPr="00B84E82" w:rsidRDefault="00E228F7" w:rsidP="00E228F7">
      <w:pPr>
        <w:pStyle w:val="titolo7b0"/>
        <w:rPr>
          <w:rFonts w:ascii="Inter Tight" w:hAnsi="Inter Tight" w:cs="Inter Tight"/>
          <w:color w:val="002060"/>
        </w:rPr>
      </w:pPr>
      <w:r w:rsidRPr="00B84E82">
        <w:rPr>
          <w:rFonts w:ascii="Inter Tight" w:hAnsi="Inter Tight" w:cs="Inter Tight"/>
          <w:color w:val="002060"/>
        </w:rPr>
        <w:t xml:space="preserve">In base alle risultanze degli atti ufficiali sono state deliberate le seguenti sanzioni disciplinari. </w:t>
      </w:r>
    </w:p>
    <w:p w14:paraId="2828E8E6" w14:textId="77777777" w:rsidR="00E228F7" w:rsidRPr="00B84E82" w:rsidRDefault="00E228F7" w:rsidP="00E228F7">
      <w:pPr>
        <w:pStyle w:val="titolo30"/>
        <w:rPr>
          <w:rFonts w:ascii="Inter Tight" w:hAnsi="Inter Tight" w:cs="Inter Tight"/>
          <w:color w:val="002060"/>
        </w:rPr>
      </w:pPr>
      <w:r w:rsidRPr="00B84E82">
        <w:rPr>
          <w:rFonts w:ascii="Inter Tight" w:hAnsi="Inter Tight" w:cs="Inter Tight"/>
          <w:color w:val="002060"/>
        </w:rPr>
        <w:t xml:space="preserve">DIRIGENTI </w:t>
      </w:r>
    </w:p>
    <w:p w14:paraId="447B7FB2" w14:textId="77777777" w:rsidR="00E228F7" w:rsidRPr="00B84E82" w:rsidRDefault="00E228F7" w:rsidP="00E228F7">
      <w:pPr>
        <w:pStyle w:val="titolo20"/>
        <w:rPr>
          <w:rFonts w:ascii="Inter Tight" w:hAnsi="Inter Tight" w:cs="Inter Tight"/>
          <w:color w:val="002060"/>
        </w:rPr>
      </w:pPr>
      <w:r w:rsidRPr="00B84E82">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0D329E22" w14:textId="77777777" w:rsidTr="00A62DBF">
        <w:tc>
          <w:tcPr>
            <w:tcW w:w="2200" w:type="dxa"/>
            <w:tcMar>
              <w:top w:w="20" w:type="dxa"/>
              <w:left w:w="20" w:type="dxa"/>
              <w:bottom w:w="20" w:type="dxa"/>
              <w:right w:w="20" w:type="dxa"/>
            </w:tcMar>
            <w:vAlign w:val="center"/>
            <w:hideMark/>
          </w:tcPr>
          <w:p w14:paraId="50DE95B9"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BONAZZA FEDERICO</w:t>
            </w:r>
          </w:p>
        </w:tc>
        <w:tc>
          <w:tcPr>
            <w:tcW w:w="2200" w:type="dxa"/>
            <w:tcMar>
              <w:top w:w="20" w:type="dxa"/>
              <w:left w:w="20" w:type="dxa"/>
              <w:bottom w:w="20" w:type="dxa"/>
              <w:right w:w="20" w:type="dxa"/>
            </w:tcMar>
            <w:vAlign w:val="center"/>
            <w:hideMark/>
          </w:tcPr>
          <w:p w14:paraId="0622ADAE"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(JESI C5) </w:t>
            </w:r>
          </w:p>
        </w:tc>
        <w:tc>
          <w:tcPr>
            <w:tcW w:w="800" w:type="dxa"/>
            <w:tcMar>
              <w:top w:w="20" w:type="dxa"/>
              <w:left w:w="20" w:type="dxa"/>
              <w:bottom w:w="20" w:type="dxa"/>
              <w:right w:w="20" w:type="dxa"/>
            </w:tcMar>
            <w:vAlign w:val="center"/>
            <w:hideMark/>
          </w:tcPr>
          <w:p w14:paraId="7B6DAD05"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9939D97"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F117E99"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w:t>
            </w:r>
          </w:p>
        </w:tc>
      </w:tr>
    </w:tbl>
    <w:p w14:paraId="69E93D37" w14:textId="77777777" w:rsidR="00E228F7" w:rsidRPr="00B84E82" w:rsidRDefault="00E228F7" w:rsidP="00E228F7">
      <w:pPr>
        <w:pStyle w:val="titolo30"/>
        <w:rPr>
          <w:rFonts w:ascii="Inter Tight" w:eastAsiaTheme="minorEastAsia" w:hAnsi="Inter Tight" w:cs="Inter Tight"/>
          <w:color w:val="002060"/>
        </w:rPr>
      </w:pPr>
      <w:r w:rsidRPr="00B84E82">
        <w:rPr>
          <w:rFonts w:ascii="Inter Tight" w:hAnsi="Inter Tight" w:cs="Inter Tight"/>
          <w:color w:val="002060"/>
        </w:rPr>
        <w:t xml:space="preserve">CALCIATORI NON ESPULSI </w:t>
      </w:r>
    </w:p>
    <w:p w14:paraId="33DE5008" w14:textId="77777777" w:rsidR="00E228F7" w:rsidRPr="00B84E82" w:rsidRDefault="00E228F7" w:rsidP="00E228F7">
      <w:pPr>
        <w:pStyle w:val="titolo20"/>
        <w:rPr>
          <w:rFonts w:ascii="Inter Tight" w:hAnsi="Inter Tight" w:cs="Inter Tight"/>
          <w:color w:val="002060"/>
        </w:rPr>
      </w:pPr>
      <w:r w:rsidRPr="00B84E82">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6FC05C1B" w14:textId="77777777" w:rsidTr="00A62DBF">
        <w:tc>
          <w:tcPr>
            <w:tcW w:w="2200" w:type="dxa"/>
            <w:tcMar>
              <w:top w:w="20" w:type="dxa"/>
              <w:left w:w="20" w:type="dxa"/>
              <w:bottom w:w="20" w:type="dxa"/>
              <w:right w:w="20" w:type="dxa"/>
            </w:tcMar>
            <w:vAlign w:val="center"/>
            <w:hideMark/>
          </w:tcPr>
          <w:p w14:paraId="72B10FB4"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HERNANDEZ URRUTIA JHONALD ESTIVEN</w:t>
            </w:r>
          </w:p>
        </w:tc>
        <w:tc>
          <w:tcPr>
            <w:tcW w:w="2200" w:type="dxa"/>
            <w:tcMar>
              <w:top w:w="20" w:type="dxa"/>
              <w:left w:w="20" w:type="dxa"/>
              <w:bottom w:w="20" w:type="dxa"/>
              <w:right w:w="20" w:type="dxa"/>
            </w:tcMar>
            <w:vAlign w:val="center"/>
            <w:hideMark/>
          </w:tcPr>
          <w:p w14:paraId="0DB47391"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(JESI C5) </w:t>
            </w:r>
          </w:p>
        </w:tc>
        <w:tc>
          <w:tcPr>
            <w:tcW w:w="800" w:type="dxa"/>
            <w:tcMar>
              <w:top w:w="20" w:type="dxa"/>
              <w:left w:w="20" w:type="dxa"/>
              <w:bottom w:w="20" w:type="dxa"/>
              <w:right w:w="20" w:type="dxa"/>
            </w:tcMar>
            <w:vAlign w:val="center"/>
            <w:hideMark/>
          </w:tcPr>
          <w:p w14:paraId="5EC228DD"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9A6800C"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FORTUNATO GIACINTO KAROL</w:t>
            </w:r>
          </w:p>
        </w:tc>
        <w:tc>
          <w:tcPr>
            <w:tcW w:w="2200" w:type="dxa"/>
            <w:tcMar>
              <w:top w:w="20" w:type="dxa"/>
              <w:left w:w="20" w:type="dxa"/>
              <w:bottom w:w="20" w:type="dxa"/>
              <w:right w:w="20" w:type="dxa"/>
            </w:tcMar>
            <w:vAlign w:val="center"/>
            <w:hideMark/>
          </w:tcPr>
          <w:p w14:paraId="638B3D6D"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(PIETRALACROCE 73) </w:t>
            </w:r>
          </w:p>
        </w:tc>
      </w:tr>
    </w:tbl>
    <w:p w14:paraId="419A6C06" w14:textId="77777777" w:rsidR="00E228F7" w:rsidRDefault="00E228F7" w:rsidP="00E228F7">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E228F7" w:rsidRPr="00032976" w14:paraId="25404A1F" w14:textId="77777777" w:rsidTr="00A62DBF">
        <w:trPr>
          <w:jc w:val="center"/>
        </w:trPr>
        <w:tc>
          <w:tcPr>
            <w:tcW w:w="2500" w:type="pct"/>
          </w:tcPr>
          <w:p w14:paraId="5C2EF187" w14:textId="77777777" w:rsidR="00E228F7"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0FF4AF99" w14:textId="77777777" w:rsidR="00E228F7" w:rsidRPr="00032976"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3901351C" w14:textId="77777777" w:rsidR="00E228F7" w:rsidRPr="00C368AF"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7E5F334F" w14:textId="77777777" w:rsidR="00E228F7" w:rsidRPr="00032976"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2E685ACF" w14:textId="77777777" w:rsidR="00E228F7" w:rsidRDefault="00E228F7" w:rsidP="00E228F7">
      <w:pPr>
        <w:pStyle w:val="breakline"/>
        <w:rPr>
          <w:rFonts w:ascii="Inter Tight" w:hAnsi="Inter Tight" w:cs="Inter Tight"/>
          <w:color w:val="002060"/>
        </w:rPr>
      </w:pPr>
    </w:p>
    <w:p w14:paraId="74707EFA" w14:textId="77777777" w:rsidR="00E228F7" w:rsidRDefault="00E228F7" w:rsidP="00E228F7">
      <w:pPr>
        <w:pStyle w:val="breakline"/>
        <w:rPr>
          <w:rFonts w:ascii="Inter Tight" w:hAnsi="Inter Tight" w:cs="Inter Tight"/>
          <w:color w:val="002060"/>
        </w:rPr>
      </w:pPr>
    </w:p>
    <w:p w14:paraId="1AC43D7A" w14:textId="77777777" w:rsidR="00E228F7" w:rsidRPr="00B84E82" w:rsidRDefault="00E228F7" w:rsidP="00E228F7">
      <w:pPr>
        <w:pStyle w:val="titolocampionato0"/>
        <w:shd w:val="clear" w:color="auto" w:fill="CCCCCC"/>
        <w:spacing w:before="80" w:after="40"/>
        <w:rPr>
          <w:rFonts w:ascii="Inter Tight" w:hAnsi="Inter Tight" w:cs="Inter Tight"/>
          <w:color w:val="002060"/>
        </w:rPr>
      </w:pPr>
      <w:r w:rsidRPr="00B84E82">
        <w:rPr>
          <w:rFonts w:ascii="Inter Tight" w:hAnsi="Inter Tight" w:cs="Inter Tight"/>
          <w:color w:val="002060"/>
        </w:rPr>
        <w:t>COPPA MARCHE UNDER17 CALCIO A5</w:t>
      </w:r>
    </w:p>
    <w:p w14:paraId="75772026"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RISULTATI</w:t>
      </w:r>
    </w:p>
    <w:p w14:paraId="76193FCC" w14:textId="77777777" w:rsidR="00E228F7" w:rsidRPr="00B84E82" w:rsidRDefault="00E228F7" w:rsidP="00E228F7">
      <w:pPr>
        <w:pStyle w:val="breakline"/>
        <w:rPr>
          <w:rFonts w:ascii="Inter Tight" w:hAnsi="Inter Tight" w:cs="Inter Tight"/>
          <w:color w:val="002060"/>
        </w:rPr>
      </w:pPr>
    </w:p>
    <w:p w14:paraId="41B167D3"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RISULTATI UFFICIALI GARE DEL 03/11/2026</w:t>
      </w:r>
    </w:p>
    <w:p w14:paraId="5076E69D" w14:textId="77777777" w:rsidR="00E228F7" w:rsidRPr="00E228F7" w:rsidRDefault="00E228F7" w:rsidP="00E228F7">
      <w:pPr>
        <w:pStyle w:val="sottotitolocampionato20"/>
        <w:spacing w:before="0" w:beforeAutospacing="0" w:after="0" w:afterAutospacing="0"/>
        <w:rPr>
          <w:rFonts w:ascii="Inter Tight" w:hAnsi="Inter Tight" w:cs="Inter Tight"/>
          <w:color w:val="002060"/>
          <w:sz w:val="20"/>
          <w:szCs w:val="20"/>
        </w:rPr>
      </w:pPr>
      <w:r w:rsidRPr="00E228F7">
        <w:rPr>
          <w:rFonts w:ascii="Inter Tight" w:hAnsi="Inter Tight" w:cs="Inter Tight"/>
          <w:color w:val="002060"/>
          <w:sz w:val="20"/>
          <w:szCs w:val="20"/>
        </w:rPr>
        <w:t>Si trascrivono qui di seguito i risultati ufficiali delle gare disputate</w:t>
      </w:r>
    </w:p>
    <w:p w14:paraId="7AF6243C" w14:textId="77777777" w:rsidR="00E228F7" w:rsidRPr="00B84E82" w:rsidRDefault="00E228F7" w:rsidP="00E228F7">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E228F7" w:rsidRPr="00B84E82" w14:paraId="20B81BBA" w14:textId="77777777" w:rsidTr="00A62DB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228F7" w:rsidRPr="00B84E82" w14:paraId="549D26DE" w14:textId="77777777" w:rsidTr="00A62DB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D90B8E"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GIRONE QF - 1 Giornata - A</w:t>
                  </w:r>
                </w:p>
              </w:tc>
            </w:tr>
            <w:tr w:rsidR="00E228F7" w:rsidRPr="00B84E82" w14:paraId="20137FDF" w14:textId="77777777" w:rsidTr="00A62DBF">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E8FC26"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C.U.S. ANCONA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1E0E0E"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ACSS MONDOLFO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0DF72B"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CFFC6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0DD4F513" w14:textId="77777777" w:rsidTr="00A62DBF">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71D502D"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lastRenderedPageBreak/>
                    <w:t>POLISPORTIVA RIPATRANSONE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9990BC"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SANGIORGIO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52539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5 - 4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5D92C8"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bl>
          <w:p w14:paraId="3DCA9B64" w14:textId="77777777" w:rsidR="00E228F7" w:rsidRPr="00B84E82" w:rsidRDefault="00E228F7" w:rsidP="00A62DBF">
            <w:pPr>
              <w:rPr>
                <w:rFonts w:ascii="Inter Tight" w:hAnsi="Inter Tight" w:cs="Inter Tight"/>
                <w:color w:val="002060"/>
              </w:rPr>
            </w:pPr>
          </w:p>
        </w:tc>
      </w:tr>
    </w:tbl>
    <w:p w14:paraId="520C8496" w14:textId="77777777" w:rsidR="00E228F7" w:rsidRPr="00B84E82" w:rsidRDefault="00E228F7" w:rsidP="00E228F7">
      <w:pPr>
        <w:pStyle w:val="breakline"/>
        <w:rPr>
          <w:rFonts w:ascii="Inter Tight" w:eastAsiaTheme="minorEastAsia" w:hAnsi="Inter Tight" w:cs="Inter Tight"/>
          <w:color w:val="002060"/>
        </w:rPr>
      </w:pPr>
    </w:p>
    <w:p w14:paraId="45475C69" w14:textId="77777777" w:rsidR="00E228F7" w:rsidRPr="00B84E82" w:rsidRDefault="00E228F7" w:rsidP="00E228F7">
      <w:pPr>
        <w:pStyle w:val="breakline"/>
        <w:rPr>
          <w:rFonts w:ascii="Inter Tight" w:hAnsi="Inter Tight" w:cs="Inter Tight"/>
          <w:color w:val="002060"/>
        </w:rPr>
      </w:pPr>
    </w:p>
    <w:p w14:paraId="5DB113E4"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GIUDICE SPORTIVO</w:t>
      </w:r>
    </w:p>
    <w:p w14:paraId="6D54F34F" w14:textId="77777777" w:rsidR="00E228F7" w:rsidRPr="00B84E82" w:rsidRDefault="00E228F7" w:rsidP="00E228F7">
      <w:pPr>
        <w:pStyle w:val="diffida"/>
        <w:rPr>
          <w:rFonts w:ascii="Inter Tight" w:hAnsi="Inter Tight" w:cs="Inter Tight"/>
          <w:color w:val="002060"/>
        </w:rPr>
      </w:pPr>
      <w:r w:rsidRPr="00B84E82">
        <w:rPr>
          <w:rFonts w:ascii="Inter Tight" w:hAnsi="Inter Tight" w:cs="Inter Tight"/>
          <w:color w:val="002060"/>
        </w:rPr>
        <w:t>Il Giudice Sportivo Avv. Agnese Lazzaretti, con l'assistenza del Segretario Angelo Castellana, nella seduta del 06/11/2026, ha adottato le decisioni che di seguito integralmente si riportano:</w:t>
      </w:r>
    </w:p>
    <w:p w14:paraId="6F070399" w14:textId="77777777" w:rsidR="00E228F7" w:rsidRPr="00B84E82" w:rsidRDefault="00E228F7" w:rsidP="00E228F7">
      <w:pPr>
        <w:pStyle w:val="titolo10"/>
        <w:rPr>
          <w:rFonts w:ascii="Inter Tight" w:hAnsi="Inter Tight" w:cs="Inter Tight"/>
          <w:color w:val="002060"/>
        </w:rPr>
      </w:pPr>
      <w:r w:rsidRPr="00B84E82">
        <w:rPr>
          <w:rFonts w:ascii="Inter Tight" w:hAnsi="Inter Tight" w:cs="Inter Tight"/>
          <w:color w:val="002060"/>
        </w:rPr>
        <w:t xml:space="preserve">GARE DEL 3/11/2026 </w:t>
      </w:r>
    </w:p>
    <w:p w14:paraId="7B2205FB" w14:textId="77777777" w:rsidR="00E228F7" w:rsidRPr="00B84E82" w:rsidRDefault="00E228F7" w:rsidP="00E228F7">
      <w:pPr>
        <w:pStyle w:val="titolo7a"/>
        <w:rPr>
          <w:rFonts w:ascii="Inter Tight" w:hAnsi="Inter Tight" w:cs="Inter Tight"/>
          <w:color w:val="002060"/>
        </w:rPr>
      </w:pPr>
      <w:r w:rsidRPr="00B84E82">
        <w:rPr>
          <w:rFonts w:ascii="Inter Tight" w:hAnsi="Inter Tight" w:cs="Inter Tight"/>
          <w:color w:val="002060"/>
        </w:rPr>
        <w:t xml:space="preserve">PROVVEDIMENTI DISCIPLINARI </w:t>
      </w:r>
    </w:p>
    <w:p w14:paraId="634C62B2" w14:textId="77777777" w:rsidR="00E228F7" w:rsidRPr="00B84E82" w:rsidRDefault="00E228F7" w:rsidP="00E228F7">
      <w:pPr>
        <w:pStyle w:val="titolo7b0"/>
        <w:rPr>
          <w:rFonts w:ascii="Inter Tight" w:hAnsi="Inter Tight" w:cs="Inter Tight"/>
          <w:color w:val="002060"/>
        </w:rPr>
      </w:pPr>
      <w:r w:rsidRPr="00B84E82">
        <w:rPr>
          <w:rFonts w:ascii="Inter Tight" w:hAnsi="Inter Tight" w:cs="Inter Tight"/>
          <w:color w:val="002060"/>
        </w:rPr>
        <w:t xml:space="preserve">In base alle risultanze degli atti ufficiali sono state deliberate le seguenti sanzioni disciplinari. </w:t>
      </w:r>
    </w:p>
    <w:p w14:paraId="047331E4" w14:textId="77777777" w:rsidR="00E228F7" w:rsidRPr="00B84E82" w:rsidRDefault="00E228F7" w:rsidP="00E228F7">
      <w:pPr>
        <w:pStyle w:val="titolo30"/>
        <w:rPr>
          <w:rFonts w:ascii="Inter Tight" w:hAnsi="Inter Tight" w:cs="Inter Tight"/>
          <w:color w:val="002060"/>
        </w:rPr>
      </w:pPr>
      <w:r w:rsidRPr="00B84E82">
        <w:rPr>
          <w:rFonts w:ascii="Inter Tight" w:hAnsi="Inter Tight" w:cs="Inter Tight"/>
          <w:color w:val="002060"/>
        </w:rPr>
        <w:t xml:space="preserve">SOCIETA' </w:t>
      </w:r>
    </w:p>
    <w:p w14:paraId="524DA888" w14:textId="77777777" w:rsidR="00E228F7" w:rsidRPr="00B84E82" w:rsidRDefault="00E228F7" w:rsidP="00E228F7">
      <w:pPr>
        <w:pStyle w:val="titolo20"/>
        <w:rPr>
          <w:rFonts w:ascii="Inter Tight" w:hAnsi="Inter Tight" w:cs="Inter Tight"/>
          <w:color w:val="002060"/>
        </w:rPr>
      </w:pPr>
      <w:r w:rsidRPr="00B84E82">
        <w:rPr>
          <w:rFonts w:ascii="Inter Tight" w:hAnsi="Inter Tight" w:cs="Inter Tight"/>
          <w:color w:val="002060"/>
        </w:rPr>
        <w:t xml:space="preserve">AMMENDA </w:t>
      </w:r>
    </w:p>
    <w:p w14:paraId="084745CC" w14:textId="77777777" w:rsidR="00E228F7" w:rsidRPr="00B84E82" w:rsidRDefault="00E228F7" w:rsidP="00E228F7">
      <w:pPr>
        <w:pStyle w:val="diffida"/>
        <w:spacing w:before="80" w:beforeAutospacing="0" w:after="40" w:afterAutospacing="0"/>
        <w:jc w:val="left"/>
        <w:rPr>
          <w:rFonts w:ascii="Inter Tight" w:hAnsi="Inter Tight" w:cs="Inter Tight"/>
          <w:color w:val="002060"/>
        </w:rPr>
      </w:pPr>
      <w:r w:rsidRPr="00B84E82">
        <w:rPr>
          <w:rFonts w:ascii="Inter Tight" w:hAnsi="Inter Tight" w:cs="Inter Tight"/>
          <w:color w:val="002060"/>
        </w:rPr>
        <w:t xml:space="preserve">Euro 150,00 ACSS MONDOLFO C5 </w:t>
      </w:r>
      <w:r w:rsidRPr="00B84E82">
        <w:rPr>
          <w:rFonts w:ascii="Inter Tight" w:hAnsi="Inter Tight" w:cs="Inter Tight"/>
          <w:color w:val="002060"/>
        </w:rPr>
        <w:br/>
        <w:t xml:space="preserve">Per aver alcuni propri sostenitori, durante tutta la gara, proferito nei confronti dell'arbitro espressioni gravemente irriguardose e minacciose. </w:t>
      </w:r>
    </w:p>
    <w:p w14:paraId="314D552A" w14:textId="77777777" w:rsidR="00E228F7" w:rsidRPr="00B84E82" w:rsidRDefault="00E228F7" w:rsidP="00E228F7">
      <w:pPr>
        <w:pStyle w:val="titolo30"/>
        <w:rPr>
          <w:rFonts w:ascii="Inter Tight" w:hAnsi="Inter Tight" w:cs="Inter Tight"/>
          <w:color w:val="002060"/>
        </w:rPr>
      </w:pPr>
      <w:r w:rsidRPr="00B84E82">
        <w:rPr>
          <w:rFonts w:ascii="Inter Tight" w:hAnsi="Inter Tight" w:cs="Inter Tight"/>
          <w:color w:val="002060"/>
        </w:rPr>
        <w:t xml:space="preserve">CALCIATORI NON ESPULSI </w:t>
      </w:r>
    </w:p>
    <w:p w14:paraId="7EC8EC9E" w14:textId="77777777" w:rsidR="00E228F7" w:rsidRPr="00B84E82" w:rsidRDefault="00E228F7" w:rsidP="00E228F7">
      <w:pPr>
        <w:pStyle w:val="titolo20"/>
        <w:rPr>
          <w:rFonts w:ascii="Inter Tight" w:hAnsi="Inter Tight" w:cs="Inter Tight"/>
          <w:color w:val="002060"/>
        </w:rPr>
      </w:pPr>
      <w:r w:rsidRPr="00B84E82">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1264BB1E" w14:textId="77777777" w:rsidTr="00A62DBF">
        <w:tc>
          <w:tcPr>
            <w:tcW w:w="2200" w:type="dxa"/>
            <w:tcMar>
              <w:top w:w="20" w:type="dxa"/>
              <w:left w:w="20" w:type="dxa"/>
              <w:bottom w:w="20" w:type="dxa"/>
              <w:right w:w="20" w:type="dxa"/>
            </w:tcMar>
            <w:vAlign w:val="center"/>
            <w:hideMark/>
          </w:tcPr>
          <w:p w14:paraId="7D2A6AB9"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ROSSETTI TOMMASO</w:t>
            </w:r>
          </w:p>
        </w:tc>
        <w:tc>
          <w:tcPr>
            <w:tcW w:w="2200" w:type="dxa"/>
            <w:tcMar>
              <w:top w:w="20" w:type="dxa"/>
              <w:left w:w="20" w:type="dxa"/>
              <w:bottom w:w="20" w:type="dxa"/>
              <w:right w:w="20" w:type="dxa"/>
            </w:tcMar>
            <w:vAlign w:val="center"/>
            <w:hideMark/>
          </w:tcPr>
          <w:p w14:paraId="5F4D28D3"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(ACSS MONDOLFO C5) </w:t>
            </w:r>
          </w:p>
        </w:tc>
        <w:tc>
          <w:tcPr>
            <w:tcW w:w="800" w:type="dxa"/>
            <w:tcMar>
              <w:top w:w="20" w:type="dxa"/>
              <w:left w:w="20" w:type="dxa"/>
              <w:bottom w:w="20" w:type="dxa"/>
              <w:right w:w="20" w:type="dxa"/>
            </w:tcMar>
            <w:vAlign w:val="center"/>
            <w:hideMark/>
          </w:tcPr>
          <w:p w14:paraId="2E241CF7"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A78024D"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8FD2442"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w:t>
            </w:r>
          </w:p>
        </w:tc>
      </w:tr>
    </w:tbl>
    <w:p w14:paraId="3D6B17C9" w14:textId="77777777" w:rsidR="00E228F7" w:rsidRDefault="00E228F7" w:rsidP="00E228F7">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E228F7" w:rsidRPr="00032976" w14:paraId="422AE6DB" w14:textId="77777777" w:rsidTr="00A62DBF">
        <w:trPr>
          <w:jc w:val="center"/>
        </w:trPr>
        <w:tc>
          <w:tcPr>
            <w:tcW w:w="2500" w:type="pct"/>
          </w:tcPr>
          <w:p w14:paraId="507C421A" w14:textId="77777777" w:rsidR="00E228F7"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4A00AF3E" w14:textId="77777777" w:rsidR="00E228F7" w:rsidRPr="00032976"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174FC886" w14:textId="77777777" w:rsidR="00E228F7" w:rsidRPr="00C368AF"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6ACC7ED7" w14:textId="77777777" w:rsidR="00E228F7" w:rsidRPr="00032976"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02E73701" w14:textId="77777777" w:rsidR="00E228F7" w:rsidRPr="00B84E82" w:rsidRDefault="00E228F7" w:rsidP="00E228F7">
      <w:pPr>
        <w:pStyle w:val="breakline"/>
        <w:rPr>
          <w:rFonts w:ascii="Inter Tight" w:eastAsiaTheme="minorEastAsia" w:hAnsi="Inter Tight" w:cs="Inter Tight"/>
          <w:color w:val="002060"/>
        </w:rPr>
      </w:pPr>
    </w:p>
    <w:p w14:paraId="7B35D3DD" w14:textId="77777777" w:rsidR="00E228F7" w:rsidRPr="00B84E82" w:rsidRDefault="00E228F7" w:rsidP="00E228F7">
      <w:pPr>
        <w:pStyle w:val="breakline"/>
        <w:rPr>
          <w:rFonts w:ascii="Inter Tight" w:eastAsiaTheme="minorEastAsia" w:hAnsi="Inter Tight" w:cs="Inter Tight"/>
          <w:color w:val="002060"/>
        </w:rPr>
      </w:pPr>
    </w:p>
    <w:p w14:paraId="5B0DAF76" w14:textId="77777777" w:rsidR="00E228F7" w:rsidRPr="00B84E82" w:rsidRDefault="00E228F7" w:rsidP="00E228F7">
      <w:pPr>
        <w:pStyle w:val="titolocampionato0"/>
        <w:shd w:val="clear" w:color="auto" w:fill="CCCCCC"/>
        <w:spacing w:before="80" w:after="40"/>
        <w:rPr>
          <w:rFonts w:ascii="Inter Tight" w:hAnsi="Inter Tight" w:cs="Inter Tight"/>
          <w:color w:val="002060"/>
        </w:rPr>
      </w:pPr>
      <w:r w:rsidRPr="00B84E82">
        <w:rPr>
          <w:rFonts w:ascii="Inter Tight" w:hAnsi="Inter Tight" w:cs="Inter Tight"/>
          <w:color w:val="002060"/>
        </w:rPr>
        <w:t>COPPA MARCHE UNDER15 CALCIO A5</w:t>
      </w:r>
    </w:p>
    <w:p w14:paraId="37111B1C" w14:textId="77777777" w:rsidR="00E228F7" w:rsidRPr="00B26721" w:rsidRDefault="00E228F7" w:rsidP="00E228F7">
      <w:pPr>
        <w:pStyle w:val="LndNormale1"/>
        <w:jc w:val="center"/>
        <w:rPr>
          <w:rFonts w:ascii="Inter Tight" w:hAnsi="Inter Tight" w:cs="Inter Tight"/>
          <w:color w:val="002060"/>
          <w:sz w:val="36"/>
          <w:szCs w:val="36"/>
        </w:rPr>
      </w:pPr>
      <w:r w:rsidRPr="00B26721">
        <w:rPr>
          <w:rFonts w:ascii="Inter Tight" w:hAnsi="Inter Tight" w:cs="Inter Tight"/>
          <w:b/>
          <w:color w:val="002060"/>
          <w:sz w:val="36"/>
          <w:szCs w:val="36"/>
        </w:rPr>
        <w:t xml:space="preserve">SQUADRE QUALIFICATE </w:t>
      </w:r>
      <w:r>
        <w:rPr>
          <w:rFonts w:ascii="Inter Tight" w:hAnsi="Inter Tight" w:cs="Inter Tight"/>
          <w:b/>
          <w:color w:val="002060"/>
          <w:sz w:val="36"/>
          <w:szCs w:val="36"/>
        </w:rPr>
        <w:t>ALLE SEMIFINALI</w:t>
      </w:r>
    </w:p>
    <w:p w14:paraId="2649C176" w14:textId="77777777" w:rsidR="00E228F7" w:rsidRPr="00B26721" w:rsidRDefault="00E228F7" w:rsidP="00E228F7">
      <w:pPr>
        <w:pStyle w:val="breakline"/>
        <w:rPr>
          <w:rFonts w:ascii="Inter Tight" w:eastAsiaTheme="minorEastAsia" w:hAnsi="Inter Tight" w:cs="Inter Tight"/>
          <w:color w:val="002060"/>
          <w:sz w:val="22"/>
          <w:szCs w:val="22"/>
        </w:rPr>
      </w:pPr>
    </w:p>
    <w:p w14:paraId="768F9FDC" w14:textId="77777777" w:rsidR="00E228F7" w:rsidRPr="00B26721" w:rsidRDefault="00E228F7" w:rsidP="00E228F7">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 xml:space="preserve">Al termine </w:t>
      </w:r>
      <w:r>
        <w:rPr>
          <w:rFonts w:ascii="Inter Tight" w:eastAsiaTheme="minorEastAsia" w:hAnsi="Inter Tight" w:cs="Inter Tight"/>
          <w:color w:val="002060"/>
          <w:sz w:val="22"/>
          <w:szCs w:val="22"/>
        </w:rPr>
        <w:t>dei Quarti di Finale</w:t>
      </w:r>
      <w:r w:rsidRPr="00B26721">
        <w:rPr>
          <w:rFonts w:ascii="Inter Tight" w:eastAsiaTheme="minorEastAsia" w:hAnsi="Inter Tight" w:cs="Inter Tight"/>
          <w:color w:val="002060"/>
          <w:sz w:val="22"/>
          <w:szCs w:val="22"/>
        </w:rPr>
        <w:t xml:space="preserve"> si sono qualificate </w:t>
      </w:r>
      <w:r>
        <w:rPr>
          <w:rFonts w:ascii="Inter Tight" w:eastAsiaTheme="minorEastAsia" w:hAnsi="Inter Tight" w:cs="Inter Tight"/>
          <w:color w:val="002060"/>
          <w:sz w:val="22"/>
          <w:szCs w:val="22"/>
        </w:rPr>
        <w:t>alle Semifinali</w:t>
      </w:r>
      <w:r w:rsidRPr="00B26721">
        <w:rPr>
          <w:rFonts w:ascii="Inter Tight" w:eastAsiaTheme="minorEastAsia" w:hAnsi="Inter Tight" w:cs="Inter Tight"/>
          <w:color w:val="002060"/>
          <w:sz w:val="22"/>
          <w:szCs w:val="22"/>
        </w:rPr>
        <w:t xml:space="preserve"> le seguenti squadre:</w:t>
      </w:r>
    </w:p>
    <w:p w14:paraId="7EF4AC82" w14:textId="77777777" w:rsidR="00E228F7" w:rsidRDefault="00E228F7" w:rsidP="00E228F7">
      <w:pPr>
        <w:pStyle w:val="breakline"/>
        <w:rPr>
          <w:rFonts w:ascii="Inter Tight" w:eastAsiaTheme="minorEastAsia" w:hAnsi="Inter Tight" w:cs="Inter Tight"/>
          <w:color w:val="002060"/>
          <w:sz w:val="22"/>
          <w:szCs w:val="22"/>
        </w:rPr>
      </w:pPr>
    </w:p>
    <w:p w14:paraId="0B8B0585" w14:textId="77777777" w:rsidR="00E228F7" w:rsidRDefault="00E228F7" w:rsidP="00E228F7">
      <w:pPr>
        <w:pStyle w:val="LndNormale1"/>
        <w:rPr>
          <w:rFonts w:ascii="Inter Tight" w:eastAsiaTheme="minorEastAsia" w:hAnsi="Inter Tight" w:cs="Inter Tight"/>
          <w:b/>
          <w:bCs/>
          <w:color w:val="002060"/>
          <w:szCs w:val="22"/>
        </w:rPr>
      </w:pPr>
      <w:r>
        <w:rPr>
          <w:rFonts w:ascii="Inter Tight" w:eastAsiaTheme="minorEastAsia" w:hAnsi="Inter Tight" w:cs="Inter Tight"/>
          <w:b/>
          <w:bCs/>
          <w:color w:val="002060"/>
          <w:szCs w:val="22"/>
        </w:rPr>
        <w:t>CERRETO D’ESI ASD</w:t>
      </w:r>
    </w:p>
    <w:p w14:paraId="6F5F7064" w14:textId="77777777" w:rsidR="00E228F7" w:rsidRDefault="00E228F7" w:rsidP="00E228F7">
      <w:pPr>
        <w:pStyle w:val="LndNormale1"/>
        <w:rPr>
          <w:rFonts w:ascii="Inter Tight" w:eastAsiaTheme="minorEastAsia" w:hAnsi="Inter Tight" w:cs="Inter Tight"/>
          <w:b/>
          <w:bCs/>
          <w:color w:val="002060"/>
          <w:szCs w:val="22"/>
        </w:rPr>
      </w:pPr>
      <w:r w:rsidRPr="00711A2A">
        <w:rPr>
          <w:rFonts w:ascii="Inter Tight" w:eastAsiaTheme="minorEastAsia" w:hAnsi="Inter Tight" w:cs="Inter Tight"/>
          <w:b/>
          <w:bCs/>
          <w:color w:val="002060"/>
          <w:szCs w:val="22"/>
        </w:rPr>
        <w:t>ACSS MONDOLFO C5</w:t>
      </w:r>
    </w:p>
    <w:p w14:paraId="3B67AB8F" w14:textId="77777777" w:rsidR="00E228F7" w:rsidRDefault="00E228F7" w:rsidP="00E228F7">
      <w:pPr>
        <w:pStyle w:val="LndNormale1"/>
        <w:rPr>
          <w:rFonts w:ascii="Inter Tight" w:eastAsiaTheme="minorEastAsia" w:hAnsi="Inter Tight" w:cs="Inter Tight"/>
          <w:b/>
          <w:bCs/>
          <w:color w:val="002060"/>
          <w:szCs w:val="22"/>
        </w:rPr>
      </w:pPr>
      <w:r>
        <w:rPr>
          <w:rFonts w:ascii="Inter Tight" w:eastAsiaTheme="minorEastAsia" w:hAnsi="Inter Tight" w:cs="Inter Tight"/>
          <w:b/>
          <w:bCs/>
          <w:color w:val="002060"/>
          <w:szCs w:val="22"/>
        </w:rPr>
        <w:t>POLISPORTIVA RIPATRANSONE</w:t>
      </w:r>
    </w:p>
    <w:p w14:paraId="132D50EA" w14:textId="77777777" w:rsidR="00E228F7" w:rsidRDefault="00E228F7" w:rsidP="00E228F7">
      <w:pPr>
        <w:pStyle w:val="LndNormale1"/>
        <w:rPr>
          <w:rFonts w:ascii="Inter Tight" w:eastAsiaTheme="minorEastAsia" w:hAnsi="Inter Tight" w:cs="Inter Tight"/>
          <w:b/>
          <w:bCs/>
          <w:color w:val="002060"/>
          <w:szCs w:val="22"/>
        </w:rPr>
      </w:pPr>
      <w:r>
        <w:rPr>
          <w:rFonts w:ascii="Inter Tight" w:eastAsiaTheme="minorEastAsia" w:hAnsi="Inter Tight" w:cs="Inter Tight"/>
          <w:b/>
          <w:bCs/>
          <w:color w:val="002060"/>
          <w:szCs w:val="22"/>
        </w:rPr>
        <w:t>CANTINE RIUNITE CSI</w:t>
      </w:r>
    </w:p>
    <w:p w14:paraId="4C85CAD1" w14:textId="77777777" w:rsidR="00E228F7" w:rsidRPr="00FA2C06" w:rsidRDefault="00E228F7" w:rsidP="00E228F7">
      <w:pPr>
        <w:pStyle w:val="LndNormale1"/>
        <w:rPr>
          <w:rFonts w:ascii="Inter Tight" w:hAnsi="Inter Tight" w:cs="Inter Tight"/>
          <w:color w:val="002060"/>
        </w:rPr>
      </w:pPr>
    </w:p>
    <w:p w14:paraId="43C29B67" w14:textId="77777777" w:rsidR="00E228F7" w:rsidRPr="00982E28" w:rsidRDefault="00E228F7" w:rsidP="00E228F7">
      <w:pPr>
        <w:pStyle w:val="LndNormale1"/>
        <w:rPr>
          <w:rFonts w:ascii="Inter Tight" w:hAnsi="Inter Tight" w:cs="Inter Tight"/>
          <w:b/>
          <w:color w:val="002060"/>
          <w:u w:val="single"/>
        </w:rPr>
      </w:pPr>
      <w:r w:rsidRPr="00982E28">
        <w:rPr>
          <w:rFonts w:ascii="Inter Tight" w:hAnsi="Inter Tight" w:cs="Inter Tight"/>
          <w:b/>
          <w:color w:val="002060"/>
          <w:u w:val="single"/>
        </w:rPr>
        <w:t>SEMIFINALI</w:t>
      </w:r>
    </w:p>
    <w:p w14:paraId="1BD09257" w14:textId="77777777" w:rsidR="00E228F7" w:rsidRPr="00F2671D" w:rsidRDefault="00E228F7" w:rsidP="00E228F7">
      <w:pPr>
        <w:pStyle w:val="Corpodeltesto21"/>
        <w:rPr>
          <w:rFonts w:ascii="Inter Tight" w:hAnsi="Inter Tight" w:cs="Inter Tight"/>
          <w:b/>
          <w:i/>
          <w:color w:val="002060"/>
          <w:sz w:val="22"/>
        </w:rPr>
      </w:pPr>
      <w:r w:rsidRPr="00F2671D">
        <w:rPr>
          <w:rFonts w:ascii="Inter Tight" w:hAnsi="Inter Tight" w:cs="Inter Tight"/>
          <w:b/>
          <w:i/>
          <w:color w:val="002060"/>
          <w:sz w:val="22"/>
        </w:rPr>
        <w:t xml:space="preserve">Gara di Andata 17 </w:t>
      </w:r>
      <w:proofErr w:type="gramStart"/>
      <w:r w:rsidRPr="00F2671D">
        <w:rPr>
          <w:rFonts w:ascii="Inter Tight" w:hAnsi="Inter Tight" w:cs="Inter Tight"/>
          <w:b/>
          <w:i/>
          <w:color w:val="002060"/>
          <w:sz w:val="22"/>
        </w:rPr>
        <w:t>Novembre</w:t>
      </w:r>
      <w:proofErr w:type="gramEnd"/>
      <w:r w:rsidRPr="00F2671D">
        <w:rPr>
          <w:rFonts w:ascii="Inter Tight" w:hAnsi="Inter Tight" w:cs="Inter Tight"/>
          <w:b/>
          <w:i/>
          <w:color w:val="002060"/>
          <w:sz w:val="22"/>
        </w:rPr>
        <w:t xml:space="preserve"> 2026 – Gara di Ritorno </w:t>
      </w:r>
      <w:proofErr w:type="gramStart"/>
      <w:r w:rsidRPr="00F2671D">
        <w:rPr>
          <w:rFonts w:ascii="Inter Tight" w:hAnsi="Inter Tight" w:cs="Inter Tight"/>
          <w:b/>
          <w:i/>
          <w:color w:val="002060"/>
          <w:sz w:val="22"/>
        </w:rPr>
        <w:t>1 Dicembre</w:t>
      </w:r>
      <w:proofErr w:type="gramEnd"/>
      <w:r w:rsidRPr="00F2671D">
        <w:rPr>
          <w:rFonts w:ascii="Inter Tight" w:hAnsi="Inter Tight" w:cs="Inter Tight"/>
          <w:b/>
          <w:i/>
          <w:color w:val="002060"/>
          <w:sz w:val="22"/>
        </w:rPr>
        <w:t xml:space="preserve"> 2026</w:t>
      </w:r>
    </w:p>
    <w:p w14:paraId="2B8AD7DE" w14:textId="77777777" w:rsidR="00E228F7" w:rsidRPr="00982E28" w:rsidRDefault="00E228F7" w:rsidP="00E228F7">
      <w:pPr>
        <w:pStyle w:val="Corpodeltesto21"/>
        <w:rPr>
          <w:rFonts w:ascii="Inter Tight" w:hAnsi="Inter Tight" w:cs="Inter Tight"/>
          <w:color w:val="002060"/>
          <w:sz w:val="22"/>
        </w:rPr>
      </w:pPr>
      <w:r w:rsidRPr="00982E28">
        <w:rPr>
          <w:rFonts w:ascii="Inter Tight" w:hAnsi="Inter Tight" w:cs="Inter Tight"/>
          <w:color w:val="002060"/>
          <w:sz w:val="22"/>
        </w:rPr>
        <w:t>Le 4 squadre qualificate dai Quarti di Finale disputeranno gare di andata e ritorno ad eliminazione diretta.</w:t>
      </w:r>
    </w:p>
    <w:p w14:paraId="1F535E21" w14:textId="77777777" w:rsidR="00674C40" w:rsidRPr="00674C40" w:rsidRDefault="00674C40" w:rsidP="00674C40">
      <w:pPr>
        <w:pStyle w:val="Corpodeltesto21"/>
        <w:rPr>
          <w:rFonts w:ascii="Inter Tight" w:hAnsi="Inter Tight" w:cs="Inter Tight"/>
          <w:b/>
          <w:bCs/>
          <w:color w:val="002060"/>
          <w:sz w:val="22"/>
        </w:rPr>
      </w:pPr>
      <w:r w:rsidRPr="00674C40">
        <w:rPr>
          <w:rFonts w:ascii="Inter Tight" w:hAnsi="Inter Tight" w:cs="Inter Tight"/>
          <w:b/>
          <w:bCs/>
          <w:color w:val="002060"/>
          <w:sz w:val="22"/>
        </w:rPr>
        <w:t>Gli accoppiamenti delle gare di Semifinale saranno determinati per sorteggio che si terrà LUNEDI’ 09/11/2026 alle ore 15:00 presso il Comitato Regionale Marche.</w:t>
      </w:r>
    </w:p>
    <w:p w14:paraId="6A0D04DE" w14:textId="77777777" w:rsidR="00E228F7" w:rsidRPr="00255FDC" w:rsidRDefault="00E228F7" w:rsidP="00E228F7">
      <w:pPr>
        <w:pStyle w:val="Nessunaspaziatura"/>
        <w:jc w:val="both"/>
        <w:rPr>
          <w:rFonts w:ascii="Inter Tight" w:hAnsi="Inter Tight" w:cs="Inter Tight"/>
          <w:i/>
          <w:iCs/>
          <w:color w:val="002060"/>
          <w:highlight w:val="yellow"/>
        </w:rPr>
      </w:pPr>
    </w:p>
    <w:p w14:paraId="0678A84E" w14:textId="77777777" w:rsidR="00E228F7" w:rsidRPr="00613D08" w:rsidRDefault="00E228F7" w:rsidP="00E228F7">
      <w:pPr>
        <w:pStyle w:val="LndNormale1"/>
        <w:rPr>
          <w:rFonts w:ascii="Inter Tight" w:hAnsi="Inter Tight" w:cs="Inter Tight"/>
          <w:b/>
          <w:i/>
          <w:iCs/>
          <w:color w:val="002060"/>
          <w:szCs w:val="22"/>
        </w:rPr>
      </w:pPr>
      <w:r w:rsidRPr="00613D08">
        <w:rPr>
          <w:rFonts w:ascii="Inter Tight" w:hAnsi="Inter Tight" w:cs="Inter Tight"/>
          <w:b/>
          <w:i/>
          <w:iCs/>
          <w:color w:val="002060"/>
          <w:szCs w:val="22"/>
        </w:rPr>
        <w:t>Si invitano pertanto le società a scaricare sui propri dispositivi detta piattaforma.</w:t>
      </w:r>
    </w:p>
    <w:p w14:paraId="5DDD5E40" w14:textId="77777777" w:rsidR="00E228F7" w:rsidRDefault="00E228F7" w:rsidP="00E228F7">
      <w:pPr>
        <w:pStyle w:val="Corpodeltesto21"/>
        <w:rPr>
          <w:rFonts w:ascii="Inter Tight" w:hAnsi="Inter Tight" w:cs="Inter Tight"/>
          <w:color w:val="002060"/>
          <w:sz w:val="22"/>
        </w:rPr>
      </w:pPr>
    </w:p>
    <w:p w14:paraId="107593A5" w14:textId="77777777" w:rsidR="00E228F7" w:rsidRPr="00FA2C06" w:rsidRDefault="00E228F7" w:rsidP="00E228F7">
      <w:pPr>
        <w:pStyle w:val="Corpodeltesto21"/>
        <w:rPr>
          <w:rFonts w:ascii="Inter Tight" w:hAnsi="Inter Tight" w:cs="Inter Tight"/>
          <w:color w:val="002060"/>
          <w:sz w:val="22"/>
        </w:rPr>
      </w:pPr>
      <w:r w:rsidRPr="00FA2C06">
        <w:rPr>
          <w:rFonts w:ascii="Inter Tight" w:hAnsi="Inter Tight" w:cs="Inter Tight"/>
          <w:color w:val="002060"/>
          <w:sz w:val="22"/>
        </w:rPr>
        <w:t>Risulterà qualificata la squadra che nelle due partite di andata e ritorno, avrà ottenuto il miglior punteggio, ovvero, a parità di punteggio, la squadra che avrà la miglior differenza reti.</w:t>
      </w:r>
    </w:p>
    <w:p w14:paraId="09ADE4FB" w14:textId="77777777" w:rsidR="00E228F7" w:rsidRPr="00FA2C06" w:rsidRDefault="00E228F7" w:rsidP="00E228F7">
      <w:pPr>
        <w:pStyle w:val="Corpodeltesto21"/>
        <w:rPr>
          <w:rFonts w:ascii="Inter Tight" w:hAnsi="Inter Tight" w:cs="Inter Tight"/>
          <w:color w:val="002060"/>
          <w:sz w:val="22"/>
        </w:rPr>
      </w:pPr>
      <w:r w:rsidRPr="00FA2C06">
        <w:rPr>
          <w:rFonts w:ascii="Inter Tight" w:hAnsi="Inter Tight" w:cs="Inter Tight"/>
          <w:color w:val="002060"/>
          <w:sz w:val="22"/>
        </w:rPr>
        <w:t xml:space="preserve">Persistendo ancora la parità, si disputeranno due tempi supplementari di </w:t>
      </w:r>
      <w:proofErr w:type="gramStart"/>
      <w:r w:rsidRPr="00FA2C06">
        <w:rPr>
          <w:rFonts w:ascii="Inter Tight" w:hAnsi="Inter Tight" w:cs="Inter Tight"/>
          <w:color w:val="002060"/>
          <w:sz w:val="22"/>
        </w:rPr>
        <w:t>5</w:t>
      </w:r>
      <w:proofErr w:type="gramEnd"/>
      <w:r w:rsidRPr="00FA2C06">
        <w:rPr>
          <w:rFonts w:ascii="Inter Tight" w:hAnsi="Inter Tight" w:cs="Inter Tight"/>
          <w:color w:val="002060"/>
          <w:sz w:val="22"/>
        </w:rPr>
        <w:t xml:space="preserve"> minuti ciascuno. Se anche al termine dei tempi supplementari si verificasse la situazione di parità si procederà all’effettuazione dei tiri di rigore secondo le modalità previste dalle vigenti norme federali.</w:t>
      </w:r>
    </w:p>
    <w:p w14:paraId="6F3621F6" w14:textId="77777777" w:rsidR="00E228F7" w:rsidRPr="00FA2C06" w:rsidRDefault="00E228F7" w:rsidP="00E228F7">
      <w:pPr>
        <w:pStyle w:val="LndNormale1"/>
        <w:rPr>
          <w:rFonts w:ascii="Inter Tight" w:hAnsi="Inter Tight" w:cs="Inter Tight"/>
          <w:color w:val="002060"/>
          <w:highlight w:val="yellow"/>
        </w:rPr>
      </w:pPr>
    </w:p>
    <w:p w14:paraId="0AC1BDBA" w14:textId="77777777" w:rsidR="00E228F7" w:rsidRPr="00FA2C06" w:rsidRDefault="00E228F7" w:rsidP="00E228F7">
      <w:pPr>
        <w:pStyle w:val="Corpodeltesto21"/>
        <w:rPr>
          <w:rFonts w:ascii="Inter Tight" w:hAnsi="Inter Tight" w:cs="Inter Tight"/>
          <w:b/>
          <w:iCs/>
          <w:color w:val="002060"/>
          <w:sz w:val="22"/>
          <w:u w:val="single"/>
        </w:rPr>
      </w:pPr>
      <w:r w:rsidRPr="00FA2C06">
        <w:rPr>
          <w:rFonts w:ascii="Inter Tight" w:hAnsi="Inter Tight" w:cs="Inter Tight"/>
          <w:b/>
          <w:iCs/>
          <w:color w:val="002060"/>
          <w:sz w:val="22"/>
          <w:u w:val="single"/>
        </w:rPr>
        <w:lastRenderedPageBreak/>
        <w:t>FINALE</w:t>
      </w:r>
    </w:p>
    <w:p w14:paraId="459836A7" w14:textId="77777777" w:rsidR="00E228F7" w:rsidRPr="00FA2C06" w:rsidRDefault="00E228F7" w:rsidP="00E228F7">
      <w:pPr>
        <w:pStyle w:val="Corpodeltesto21"/>
        <w:rPr>
          <w:rFonts w:ascii="Inter Tight" w:hAnsi="Inter Tight" w:cs="Inter Tight"/>
          <w:b/>
          <w:i/>
          <w:color w:val="002060"/>
          <w:sz w:val="22"/>
        </w:rPr>
      </w:pPr>
      <w:r w:rsidRPr="00FA2C06">
        <w:rPr>
          <w:rFonts w:ascii="Inter Tight" w:hAnsi="Inter Tight" w:cs="Inter Tight"/>
          <w:b/>
          <w:i/>
          <w:color w:val="002060"/>
          <w:sz w:val="22"/>
        </w:rPr>
        <w:t xml:space="preserve">Gara Unica, </w:t>
      </w:r>
      <w:proofErr w:type="gramStart"/>
      <w:r w:rsidRPr="00FA2C06">
        <w:rPr>
          <w:rFonts w:ascii="Inter Tight" w:hAnsi="Inter Tight" w:cs="Inter Tight"/>
          <w:b/>
          <w:i/>
          <w:color w:val="002060"/>
          <w:sz w:val="22"/>
        </w:rPr>
        <w:t>Gennaio</w:t>
      </w:r>
      <w:proofErr w:type="gramEnd"/>
      <w:r w:rsidRPr="00FA2C06">
        <w:rPr>
          <w:rFonts w:ascii="Inter Tight" w:hAnsi="Inter Tight" w:cs="Inter Tight"/>
          <w:b/>
          <w:i/>
          <w:color w:val="002060"/>
          <w:sz w:val="22"/>
        </w:rPr>
        <w:t xml:space="preserve"> 202</w:t>
      </w:r>
      <w:r>
        <w:rPr>
          <w:rFonts w:ascii="Inter Tight" w:hAnsi="Inter Tight" w:cs="Inter Tight"/>
          <w:b/>
          <w:i/>
          <w:color w:val="002060"/>
          <w:sz w:val="22"/>
        </w:rPr>
        <w:t>7</w:t>
      </w:r>
    </w:p>
    <w:p w14:paraId="7B757357" w14:textId="77777777" w:rsidR="00E228F7" w:rsidRDefault="00E228F7" w:rsidP="00E228F7">
      <w:pPr>
        <w:pStyle w:val="Corpodeltesto21"/>
        <w:rPr>
          <w:rFonts w:ascii="Inter Tight" w:hAnsi="Inter Tight" w:cs="Inter Tight"/>
          <w:color w:val="002060"/>
          <w:sz w:val="22"/>
        </w:rPr>
      </w:pPr>
      <w:r w:rsidRPr="00FA2C06">
        <w:rPr>
          <w:rFonts w:ascii="Inter Tight" w:hAnsi="Inter Tight" w:cs="Inter Tight"/>
          <w:color w:val="002060"/>
          <w:sz w:val="22"/>
        </w:rPr>
        <w:t>Le 2 società vincenti le Semifinali disputeranno, in sede unica la gara di Finale nel corso delle “</w:t>
      </w:r>
      <w:proofErr w:type="spellStart"/>
      <w:r w:rsidRPr="00FA2C06">
        <w:rPr>
          <w:rFonts w:ascii="Inter Tight" w:hAnsi="Inter Tight" w:cs="Inter Tight"/>
          <w:color w:val="002060"/>
          <w:sz w:val="22"/>
        </w:rPr>
        <w:t>Finals</w:t>
      </w:r>
      <w:proofErr w:type="spellEnd"/>
      <w:r w:rsidRPr="00FA2C06">
        <w:rPr>
          <w:rFonts w:ascii="Inter Tight" w:hAnsi="Inter Tight" w:cs="Inter Tight"/>
          <w:color w:val="002060"/>
          <w:sz w:val="22"/>
        </w:rPr>
        <w:t xml:space="preserve"> Cup” che si disputerà a </w:t>
      </w:r>
      <w:proofErr w:type="gramStart"/>
      <w:r w:rsidRPr="00FA2C06">
        <w:rPr>
          <w:rFonts w:ascii="Inter Tight" w:hAnsi="Inter Tight" w:cs="Inter Tight"/>
          <w:color w:val="002060"/>
          <w:sz w:val="22"/>
        </w:rPr>
        <w:t>Gennaio</w:t>
      </w:r>
      <w:proofErr w:type="gramEnd"/>
      <w:r w:rsidRPr="00FA2C06">
        <w:rPr>
          <w:rFonts w:ascii="Inter Tight" w:hAnsi="Inter Tight" w:cs="Inter Tight"/>
          <w:color w:val="002060"/>
          <w:sz w:val="22"/>
        </w:rPr>
        <w:t xml:space="preserve"> 202</w:t>
      </w:r>
      <w:r>
        <w:rPr>
          <w:rFonts w:ascii="Inter Tight" w:hAnsi="Inter Tight" w:cs="Inter Tight"/>
          <w:color w:val="002060"/>
          <w:sz w:val="22"/>
        </w:rPr>
        <w:t>7</w:t>
      </w:r>
      <w:r w:rsidRPr="00FA2C06">
        <w:rPr>
          <w:rFonts w:ascii="Inter Tight" w:hAnsi="Inter Tight" w:cs="Inter Tight"/>
          <w:color w:val="002060"/>
          <w:sz w:val="22"/>
        </w:rPr>
        <w:t>, il regolamento e la disciplina sportiva della “</w:t>
      </w:r>
      <w:proofErr w:type="spellStart"/>
      <w:r w:rsidRPr="00FA2C06">
        <w:rPr>
          <w:rFonts w:ascii="Inter Tight" w:hAnsi="Inter Tight" w:cs="Inter Tight"/>
          <w:color w:val="002060"/>
          <w:sz w:val="22"/>
        </w:rPr>
        <w:t>Finals</w:t>
      </w:r>
      <w:proofErr w:type="spellEnd"/>
      <w:r w:rsidRPr="00FA2C06">
        <w:rPr>
          <w:rFonts w:ascii="Inter Tight" w:hAnsi="Inter Tight" w:cs="Inter Tight"/>
          <w:color w:val="002060"/>
          <w:sz w:val="22"/>
        </w:rPr>
        <w:t xml:space="preserve"> Cup” saranno oggetto di apposito C.U.</w:t>
      </w:r>
    </w:p>
    <w:p w14:paraId="63D6C62B" w14:textId="77777777" w:rsidR="00E228F7" w:rsidRPr="00FA2C06" w:rsidRDefault="00E228F7" w:rsidP="00E228F7">
      <w:pPr>
        <w:pStyle w:val="Corpodeltesto21"/>
        <w:rPr>
          <w:rFonts w:ascii="Inter Tight" w:hAnsi="Inter Tight" w:cs="Inter Tight"/>
          <w:color w:val="002060"/>
          <w:sz w:val="22"/>
        </w:rPr>
      </w:pPr>
    </w:p>
    <w:p w14:paraId="417D394F"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RISULTATI</w:t>
      </w:r>
    </w:p>
    <w:p w14:paraId="7C0C75CB" w14:textId="77777777" w:rsidR="00E228F7" w:rsidRPr="00B84E82" w:rsidRDefault="00E228F7" w:rsidP="00E228F7">
      <w:pPr>
        <w:pStyle w:val="breakline"/>
        <w:rPr>
          <w:rFonts w:ascii="Inter Tight" w:hAnsi="Inter Tight" w:cs="Inter Tight"/>
          <w:color w:val="002060"/>
        </w:rPr>
      </w:pPr>
    </w:p>
    <w:p w14:paraId="050FF4BF" w14:textId="77777777" w:rsidR="00E228F7" w:rsidRPr="00B84E82" w:rsidRDefault="00E228F7" w:rsidP="00E228F7">
      <w:pPr>
        <w:pStyle w:val="sottotitolocampionato10"/>
        <w:rPr>
          <w:rFonts w:ascii="Inter Tight" w:hAnsi="Inter Tight" w:cs="Inter Tight"/>
          <w:color w:val="002060"/>
        </w:rPr>
      </w:pPr>
      <w:r w:rsidRPr="00B84E82">
        <w:rPr>
          <w:rFonts w:ascii="Inter Tight" w:hAnsi="Inter Tight" w:cs="Inter Tight"/>
          <w:color w:val="002060"/>
        </w:rPr>
        <w:t>RISULTATI UFFICIALI GARE DEL 04/11/2026</w:t>
      </w:r>
    </w:p>
    <w:p w14:paraId="27E4B643" w14:textId="77777777" w:rsidR="00E228F7" w:rsidRPr="00E228F7" w:rsidRDefault="00E228F7" w:rsidP="00E228F7">
      <w:pPr>
        <w:pStyle w:val="sottotitolocampionato20"/>
        <w:spacing w:before="0" w:beforeAutospacing="0" w:after="0" w:afterAutospacing="0"/>
        <w:rPr>
          <w:rFonts w:ascii="Inter Tight" w:hAnsi="Inter Tight" w:cs="Inter Tight"/>
          <w:color w:val="002060"/>
          <w:sz w:val="20"/>
          <w:szCs w:val="20"/>
        </w:rPr>
      </w:pPr>
      <w:r w:rsidRPr="00E228F7">
        <w:rPr>
          <w:rFonts w:ascii="Inter Tight" w:hAnsi="Inter Tight" w:cs="Inter Tight"/>
          <w:color w:val="002060"/>
          <w:sz w:val="20"/>
          <w:szCs w:val="20"/>
        </w:rPr>
        <w:t>Si trascrivono qui di seguito i risultati ufficiali delle gare disputate</w:t>
      </w:r>
    </w:p>
    <w:p w14:paraId="662FE32A" w14:textId="77777777" w:rsidR="00E228F7" w:rsidRPr="00B84E82" w:rsidRDefault="00E228F7" w:rsidP="00E228F7">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E228F7" w:rsidRPr="00B84E82" w14:paraId="0A108DDF" w14:textId="77777777" w:rsidTr="00A62DB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228F7" w:rsidRPr="00B84E82" w14:paraId="3F2E54AA" w14:textId="77777777" w:rsidTr="00A62DB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2AB353" w14:textId="77777777" w:rsidR="00E228F7" w:rsidRPr="00B84E82" w:rsidRDefault="00E228F7" w:rsidP="00A62DBF">
                  <w:pPr>
                    <w:pStyle w:val="headertabella0"/>
                    <w:rPr>
                      <w:rFonts w:ascii="Inter Tight" w:hAnsi="Inter Tight" w:cs="Inter Tight"/>
                      <w:color w:val="002060"/>
                    </w:rPr>
                  </w:pPr>
                  <w:r w:rsidRPr="00B84E82">
                    <w:rPr>
                      <w:rFonts w:ascii="Inter Tight" w:hAnsi="Inter Tight" w:cs="Inter Tight"/>
                      <w:color w:val="002060"/>
                    </w:rPr>
                    <w:t>GIRONE QF - 1 Giornata - A</w:t>
                  </w:r>
                </w:p>
              </w:tc>
            </w:tr>
            <w:tr w:rsidR="00E228F7" w:rsidRPr="00B84E82" w14:paraId="217B1A5A" w14:textId="77777777" w:rsidTr="00A62DBF">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72CB9B"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(1) ACSS MONDOLFO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F9EEF3"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C.U.S. ANCONA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509AA6"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13 - 0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4998E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7D4CBFE7" w14:textId="77777777" w:rsidTr="00A62DB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AAEB907"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BULDOG T.N.T. LUCREZIA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BFCFC36"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CERRETO D ESI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364861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2 - 7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2785475"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2CE611AC" w14:textId="77777777" w:rsidTr="00A62DB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46AF1FD"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CANTINE RIUNITE CSI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5D22E23"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xml:space="preserve">- </w:t>
                  </w:r>
                  <w:proofErr w:type="gramStart"/>
                  <w:r w:rsidRPr="00B84E82">
                    <w:rPr>
                      <w:rFonts w:ascii="Inter Tight" w:hAnsi="Inter Tight" w:cs="Inter Tight"/>
                      <w:color w:val="002060"/>
                    </w:rPr>
                    <w:t>U.MANDOLESI</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B40A32C"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8 - 0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9C09A23"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768DB673" w14:textId="77777777" w:rsidTr="00A62DBF">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140CEFA"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(2) RECANATI CALCIO A 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50F7FA"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 POLISPORTIVA RIPATRANSONE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4623A4"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4 - 6</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D1FAC2" w14:textId="77777777" w:rsidR="00E228F7" w:rsidRPr="00B84E82" w:rsidRDefault="00E228F7" w:rsidP="00A62DBF">
                  <w:pPr>
                    <w:pStyle w:val="rowtabella0"/>
                    <w:jc w:val="center"/>
                    <w:rPr>
                      <w:rFonts w:ascii="Inter Tight" w:hAnsi="Inter Tight" w:cs="Inter Tight"/>
                      <w:color w:val="002060"/>
                    </w:rPr>
                  </w:pPr>
                  <w:r w:rsidRPr="00B84E82">
                    <w:rPr>
                      <w:rFonts w:ascii="Inter Tight" w:hAnsi="Inter Tight" w:cs="Inter Tight"/>
                      <w:color w:val="002060"/>
                    </w:rPr>
                    <w:t> </w:t>
                  </w:r>
                </w:p>
              </w:tc>
            </w:tr>
            <w:tr w:rsidR="00E228F7" w:rsidRPr="00B84E82" w14:paraId="6CA0D13F" w14:textId="77777777" w:rsidTr="00A62DBF">
              <w:tc>
                <w:tcPr>
                  <w:tcW w:w="4700" w:type="dxa"/>
                  <w:gridSpan w:val="4"/>
                  <w:tcBorders>
                    <w:top w:val="nil"/>
                    <w:left w:val="nil"/>
                    <w:bottom w:val="nil"/>
                    <w:right w:val="nil"/>
                  </w:tcBorders>
                  <w:tcMar>
                    <w:top w:w="20" w:type="dxa"/>
                    <w:left w:w="20" w:type="dxa"/>
                    <w:bottom w:w="20" w:type="dxa"/>
                    <w:right w:w="20" w:type="dxa"/>
                  </w:tcMar>
                  <w:vAlign w:val="center"/>
                  <w:hideMark/>
                </w:tcPr>
                <w:p w14:paraId="359D3FAE"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(1) - disputata il 05/11/2026</w:t>
                  </w:r>
                </w:p>
              </w:tc>
            </w:tr>
            <w:tr w:rsidR="00E228F7" w:rsidRPr="00B84E82" w14:paraId="38CB1E7B" w14:textId="77777777" w:rsidTr="00A62DBF">
              <w:tc>
                <w:tcPr>
                  <w:tcW w:w="4700" w:type="dxa"/>
                  <w:gridSpan w:val="4"/>
                  <w:tcBorders>
                    <w:top w:val="nil"/>
                    <w:left w:val="nil"/>
                    <w:bottom w:val="nil"/>
                    <w:right w:val="nil"/>
                  </w:tcBorders>
                  <w:tcMar>
                    <w:top w:w="20" w:type="dxa"/>
                    <w:left w:w="20" w:type="dxa"/>
                    <w:bottom w:w="20" w:type="dxa"/>
                    <w:right w:w="20" w:type="dxa"/>
                  </w:tcMar>
                  <w:vAlign w:val="center"/>
                  <w:hideMark/>
                </w:tcPr>
                <w:p w14:paraId="70885253" w14:textId="77777777" w:rsidR="00E228F7" w:rsidRPr="00B84E82" w:rsidRDefault="00E228F7" w:rsidP="00A62DBF">
                  <w:pPr>
                    <w:pStyle w:val="rowtabella0"/>
                    <w:rPr>
                      <w:rFonts w:ascii="Inter Tight" w:hAnsi="Inter Tight" w:cs="Inter Tight"/>
                      <w:color w:val="002060"/>
                    </w:rPr>
                  </w:pPr>
                  <w:r w:rsidRPr="00B84E82">
                    <w:rPr>
                      <w:rFonts w:ascii="Inter Tight" w:hAnsi="Inter Tight" w:cs="Inter Tight"/>
                      <w:color w:val="002060"/>
                    </w:rPr>
                    <w:t>(2) - disputata il 03/11/2026</w:t>
                  </w:r>
                </w:p>
              </w:tc>
            </w:tr>
          </w:tbl>
          <w:p w14:paraId="635D36EA" w14:textId="77777777" w:rsidR="00E228F7" w:rsidRPr="00B84E82" w:rsidRDefault="00E228F7" w:rsidP="00A62DBF">
            <w:pPr>
              <w:rPr>
                <w:rFonts w:ascii="Inter Tight" w:hAnsi="Inter Tight" w:cs="Inter Tight"/>
                <w:color w:val="002060"/>
              </w:rPr>
            </w:pPr>
          </w:p>
        </w:tc>
      </w:tr>
    </w:tbl>
    <w:p w14:paraId="381F55D7" w14:textId="77777777" w:rsidR="00E228F7" w:rsidRPr="00B84E82" w:rsidRDefault="00E228F7" w:rsidP="00E228F7">
      <w:pPr>
        <w:pStyle w:val="breakline"/>
        <w:rPr>
          <w:rFonts w:ascii="Inter Tight" w:eastAsiaTheme="minorEastAsia" w:hAnsi="Inter Tight" w:cs="Inter Tight"/>
          <w:color w:val="002060"/>
        </w:rPr>
      </w:pPr>
    </w:p>
    <w:p w14:paraId="252CEAEE" w14:textId="77777777" w:rsidR="00E228F7" w:rsidRPr="00B84E82" w:rsidRDefault="00E228F7" w:rsidP="00E228F7">
      <w:pPr>
        <w:pStyle w:val="breakline"/>
        <w:rPr>
          <w:rFonts w:ascii="Inter Tight" w:hAnsi="Inter Tight" w:cs="Inter Tight"/>
          <w:color w:val="002060"/>
        </w:rPr>
      </w:pPr>
    </w:p>
    <w:p w14:paraId="473D6D6C" w14:textId="77777777" w:rsidR="00E228F7" w:rsidRPr="00B84E82" w:rsidRDefault="00E228F7" w:rsidP="00E228F7">
      <w:pPr>
        <w:pStyle w:val="titoloprinc0"/>
        <w:rPr>
          <w:rFonts w:ascii="Inter Tight" w:hAnsi="Inter Tight" w:cs="Inter Tight"/>
          <w:color w:val="002060"/>
        </w:rPr>
      </w:pPr>
      <w:r w:rsidRPr="00B84E82">
        <w:rPr>
          <w:rFonts w:ascii="Inter Tight" w:hAnsi="Inter Tight" w:cs="Inter Tight"/>
          <w:color w:val="002060"/>
        </w:rPr>
        <w:t>GIUDICE SPORTIVO</w:t>
      </w:r>
    </w:p>
    <w:p w14:paraId="1A9BB495" w14:textId="77777777" w:rsidR="00E228F7" w:rsidRPr="00B84E82" w:rsidRDefault="00E228F7" w:rsidP="00E228F7">
      <w:pPr>
        <w:pStyle w:val="diffida"/>
        <w:rPr>
          <w:rFonts w:ascii="Inter Tight" w:hAnsi="Inter Tight" w:cs="Inter Tight"/>
          <w:color w:val="002060"/>
        </w:rPr>
      </w:pPr>
      <w:r w:rsidRPr="00B84E82">
        <w:rPr>
          <w:rFonts w:ascii="Inter Tight" w:hAnsi="Inter Tight" w:cs="Inter Tight"/>
          <w:color w:val="002060"/>
        </w:rPr>
        <w:t>Il Giudice Sportivo Avv. Agnese Lazzaretti, con l'assistenza del Segretario Angelo Castellana, nella seduta del 06/11/2026, ha adottato le decisioni che di seguito integralmente si riportano:</w:t>
      </w:r>
    </w:p>
    <w:p w14:paraId="626B84A1" w14:textId="77777777" w:rsidR="00E228F7" w:rsidRPr="00B84E82" w:rsidRDefault="00E228F7" w:rsidP="00E228F7">
      <w:pPr>
        <w:pStyle w:val="titolo10"/>
        <w:rPr>
          <w:rFonts w:ascii="Inter Tight" w:hAnsi="Inter Tight" w:cs="Inter Tight"/>
          <w:color w:val="002060"/>
        </w:rPr>
      </w:pPr>
      <w:r w:rsidRPr="00B84E82">
        <w:rPr>
          <w:rFonts w:ascii="Inter Tight" w:hAnsi="Inter Tight" w:cs="Inter Tight"/>
          <w:color w:val="002060"/>
        </w:rPr>
        <w:t xml:space="preserve">GARE DEL 4/11/2026 </w:t>
      </w:r>
    </w:p>
    <w:p w14:paraId="51CBFFC9" w14:textId="77777777" w:rsidR="00E228F7" w:rsidRPr="00B84E82" w:rsidRDefault="00E228F7" w:rsidP="00E228F7">
      <w:pPr>
        <w:pStyle w:val="titolo7a"/>
        <w:rPr>
          <w:rFonts w:ascii="Inter Tight" w:hAnsi="Inter Tight" w:cs="Inter Tight"/>
          <w:color w:val="002060"/>
        </w:rPr>
      </w:pPr>
      <w:r w:rsidRPr="00B84E82">
        <w:rPr>
          <w:rFonts w:ascii="Inter Tight" w:hAnsi="Inter Tight" w:cs="Inter Tight"/>
          <w:color w:val="002060"/>
        </w:rPr>
        <w:t xml:space="preserve">PROVVEDIMENTI DISCIPLINARI </w:t>
      </w:r>
    </w:p>
    <w:p w14:paraId="1A20A00F" w14:textId="77777777" w:rsidR="00E228F7" w:rsidRPr="00B84E82" w:rsidRDefault="00E228F7" w:rsidP="00E228F7">
      <w:pPr>
        <w:pStyle w:val="titolo7b0"/>
        <w:rPr>
          <w:rFonts w:ascii="Inter Tight" w:hAnsi="Inter Tight" w:cs="Inter Tight"/>
          <w:color w:val="002060"/>
        </w:rPr>
      </w:pPr>
      <w:r w:rsidRPr="00B84E82">
        <w:rPr>
          <w:rFonts w:ascii="Inter Tight" w:hAnsi="Inter Tight" w:cs="Inter Tight"/>
          <w:color w:val="002060"/>
        </w:rPr>
        <w:t xml:space="preserve">In base alle risultanze degli atti ufficiali sono state deliberate le seguenti sanzioni disciplinari. </w:t>
      </w:r>
    </w:p>
    <w:p w14:paraId="70A91159" w14:textId="77777777" w:rsidR="00E228F7" w:rsidRPr="00B84E82" w:rsidRDefault="00E228F7" w:rsidP="00E228F7">
      <w:pPr>
        <w:pStyle w:val="titolo30"/>
        <w:rPr>
          <w:rFonts w:ascii="Inter Tight" w:hAnsi="Inter Tight" w:cs="Inter Tight"/>
          <w:color w:val="002060"/>
        </w:rPr>
      </w:pPr>
      <w:r w:rsidRPr="00B84E82">
        <w:rPr>
          <w:rFonts w:ascii="Inter Tight" w:hAnsi="Inter Tight" w:cs="Inter Tight"/>
          <w:color w:val="002060"/>
        </w:rPr>
        <w:t xml:space="preserve">CALCIATORI NON ESPULSI </w:t>
      </w:r>
    </w:p>
    <w:p w14:paraId="210B827D" w14:textId="77777777" w:rsidR="00E228F7" w:rsidRPr="00B84E82" w:rsidRDefault="00E228F7" w:rsidP="00E228F7">
      <w:pPr>
        <w:pStyle w:val="titolo20"/>
        <w:rPr>
          <w:rFonts w:ascii="Inter Tight" w:hAnsi="Inter Tight" w:cs="Inter Tight"/>
          <w:color w:val="002060"/>
        </w:rPr>
      </w:pPr>
      <w:r w:rsidRPr="00B84E82">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228F7" w:rsidRPr="00B84E82" w14:paraId="5042F171" w14:textId="77777777" w:rsidTr="00A62DBF">
        <w:tc>
          <w:tcPr>
            <w:tcW w:w="2200" w:type="dxa"/>
            <w:tcMar>
              <w:top w:w="20" w:type="dxa"/>
              <w:left w:w="20" w:type="dxa"/>
              <w:bottom w:w="20" w:type="dxa"/>
              <w:right w:w="20" w:type="dxa"/>
            </w:tcMar>
            <w:vAlign w:val="center"/>
            <w:hideMark/>
          </w:tcPr>
          <w:p w14:paraId="5199B253"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DA SILVA RIBERIO ANTHONY</w:t>
            </w:r>
          </w:p>
        </w:tc>
        <w:tc>
          <w:tcPr>
            <w:tcW w:w="2200" w:type="dxa"/>
            <w:tcMar>
              <w:top w:w="20" w:type="dxa"/>
              <w:left w:w="20" w:type="dxa"/>
              <w:bottom w:w="20" w:type="dxa"/>
              <w:right w:w="20" w:type="dxa"/>
            </w:tcMar>
            <w:vAlign w:val="center"/>
            <w:hideMark/>
          </w:tcPr>
          <w:p w14:paraId="105B0DD8"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(CERRETO D ESI ASD) </w:t>
            </w:r>
          </w:p>
        </w:tc>
        <w:tc>
          <w:tcPr>
            <w:tcW w:w="800" w:type="dxa"/>
            <w:tcMar>
              <w:top w:w="20" w:type="dxa"/>
              <w:left w:w="20" w:type="dxa"/>
              <w:bottom w:w="20" w:type="dxa"/>
              <w:right w:w="20" w:type="dxa"/>
            </w:tcMar>
            <w:vAlign w:val="center"/>
            <w:hideMark/>
          </w:tcPr>
          <w:p w14:paraId="102EDC55"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0C75994" w14:textId="77777777" w:rsidR="00E228F7" w:rsidRPr="00B84E82" w:rsidRDefault="00E228F7" w:rsidP="00A62DBF">
            <w:pPr>
              <w:pStyle w:val="movimento"/>
              <w:rPr>
                <w:rFonts w:ascii="Inter Tight" w:hAnsi="Inter Tight" w:cs="Inter Tight"/>
                <w:color w:val="002060"/>
              </w:rPr>
            </w:pPr>
            <w:r w:rsidRPr="00B84E82">
              <w:rPr>
                <w:rFonts w:ascii="Inter Tight" w:hAnsi="Inter Tight" w:cs="Inter Tight"/>
                <w:color w:val="002060"/>
              </w:rPr>
              <w:t>PETRONE ELIA</w:t>
            </w:r>
          </w:p>
        </w:tc>
        <w:tc>
          <w:tcPr>
            <w:tcW w:w="2200" w:type="dxa"/>
            <w:tcMar>
              <w:top w:w="20" w:type="dxa"/>
              <w:left w:w="20" w:type="dxa"/>
              <w:bottom w:w="20" w:type="dxa"/>
              <w:right w:w="20" w:type="dxa"/>
            </w:tcMar>
            <w:vAlign w:val="center"/>
            <w:hideMark/>
          </w:tcPr>
          <w:p w14:paraId="2AC48584" w14:textId="77777777" w:rsidR="00E228F7" w:rsidRPr="00B84E82" w:rsidRDefault="00E228F7" w:rsidP="00A62DBF">
            <w:pPr>
              <w:pStyle w:val="movimento2"/>
              <w:rPr>
                <w:rFonts w:ascii="Inter Tight" w:hAnsi="Inter Tight" w:cs="Inter Tight"/>
                <w:color w:val="002060"/>
              </w:rPr>
            </w:pPr>
            <w:r w:rsidRPr="00B84E82">
              <w:rPr>
                <w:rFonts w:ascii="Inter Tight" w:hAnsi="Inter Tight" w:cs="Inter Tight"/>
                <w:color w:val="002060"/>
              </w:rPr>
              <w:t xml:space="preserve">(CERRETO D ESI ASD) </w:t>
            </w:r>
          </w:p>
        </w:tc>
      </w:tr>
    </w:tbl>
    <w:p w14:paraId="333569BF" w14:textId="77777777" w:rsidR="00E228F7" w:rsidRDefault="00E228F7" w:rsidP="00E228F7">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E228F7" w:rsidRPr="00032976" w14:paraId="27A32B4B" w14:textId="77777777" w:rsidTr="00A62DBF">
        <w:trPr>
          <w:jc w:val="center"/>
        </w:trPr>
        <w:tc>
          <w:tcPr>
            <w:tcW w:w="2500" w:type="pct"/>
          </w:tcPr>
          <w:p w14:paraId="23269B3B" w14:textId="77777777" w:rsidR="00E228F7"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1B1DEDEB" w14:textId="77777777" w:rsidR="00E228F7" w:rsidRPr="00032976"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663D0EC9" w14:textId="77777777" w:rsidR="00E228F7" w:rsidRPr="00C368AF"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4F6D1A9F" w14:textId="77777777" w:rsidR="00E228F7" w:rsidRPr="00032976" w:rsidRDefault="00E228F7" w:rsidP="00A62DB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39C09471" w14:textId="77777777" w:rsidR="00E228F7" w:rsidRPr="00B84E82" w:rsidRDefault="00E228F7" w:rsidP="00E228F7">
      <w:pPr>
        <w:pStyle w:val="breakline"/>
        <w:rPr>
          <w:rFonts w:ascii="Inter Tight" w:eastAsiaTheme="minorEastAsia" w:hAnsi="Inter Tight" w:cs="Inter Tight"/>
          <w:color w:val="002060"/>
        </w:rPr>
      </w:pPr>
    </w:p>
    <w:p w14:paraId="7B1154CB" w14:textId="77777777" w:rsidR="00E228F7" w:rsidRPr="00D854B5" w:rsidRDefault="00E228F7" w:rsidP="00F5382C">
      <w:pPr>
        <w:pStyle w:val="breakline"/>
        <w:rPr>
          <w:rFonts w:ascii="Inter Tight" w:hAnsi="Inter Tight" w:cs="Inter Tight"/>
          <w:color w:val="002060"/>
        </w:rPr>
      </w:pPr>
    </w:p>
    <w:p w14:paraId="0DC534EE" w14:textId="77777777" w:rsidR="002C572F" w:rsidRDefault="002C572F" w:rsidP="002C572F">
      <w:pPr>
        <w:pStyle w:val="breakline"/>
        <w:rPr>
          <w:rFonts w:ascii="Inter Tight" w:hAnsi="Inter Tight" w:cs="Inter Tight"/>
          <w:color w:val="002060"/>
        </w:rPr>
      </w:pPr>
    </w:p>
    <w:p w14:paraId="0639AA34" w14:textId="77777777" w:rsidR="00B806C4" w:rsidRPr="006134F7" w:rsidRDefault="00B806C4" w:rsidP="00B806C4">
      <w:pPr>
        <w:pStyle w:val="Corpodeltesto21"/>
        <w:jc w:val="center"/>
        <w:rPr>
          <w:rFonts w:ascii="Inter Tight" w:hAnsi="Inter Tight" w:cs="Inter Tight"/>
          <w:b/>
          <w:color w:val="002060"/>
          <w:sz w:val="30"/>
          <w:szCs w:val="30"/>
        </w:rPr>
      </w:pPr>
      <w:r w:rsidRPr="006134F7">
        <w:rPr>
          <w:rFonts w:ascii="Inter Tight" w:hAnsi="Inter Tight" w:cs="Inter Tight"/>
          <w:b/>
          <w:color w:val="002060"/>
          <w:sz w:val="30"/>
          <w:szCs w:val="30"/>
        </w:rPr>
        <w:t>*     *     *</w:t>
      </w:r>
    </w:p>
    <w:p w14:paraId="6D434370" w14:textId="77777777" w:rsidR="00B806C4" w:rsidRPr="006134F7" w:rsidRDefault="00B806C4" w:rsidP="00B806C4">
      <w:pPr>
        <w:pStyle w:val="Corpodeltesto21"/>
        <w:jc w:val="center"/>
        <w:rPr>
          <w:rFonts w:ascii="Inter Tight" w:hAnsi="Inter Tight" w:cs="Inter Tight"/>
          <w:b/>
          <w:color w:val="002060"/>
          <w:sz w:val="22"/>
          <w:szCs w:val="22"/>
        </w:rPr>
      </w:pPr>
    </w:p>
    <w:p w14:paraId="487F0285" w14:textId="0BF14E0C" w:rsidR="00B806C4" w:rsidRPr="006134F7" w:rsidRDefault="00B806C4" w:rsidP="00B806C4">
      <w:pPr>
        <w:pStyle w:val="Nessunaspaziatura"/>
        <w:jc w:val="both"/>
        <w:rPr>
          <w:rFonts w:ascii="Inter Tight" w:hAnsi="Inter Tight" w:cs="Inter Tight"/>
          <w:color w:val="002060"/>
        </w:rPr>
      </w:pPr>
      <w:r w:rsidRPr="006134F7">
        <w:rPr>
          <w:rFonts w:ascii="Inter Tight" w:hAnsi="Inter Tight" w:cs="Inter Tight"/>
          <w:color w:val="002060"/>
        </w:rPr>
        <w:t xml:space="preserve">Il versamento delle somme relative alle ammende comminate con il presente Comunicato Ufficiale deve essere effettuato entro il </w:t>
      </w:r>
      <w:r w:rsidR="00045886">
        <w:rPr>
          <w:rFonts w:ascii="Inter Tight" w:hAnsi="Inter Tight" w:cs="Inter Tight"/>
          <w:b/>
          <w:bCs/>
          <w:color w:val="002060"/>
        </w:rPr>
        <w:t>16</w:t>
      </w:r>
      <w:r w:rsidR="001E4C57">
        <w:rPr>
          <w:rFonts w:ascii="Inter Tight" w:hAnsi="Inter Tight" w:cs="Inter Tight"/>
          <w:b/>
          <w:bCs/>
          <w:color w:val="002060"/>
        </w:rPr>
        <w:t xml:space="preserve"> novembre</w:t>
      </w:r>
      <w:r w:rsidRPr="006134F7">
        <w:rPr>
          <w:rFonts w:ascii="Inter Tight" w:hAnsi="Inter Tight" w:cs="Inter Tight"/>
          <w:b/>
          <w:bCs/>
          <w:color w:val="002060"/>
        </w:rPr>
        <w:t xml:space="preserve"> 2026</w:t>
      </w:r>
      <w:r w:rsidRPr="006134F7">
        <w:rPr>
          <w:rFonts w:ascii="Inter Tight" w:hAnsi="Inter Tight" w:cs="Inter Tight"/>
          <w:color w:val="002060"/>
        </w:rPr>
        <w:t xml:space="preserve"> a favore di questo Comitato Regionale mediante bonifico bancario da versare alle seguenti coordinate: </w:t>
      </w:r>
    </w:p>
    <w:p w14:paraId="4B907245" w14:textId="77777777" w:rsidR="00B806C4" w:rsidRPr="006134F7" w:rsidRDefault="00B806C4" w:rsidP="00B806C4">
      <w:pPr>
        <w:pStyle w:val="Nessunaspaziatura"/>
        <w:jc w:val="both"/>
        <w:rPr>
          <w:rFonts w:ascii="Inter Tight" w:hAnsi="Inter Tight" w:cs="Inter Tight"/>
          <w:color w:val="002060"/>
        </w:rPr>
      </w:pPr>
    </w:p>
    <w:p w14:paraId="7F7CA59E"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BNL – ANCONA</w:t>
      </w:r>
    </w:p>
    <w:p w14:paraId="6BEA9575"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Beneficiario: F.I.G.C. Lega Nazionale Dilettanti</w:t>
      </w:r>
    </w:p>
    <w:p w14:paraId="21749B79" w14:textId="77777777" w:rsidR="00B806C4" w:rsidRPr="006134F7" w:rsidRDefault="00B806C4" w:rsidP="00B806C4">
      <w:pPr>
        <w:jc w:val="center"/>
        <w:rPr>
          <w:rFonts w:ascii="Inter Tight" w:hAnsi="Inter Tight" w:cs="Inter Tight"/>
          <w:b/>
          <w:color w:val="002060"/>
          <w:sz w:val="28"/>
          <w:szCs w:val="28"/>
        </w:rPr>
      </w:pPr>
      <w:r w:rsidRPr="006134F7">
        <w:rPr>
          <w:rFonts w:ascii="Inter Tight" w:hAnsi="Inter Tight" w:cs="Inter Tight"/>
          <w:color w:val="002060"/>
          <w:sz w:val="22"/>
          <w:szCs w:val="22"/>
        </w:rPr>
        <w:t xml:space="preserve">IBAN: </w:t>
      </w:r>
      <w:r w:rsidRPr="006134F7">
        <w:rPr>
          <w:rFonts w:ascii="Inter Tight" w:hAnsi="Inter Tight" w:cs="Inter Tight"/>
          <w:color w:val="002060"/>
          <w:sz w:val="22"/>
          <w:szCs w:val="22"/>
        </w:rPr>
        <w:tab/>
      </w:r>
      <w:r w:rsidRPr="006134F7">
        <w:rPr>
          <w:rFonts w:ascii="Inter Tight" w:hAnsi="Inter Tight" w:cs="Inter Tight"/>
          <w:color w:val="002060"/>
        </w:rPr>
        <w:tab/>
      </w:r>
      <w:r w:rsidRPr="006134F7">
        <w:rPr>
          <w:rFonts w:ascii="Inter Tight" w:hAnsi="Inter Tight" w:cs="Inter Tight"/>
          <w:bCs/>
          <w:color w:val="002060"/>
          <w:sz w:val="22"/>
          <w:szCs w:val="22"/>
        </w:rPr>
        <w:t>IT 81 E 01005 02600 0000 0000 8868</w:t>
      </w:r>
    </w:p>
    <w:p w14:paraId="117D2F13" w14:textId="77777777" w:rsidR="00B806C4" w:rsidRPr="006134F7" w:rsidRDefault="00B806C4" w:rsidP="00B806C4">
      <w:pPr>
        <w:pStyle w:val="Nessunaspaziatura"/>
        <w:jc w:val="both"/>
        <w:rPr>
          <w:rFonts w:ascii="Inter Tight" w:hAnsi="Inter Tight" w:cs="Inter Tight"/>
          <w:color w:val="002060"/>
        </w:rPr>
      </w:pPr>
    </w:p>
    <w:p w14:paraId="0A83B5A3" w14:textId="77777777" w:rsidR="00B806C4" w:rsidRPr="006134F7" w:rsidRDefault="00B806C4" w:rsidP="00B806C4">
      <w:pPr>
        <w:pStyle w:val="Corpodeltesto21"/>
        <w:rPr>
          <w:rFonts w:ascii="Inter Tight" w:hAnsi="Inter Tight" w:cs="Inter Tight"/>
          <w:color w:val="002060"/>
          <w:sz w:val="22"/>
          <w:szCs w:val="22"/>
        </w:rPr>
      </w:pPr>
    </w:p>
    <w:p w14:paraId="79DBD77F"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Eventuali reclami con richieste di copia dei documenti ufficiali avverso le decisioni assunte con il presente Comunicato dovranno essere presentati, ai sensi dell’art. 76 C.G.S., alla:</w:t>
      </w:r>
    </w:p>
    <w:p w14:paraId="01E72691" w14:textId="77777777" w:rsidR="00B806C4" w:rsidRPr="006134F7" w:rsidRDefault="00B806C4" w:rsidP="00B806C4">
      <w:pPr>
        <w:pStyle w:val="Corpodeltesto21"/>
        <w:rPr>
          <w:rFonts w:ascii="Inter Tight" w:hAnsi="Inter Tight" w:cs="Inter Tight"/>
          <w:color w:val="002060"/>
          <w:sz w:val="22"/>
          <w:szCs w:val="22"/>
        </w:rPr>
      </w:pPr>
    </w:p>
    <w:p w14:paraId="1BBF2CD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F.I.G.C. – Corte Sportiva di Appello Territoriale</w:t>
      </w:r>
    </w:p>
    <w:p w14:paraId="1029103A"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Via Schiavoni, snc – 60131 ANCONA (AN)</w:t>
      </w:r>
    </w:p>
    <w:p w14:paraId="126047C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lastRenderedPageBreak/>
        <w:t>PEC: csat-tft@pec.figcmarche.it</w:t>
      </w:r>
    </w:p>
    <w:p w14:paraId="12AF6F4C" w14:textId="77777777" w:rsidR="00B806C4" w:rsidRPr="006134F7" w:rsidRDefault="00B806C4" w:rsidP="00B806C4">
      <w:pPr>
        <w:pStyle w:val="Corpodeltesto21"/>
        <w:rPr>
          <w:rFonts w:ascii="Inter Tight" w:hAnsi="Inter Tight" w:cs="Inter Tight"/>
          <w:color w:val="002060"/>
          <w:sz w:val="22"/>
          <w:szCs w:val="22"/>
        </w:rPr>
      </w:pPr>
    </w:p>
    <w:p w14:paraId="6F4D78B2"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Il pagamento del contributo di reclamo dovrà essere effettuato: </w:t>
      </w:r>
    </w:p>
    <w:p w14:paraId="0A1C2673" w14:textId="77777777" w:rsidR="00B806C4" w:rsidRPr="006134F7" w:rsidRDefault="00B806C4" w:rsidP="00B806C4">
      <w:pPr>
        <w:pStyle w:val="Corpodeltesto21"/>
        <w:rPr>
          <w:rFonts w:ascii="Inter Tight" w:hAnsi="Inter Tight" w:cs="Inter Tight"/>
          <w:color w:val="002060"/>
          <w:sz w:val="22"/>
          <w:szCs w:val="22"/>
        </w:rPr>
      </w:pPr>
    </w:p>
    <w:p w14:paraId="74FBBEE6"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Addebito su Conto Campionato </w:t>
      </w:r>
    </w:p>
    <w:p w14:paraId="78D77570"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Assegno Circolare Non Trasferibile intestato al Comitato Regionale Marche F.I.G.C. – L.N.D. </w:t>
      </w:r>
    </w:p>
    <w:p w14:paraId="7CC13B80" w14:textId="77777777" w:rsidR="00B806C4" w:rsidRPr="006134F7" w:rsidRDefault="00B806C4" w:rsidP="00B806C4">
      <w:pPr>
        <w:pStyle w:val="Corpodeltesto21"/>
        <w:rPr>
          <w:rFonts w:ascii="Inter Tight" w:hAnsi="Inter Tight" w:cs="Inter Tight"/>
          <w:bCs/>
          <w:color w:val="002060"/>
          <w:sz w:val="22"/>
          <w:szCs w:val="22"/>
        </w:rPr>
      </w:pPr>
      <w:r w:rsidRPr="006134F7">
        <w:rPr>
          <w:rFonts w:ascii="Inter Tight" w:hAnsi="Inter Tight" w:cs="Inter Tight"/>
          <w:color w:val="002060"/>
          <w:sz w:val="22"/>
          <w:szCs w:val="22"/>
        </w:rPr>
        <w:t>- Tramite Bonifico Bancario IBAN FIGC: I</w:t>
      </w:r>
      <w:r w:rsidRPr="006134F7">
        <w:rPr>
          <w:rFonts w:ascii="Inter Tight" w:hAnsi="Inter Tight" w:cs="Inter Tight"/>
          <w:bCs/>
          <w:color w:val="002060"/>
          <w:sz w:val="22"/>
          <w:szCs w:val="22"/>
        </w:rPr>
        <w:t xml:space="preserve"> IT 81 E 01005 02600 0000 0000 8868</w:t>
      </w:r>
    </w:p>
    <w:p w14:paraId="25E6117D" w14:textId="77777777" w:rsidR="00B806C4" w:rsidRPr="003C2112" w:rsidRDefault="00B806C4" w:rsidP="002A1FE8">
      <w:pPr>
        <w:pStyle w:val="breakline"/>
        <w:rPr>
          <w:rFonts w:ascii="Inter Tight" w:eastAsiaTheme="minorEastAsia" w:hAnsi="Inter Tight" w:cs="Inter Tight"/>
          <w:color w:val="002060"/>
        </w:rPr>
      </w:pPr>
    </w:p>
    <w:p w14:paraId="74199E7E" w14:textId="77777777" w:rsidR="002A1FE8" w:rsidRPr="00182FB9" w:rsidRDefault="002A1FE8" w:rsidP="00597E1B">
      <w:pPr>
        <w:pStyle w:val="titoloprinc0"/>
        <w:jc w:val="both"/>
        <w:rPr>
          <w:rFonts w:ascii="Inter Tight" w:hAnsi="Inter Tight" w:cs="Inter Tight"/>
          <w:b w:val="0"/>
          <w:bCs w:val="0"/>
          <w:color w:val="002060"/>
          <w:sz w:val="8"/>
          <w:szCs w:val="8"/>
        </w:rPr>
      </w:pPr>
    </w:p>
    <w:p w14:paraId="23968171" w14:textId="77777777" w:rsidR="00F800F5" w:rsidRPr="00680E97" w:rsidRDefault="00F800F5"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1" w:name="_Hlk129856054"/>
      <w:r w:rsidRPr="0080373D">
        <w:rPr>
          <w:rFonts w:ascii="Inter Tight Medium" w:hAnsi="Inter Tight Medium" w:cs="Inter Tight Medium"/>
          <w:color w:val="FFFFFF" w:themeColor="background1"/>
        </w:rPr>
        <w:t>ERRATA CORRIGE</w:t>
      </w:r>
      <w:bookmarkEnd w:id="11"/>
    </w:p>
    <w:p w14:paraId="5A2128EB" w14:textId="77777777" w:rsidR="0080373D" w:rsidRDefault="0080373D"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Default="0080373D" w:rsidP="0080373D">
      <w:pPr>
        <w:pStyle w:val="Nessunaspaziatura"/>
        <w:jc w:val="both"/>
        <w:rPr>
          <w:rFonts w:ascii="Inter Tight" w:hAnsi="Inter Tight" w:cs="Inter Tight"/>
          <w:bCs/>
          <w:color w:val="002060"/>
        </w:rPr>
      </w:pPr>
    </w:p>
    <w:p w14:paraId="3E7DCF03" w14:textId="77777777" w:rsidR="001E4C57" w:rsidRDefault="001E4C57"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480A7427"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lastRenderedPageBreak/>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045886">
        <w:rPr>
          <w:rFonts w:ascii="Inter Tight" w:hAnsi="Inter Tight" w:cs="Inter Tight"/>
          <w:b/>
          <w:color w:val="002060"/>
          <w:u w:val="single"/>
        </w:rPr>
        <w:t>0</w:t>
      </w:r>
      <w:r w:rsidR="000F2156">
        <w:rPr>
          <w:rFonts w:ascii="Inter Tight" w:hAnsi="Inter Tight" w:cs="Inter Tight"/>
          <w:b/>
          <w:color w:val="002060"/>
          <w:u w:val="single"/>
        </w:rPr>
        <w:t>6</w:t>
      </w:r>
      <w:r w:rsidR="003D6BA1" w:rsidRPr="008F2492">
        <w:rPr>
          <w:rFonts w:ascii="Inter Tight" w:hAnsi="Inter Tight" w:cs="Inter Tight"/>
          <w:b/>
          <w:color w:val="002060"/>
          <w:u w:val="single"/>
        </w:rPr>
        <w:t>/</w:t>
      </w:r>
      <w:r w:rsidR="00182FB9">
        <w:rPr>
          <w:rFonts w:ascii="Inter Tight" w:hAnsi="Inter Tight" w:cs="Inter Tight"/>
          <w:b/>
          <w:color w:val="002060"/>
          <w:u w:val="single"/>
        </w:rPr>
        <w:t>1</w:t>
      </w:r>
      <w:r w:rsidR="00045886">
        <w:rPr>
          <w:rFonts w:ascii="Inter Tight" w:hAnsi="Inter Tight" w:cs="Inter Tight"/>
          <w:b/>
          <w:color w:val="002060"/>
          <w:u w:val="single"/>
        </w:rPr>
        <w:t>1</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13"/>
      <w:footerReference w:type="even" r:id="rId14"/>
      <w:footerReference w:type="default" r:id="rId15"/>
      <w:headerReference w:type="first" r:id="rId16"/>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DDF08" w14:textId="77777777" w:rsidR="008541CA" w:rsidRDefault="008541CA">
      <w:r>
        <w:separator/>
      </w:r>
    </w:p>
  </w:endnote>
  <w:endnote w:type="continuationSeparator" w:id="0">
    <w:p w14:paraId="0C1BDAB2" w14:textId="77777777" w:rsidR="008541CA" w:rsidRDefault="00854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charset w:val="00"/>
    <w:family w:val="auto"/>
    <w:pitch w:val="variable"/>
    <w:sig w:usb0="E00002FF" w:usb1="5000785B" w:usb2="00000000"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45DC" w14:textId="1EA451AC"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17710D">
      <w:rPr>
        <w:rStyle w:val="Numeropagina"/>
        <w:rFonts w:ascii="Inter Tight" w:hAnsi="Inter Tight" w:cs="Inter Tight"/>
        <w:color w:val="002060"/>
      </w:rPr>
      <w:t>3</w:t>
    </w:r>
    <w:r w:rsidR="00CC0A39">
      <w:rPr>
        <w:rStyle w:val="Numeropagina"/>
        <w:rFonts w:ascii="Inter Tight" w:hAnsi="Inter Tight" w:cs="Inter Tight"/>
        <w:color w:val="002060"/>
      </w:rPr>
      <w:t>5</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395DB" w14:textId="77777777" w:rsidR="008541CA" w:rsidRDefault="008541CA">
      <w:r>
        <w:separator/>
      </w:r>
    </w:p>
  </w:footnote>
  <w:footnote w:type="continuationSeparator" w:id="0">
    <w:p w14:paraId="1C9DA7AC" w14:textId="77777777" w:rsidR="008541CA" w:rsidRDefault="008541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C71745"/>
    <w:multiLevelType w:val="hybridMultilevel"/>
    <w:tmpl w:val="E1DA28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4" w15:restartNumberingAfterBreak="0">
    <w:nsid w:val="12451B69"/>
    <w:multiLevelType w:val="hybridMultilevel"/>
    <w:tmpl w:val="6BB8DE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5755E44"/>
    <w:multiLevelType w:val="hybridMultilevel"/>
    <w:tmpl w:val="43CC6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4"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4E7BA9"/>
    <w:multiLevelType w:val="hybridMultilevel"/>
    <w:tmpl w:val="9214AC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7" w15:restartNumberingAfterBreak="0">
    <w:nsid w:val="37D40981"/>
    <w:multiLevelType w:val="hybridMultilevel"/>
    <w:tmpl w:val="22102084"/>
    <w:lvl w:ilvl="0" w:tplc="9070BB5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93D16CF"/>
    <w:multiLevelType w:val="hybridMultilevel"/>
    <w:tmpl w:val="76BC73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46D9417F"/>
    <w:multiLevelType w:val="hybridMultilevel"/>
    <w:tmpl w:val="0E1A6DD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1" w15:restartNumberingAfterBreak="0">
    <w:nsid w:val="6A1A439B"/>
    <w:multiLevelType w:val="hybridMultilevel"/>
    <w:tmpl w:val="92543FD2"/>
    <w:lvl w:ilvl="0" w:tplc="3FAC3946">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6"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37"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3"/>
  </w:num>
  <w:num w:numId="2" w16cid:durableId="1429622785">
    <w:abstractNumId w:val="35"/>
  </w:num>
  <w:num w:numId="3" w16cid:durableId="57946484">
    <w:abstractNumId w:val="8"/>
  </w:num>
  <w:num w:numId="4" w16cid:durableId="564266614">
    <w:abstractNumId w:val="33"/>
  </w:num>
  <w:num w:numId="5" w16cid:durableId="1249315646">
    <w:abstractNumId w:val="28"/>
  </w:num>
  <w:num w:numId="6" w16cid:durableId="2088965195">
    <w:abstractNumId w:val="21"/>
  </w:num>
  <w:num w:numId="7" w16cid:durableId="934754267">
    <w:abstractNumId w:val="11"/>
  </w:num>
  <w:num w:numId="8" w16cid:durableId="1258707900">
    <w:abstractNumId w:val="38"/>
  </w:num>
  <w:num w:numId="9" w16cid:durableId="1178347381">
    <w:abstractNumId w:val="19"/>
  </w:num>
  <w:num w:numId="10" w16cid:durableId="1056467211">
    <w:abstractNumId w:val="9"/>
  </w:num>
  <w:num w:numId="11" w16cid:durableId="700282142">
    <w:abstractNumId w:val="12"/>
  </w:num>
  <w:num w:numId="12" w16cid:durableId="2000426840">
    <w:abstractNumId w:val="27"/>
  </w:num>
  <w:num w:numId="13" w16cid:durableId="38752513">
    <w:abstractNumId w:val="32"/>
  </w:num>
  <w:num w:numId="14" w16cid:durableId="1708097377">
    <w:abstractNumId w:val="14"/>
  </w:num>
  <w:num w:numId="15" w16cid:durableId="284698335">
    <w:abstractNumId w:val="5"/>
  </w:num>
  <w:num w:numId="16" w16cid:durableId="745029327">
    <w:abstractNumId w:val="29"/>
  </w:num>
  <w:num w:numId="17" w16cid:durableId="1282424059">
    <w:abstractNumId w:val="37"/>
  </w:num>
  <w:num w:numId="18" w16cid:durableId="1125348853">
    <w:abstractNumId w:val="13"/>
  </w:num>
  <w:num w:numId="19" w16cid:durableId="1635479331">
    <w:abstractNumId w:val="20"/>
  </w:num>
  <w:num w:numId="20" w16cid:durableId="27729138">
    <w:abstractNumId w:val="10"/>
  </w:num>
  <w:num w:numId="21" w16cid:durableId="2136288781">
    <w:abstractNumId w:val="7"/>
  </w:num>
  <w:num w:numId="22" w16cid:durableId="310404510">
    <w:abstractNumId w:val="30"/>
  </w:num>
  <w:num w:numId="23" w16cid:durableId="1739013200">
    <w:abstractNumId w:val="23"/>
  </w:num>
  <w:num w:numId="24" w16cid:durableId="681667156">
    <w:abstractNumId w:val="34"/>
  </w:num>
  <w:num w:numId="25" w16cid:durableId="1061296847">
    <w:abstractNumId w:val="36"/>
  </w:num>
  <w:num w:numId="26" w16cid:durableId="764378413">
    <w:abstractNumId w:val="2"/>
  </w:num>
  <w:num w:numId="27" w16cid:durableId="522985123">
    <w:abstractNumId w:val="0"/>
  </w:num>
  <w:num w:numId="28" w16cid:durableId="523253269">
    <w:abstractNumId w:val="25"/>
  </w:num>
  <w:num w:numId="29" w16cid:durableId="1425223668">
    <w:abstractNumId w:val="24"/>
  </w:num>
  <w:num w:numId="30" w16cid:durableId="151533013">
    <w:abstractNumId w:val="26"/>
  </w:num>
  <w:num w:numId="31" w16cid:durableId="273293673">
    <w:abstractNumId w:val="16"/>
  </w:num>
  <w:num w:numId="32" w16cid:durableId="1340811590">
    <w:abstractNumId w:val="6"/>
  </w:num>
  <w:num w:numId="33" w16cid:durableId="747462559">
    <w:abstractNumId w:val="15"/>
  </w:num>
  <w:num w:numId="34" w16cid:durableId="935870896">
    <w:abstractNumId w:val="18"/>
  </w:num>
  <w:num w:numId="35" w16cid:durableId="2125341122">
    <w:abstractNumId w:val="31"/>
  </w:num>
  <w:num w:numId="36" w16cid:durableId="1895505509">
    <w:abstractNumId w:val="22"/>
  </w:num>
  <w:num w:numId="37" w16cid:durableId="1893690565">
    <w:abstractNumId w:val="4"/>
  </w:num>
  <w:num w:numId="38" w16cid:durableId="1183545034">
    <w:abstractNumId w:val="1"/>
  </w:num>
  <w:num w:numId="39" w16cid:durableId="1267497670">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582"/>
    <w:rsid w:val="00023885"/>
    <w:rsid w:val="0002392A"/>
    <w:rsid w:val="00023C5B"/>
    <w:rsid w:val="00023E67"/>
    <w:rsid w:val="0002402D"/>
    <w:rsid w:val="00024134"/>
    <w:rsid w:val="00024522"/>
    <w:rsid w:val="00025B8E"/>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050"/>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1E0"/>
    <w:rsid w:val="000442FB"/>
    <w:rsid w:val="000443EF"/>
    <w:rsid w:val="00044BFA"/>
    <w:rsid w:val="00044DFA"/>
    <w:rsid w:val="00045108"/>
    <w:rsid w:val="00045838"/>
    <w:rsid w:val="00045886"/>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0E"/>
    <w:rsid w:val="00061239"/>
    <w:rsid w:val="000617D6"/>
    <w:rsid w:val="00061B3E"/>
    <w:rsid w:val="00061D99"/>
    <w:rsid w:val="000624F2"/>
    <w:rsid w:val="00062542"/>
    <w:rsid w:val="0006260C"/>
    <w:rsid w:val="0006274F"/>
    <w:rsid w:val="00062DBF"/>
    <w:rsid w:val="0006305D"/>
    <w:rsid w:val="00063671"/>
    <w:rsid w:val="000638BA"/>
    <w:rsid w:val="00063AC3"/>
    <w:rsid w:val="00063DF6"/>
    <w:rsid w:val="0006488B"/>
    <w:rsid w:val="00064E7E"/>
    <w:rsid w:val="00065132"/>
    <w:rsid w:val="00065CD1"/>
    <w:rsid w:val="000663C0"/>
    <w:rsid w:val="00066479"/>
    <w:rsid w:val="00066965"/>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4C6"/>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37A"/>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2E55"/>
    <w:rsid w:val="00093000"/>
    <w:rsid w:val="000930FA"/>
    <w:rsid w:val="000934A0"/>
    <w:rsid w:val="00093AB8"/>
    <w:rsid w:val="00093B76"/>
    <w:rsid w:val="00094209"/>
    <w:rsid w:val="000958D7"/>
    <w:rsid w:val="00095D61"/>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61F"/>
    <w:rsid w:val="000D0BF9"/>
    <w:rsid w:val="000D0C1C"/>
    <w:rsid w:val="000D115D"/>
    <w:rsid w:val="000D18CD"/>
    <w:rsid w:val="000D1D95"/>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6D6E"/>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3D1"/>
    <w:rsid w:val="000F0759"/>
    <w:rsid w:val="000F10A4"/>
    <w:rsid w:val="000F14C0"/>
    <w:rsid w:val="000F182E"/>
    <w:rsid w:val="000F18E7"/>
    <w:rsid w:val="000F1A9F"/>
    <w:rsid w:val="000F1C6B"/>
    <w:rsid w:val="000F1D2E"/>
    <w:rsid w:val="000F2156"/>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384"/>
    <w:rsid w:val="000F654A"/>
    <w:rsid w:val="000F67E0"/>
    <w:rsid w:val="000F6807"/>
    <w:rsid w:val="000F7A14"/>
    <w:rsid w:val="000F7C58"/>
    <w:rsid w:val="001005E3"/>
    <w:rsid w:val="00100F7E"/>
    <w:rsid w:val="0010125C"/>
    <w:rsid w:val="00101DBD"/>
    <w:rsid w:val="00102631"/>
    <w:rsid w:val="00102D1B"/>
    <w:rsid w:val="00103746"/>
    <w:rsid w:val="00103C45"/>
    <w:rsid w:val="00104422"/>
    <w:rsid w:val="00104D60"/>
    <w:rsid w:val="001059B1"/>
    <w:rsid w:val="001059DC"/>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0E8"/>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2B46"/>
    <w:rsid w:val="001433D1"/>
    <w:rsid w:val="0014344F"/>
    <w:rsid w:val="00143566"/>
    <w:rsid w:val="00143909"/>
    <w:rsid w:val="0014398C"/>
    <w:rsid w:val="00143DA6"/>
    <w:rsid w:val="00143EC8"/>
    <w:rsid w:val="0014449F"/>
    <w:rsid w:val="0014462E"/>
    <w:rsid w:val="0014473F"/>
    <w:rsid w:val="0014600B"/>
    <w:rsid w:val="00146270"/>
    <w:rsid w:val="00146487"/>
    <w:rsid w:val="00146A28"/>
    <w:rsid w:val="001470AF"/>
    <w:rsid w:val="00147376"/>
    <w:rsid w:val="00147445"/>
    <w:rsid w:val="00147888"/>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329"/>
    <w:rsid w:val="00162662"/>
    <w:rsid w:val="001628F8"/>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0D"/>
    <w:rsid w:val="0017718A"/>
    <w:rsid w:val="001773E0"/>
    <w:rsid w:val="00177681"/>
    <w:rsid w:val="001776D9"/>
    <w:rsid w:val="001778DE"/>
    <w:rsid w:val="00177C56"/>
    <w:rsid w:val="001800CC"/>
    <w:rsid w:val="00180139"/>
    <w:rsid w:val="001807BD"/>
    <w:rsid w:val="001809B7"/>
    <w:rsid w:val="00180B19"/>
    <w:rsid w:val="001813CE"/>
    <w:rsid w:val="001819CA"/>
    <w:rsid w:val="00181F17"/>
    <w:rsid w:val="00181F44"/>
    <w:rsid w:val="001820C0"/>
    <w:rsid w:val="0018228E"/>
    <w:rsid w:val="001822D4"/>
    <w:rsid w:val="00182494"/>
    <w:rsid w:val="00182DAB"/>
    <w:rsid w:val="00182FB9"/>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2E17"/>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DF6"/>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21A"/>
    <w:rsid w:val="001C3D30"/>
    <w:rsid w:val="001C41B1"/>
    <w:rsid w:val="001C4CC2"/>
    <w:rsid w:val="001C4CCD"/>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4C57"/>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D3D"/>
    <w:rsid w:val="00210F08"/>
    <w:rsid w:val="00210F5B"/>
    <w:rsid w:val="00210F80"/>
    <w:rsid w:val="00211492"/>
    <w:rsid w:val="00211ACF"/>
    <w:rsid w:val="00211CB7"/>
    <w:rsid w:val="00212013"/>
    <w:rsid w:val="00212666"/>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2D"/>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54"/>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2CE1"/>
    <w:rsid w:val="00253008"/>
    <w:rsid w:val="002532DB"/>
    <w:rsid w:val="002534AB"/>
    <w:rsid w:val="002536DA"/>
    <w:rsid w:val="00253A40"/>
    <w:rsid w:val="0025428F"/>
    <w:rsid w:val="002544A2"/>
    <w:rsid w:val="002548B9"/>
    <w:rsid w:val="0025498D"/>
    <w:rsid w:val="00254E50"/>
    <w:rsid w:val="00255689"/>
    <w:rsid w:val="002559E3"/>
    <w:rsid w:val="00255C93"/>
    <w:rsid w:val="00255F3A"/>
    <w:rsid w:val="00255FDC"/>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2C97"/>
    <w:rsid w:val="0026318E"/>
    <w:rsid w:val="00263440"/>
    <w:rsid w:val="00263CF7"/>
    <w:rsid w:val="00264E76"/>
    <w:rsid w:val="002650FA"/>
    <w:rsid w:val="0026517A"/>
    <w:rsid w:val="00265C0D"/>
    <w:rsid w:val="0026649F"/>
    <w:rsid w:val="002664E6"/>
    <w:rsid w:val="00266B19"/>
    <w:rsid w:val="00266C3D"/>
    <w:rsid w:val="00266F46"/>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6672"/>
    <w:rsid w:val="0027739C"/>
    <w:rsid w:val="002774DB"/>
    <w:rsid w:val="002776BA"/>
    <w:rsid w:val="00277A53"/>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5C45"/>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1FE8"/>
    <w:rsid w:val="002A225A"/>
    <w:rsid w:val="002A22E6"/>
    <w:rsid w:val="002A23FA"/>
    <w:rsid w:val="002A2805"/>
    <w:rsid w:val="002A31D1"/>
    <w:rsid w:val="002A33CE"/>
    <w:rsid w:val="002A382F"/>
    <w:rsid w:val="002A387C"/>
    <w:rsid w:val="002A391F"/>
    <w:rsid w:val="002A3F66"/>
    <w:rsid w:val="002A3F67"/>
    <w:rsid w:val="002A4210"/>
    <w:rsid w:val="002A4274"/>
    <w:rsid w:val="002A4C43"/>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2A"/>
    <w:rsid w:val="002B22F5"/>
    <w:rsid w:val="002B2541"/>
    <w:rsid w:val="002B26CC"/>
    <w:rsid w:val="002B288C"/>
    <w:rsid w:val="002B2A42"/>
    <w:rsid w:val="002B2BF9"/>
    <w:rsid w:val="002B2CEB"/>
    <w:rsid w:val="002B30A0"/>
    <w:rsid w:val="002B3396"/>
    <w:rsid w:val="002B340A"/>
    <w:rsid w:val="002B3B30"/>
    <w:rsid w:val="002B3C65"/>
    <w:rsid w:val="002B4CC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077"/>
    <w:rsid w:val="002C4851"/>
    <w:rsid w:val="002C4987"/>
    <w:rsid w:val="002C4AD0"/>
    <w:rsid w:val="002C4C2D"/>
    <w:rsid w:val="002C572F"/>
    <w:rsid w:val="002C57F8"/>
    <w:rsid w:val="002C58C9"/>
    <w:rsid w:val="002C5D51"/>
    <w:rsid w:val="002C5DED"/>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08E8"/>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2D3"/>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53A"/>
    <w:rsid w:val="00301857"/>
    <w:rsid w:val="00301D0D"/>
    <w:rsid w:val="003025EA"/>
    <w:rsid w:val="003025EF"/>
    <w:rsid w:val="00302A2D"/>
    <w:rsid w:val="00302F63"/>
    <w:rsid w:val="003039B9"/>
    <w:rsid w:val="00303C64"/>
    <w:rsid w:val="00303FFA"/>
    <w:rsid w:val="003042AC"/>
    <w:rsid w:val="00304A09"/>
    <w:rsid w:val="003050E4"/>
    <w:rsid w:val="00305179"/>
    <w:rsid w:val="003054BE"/>
    <w:rsid w:val="00305742"/>
    <w:rsid w:val="00305B88"/>
    <w:rsid w:val="00305BB5"/>
    <w:rsid w:val="00305D4B"/>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DD"/>
    <w:rsid w:val="00313CEF"/>
    <w:rsid w:val="003142E4"/>
    <w:rsid w:val="00314462"/>
    <w:rsid w:val="00315AA6"/>
    <w:rsid w:val="00315BCC"/>
    <w:rsid w:val="00315BF7"/>
    <w:rsid w:val="00315E75"/>
    <w:rsid w:val="00316328"/>
    <w:rsid w:val="00316486"/>
    <w:rsid w:val="00316D5E"/>
    <w:rsid w:val="00317282"/>
    <w:rsid w:val="003175C4"/>
    <w:rsid w:val="00317D9F"/>
    <w:rsid w:val="00317F19"/>
    <w:rsid w:val="00317F3B"/>
    <w:rsid w:val="003200F3"/>
    <w:rsid w:val="003204C2"/>
    <w:rsid w:val="00320D4D"/>
    <w:rsid w:val="00321B87"/>
    <w:rsid w:val="003229AE"/>
    <w:rsid w:val="00322A10"/>
    <w:rsid w:val="00322EA5"/>
    <w:rsid w:val="003232DB"/>
    <w:rsid w:val="00323BD6"/>
    <w:rsid w:val="0032424A"/>
    <w:rsid w:val="00324496"/>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668"/>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94"/>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087"/>
    <w:rsid w:val="003641B5"/>
    <w:rsid w:val="00364462"/>
    <w:rsid w:val="003645BC"/>
    <w:rsid w:val="00364B55"/>
    <w:rsid w:val="003653CC"/>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6DE"/>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32A"/>
    <w:rsid w:val="003B4FD1"/>
    <w:rsid w:val="003B510E"/>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446"/>
    <w:rsid w:val="003C25B7"/>
    <w:rsid w:val="003C2F6C"/>
    <w:rsid w:val="003C2F7B"/>
    <w:rsid w:val="003C3713"/>
    <w:rsid w:val="003C3740"/>
    <w:rsid w:val="003C39B1"/>
    <w:rsid w:val="003C3F5A"/>
    <w:rsid w:val="003C51AF"/>
    <w:rsid w:val="003C591D"/>
    <w:rsid w:val="003C5AB7"/>
    <w:rsid w:val="003C5D01"/>
    <w:rsid w:val="003C6102"/>
    <w:rsid w:val="003C6AB0"/>
    <w:rsid w:val="003C6C67"/>
    <w:rsid w:val="003C6F1C"/>
    <w:rsid w:val="003C730F"/>
    <w:rsid w:val="003C7783"/>
    <w:rsid w:val="003C78BA"/>
    <w:rsid w:val="003C7CCE"/>
    <w:rsid w:val="003C7E8A"/>
    <w:rsid w:val="003C7ECF"/>
    <w:rsid w:val="003D05D5"/>
    <w:rsid w:val="003D0CCE"/>
    <w:rsid w:val="003D10E8"/>
    <w:rsid w:val="003D1BBA"/>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856"/>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4A0E"/>
    <w:rsid w:val="00404C16"/>
    <w:rsid w:val="0040501C"/>
    <w:rsid w:val="0040522D"/>
    <w:rsid w:val="0040524D"/>
    <w:rsid w:val="0040539E"/>
    <w:rsid w:val="00405628"/>
    <w:rsid w:val="00405C4D"/>
    <w:rsid w:val="00406090"/>
    <w:rsid w:val="00406454"/>
    <w:rsid w:val="0040697C"/>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416"/>
    <w:rsid w:val="00414A01"/>
    <w:rsid w:val="00414B88"/>
    <w:rsid w:val="00414E20"/>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DFC"/>
    <w:rsid w:val="00433FB5"/>
    <w:rsid w:val="0043401B"/>
    <w:rsid w:val="004340EC"/>
    <w:rsid w:val="004341C2"/>
    <w:rsid w:val="004341ED"/>
    <w:rsid w:val="0043434A"/>
    <w:rsid w:val="0043453B"/>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31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A9F"/>
    <w:rsid w:val="00484E9B"/>
    <w:rsid w:val="00484F75"/>
    <w:rsid w:val="00485007"/>
    <w:rsid w:val="0048546F"/>
    <w:rsid w:val="0048559D"/>
    <w:rsid w:val="004858C8"/>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3576"/>
    <w:rsid w:val="00495007"/>
    <w:rsid w:val="0049522F"/>
    <w:rsid w:val="00495261"/>
    <w:rsid w:val="00495706"/>
    <w:rsid w:val="00495D1B"/>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A2"/>
    <w:rsid w:val="004B28F1"/>
    <w:rsid w:val="004B2EB2"/>
    <w:rsid w:val="004B3436"/>
    <w:rsid w:val="004B394B"/>
    <w:rsid w:val="004B39DA"/>
    <w:rsid w:val="004B3BF4"/>
    <w:rsid w:val="004B3DCC"/>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146"/>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E78"/>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024"/>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4CA0"/>
    <w:rsid w:val="005257DE"/>
    <w:rsid w:val="00525B93"/>
    <w:rsid w:val="00526208"/>
    <w:rsid w:val="0052638A"/>
    <w:rsid w:val="0052772D"/>
    <w:rsid w:val="00530523"/>
    <w:rsid w:val="0053055E"/>
    <w:rsid w:val="0053069C"/>
    <w:rsid w:val="00531882"/>
    <w:rsid w:val="00531A56"/>
    <w:rsid w:val="00531B6C"/>
    <w:rsid w:val="00531EE3"/>
    <w:rsid w:val="0053298C"/>
    <w:rsid w:val="00532C2D"/>
    <w:rsid w:val="00533790"/>
    <w:rsid w:val="00534F58"/>
    <w:rsid w:val="00535245"/>
    <w:rsid w:val="00535963"/>
    <w:rsid w:val="00535BAE"/>
    <w:rsid w:val="00535BBD"/>
    <w:rsid w:val="005360F0"/>
    <w:rsid w:val="00536217"/>
    <w:rsid w:val="0053622D"/>
    <w:rsid w:val="00537911"/>
    <w:rsid w:val="00540408"/>
    <w:rsid w:val="005406B8"/>
    <w:rsid w:val="005408D7"/>
    <w:rsid w:val="005410A5"/>
    <w:rsid w:val="00542100"/>
    <w:rsid w:val="00542177"/>
    <w:rsid w:val="00542245"/>
    <w:rsid w:val="005424FB"/>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2E93"/>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5AF"/>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97E1B"/>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2DC"/>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0EAA"/>
    <w:rsid w:val="005B1D77"/>
    <w:rsid w:val="005B2321"/>
    <w:rsid w:val="005B236C"/>
    <w:rsid w:val="005B2377"/>
    <w:rsid w:val="005B23BF"/>
    <w:rsid w:val="005B3435"/>
    <w:rsid w:val="005B3760"/>
    <w:rsid w:val="005B3CC7"/>
    <w:rsid w:val="005B42F0"/>
    <w:rsid w:val="005B4364"/>
    <w:rsid w:val="005B4538"/>
    <w:rsid w:val="005B46EB"/>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65A"/>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1FBC"/>
    <w:rsid w:val="005F25D4"/>
    <w:rsid w:val="005F285C"/>
    <w:rsid w:val="005F2D3B"/>
    <w:rsid w:val="005F34B0"/>
    <w:rsid w:val="005F3C7E"/>
    <w:rsid w:val="005F4082"/>
    <w:rsid w:val="005F44BD"/>
    <w:rsid w:val="005F47AA"/>
    <w:rsid w:val="005F499A"/>
    <w:rsid w:val="005F5181"/>
    <w:rsid w:val="005F536F"/>
    <w:rsid w:val="005F6675"/>
    <w:rsid w:val="005F6A88"/>
    <w:rsid w:val="005F6EA1"/>
    <w:rsid w:val="005F6F92"/>
    <w:rsid w:val="005F735A"/>
    <w:rsid w:val="005F74B5"/>
    <w:rsid w:val="0060017A"/>
    <w:rsid w:val="00600452"/>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15"/>
    <w:rsid w:val="00610AE7"/>
    <w:rsid w:val="00610CC0"/>
    <w:rsid w:val="00611131"/>
    <w:rsid w:val="00611A33"/>
    <w:rsid w:val="006120A4"/>
    <w:rsid w:val="006120F4"/>
    <w:rsid w:val="00612143"/>
    <w:rsid w:val="00612318"/>
    <w:rsid w:val="0061297B"/>
    <w:rsid w:val="00612C27"/>
    <w:rsid w:val="0061326A"/>
    <w:rsid w:val="006134F7"/>
    <w:rsid w:val="006136AB"/>
    <w:rsid w:val="0061378D"/>
    <w:rsid w:val="00613C14"/>
    <w:rsid w:val="00613D08"/>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6C9B"/>
    <w:rsid w:val="00637469"/>
    <w:rsid w:val="00637CBF"/>
    <w:rsid w:val="006402AB"/>
    <w:rsid w:val="0064036A"/>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6A5"/>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C40"/>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5D4"/>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756"/>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57A"/>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1FE5"/>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725"/>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AC6"/>
    <w:rsid w:val="00706C3A"/>
    <w:rsid w:val="00707117"/>
    <w:rsid w:val="007077D5"/>
    <w:rsid w:val="00707CDF"/>
    <w:rsid w:val="00710012"/>
    <w:rsid w:val="0071044C"/>
    <w:rsid w:val="007104DA"/>
    <w:rsid w:val="0071081C"/>
    <w:rsid w:val="007109D4"/>
    <w:rsid w:val="00710F56"/>
    <w:rsid w:val="007119FB"/>
    <w:rsid w:val="00711A2A"/>
    <w:rsid w:val="00711E41"/>
    <w:rsid w:val="007122CD"/>
    <w:rsid w:val="00712A38"/>
    <w:rsid w:val="00712C2C"/>
    <w:rsid w:val="00712D37"/>
    <w:rsid w:val="0071302C"/>
    <w:rsid w:val="007132F7"/>
    <w:rsid w:val="00713CB2"/>
    <w:rsid w:val="0071418F"/>
    <w:rsid w:val="00714434"/>
    <w:rsid w:val="00714D68"/>
    <w:rsid w:val="00714D81"/>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5C4"/>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1197"/>
    <w:rsid w:val="00731ED3"/>
    <w:rsid w:val="00732815"/>
    <w:rsid w:val="007328C0"/>
    <w:rsid w:val="00732D28"/>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441"/>
    <w:rsid w:val="007415FA"/>
    <w:rsid w:val="007417BC"/>
    <w:rsid w:val="007418C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83F"/>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1AB"/>
    <w:rsid w:val="00763328"/>
    <w:rsid w:val="007638D4"/>
    <w:rsid w:val="0076447B"/>
    <w:rsid w:val="00764EE7"/>
    <w:rsid w:val="00765B10"/>
    <w:rsid w:val="00765E53"/>
    <w:rsid w:val="00766250"/>
    <w:rsid w:val="007662DB"/>
    <w:rsid w:val="00767996"/>
    <w:rsid w:val="007705CD"/>
    <w:rsid w:val="00770E76"/>
    <w:rsid w:val="00771676"/>
    <w:rsid w:val="00771D3A"/>
    <w:rsid w:val="00771D9E"/>
    <w:rsid w:val="00772077"/>
    <w:rsid w:val="007721F7"/>
    <w:rsid w:val="00772BEB"/>
    <w:rsid w:val="00773028"/>
    <w:rsid w:val="00773550"/>
    <w:rsid w:val="00773551"/>
    <w:rsid w:val="00773A03"/>
    <w:rsid w:val="00773A06"/>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293"/>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3DAF"/>
    <w:rsid w:val="007944A7"/>
    <w:rsid w:val="00794524"/>
    <w:rsid w:val="00794581"/>
    <w:rsid w:val="00794A48"/>
    <w:rsid w:val="00794ADE"/>
    <w:rsid w:val="00794F12"/>
    <w:rsid w:val="007954F9"/>
    <w:rsid w:val="00795696"/>
    <w:rsid w:val="00795B2D"/>
    <w:rsid w:val="007966C7"/>
    <w:rsid w:val="00796AFF"/>
    <w:rsid w:val="00796BC3"/>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3E54"/>
    <w:rsid w:val="007A450E"/>
    <w:rsid w:val="007A4770"/>
    <w:rsid w:val="007A47DE"/>
    <w:rsid w:val="007A487D"/>
    <w:rsid w:val="007A4C28"/>
    <w:rsid w:val="007A4DD0"/>
    <w:rsid w:val="007A502A"/>
    <w:rsid w:val="007A5048"/>
    <w:rsid w:val="007A5150"/>
    <w:rsid w:val="007A57D2"/>
    <w:rsid w:val="007A5951"/>
    <w:rsid w:val="007A5A51"/>
    <w:rsid w:val="007A7A9F"/>
    <w:rsid w:val="007A7B9A"/>
    <w:rsid w:val="007B0B10"/>
    <w:rsid w:val="007B0F32"/>
    <w:rsid w:val="007B10BB"/>
    <w:rsid w:val="007B1451"/>
    <w:rsid w:val="007B1523"/>
    <w:rsid w:val="007B1F0E"/>
    <w:rsid w:val="007B2370"/>
    <w:rsid w:val="007B26F5"/>
    <w:rsid w:val="007B28E9"/>
    <w:rsid w:val="007B37A5"/>
    <w:rsid w:val="007B3B23"/>
    <w:rsid w:val="007B3B65"/>
    <w:rsid w:val="007B3BF6"/>
    <w:rsid w:val="007B4023"/>
    <w:rsid w:val="007B40B5"/>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180E"/>
    <w:rsid w:val="007D1BB6"/>
    <w:rsid w:val="007D25C0"/>
    <w:rsid w:val="007D2AC1"/>
    <w:rsid w:val="007D2FCD"/>
    <w:rsid w:val="007D3244"/>
    <w:rsid w:val="007D34B7"/>
    <w:rsid w:val="007D3D1B"/>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2F5"/>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C7F"/>
    <w:rsid w:val="007F5E1E"/>
    <w:rsid w:val="007F69DB"/>
    <w:rsid w:val="007F6B23"/>
    <w:rsid w:val="007F6FAF"/>
    <w:rsid w:val="007F7CC4"/>
    <w:rsid w:val="00800BD6"/>
    <w:rsid w:val="00800C80"/>
    <w:rsid w:val="008010EF"/>
    <w:rsid w:val="00801627"/>
    <w:rsid w:val="00801A8D"/>
    <w:rsid w:val="00801EAE"/>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8C7"/>
    <w:rsid w:val="0081697D"/>
    <w:rsid w:val="0081702F"/>
    <w:rsid w:val="0081707C"/>
    <w:rsid w:val="00817083"/>
    <w:rsid w:val="0082030F"/>
    <w:rsid w:val="00820AEB"/>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0FF"/>
    <w:rsid w:val="00825B9A"/>
    <w:rsid w:val="00826078"/>
    <w:rsid w:val="008260E7"/>
    <w:rsid w:val="0082629C"/>
    <w:rsid w:val="00826806"/>
    <w:rsid w:val="00826819"/>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40F"/>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4D6"/>
    <w:rsid w:val="00843F91"/>
    <w:rsid w:val="00844249"/>
    <w:rsid w:val="0084444B"/>
    <w:rsid w:val="0084487F"/>
    <w:rsid w:val="008456B1"/>
    <w:rsid w:val="0084629A"/>
    <w:rsid w:val="008463E9"/>
    <w:rsid w:val="00846D2B"/>
    <w:rsid w:val="00847B2E"/>
    <w:rsid w:val="00847E4B"/>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1CA"/>
    <w:rsid w:val="0085433F"/>
    <w:rsid w:val="00854391"/>
    <w:rsid w:val="00854AE8"/>
    <w:rsid w:val="00854C16"/>
    <w:rsid w:val="00854ECD"/>
    <w:rsid w:val="00854FBD"/>
    <w:rsid w:val="008559A6"/>
    <w:rsid w:val="00855B2A"/>
    <w:rsid w:val="00855B40"/>
    <w:rsid w:val="00856707"/>
    <w:rsid w:val="0085672F"/>
    <w:rsid w:val="00857271"/>
    <w:rsid w:val="008573C2"/>
    <w:rsid w:val="00857478"/>
    <w:rsid w:val="0085783C"/>
    <w:rsid w:val="00857F24"/>
    <w:rsid w:val="00860386"/>
    <w:rsid w:val="008605D4"/>
    <w:rsid w:val="00860BAD"/>
    <w:rsid w:val="00861775"/>
    <w:rsid w:val="00861AFF"/>
    <w:rsid w:val="00861CCB"/>
    <w:rsid w:val="00862D5F"/>
    <w:rsid w:val="00863277"/>
    <w:rsid w:val="008632FF"/>
    <w:rsid w:val="00863DDB"/>
    <w:rsid w:val="00863DF3"/>
    <w:rsid w:val="008647D7"/>
    <w:rsid w:val="0086482F"/>
    <w:rsid w:val="00864972"/>
    <w:rsid w:val="00864B3F"/>
    <w:rsid w:val="00864F86"/>
    <w:rsid w:val="00864FCB"/>
    <w:rsid w:val="008658BD"/>
    <w:rsid w:val="008658D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0F06"/>
    <w:rsid w:val="0089185F"/>
    <w:rsid w:val="00891918"/>
    <w:rsid w:val="00891953"/>
    <w:rsid w:val="00891FFC"/>
    <w:rsid w:val="008924C8"/>
    <w:rsid w:val="008925DE"/>
    <w:rsid w:val="008927F7"/>
    <w:rsid w:val="00892959"/>
    <w:rsid w:val="00892D7D"/>
    <w:rsid w:val="00892F4F"/>
    <w:rsid w:val="008935DB"/>
    <w:rsid w:val="00893A84"/>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B87"/>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5E"/>
    <w:rsid w:val="008D6F88"/>
    <w:rsid w:val="008D725E"/>
    <w:rsid w:val="008D7919"/>
    <w:rsid w:val="008D7FA3"/>
    <w:rsid w:val="008E02E4"/>
    <w:rsid w:val="008E0312"/>
    <w:rsid w:val="008E054C"/>
    <w:rsid w:val="008E0B3C"/>
    <w:rsid w:val="008E0E04"/>
    <w:rsid w:val="008E1014"/>
    <w:rsid w:val="008E1BBD"/>
    <w:rsid w:val="008E1CB7"/>
    <w:rsid w:val="008E1DAF"/>
    <w:rsid w:val="008E2107"/>
    <w:rsid w:val="008E25F9"/>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C8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6EEE"/>
    <w:rsid w:val="009373FB"/>
    <w:rsid w:val="009376E4"/>
    <w:rsid w:val="00937FDE"/>
    <w:rsid w:val="00937FF2"/>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B06"/>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38D6"/>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26E"/>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3FA"/>
    <w:rsid w:val="00982554"/>
    <w:rsid w:val="00982E75"/>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122"/>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65E"/>
    <w:rsid w:val="009A27DE"/>
    <w:rsid w:val="009A2A81"/>
    <w:rsid w:val="009A2BCB"/>
    <w:rsid w:val="009A337F"/>
    <w:rsid w:val="009A378F"/>
    <w:rsid w:val="009A395D"/>
    <w:rsid w:val="009A3C59"/>
    <w:rsid w:val="009A4158"/>
    <w:rsid w:val="009A4449"/>
    <w:rsid w:val="009A49D4"/>
    <w:rsid w:val="009A546D"/>
    <w:rsid w:val="009A55B4"/>
    <w:rsid w:val="009A5685"/>
    <w:rsid w:val="009A60DE"/>
    <w:rsid w:val="009A61C8"/>
    <w:rsid w:val="009A6999"/>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6D9"/>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622"/>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C07"/>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07E40"/>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33D"/>
    <w:rsid w:val="00A1796C"/>
    <w:rsid w:val="00A206D1"/>
    <w:rsid w:val="00A20962"/>
    <w:rsid w:val="00A20F65"/>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059"/>
    <w:rsid w:val="00A2681F"/>
    <w:rsid w:val="00A26849"/>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4B3"/>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0812"/>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48CB"/>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3C"/>
    <w:rsid w:val="00A840F9"/>
    <w:rsid w:val="00A84320"/>
    <w:rsid w:val="00A847AA"/>
    <w:rsid w:val="00A84A22"/>
    <w:rsid w:val="00A852D7"/>
    <w:rsid w:val="00A858FA"/>
    <w:rsid w:val="00A85949"/>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2B07"/>
    <w:rsid w:val="00AA42E7"/>
    <w:rsid w:val="00AA4953"/>
    <w:rsid w:val="00AA5317"/>
    <w:rsid w:val="00AA53E0"/>
    <w:rsid w:val="00AA574F"/>
    <w:rsid w:val="00AA58E0"/>
    <w:rsid w:val="00AA59C0"/>
    <w:rsid w:val="00AA5A03"/>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903"/>
    <w:rsid w:val="00AB2B19"/>
    <w:rsid w:val="00AB33E0"/>
    <w:rsid w:val="00AB369E"/>
    <w:rsid w:val="00AB51C3"/>
    <w:rsid w:val="00AB5444"/>
    <w:rsid w:val="00AB5679"/>
    <w:rsid w:val="00AB59E5"/>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D60"/>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901"/>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6B3"/>
    <w:rsid w:val="00B01B7B"/>
    <w:rsid w:val="00B01E2A"/>
    <w:rsid w:val="00B01F1E"/>
    <w:rsid w:val="00B0267E"/>
    <w:rsid w:val="00B03A23"/>
    <w:rsid w:val="00B03B72"/>
    <w:rsid w:val="00B04195"/>
    <w:rsid w:val="00B04205"/>
    <w:rsid w:val="00B044D8"/>
    <w:rsid w:val="00B0459B"/>
    <w:rsid w:val="00B04960"/>
    <w:rsid w:val="00B04C5A"/>
    <w:rsid w:val="00B04D81"/>
    <w:rsid w:val="00B05868"/>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5DDC"/>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8B"/>
    <w:rsid w:val="00B261E8"/>
    <w:rsid w:val="00B26721"/>
    <w:rsid w:val="00B26828"/>
    <w:rsid w:val="00B2697F"/>
    <w:rsid w:val="00B26AB0"/>
    <w:rsid w:val="00B26D9D"/>
    <w:rsid w:val="00B26DEC"/>
    <w:rsid w:val="00B27099"/>
    <w:rsid w:val="00B27EF8"/>
    <w:rsid w:val="00B3000D"/>
    <w:rsid w:val="00B309BA"/>
    <w:rsid w:val="00B30ADF"/>
    <w:rsid w:val="00B31009"/>
    <w:rsid w:val="00B31225"/>
    <w:rsid w:val="00B3186C"/>
    <w:rsid w:val="00B319E9"/>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07F"/>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86D"/>
    <w:rsid w:val="00B62944"/>
    <w:rsid w:val="00B62985"/>
    <w:rsid w:val="00B62F75"/>
    <w:rsid w:val="00B63C4F"/>
    <w:rsid w:val="00B63CF7"/>
    <w:rsid w:val="00B6408A"/>
    <w:rsid w:val="00B646C3"/>
    <w:rsid w:val="00B64BB0"/>
    <w:rsid w:val="00B651F2"/>
    <w:rsid w:val="00B6521C"/>
    <w:rsid w:val="00B6533F"/>
    <w:rsid w:val="00B6587E"/>
    <w:rsid w:val="00B65D98"/>
    <w:rsid w:val="00B65F87"/>
    <w:rsid w:val="00B66395"/>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C4"/>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9C6"/>
    <w:rsid w:val="00BB1BEC"/>
    <w:rsid w:val="00BB27B6"/>
    <w:rsid w:val="00BB2AA1"/>
    <w:rsid w:val="00BB3075"/>
    <w:rsid w:val="00BB32FA"/>
    <w:rsid w:val="00BB3889"/>
    <w:rsid w:val="00BB3A28"/>
    <w:rsid w:val="00BB3C7C"/>
    <w:rsid w:val="00BB4200"/>
    <w:rsid w:val="00BB457D"/>
    <w:rsid w:val="00BB478B"/>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696"/>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155"/>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5D4"/>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D73"/>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31B"/>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4D7"/>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3822"/>
    <w:rsid w:val="00C54284"/>
    <w:rsid w:val="00C544F8"/>
    <w:rsid w:val="00C545D8"/>
    <w:rsid w:val="00C54890"/>
    <w:rsid w:val="00C549C8"/>
    <w:rsid w:val="00C5585E"/>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5ACB"/>
    <w:rsid w:val="00C66482"/>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2B3"/>
    <w:rsid w:val="00C855EE"/>
    <w:rsid w:val="00C85856"/>
    <w:rsid w:val="00C859E3"/>
    <w:rsid w:val="00C85A25"/>
    <w:rsid w:val="00C86325"/>
    <w:rsid w:val="00C8638F"/>
    <w:rsid w:val="00C86785"/>
    <w:rsid w:val="00C867B1"/>
    <w:rsid w:val="00C867EC"/>
    <w:rsid w:val="00C868C8"/>
    <w:rsid w:val="00C868F5"/>
    <w:rsid w:val="00C876C6"/>
    <w:rsid w:val="00C87C80"/>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97C70"/>
    <w:rsid w:val="00C97E53"/>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6F13"/>
    <w:rsid w:val="00CB779E"/>
    <w:rsid w:val="00CB7BF4"/>
    <w:rsid w:val="00CB7DBC"/>
    <w:rsid w:val="00CC00AC"/>
    <w:rsid w:val="00CC00DD"/>
    <w:rsid w:val="00CC020D"/>
    <w:rsid w:val="00CC0532"/>
    <w:rsid w:val="00CC0673"/>
    <w:rsid w:val="00CC0A39"/>
    <w:rsid w:val="00CC10F9"/>
    <w:rsid w:val="00CC14D0"/>
    <w:rsid w:val="00CC1866"/>
    <w:rsid w:val="00CC27C1"/>
    <w:rsid w:val="00CC2E38"/>
    <w:rsid w:val="00CC3659"/>
    <w:rsid w:val="00CC40B2"/>
    <w:rsid w:val="00CC4541"/>
    <w:rsid w:val="00CC4DD9"/>
    <w:rsid w:val="00CC505A"/>
    <w:rsid w:val="00CC510E"/>
    <w:rsid w:val="00CC544C"/>
    <w:rsid w:val="00CC655A"/>
    <w:rsid w:val="00CC666F"/>
    <w:rsid w:val="00CC6811"/>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06B1"/>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26F"/>
    <w:rsid w:val="00D22337"/>
    <w:rsid w:val="00D2249D"/>
    <w:rsid w:val="00D22B26"/>
    <w:rsid w:val="00D22C2C"/>
    <w:rsid w:val="00D22C63"/>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13"/>
    <w:rsid w:val="00D50E6F"/>
    <w:rsid w:val="00D5103F"/>
    <w:rsid w:val="00D51ABC"/>
    <w:rsid w:val="00D51B9F"/>
    <w:rsid w:val="00D51C3B"/>
    <w:rsid w:val="00D520D7"/>
    <w:rsid w:val="00D52998"/>
    <w:rsid w:val="00D52C6E"/>
    <w:rsid w:val="00D52F51"/>
    <w:rsid w:val="00D538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E92"/>
    <w:rsid w:val="00D66FF2"/>
    <w:rsid w:val="00D67410"/>
    <w:rsid w:val="00D67529"/>
    <w:rsid w:val="00D67AA8"/>
    <w:rsid w:val="00D67C6E"/>
    <w:rsid w:val="00D67CD6"/>
    <w:rsid w:val="00D67E12"/>
    <w:rsid w:val="00D67E1B"/>
    <w:rsid w:val="00D70370"/>
    <w:rsid w:val="00D70548"/>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195"/>
    <w:rsid w:val="00D91620"/>
    <w:rsid w:val="00D91E87"/>
    <w:rsid w:val="00D92A55"/>
    <w:rsid w:val="00D92CF3"/>
    <w:rsid w:val="00D931FA"/>
    <w:rsid w:val="00D9370E"/>
    <w:rsid w:val="00D937CF"/>
    <w:rsid w:val="00D939AF"/>
    <w:rsid w:val="00D93E01"/>
    <w:rsid w:val="00D940FE"/>
    <w:rsid w:val="00D943B6"/>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3EC"/>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05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1F56"/>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594"/>
    <w:rsid w:val="00E04EC4"/>
    <w:rsid w:val="00E055C2"/>
    <w:rsid w:val="00E057DE"/>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8F7"/>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0C9D"/>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761"/>
    <w:rsid w:val="00E40B24"/>
    <w:rsid w:val="00E40C48"/>
    <w:rsid w:val="00E40CD1"/>
    <w:rsid w:val="00E414E1"/>
    <w:rsid w:val="00E42112"/>
    <w:rsid w:val="00E424E2"/>
    <w:rsid w:val="00E425B7"/>
    <w:rsid w:val="00E427A5"/>
    <w:rsid w:val="00E428D9"/>
    <w:rsid w:val="00E42DF7"/>
    <w:rsid w:val="00E43B1F"/>
    <w:rsid w:val="00E43B64"/>
    <w:rsid w:val="00E43C48"/>
    <w:rsid w:val="00E446E5"/>
    <w:rsid w:val="00E44CE0"/>
    <w:rsid w:val="00E44CF3"/>
    <w:rsid w:val="00E4524E"/>
    <w:rsid w:val="00E462D6"/>
    <w:rsid w:val="00E469B1"/>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4B6E"/>
    <w:rsid w:val="00E553B9"/>
    <w:rsid w:val="00E5551A"/>
    <w:rsid w:val="00E55B51"/>
    <w:rsid w:val="00E564C1"/>
    <w:rsid w:val="00E566D0"/>
    <w:rsid w:val="00E56AE0"/>
    <w:rsid w:val="00E56FCD"/>
    <w:rsid w:val="00E57215"/>
    <w:rsid w:val="00E57322"/>
    <w:rsid w:val="00E575B1"/>
    <w:rsid w:val="00E57821"/>
    <w:rsid w:val="00E57AA2"/>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D43"/>
    <w:rsid w:val="00E811C2"/>
    <w:rsid w:val="00E812E8"/>
    <w:rsid w:val="00E81347"/>
    <w:rsid w:val="00E8157F"/>
    <w:rsid w:val="00E81A76"/>
    <w:rsid w:val="00E81C2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73F"/>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18C2"/>
    <w:rsid w:val="00EB32CA"/>
    <w:rsid w:val="00EB37BA"/>
    <w:rsid w:val="00EB3EC9"/>
    <w:rsid w:val="00EB47E1"/>
    <w:rsid w:val="00EB525C"/>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072"/>
    <w:rsid w:val="00ED532D"/>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456"/>
    <w:rsid w:val="00EF2964"/>
    <w:rsid w:val="00EF2F74"/>
    <w:rsid w:val="00EF325A"/>
    <w:rsid w:val="00EF34F1"/>
    <w:rsid w:val="00EF3FBD"/>
    <w:rsid w:val="00EF411E"/>
    <w:rsid w:val="00EF4527"/>
    <w:rsid w:val="00EF5396"/>
    <w:rsid w:val="00EF55B7"/>
    <w:rsid w:val="00EF560D"/>
    <w:rsid w:val="00EF5841"/>
    <w:rsid w:val="00EF5E5B"/>
    <w:rsid w:val="00EF5ED6"/>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98"/>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997"/>
    <w:rsid w:val="00F40A39"/>
    <w:rsid w:val="00F40B3A"/>
    <w:rsid w:val="00F40C20"/>
    <w:rsid w:val="00F40E56"/>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82C"/>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A2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C4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9A5"/>
    <w:rsid w:val="00F73C88"/>
    <w:rsid w:val="00F74C7A"/>
    <w:rsid w:val="00F7542B"/>
    <w:rsid w:val="00F7560D"/>
    <w:rsid w:val="00F75934"/>
    <w:rsid w:val="00F760CD"/>
    <w:rsid w:val="00F76839"/>
    <w:rsid w:val="00F76A4F"/>
    <w:rsid w:val="00F76B63"/>
    <w:rsid w:val="00F770E5"/>
    <w:rsid w:val="00F77B3F"/>
    <w:rsid w:val="00F77E48"/>
    <w:rsid w:val="00F800F5"/>
    <w:rsid w:val="00F8015D"/>
    <w:rsid w:val="00F802BB"/>
    <w:rsid w:val="00F8030C"/>
    <w:rsid w:val="00F80A4A"/>
    <w:rsid w:val="00F80ED9"/>
    <w:rsid w:val="00F8122B"/>
    <w:rsid w:val="00F8187C"/>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06"/>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3BD"/>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B82"/>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1C3"/>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43"/>
    <w:rsid w:val="00FD0354"/>
    <w:rsid w:val="00FD09C9"/>
    <w:rsid w:val="00FD09F2"/>
    <w:rsid w:val="00FD14DB"/>
    <w:rsid w:val="00FD18BD"/>
    <w:rsid w:val="00FD2204"/>
    <w:rsid w:val="00FD2230"/>
    <w:rsid w:val="00FD2DDC"/>
    <w:rsid w:val="00FD2E8D"/>
    <w:rsid w:val="00FD36AF"/>
    <w:rsid w:val="00FD3EF5"/>
    <w:rsid w:val="00FD4013"/>
    <w:rsid w:val="00FD53B2"/>
    <w:rsid w:val="00FD5448"/>
    <w:rsid w:val="00FD5493"/>
    <w:rsid w:val="00FD57FF"/>
    <w:rsid w:val="00FD5D65"/>
    <w:rsid w:val="00FD5EA5"/>
    <w:rsid w:val="00FD6451"/>
    <w:rsid w:val="00FD654A"/>
    <w:rsid w:val="00FD654D"/>
    <w:rsid w:val="00FD65AE"/>
    <w:rsid w:val="00FD68D0"/>
    <w:rsid w:val="00FD6931"/>
    <w:rsid w:val="00FD6975"/>
    <w:rsid w:val="00FD6FF3"/>
    <w:rsid w:val="00FD7667"/>
    <w:rsid w:val="00FD76F8"/>
    <w:rsid w:val="00FD792E"/>
    <w:rsid w:val="00FD7EB1"/>
    <w:rsid w:val="00FD7ED8"/>
    <w:rsid w:val="00FE037D"/>
    <w:rsid w:val="00FE03FE"/>
    <w:rsid w:val="00FE0563"/>
    <w:rsid w:val="00FE058C"/>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5D0"/>
    <w:rsid w:val="00FE7E62"/>
    <w:rsid w:val="00FE7FF7"/>
    <w:rsid w:val="00FF0497"/>
    <w:rsid w:val="00FF07DF"/>
    <w:rsid w:val="00FF0B9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 w:type="character" w:customStyle="1" w:styleId="1A119Carattere">
    <w:name w:val="1A119 Carattere"/>
    <w:link w:val="1A119"/>
    <w:qFormat/>
    <w:rsid w:val="00F8187C"/>
    <w:rPr>
      <w:rFonts w:ascii="Inter Tight" w:hAnsi="Inter Tight"/>
      <w:color w:val="002060"/>
      <w:spacing w:val="4"/>
      <w:sz w:val="22"/>
      <w:lang w:eastAsia="ar-SA"/>
    </w:rPr>
  </w:style>
  <w:style w:type="paragraph" w:customStyle="1" w:styleId="1A119">
    <w:name w:val="1A119"/>
    <w:link w:val="1A119Carattere"/>
    <w:qFormat/>
    <w:rsid w:val="00F8187C"/>
    <w:pPr>
      <w:suppressAutoHyphens/>
      <w:spacing w:line="300" w:lineRule="exact"/>
      <w:jc w:val="both"/>
    </w:pPr>
    <w:rPr>
      <w:rFonts w:ascii="Inter Tight" w:hAnsi="Inter Tight"/>
      <w:color w:val="002060"/>
      <w:spacing w:val="4"/>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ortellomarche@lnd.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gare.lnd.it" TargetMode="Externa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Template>
  <TotalTime>1646</TotalTime>
  <Pages>20</Pages>
  <Words>5778</Words>
  <Characters>32936</Characters>
  <Application>Microsoft Office Word</Application>
  <DocSecurity>0</DocSecurity>
  <Lines>274</Lines>
  <Paragraphs>77</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38637</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15</cp:revision>
  <cp:lastPrinted>2026-10-23T08:53:00Z</cp:lastPrinted>
  <dcterms:created xsi:type="dcterms:W3CDTF">2026-11-04T12:07:00Z</dcterms:created>
  <dcterms:modified xsi:type="dcterms:W3CDTF">2026-11-06T13:19:00Z</dcterms:modified>
</cp:coreProperties>
</file>